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8B4D3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4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  <w:p w:rsidR="00F523E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F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525D7E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07560E" w:rsidRPr="002E10BE" w:rsidRDefault="0007560E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07560E" w:rsidRPr="002E10BE" w:rsidRDefault="0007560E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27607F" w:rsidP="00F523E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27607F" w:rsidP="00F523E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F523E0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Profichem s.r.o., Starohorská cesta 1695/35</w:t>
      </w:r>
      <w:r w:rsidR="0027607F">
        <w:rPr>
          <w:rFonts w:ascii="Arial" w:hAnsi="Arial" w:cs="Arial"/>
          <w:b/>
          <w:lang w:val="sk-SK"/>
        </w:rPr>
        <w:t>, Krupina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03.12.2013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25795/S.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na Starohorskej ceste č.1695/35</w:t>
      </w:r>
      <w:r w:rsidR="00751EDB" w:rsidRPr="00751EDB">
        <w:rPr>
          <w:rFonts w:ascii="Arial" w:hAnsi="Arial" w:cs="Arial"/>
          <w:lang w:val="sk-SK"/>
        </w:rPr>
        <w:t>, Krupina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</w:t>
      </w:r>
      <w:r>
        <w:rPr>
          <w:rFonts w:ascii="Arial" w:hAnsi="Arial" w:cs="Arial"/>
          <w:lang w:val="sk-SK"/>
        </w:rPr>
        <w:t>47556021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27607F">
        <w:rPr>
          <w:rFonts w:ascii="Arial" w:hAnsi="Arial" w:cs="Arial"/>
          <w:lang w:val="sk-SK"/>
        </w:rPr>
        <w:t>7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>Kúpa tovaru na účely jeho predaja konečnému spotrebiteľovi – maloobchod, veľkoobchod, sprostredkovanie v oblasti služieb, obchodu,</w:t>
      </w:r>
      <w:r w:rsidR="00F523E0">
        <w:rPr>
          <w:rFonts w:ascii="Arial" w:hAnsi="Arial" w:cs="Arial"/>
          <w:lang w:val="sk-SK"/>
        </w:rPr>
        <w:t xml:space="preserve"> výroby, výroba organických chemikálii</w:t>
      </w:r>
      <w:r w:rsidR="00D6134B">
        <w:rPr>
          <w:rFonts w:ascii="Arial" w:hAnsi="Arial" w:cs="Arial"/>
          <w:lang w:val="sk-SK"/>
        </w:rPr>
        <w:t xml:space="preserve"> </w:t>
      </w:r>
      <w:r w:rsidR="00F523E0">
        <w:rPr>
          <w:rFonts w:ascii="Arial" w:hAnsi="Arial" w:cs="Arial"/>
          <w:lang w:val="sk-SK"/>
        </w:rPr>
        <w:t>nákladná cestná doprava</w:t>
      </w:r>
      <w:r w:rsidR="0007560E">
        <w:rPr>
          <w:rFonts w:ascii="Arial" w:hAnsi="Arial" w:cs="Arial"/>
          <w:lang w:val="sk-SK"/>
        </w:rPr>
        <w:t xml:space="preserve"> do 3,5 t.</w:t>
      </w:r>
      <w:r w:rsidR="00D6134B">
        <w:rPr>
          <w:rFonts w:ascii="Arial" w:hAnsi="Arial" w:cs="Arial"/>
          <w:lang w:val="sk-SK"/>
        </w:rPr>
        <w:t xml:space="preserve"> 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756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756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Filip Tomáč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07560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07560E">
              <w:rPr>
                <w:rFonts w:ascii="Arial" w:hAnsi="Arial" w:cs="Arial"/>
                <w:sz w:val="20"/>
                <w:lang w:val="sk-SK"/>
              </w:rPr>
              <w:t>Tomáš Filip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B4D3F">
        <w:rPr>
          <w:rFonts w:ascii="Arial" w:hAnsi="Arial" w:cs="Arial"/>
          <w:lang w:val="sk-SK"/>
        </w:rPr>
        <w:t>6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07560E">
        <w:rPr>
          <w:rFonts w:ascii="Arial" w:hAnsi="Arial" w:cs="Arial"/>
          <w:lang w:val="sk-SK"/>
        </w:rPr>
        <w:t>13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8B4D3F">
        <w:rPr>
          <w:rFonts w:ascii="Arial" w:hAnsi="Arial" w:cs="Arial"/>
          <w:i/>
          <w:lang w:val="sk-SK"/>
        </w:rPr>
        <w:t>2</w:t>
      </w:r>
      <w:r w:rsidR="00751EDB" w:rsidRPr="00751EDB">
        <w:rPr>
          <w:rFonts w:ascii="Arial" w:hAnsi="Arial" w:cs="Arial"/>
          <w:i/>
          <w:lang w:val="sk-SK"/>
        </w:rPr>
        <w:t>.201</w:t>
      </w:r>
      <w:r w:rsidR="008B4D3F">
        <w:rPr>
          <w:rFonts w:ascii="Arial" w:hAnsi="Arial" w:cs="Arial"/>
          <w:i/>
          <w:lang w:val="sk-SK"/>
        </w:rPr>
        <w:t>7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2017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2017 účtovala daňovú licenciu.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27607F">
        <w:rPr>
          <w:b w:val="0"/>
        </w:rPr>
        <w:t>7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2511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2511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3600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1395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1395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1116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1116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2511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3105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9E5BE9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1000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E5BE9" w:rsidP="00893BCC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893BC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893BCC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387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754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10591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4F6BEE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893BC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930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10978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5684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8126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-38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02264C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4F6BEE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570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27280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40594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27280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41164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27280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7181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3F26A1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3375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873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SPROSTREDKOVANIE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2200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302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3F26A1" w:rsidP="003F26A1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1066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6500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6500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312498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184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6500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440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650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12498">
        <w:rPr>
          <w:rFonts w:ascii="Arial" w:hAnsi="Arial" w:cs="Arial"/>
          <w:iCs w:val="0"/>
          <w:lang w:eastAsia="en-US"/>
        </w:rPr>
        <w:t>7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7BB" w:rsidRDefault="003577BB">
      <w:r>
        <w:separator/>
      </w:r>
    </w:p>
  </w:endnote>
  <w:endnote w:type="continuationSeparator" w:id="1">
    <w:p w:rsidR="003577BB" w:rsidRDefault="00357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07560E" w:rsidRDefault="0007560E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2013</w:t>
    </w:r>
  </w:p>
  <w:p w:rsidR="0007560E" w:rsidRDefault="0007560E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 w:rsidP="00DD6F3E">
    <w:pPr>
      <w:pStyle w:val="Pta"/>
      <w:jc w:val="center"/>
    </w:pPr>
  </w:p>
  <w:p w:rsidR="0007560E" w:rsidRPr="00953379" w:rsidRDefault="0007560E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6500E"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07560E" w:rsidRPr="00953379" w:rsidRDefault="0007560E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 w:rsidP="00DD6F3E">
    <w:pPr>
      <w:pStyle w:val="Pta"/>
      <w:jc w:val="center"/>
    </w:pPr>
  </w:p>
  <w:p w:rsidR="0007560E" w:rsidRPr="00953379" w:rsidRDefault="0007560E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6500E">
      <w:rPr>
        <w:rFonts w:ascii="Arial" w:hAnsi="Arial" w:cs="Arial"/>
        <w:noProof/>
      </w:rPr>
      <w:t>10</w:t>
    </w:r>
    <w:r w:rsidRPr="00953379">
      <w:rPr>
        <w:rFonts w:ascii="Arial" w:hAnsi="Arial" w:cs="Arial"/>
      </w:rPr>
      <w:fldChar w:fldCharType="end"/>
    </w:r>
  </w:p>
  <w:p w:rsidR="0007560E" w:rsidRPr="00953379" w:rsidRDefault="0007560E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7BB" w:rsidRDefault="003577BB">
      <w:r>
        <w:separator/>
      </w:r>
    </w:p>
  </w:footnote>
  <w:footnote w:type="continuationSeparator" w:id="1">
    <w:p w:rsidR="003577BB" w:rsidRDefault="00357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>
    <w:pPr>
      <w:rPr>
        <w:lang w:val="en-GB"/>
      </w:rPr>
    </w:pPr>
  </w:p>
  <w:p w:rsidR="0007560E" w:rsidRDefault="0007560E">
    <w:pPr>
      <w:rPr>
        <w:lang w:val="en-GB"/>
      </w:rPr>
    </w:pPr>
  </w:p>
  <w:p w:rsidR="0007560E" w:rsidRDefault="0007560E">
    <w:pPr>
      <w:rPr>
        <w:lang w:val="en-GB"/>
      </w:rPr>
    </w:pPr>
  </w:p>
  <w:p w:rsidR="0007560E" w:rsidRDefault="0007560E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36500E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PROFICHEM s.r.o.Krupina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0E" w:rsidRDefault="0007560E" w:rsidP="00E7199A">
    <w:pPr>
      <w:pStyle w:val="lines"/>
    </w:pPr>
  </w:p>
  <w:p w:rsidR="0007560E" w:rsidRPr="00E7199A" w:rsidRDefault="0007560E" w:rsidP="00E7199A">
    <w:pPr>
      <w:pStyle w:val="lines"/>
    </w:pPr>
    <w:r>
      <w:t>Poznámky individuálnej účtovnej závierky zostavenej k 31. decembru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410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60E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4650-71C6-4E5E-80DA-B82BD7C9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361</TotalTime>
  <Pages>15</Pages>
  <Words>2362</Words>
  <Characters>13469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Creating, s.r.o. </vt:lpstr>
      <vt:lpstr>účetní jednotka</vt:lpstr>
    </vt:vector>
  </TitlesOfParts>
  <Company/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 </dc:title>
  <dc:subject/>
  <dc:creator>Ernst &amp; Young</dc:creator>
  <cp:keywords/>
  <dc:description/>
  <cp:lastModifiedBy>JOLKA</cp:lastModifiedBy>
  <cp:revision>16</cp:revision>
  <cp:lastPrinted>2018-03-06T18:29:00Z</cp:lastPrinted>
  <dcterms:created xsi:type="dcterms:W3CDTF">2012-09-13T14:48:00Z</dcterms:created>
  <dcterms:modified xsi:type="dcterms:W3CDTF">2018-03-06T18:33:00Z</dcterms:modified>
</cp:coreProperties>
</file>