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CEFA" w14:textId="77777777" w:rsidR="0065354F" w:rsidRPr="002E10BE" w:rsidRDefault="0065354F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14:paraId="32AD1CB2" w14:textId="77777777" w:rsidR="0065354F" w:rsidRPr="008021B7" w:rsidRDefault="0065354F" w:rsidP="00AA26B7">
      <w:pPr>
        <w:keepNext w:val="0"/>
        <w:spacing w:after="120"/>
        <w:rPr>
          <w:rFonts w:ascii="Arial" w:hAnsi="Arial" w:cs="Arial"/>
          <w:lang w:val="sk-SK"/>
        </w:rPr>
      </w:pPr>
      <w:r w:rsidRPr="008021B7">
        <w:rPr>
          <w:rFonts w:ascii="Arial" w:hAnsi="Arial" w:cs="Arial"/>
          <w:lang w:val="sk-SK"/>
        </w:rPr>
        <w:t xml:space="preserve">Zväz pre skladovanie zásob, </w:t>
      </w:r>
      <w:proofErr w:type="spellStart"/>
      <w:r w:rsidRPr="008021B7">
        <w:rPr>
          <w:rFonts w:ascii="Arial" w:hAnsi="Arial" w:cs="Arial"/>
          <w:lang w:val="sk-SK"/>
        </w:rPr>
        <w:t>a.s</w:t>
      </w:r>
      <w:proofErr w:type="spellEnd"/>
      <w:r w:rsidRPr="008021B7">
        <w:rPr>
          <w:rFonts w:ascii="Arial" w:hAnsi="Arial" w:cs="Arial"/>
          <w:lang w:val="sk-SK"/>
        </w:rPr>
        <w:t>.</w:t>
      </w:r>
      <w:r w:rsidRPr="00511434">
        <w:rPr>
          <w:rFonts w:ascii="Arial" w:hAnsi="Arial" w:cs="Arial"/>
          <w:lang w:val="sk-SK"/>
        </w:rPr>
        <w:t xml:space="preserve"> (ďalej len „spoločnosť”) je </w:t>
      </w:r>
      <w:r w:rsidRPr="008021B7">
        <w:rPr>
          <w:rFonts w:ascii="Arial" w:hAnsi="Arial" w:cs="Arial"/>
          <w:lang w:val="sk-SK"/>
        </w:rPr>
        <w:t>akciová spoločnosť</w:t>
      </w:r>
      <w:r w:rsidRPr="00511434">
        <w:rPr>
          <w:rFonts w:ascii="Arial" w:hAnsi="Arial" w:cs="Arial"/>
          <w:lang w:val="sk-SK"/>
        </w:rPr>
        <w:t xml:space="preserve">, ktorá </w:t>
      </w:r>
      <w:r>
        <w:rPr>
          <w:rFonts w:ascii="Arial" w:hAnsi="Arial" w:cs="Arial"/>
          <w:lang w:val="sk-SK"/>
        </w:rPr>
        <w:t>bola založená</w:t>
      </w:r>
      <w:r w:rsidRPr="00511434">
        <w:rPr>
          <w:rFonts w:ascii="Arial" w:hAnsi="Arial" w:cs="Arial"/>
          <w:lang w:val="sk-SK"/>
        </w:rPr>
        <w:t xml:space="preserve"> dňa </w:t>
      </w:r>
      <w:r>
        <w:rPr>
          <w:rFonts w:ascii="Arial" w:hAnsi="Arial" w:cs="Arial"/>
          <w:lang w:val="sk-SK"/>
        </w:rPr>
        <w:t>26.5.2006.</w:t>
      </w:r>
      <w:r w:rsidRPr="00511434">
        <w:rPr>
          <w:rFonts w:ascii="Arial" w:hAnsi="Arial" w:cs="Arial"/>
          <w:i/>
          <w:lang w:val="sk-SK"/>
        </w:rPr>
        <w:t xml:space="preserve"> </w:t>
      </w:r>
      <w:r w:rsidRPr="00511434">
        <w:rPr>
          <w:rFonts w:ascii="Arial" w:hAnsi="Arial" w:cs="Arial"/>
          <w:lang w:val="sk-SK"/>
        </w:rPr>
        <w:t xml:space="preserve">Dňa </w:t>
      </w:r>
      <w:r>
        <w:rPr>
          <w:rFonts w:ascii="Arial" w:hAnsi="Arial" w:cs="Arial"/>
          <w:lang w:val="sk-SK"/>
        </w:rPr>
        <w:t>7.6.2006</w:t>
      </w:r>
      <w:r w:rsidRPr="00511434">
        <w:rPr>
          <w:rFonts w:ascii="Arial" w:hAnsi="Arial" w:cs="Arial"/>
          <w:i/>
          <w:lang w:val="sk-SK"/>
        </w:rPr>
        <w:t xml:space="preserve"> </w:t>
      </w:r>
      <w:r w:rsidRPr="00511434">
        <w:rPr>
          <w:rFonts w:ascii="Arial" w:hAnsi="Arial" w:cs="Arial"/>
          <w:lang w:val="sk-SK"/>
        </w:rPr>
        <w:t xml:space="preserve">bola zapísaná do Obchodného registra vedenom na Okresnom </w:t>
      </w:r>
      <w:r w:rsidRPr="008021B7">
        <w:rPr>
          <w:rFonts w:ascii="Arial" w:hAnsi="Arial" w:cs="Arial"/>
          <w:lang w:val="sk-SK"/>
        </w:rPr>
        <w:t xml:space="preserve">súde Bratislava I, oddiel Sa, vložka číslo 3890/B. Spoločnosť sídli  na adrese Vlčie Hrdlo 1, 824 12 Bratislava, Slovenská republika, identifikačné číslo </w:t>
      </w:r>
      <w:r>
        <w:rPr>
          <w:rFonts w:ascii="Arial" w:hAnsi="Arial" w:cs="Arial"/>
          <w:lang w:val="sk-SK"/>
        </w:rPr>
        <w:t>36 366 862</w:t>
      </w:r>
      <w:r w:rsidRPr="008021B7">
        <w:rPr>
          <w:rFonts w:ascii="Arial" w:hAnsi="Arial" w:cs="Arial"/>
          <w:lang w:val="sk-SK"/>
        </w:rPr>
        <w:t xml:space="preserve">. </w:t>
      </w:r>
    </w:p>
    <w:p w14:paraId="3632A445" w14:textId="77777777" w:rsidR="0065354F" w:rsidRPr="00C8453A" w:rsidRDefault="0065354F" w:rsidP="00673455">
      <w:pPr>
        <w:spacing w:after="120"/>
        <w:rPr>
          <w:rFonts w:ascii="Arial" w:hAnsi="Arial" w:cs="Arial"/>
          <w:color w:val="000000"/>
          <w:lang w:val="sk-SK" w:eastAsia="sk-SK"/>
        </w:rPr>
      </w:pPr>
      <w:r>
        <w:rPr>
          <w:rFonts w:ascii="Arial" w:hAnsi="Arial" w:cs="Arial"/>
          <w:lang w:val="sk-SK"/>
        </w:rPr>
        <w:t xml:space="preserve">Dňa 24.6.2010 začala spoločnosť aktívne vykonávať svoju podnikateľskú činnosť. Hlavným predmetom podnikania spoločnosti je skladovanie </w:t>
      </w:r>
      <w:r w:rsidRPr="009A267C">
        <w:rPr>
          <w:rFonts w:ascii="Arial" w:hAnsi="Arial" w:cs="Arial"/>
          <w:color w:val="000000"/>
          <w:lang w:val="sk-SK" w:eastAsia="sk-SK"/>
        </w:rPr>
        <w:t>štátnych hmotných rezerv</w:t>
      </w:r>
      <w:r w:rsidRPr="00C8453A">
        <w:rPr>
          <w:rFonts w:ascii="Arial" w:hAnsi="Arial" w:cs="Arial"/>
          <w:color w:val="000000"/>
          <w:lang w:val="sk-SK" w:eastAsia="sk-SK"/>
        </w:rPr>
        <w:t xml:space="preserve"> </w:t>
      </w:r>
      <w:r>
        <w:rPr>
          <w:rFonts w:ascii="Arial" w:hAnsi="Arial" w:cs="Arial"/>
          <w:color w:val="000000"/>
          <w:lang w:val="sk-SK" w:eastAsia="sk-SK"/>
        </w:rPr>
        <w:t xml:space="preserve">(motorovej nafty, benzínu a leteckého petroleja) </w:t>
      </w:r>
      <w:r w:rsidRPr="00C8453A">
        <w:rPr>
          <w:rFonts w:ascii="Arial" w:hAnsi="Arial" w:cs="Arial"/>
          <w:color w:val="000000"/>
          <w:lang w:val="sk-SK" w:eastAsia="sk-SK"/>
        </w:rPr>
        <w:t>pre S</w:t>
      </w:r>
      <w:r>
        <w:rPr>
          <w:rFonts w:ascii="Arial" w:hAnsi="Arial" w:cs="Arial"/>
          <w:color w:val="000000"/>
          <w:lang w:val="sk-SK" w:eastAsia="sk-SK"/>
        </w:rPr>
        <w:t>právu štátnych hmotných rezerv</w:t>
      </w:r>
      <w:r w:rsidRPr="00C8453A">
        <w:rPr>
          <w:rFonts w:ascii="Arial" w:hAnsi="Arial" w:cs="Arial"/>
          <w:color w:val="000000"/>
          <w:lang w:val="sk-SK" w:eastAsia="sk-SK"/>
        </w:rPr>
        <w:t>.</w:t>
      </w:r>
      <w:r>
        <w:rPr>
          <w:rFonts w:ascii="Arial" w:hAnsi="Arial" w:cs="Arial"/>
          <w:color w:val="000000"/>
          <w:lang w:val="sk-SK" w:eastAsia="sk-SK"/>
        </w:rPr>
        <w:t xml:space="preserve"> Za týmto účelom spoločnosť odkúpila od materskej spoločnosti SLOVNAFT, </w:t>
      </w:r>
      <w:proofErr w:type="spellStart"/>
      <w:r>
        <w:rPr>
          <w:rFonts w:ascii="Arial" w:hAnsi="Arial" w:cs="Arial"/>
          <w:color w:val="000000"/>
          <w:lang w:val="sk-SK" w:eastAsia="sk-SK"/>
        </w:rPr>
        <w:t>a.s</w:t>
      </w:r>
      <w:proofErr w:type="spellEnd"/>
      <w:r>
        <w:rPr>
          <w:rFonts w:ascii="Arial" w:hAnsi="Arial" w:cs="Arial"/>
          <w:color w:val="000000"/>
          <w:lang w:val="sk-SK" w:eastAsia="sk-SK"/>
        </w:rPr>
        <w:t xml:space="preserve">. dlhodobý hmotný a nehmotný majetok potrebný pre účely skladovania v celkovej hodnote 14 510 132 EUR (s DPH). Kúpna cena tohto majetku bola stanovená na základe znaleckého posudku. </w:t>
      </w:r>
    </w:p>
    <w:p w14:paraId="4FD4A91B" w14:textId="77777777" w:rsidR="0065354F" w:rsidRPr="002E10BE" w:rsidRDefault="0065354F">
      <w:pPr>
        <w:keepNext w:val="0"/>
        <w:rPr>
          <w:rFonts w:ascii="Arial" w:hAnsi="Arial" w:cs="Arial"/>
          <w:lang w:val="sk-SK"/>
        </w:rPr>
      </w:pPr>
      <w:r w:rsidRPr="00C673CA">
        <w:rPr>
          <w:rFonts w:ascii="Arial" w:hAnsi="Arial" w:cs="Arial"/>
          <w:lang w:val="sk-SK"/>
        </w:rPr>
        <w:t>Hlavným predmetom činnosti je skladovanie štátnych hmotných rezerv.</w:t>
      </w:r>
    </w:p>
    <w:p w14:paraId="2C6859EF" w14:textId="77777777" w:rsidR="0065354F" w:rsidRPr="002E10BE" w:rsidRDefault="0065354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  <w:r>
        <w:rPr>
          <w:rFonts w:ascii="Arial" w:hAnsi="Arial" w:cs="Arial"/>
          <w:lang w:val="sk-SK"/>
        </w:rPr>
        <w:t>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709"/>
        <w:gridCol w:w="2709"/>
      </w:tblGrid>
      <w:tr w:rsidR="0065354F" w:rsidRPr="002E10BE" w14:paraId="576DA97F" w14:textId="77777777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F998" w14:textId="77777777"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CA18E9" w14:textId="77777777"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4A36" w14:textId="77777777"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354F" w:rsidRPr="002E10BE" w14:paraId="46DF13D4" w14:textId="77777777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609A" w14:textId="77777777" w:rsidR="0065354F" w:rsidRPr="002E10BE" w:rsidRDefault="0065354F" w:rsidP="00AA26B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CA43" w14:textId="77777777" w:rsidR="0065354F" w:rsidRDefault="0065354F" w:rsidP="00055AE4">
            <w:pPr>
              <w:tabs>
                <w:tab w:val="center" w:pos="4536"/>
                <w:tab w:val="right" w:pos="9072"/>
              </w:tabs>
              <w:spacing w:after="0"/>
              <w:ind w:right="324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4FC6" w14:textId="77777777" w:rsidR="0065354F" w:rsidRDefault="0065354F" w:rsidP="00055AE4">
            <w:pPr>
              <w:tabs>
                <w:tab w:val="center" w:pos="4536"/>
                <w:tab w:val="right" w:pos="9072"/>
              </w:tabs>
              <w:spacing w:after="0"/>
              <w:ind w:right="331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</w:tbl>
    <w:p w14:paraId="77088EFE" w14:textId="77777777" w:rsidR="0065354F" w:rsidRPr="002E10BE" w:rsidRDefault="0065354F" w:rsidP="00AA26B7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1E62A474" w14:textId="77777777" w:rsidR="0065354F" w:rsidRPr="002E10BE" w:rsidRDefault="0065354F" w:rsidP="00673455">
      <w:pPr>
        <w:keepNext w:val="0"/>
        <w:tabs>
          <w:tab w:val="left" w:pos="4536"/>
        </w:tabs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</w:t>
      </w:r>
      <w:r w:rsidRPr="00C13688">
        <w:rPr>
          <w:rFonts w:ascii="Arial" w:hAnsi="Arial" w:cs="Arial"/>
          <w:lang w:val="sk-SK"/>
        </w:rPr>
        <w:t>štruktúre akcionárov</w:t>
      </w:r>
      <w:r w:rsidRPr="002E10BE">
        <w:rPr>
          <w:rFonts w:ascii="Arial" w:hAnsi="Arial" w:cs="Arial"/>
          <w:lang w:val="sk-SK"/>
        </w:rPr>
        <w:t xml:space="preserve"> ku dňu, ku ktorém</w:t>
      </w:r>
      <w:r>
        <w:rPr>
          <w:rFonts w:ascii="Arial" w:hAnsi="Arial" w:cs="Arial"/>
          <w:lang w:val="sk-SK"/>
        </w:rPr>
        <w:t>u sa zostavuje účtovná závierka.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65354F" w:rsidRPr="005E325D" w14:paraId="73308FE1" w14:textId="77777777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494BCB7C" w14:textId="77777777" w:rsidR="0065354F" w:rsidRPr="005E325D" w:rsidRDefault="0065354F" w:rsidP="00E80F48">
            <w:pPr>
              <w:tabs>
                <w:tab w:val="center" w:pos="4536"/>
                <w:tab w:val="right" w:pos="9072"/>
              </w:tabs>
              <w:spacing w:before="240"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E325D">
              <w:rPr>
                <w:rFonts w:ascii="Arial" w:hAnsi="Arial" w:cs="Arial"/>
                <w:b/>
                <w:sz w:val="16"/>
                <w:szCs w:val="16"/>
                <w:lang w:val="sk-SK"/>
              </w:rPr>
              <w:t>Akcionár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A299D" w14:textId="77777777" w:rsidR="0065354F" w:rsidRPr="005E325D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15AB5683" w14:textId="77777777" w:rsidR="0065354F" w:rsidRPr="005E325D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E325D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9229769" w14:textId="77777777" w:rsidR="0065354F" w:rsidRPr="005E325D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E325D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6F177D58" w14:textId="77777777" w:rsidR="0065354F" w:rsidRPr="005E325D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E325D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65354F" w:rsidRPr="005E325D" w14:paraId="3CDBC4AA" w14:textId="77777777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90C8EC5" w14:textId="77777777" w:rsidR="0065354F" w:rsidRPr="005E325D" w:rsidRDefault="0065354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CDE1EC" w14:textId="77777777" w:rsidR="0065354F" w:rsidRPr="005E325D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E325D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0A14" w14:textId="77777777" w:rsidR="0065354F" w:rsidRPr="005E325D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E325D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77F5" w14:textId="77777777" w:rsidR="0065354F" w:rsidRPr="005E325D" w:rsidRDefault="0065354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222D1E9" w14:textId="77777777" w:rsidR="0065354F" w:rsidRPr="005E325D" w:rsidRDefault="0065354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5354F" w:rsidRPr="005E325D" w14:paraId="6E57D190" w14:textId="77777777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92AF" w14:textId="77777777" w:rsidR="0065354F" w:rsidRPr="005E325D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E325D">
              <w:rPr>
                <w:rFonts w:ascii="Arial" w:hAnsi="Arial" w:cs="Arial"/>
                <w:sz w:val="16"/>
                <w:szCs w:val="16"/>
                <w:lang w:val="sk-SK"/>
              </w:rPr>
              <w:t xml:space="preserve">SLOVNAFT, </w:t>
            </w:r>
            <w:proofErr w:type="spellStart"/>
            <w:r w:rsidRPr="005E325D">
              <w:rPr>
                <w:rFonts w:ascii="Arial" w:hAnsi="Arial" w:cs="Arial"/>
                <w:sz w:val="16"/>
                <w:szCs w:val="16"/>
                <w:lang w:val="sk-SK"/>
              </w:rPr>
              <w:t>a.s</w:t>
            </w:r>
            <w:proofErr w:type="spellEnd"/>
            <w:r w:rsidRPr="005E325D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371C" w14:textId="77777777" w:rsidR="0065354F" w:rsidRPr="005E325D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E325D">
              <w:rPr>
                <w:rFonts w:ascii="Arial" w:hAnsi="Arial" w:cs="Arial"/>
                <w:sz w:val="16"/>
                <w:szCs w:val="16"/>
                <w:lang w:val="sk-SK"/>
              </w:rPr>
              <w:t>33 194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30D1" w14:textId="77777777" w:rsidR="0065354F" w:rsidRPr="005E325D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E325D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C7AC" w14:textId="77777777" w:rsidR="0065354F" w:rsidRPr="005E325D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E325D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644F42B" w14:textId="77777777" w:rsidR="0065354F" w:rsidRPr="005E325D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E325D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</w:tr>
      <w:tr w:rsidR="0065354F" w:rsidRPr="002E10BE" w14:paraId="6320583C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A0F6724" w14:textId="77777777" w:rsidR="0065354F" w:rsidRPr="005E325D" w:rsidRDefault="0065354F" w:rsidP="00E80F48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E325D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5E325D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BF4A438" w14:textId="77777777" w:rsidR="0065354F" w:rsidRPr="005E325D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E325D">
              <w:rPr>
                <w:rFonts w:ascii="Arial" w:hAnsi="Arial" w:cs="Arial"/>
                <w:b/>
                <w:sz w:val="16"/>
                <w:szCs w:val="16"/>
                <w:lang w:val="sk-SK"/>
              </w:rPr>
              <w:t>33 194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34CF7DE" w14:textId="77777777" w:rsidR="0065354F" w:rsidRPr="005E325D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E325D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ACE05D8" w14:textId="77777777" w:rsidR="0065354F" w:rsidRPr="005E325D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E325D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C31598" w14:textId="77777777" w:rsidR="0065354F" w:rsidRPr="005E325D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E325D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</w:tr>
    </w:tbl>
    <w:p w14:paraId="6AE5E4EA" w14:textId="77777777" w:rsidR="0065354F" w:rsidRPr="002E10BE" w:rsidRDefault="0065354F" w:rsidP="00AA26B7">
      <w:pPr>
        <w:keepNext w:val="0"/>
        <w:spacing w:after="0"/>
        <w:rPr>
          <w:rFonts w:ascii="Arial" w:hAnsi="Arial" w:cs="Arial"/>
          <w:lang w:val="sk-SK"/>
        </w:rPr>
      </w:pPr>
    </w:p>
    <w:p w14:paraId="108BCD29" w14:textId="77777777" w:rsidR="0065354F" w:rsidRPr="00511434" w:rsidRDefault="0065354F" w:rsidP="00673455">
      <w:pPr>
        <w:keepNext w:val="0"/>
        <w:rPr>
          <w:rFonts w:ascii="Arial" w:hAnsi="Arial" w:cs="Arial"/>
          <w:i/>
          <w:lang w:val="sk-SK"/>
        </w:rPr>
      </w:pPr>
      <w:r w:rsidRPr="00CF58D3">
        <w:rPr>
          <w:rFonts w:ascii="Arial" w:hAnsi="Arial" w:cs="Arial"/>
          <w:lang w:val="sk-SK"/>
        </w:rPr>
        <w:t>Spoločnosť je súčasťou skupiny S</w:t>
      </w:r>
      <w:r>
        <w:rPr>
          <w:rFonts w:ascii="Arial" w:hAnsi="Arial" w:cs="Arial"/>
          <w:lang w:val="sk-SK"/>
        </w:rPr>
        <w:t>LOVNAFT</w:t>
      </w:r>
      <w:r w:rsidRPr="00CF58D3">
        <w:rPr>
          <w:rFonts w:ascii="Arial" w:hAnsi="Arial" w:cs="Arial"/>
          <w:lang w:val="sk-SK"/>
        </w:rPr>
        <w:t xml:space="preserve">, </w:t>
      </w:r>
      <w:proofErr w:type="spellStart"/>
      <w:r w:rsidRPr="00CF58D3">
        <w:rPr>
          <w:rFonts w:ascii="Arial" w:hAnsi="Arial" w:cs="Arial"/>
          <w:lang w:val="sk-SK"/>
        </w:rPr>
        <w:t>a.s</w:t>
      </w:r>
      <w:proofErr w:type="spellEnd"/>
      <w:r w:rsidRPr="00CF58D3">
        <w:rPr>
          <w:rFonts w:ascii="Arial" w:hAnsi="Arial" w:cs="Arial"/>
          <w:lang w:val="sk-SK"/>
        </w:rPr>
        <w:t>.. Materskou spoločnosťou spoločnosti je S</w:t>
      </w:r>
      <w:r>
        <w:rPr>
          <w:rFonts w:ascii="Arial" w:hAnsi="Arial" w:cs="Arial"/>
          <w:lang w:val="sk-SK"/>
        </w:rPr>
        <w:t>LOVNAFT</w:t>
      </w:r>
      <w:r w:rsidRPr="00CF58D3">
        <w:rPr>
          <w:rFonts w:ascii="Arial" w:hAnsi="Arial" w:cs="Arial"/>
          <w:lang w:val="sk-SK"/>
        </w:rPr>
        <w:t xml:space="preserve">, </w:t>
      </w:r>
      <w:proofErr w:type="spellStart"/>
      <w:r w:rsidRPr="00CF58D3">
        <w:rPr>
          <w:rFonts w:ascii="Arial" w:hAnsi="Arial" w:cs="Arial"/>
          <w:lang w:val="sk-SK"/>
        </w:rPr>
        <w:t>a.s</w:t>
      </w:r>
      <w:proofErr w:type="spellEnd"/>
      <w:r w:rsidRPr="00CF58D3">
        <w:rPr>
          <w:rFonts w:ascii="Arial" w:hAnsi="Arial" w:cs="Arial"/>
          <w:lang w:val="sk-SK"/>
        </w:rPr>
        <w:t xml:space="preserve">. a materskou spoločnosťou celej skupiny je MOL </w:t>
      </w:r>
      <w:proofErr w:type="spellStart"/>
      <w:r w:rsidRPr="00CF58D3">
        <w:rPr>
          <w:rFonts w:ascii="Arial" w:hAnsi="Arial" w:cs="Arial"/>
          <w:lang w:val="sk-SK"/>
        </w:rPr>
        <w:t>Nyrt</w:t>
      </w:r>
      <w:proofErr w:type="spellEnd"/>
      <w:r w:rsidRPr="00CF58D3">
        <w:rPr>
          <w:rFonts w:ascii="Arial" w:hAnsi="Arial" w:cs="Arial"/>
          <w:lang w:val="sk-SK"/>
        </w:rPr>
        <w:t xml:space="preserve">.. Konsolidovanú účtovnú závierku za najväčšiu skupinu podnikov zostavuje spoločnosť MOL </w:t>
      </w:r>
      <w:proofErr w:type="spellStart"/>
      <w:r w:rsidRPr="00CF58D3">
        <w:rPr>
          <w:rFonts w:ascii="Arial" w:hAnsi="Arial" w:cs="Arial"/>
          <w:lang w:val="sk-SK"/>
        </w:rPr>
        <w:t>Nyrt</w:t>
      </w:r>
      <w:proofErr w:type="spellEnd"/>
      <w:r w:rsidRPr="00CF58D3">
        <w:rPr>
          <w:rFonts w:ascii="Arial" w:hAnsi="Arial" w:cs="Arial"/>
          <w:lang w:val="sk-SK"/>
        </w:rPr>
        <w:t xml:space="preserve">.. Táto účtovná závierka je k nahliadnutiu v sídle uvedenej spoločnosti, MOL </w:t>
      </w:r>
      <w:proofErr w:type="spellStart"/>
      <w:r w:rsidRPr="00CF58D3">
        <w:rPr>
          <w:rFonts w:ascii="Arial" w:hAnsi="Arial" w:cs="Arial"/>
          <w:lang w:val="sk-SK"/>
        </w:rPr>
        <w:t>Nyrt</w:t>
      </w:r>
      <w:proofErr w:type="spellEnd"/>
      <w:r w:rsidRPr="00CF58D3">
        <w:rPr>
          <w:rFonts w:ascii="Arial" w:hAnsi="Arial" w:cs="Arial"/>
          <w:lang w:val="sk-SK"/>
        </w:rPr>
        <w:t xml:space="preserve">., Október </w:t>
      </w:r>
      <w:proofErr w:type="spellStart"/>
      <w:r w:rsidRPr="00CF58D3">
        <w:rPr>
          <w:rFonts w:ascii="Arial" w:hAnsi="Arial" w:cs="Arial"/>
          <w:lang w:val="sk-SK"/>
        </w:rPr>
        <w:t>huszonharmadika</w:t>
      </w:r>
      <w:proofErr w:type="spellEnd"/>
      <w:r w:rsidRPr="00CF58D3">
        <w:rPr>
          <w:rFonts w:ascii="Arial" w:hAnsi="Arial" w:cs="Arial"/>
          <w:lang w:val="sk-SK"/>
        </w:rPr>
        <w:t xml:space="preserve"> </w:t>
      </w:r>
      <w:proofErr w:type="spellStart"/>
      <w:r w:rsidRPr="00CF58D3">
        <w:rPr>
          <w:rFonts w:ascii="Arial" w:hAnsi="Arial" w:cs="Arial"/>
          <w:lang w:val="sk-SK"/>
        </w:rPr>
        <w:t>utca</w:t>
      </w:r>
      <w:proofErr w:type="spellEnd"/>
      <w:r w:rsidRPr="00CF58D3">
        <w:rPr>
          <w:rFonts w:ascii="Arial" w:hAnsi="Arial" w:cs="Arial"/>
          <w:lang w:val="sk-SK"/>
        </w:rPr>
        <w:t xml:space="preserve"> 18, H-1117 </w:t>
      </w:r>
      <w:proofErr w:type="spellStart"/>
      <w:r w:rsidRPr="00CF58D3">
        <w:rPr>
          <w:rFonts w:ascii="Arial" w:hAnsi="Arial" w:cs="Arial"/>
          <w:lang w:val="sk-SK"/>
        </w:rPr>
        <w:t>Budapest</w:t>
      </w:r>
      <w:proofErr w:type="spellEnd"/>
      <w:r w:rsidRPr="00CF58D3">
        <w:rPr>
          <w:rFonts w:ascii="Arial" w:hAnsi="Arial" w:cs="Arial"/>
          <w:lang w:val="sk-SK"/>
        </w:rPr>
        <w:t xml:space="preserve"> / SLOVNAFT, </w:t>
      </w:r>
      <w:proofErr w:type="spellStart"/>
      <w:r w:rsidRPr="00CF58D3">
        <w:rPr>
          <w:rFonts w:ascii="Arial" w:hAnsi="Arial" w:cs="Arial"/>
          <w:lang w:val="sk-SK"/>
        </w:rPr>
        <w:t>a.s</w:t>
      </w:r>
      <w:proofErr w:type="spellEnd"/>
      <w:r w:rsidRPr="00CF58D3">
        <w:rPr>
          <w:rFonts w:ascii="Arial" w:hAnsi="Arial" w:cs="Arial"/>
          <w:lang w:val="sk-SK"/>
        </w:rPr>
        <w:t>., Vlčie hrdlo 1, 824 12 Bratislava.</w:t>
      </w:r>
    </w:p>
    <w:p w14:paraId="5E4A63F3" w14:textId="7098BEC1" w:rsidR="0065354F" w:rsidRPr="002E10BE" w:rsidRDefault="0065354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Členovia štatutárnych orgánov k 31. decembru 201</w:t>
      </w:r>
      <w:r w:rsidR="006946D1">
        <w:rPr>
          <w:rFonts w:ascii="Arial" w:hAnsi="Arial" w:cs="Arial"/>
          <w:lang w:val="sk-SK"/>
        </w:rPr>
        <w:t>7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65354F" w:rsidRPr="002E10BE" w14:paraId="2159285A" w14:textId="77777777" w:rsidTr="00D016C0">
        <w:trPr>
          <w:trHeight w:val="177"/>
        </w:trPr>
        <w:tc>
          <w:tcPr>
            <w:tcW w:w="4784" w:type="dxa"/>
            <w:gridSpan w:val="2"/>
            <w:vAlign w:val="center"/>
          </w:tcPr>
          <w:p w14:paraId="66E95B1C" w14:textId="77777777" w:rsidR="0065354F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C13688">
              <w:rPr>
                <w:rFonts w:ascii="Arial" w:hAnsi="Arial" w:cs="Arial"/>
                <w:b/>
                <w:iCs/>
                <w:lang w:val="sk-SK"/>
              </w:rPr>
              <w:t>Predstavenstvo</w:t>
            </w:r>
          </w:p>
        </w:tc>
      </w:tr>
      <w:tr w:rsidR="0065354F" w:rsidRPr="002E10BE" w14:paraId="4C8DDED3" w14:textId="77777777" w:rsidTr="00D016C0">
        <w:trPr>
          <w:trHeight w:val="227"/>
        </w:trPr>
        <w:tc>
          <w:tcPr>
            <w:tcW w:w="1290" w:type="dxa"/>
            <w:vAlign w:val="bottom"/>
          </w:tcPr>
          <w:p w14:paraId="746DBCBD" w14:textId="77777777" w:rsidR="0065354F" w:rsidRDefault="0065354F" w:rsidP="00E80F48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Predseda:</w:t>
            </w:r>
          </w:p>
        </w:tc>
        <w:tc>
          <w:tcPr>
            <w:tcW w:w="3494" w:type="dxa"/>
            <w:vAlign w:val="bottom"/>
          </w:tcPr>
          <w:p w14:paraId="30EE99C5" w14:textId="04F3B1D4" w:rsidR="0065354F" w:rsidRDefault="006946D1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Branislav Vinter</w:t>
            </w:r>
          </w:p>
        </w:tc>
      </w:tr>
      <w:tr w:rsidR="0065354F" w:rsidRPr="002E10BE" w14:paraId="57C2074F" w14:textId="77777777" w:rsidTr="00D016C0">
        <w:trPr>
          <w:trHeight w:val="227"/>
        </w:trPr>
        <w:tc>
          <w:tcPr>
            <w:tcW w:w="1290" w:type="dxa"/>
            <w:vAlign w:val="bottom"/>
          </w:tcPr>
          <w:p w14:paraId="79AA30B2" w14:textId="77777777" w:rsidR="0065354F" w:rsidRDefault="0065354F" w:rsidP="00E80F48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Člen</w:t>
            </w:r>
            <w:r w:rsidRPr="002E10BE">
              <w:rPr>
                <w:rFonts w:ascii="Arial" w:hAnsi="Arial" w:cs="Arial"/>
                <w:lang w:val="sk-SK"/>
              </w:rPr>
              <w:t>:</w:t>
            </w:r>
          </w:p>
        </w:tc>
        <w:tc>
          <w:tcPr>
            <w:tcW w:w="3494" w:type="dxa"/>
            <w:vAlign w:val="bottom"/>
          </w:tcPr>
          <w:p w14:paraId="111B1A06" w14:textId="77777777" w:rsidR="0065354F" w:rsidRDefault="00B35FCC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Ing. Ján Čerepán</w:t>
            </w:r>
          </w:p>
        </w:tc>
      </w:tr>
      <w:tr w:rsidR="0065354F" w:rsidRPr="002E10BE" w14:paraId="62408A1F" w14:textId="77777777" w:rsidTr="00D016C0">
        <w:trPr>
          <w:trHeight w:val="227"/>
        </w:trPr>
        <w:tc>
          <w:tcPr>
            <w:tcW w:w="1290" w:type="dxa"/>
            <w:vAlign w:val="bottom"/>
          </w:tcPr>
          <w:p w14:paraId="499F4534" w14:textId="77777777" w:rsidR="0065354F" w:rsidRDefault="0065354F" w:rsidP="00E80F48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494" w:type="dxa"/>
            <w:vAlign w:val="bottom"/>
          </w:tcPr>
          <w:p w14:paraId="7E2EBE1E" w14:textId="1C50500F" w:rsidR="0065354F" w:rsidRDefault="006946D1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Ing. Barbora Mlyneková</w:t>
            </w:r>
          </w:p>
        </w:tc>
      </w:tr>
    </w:tbl>
    <w:p w14:paraId="60FF9F9A" w14:textId="77777777" w:rsidR="0065354F" w:rsidRPr="002E10BE" w:rsidRDefault="0065354F" w:rsidP="00AA26B7">
      <w:pPr>
        <w:keepNext w:val="0"/>
        <w:spacing w:after="0"/>
        <w:rPr>
          <w:rFonts w:ascii="Arial" w:hAnsi="Arial" w:cs="Arial"/>
          <w:sz w:val="16"/>
          <w:szCs w:val="16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76"/>
        <w:gridCol w:w="3508"/>
      </w:tblGrid>
      <w:tr w:rsidR="0065354F" w:rsidRPr="00C13688" w14:paraId="4F5FF679" w14:textId="77777777" w:rsidTr="00D016C0">
        <w:tc>
          <w:tcPr>
            <w:tcW w:w="47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AB6B4" w14:textId="77777777" w:rsidR="0065354F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C13688">
              <w:rPr>
                <w:rFonts w:ascii="Arial" w:hAnsi="Arial" w:cs="Arial"/>
                <w:b/>
                <w:lang w:val="sk-SK"/>
              </w:rPr>
              <w:t>Dozorná rada</w:t>
            </w:r>
          </w:p>
        </w:tc>
      </w:tr>
      <w:tr w:rsidR="0065354F" w:rsidRPr="00C13688" w14:paraId="5601F7F2" w14:textId="77777777" w:rsidTr="00D016C0">
        <w:trPr>
          <w:trHeight w:val="227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F6D0E" w14:textId="77777777" w:rsidR="0065354F" w:rsidRDefault="0065354F" w:rsidP="00E80F48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  <w:lang w:val="sk-SK"/>
              </w:rPr>
            </w:pPr>
            <w:r w:rsidRPr="00C13688">
              <w:rPr>
                <w:rFonts w:ascii="Arial" w:hAnsi="Arial" w:cs="Arial"/>
                <w:lang w:val="sk-SK"/>
              </w:rPr>
              <w:t>Predseda: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87778B" w14:textId="77777777" w:rsidR="0065354F" w:rsidRDefault="00B35FCC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Peter Šrámek</w:t>
            </w:r>
          </w:p>
        </w:tc>
      </w:tr>
      <w:tr w:rsidR="0065354F" w:rsidRPr="00C13688" w14:paraId="5F8511D1" w14:textId="77777777" w:rsidTr="00D016C0">
        <w:trPr>
          <w:trHeight w:val="227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1E0B3" w14:textId="77777777" w:rsidR="0065354F" w:rsidRDefault="0065354F" w:rsidP="00E80F48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  <w:lang w:val="sk-SK"/>
              </w:rPr>
            </w:pPr>
            <w:r w:rsidRPr="00C13688">
              <w:rPr>
                <w:rFonts w:ascii="Arial" w:hAnsi="Arial" w:cs="Arial"/>
                <w:lang w:val="sk-SK"/>
              </w:rPr>
              <w:t>Podpredseda: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65E815" w14:textId="77777777" w:rsidR="0065354F" w:rsidRDefault="0065354F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Ing. Igor Galovič</w:t>
            </w:r>
          </w:p>
        </w:tc>
      </w:tr>
      <w:tr w:rsidR="0065354F" w:rsidRPr="002E10BE" w14:paraId="22150FC4" w14:textId="77777777" w:rsidTr="00D016C0">
        <w:trPr>
          <w:trHeight w:val="227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974DE" w14:textId="77777777" w:rsidR="0065354F" w:rsidRDefault="0065354F" w:rsidP="00E80F48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  <w:lang w:val="sk-SK"/>
              </w:rPr>
            </w:pPr>
            <w:r w:rsidRPr="00C13688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8D51860" w14:textId="77777777" w:rsidR="0065354F" w:rsidRDefault="00B35FCC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Róbert Rusiňák</w:t>
            </w:r>
          </w:p>
        </w:tc>
      </w:tr>
    </w:tbl>
    <w:p w14:paraId="1D0A9378" w14:textId="77777777" w:rsidR="00055AE4" w:rsidRDefault="00055AE4" w:rsidP="00AA26B7">
      <w:pPr>
        <w:keepNext w:val="0"/>
        <w:spacing w:before="120" w:after="0"/>
        <w:rPr>
          <w:rFonts w:ascii="Arial" w:hAnsi="Arial" w:cs="Arial"/>
          <w:lang w:val="sk-SK"/>
        </w:rPr>
      </w:pPr>
    </w:p>
    <w:p w14:paraId="39C81E16" w14:textId="77777777" w:rsidR="0065354F" w:rsidRDefault="0065354F" w:rsidP="00AA26B7">
      <w:pPr>
        <w:keepNext w:val="0"/>
        <w:spacing w:before="120" w:after="0"/>
        <w:rPr>
          <w:rFonts w:ascii="Arial" w:hAnsi="Arial" w:cs="Arial"/>
          <w:lang w:val="sk-SK"/>
        </w:rPr>
      </w:pPr>
      <w:r w:rsidRPr="00FE5A04">
        <w:rPr>
          <w:rFonts w:ascii="Arial" w:hAnsi="Arial" w:cs="Arial"/>
          <w:lang w:val="sk-SK"/>
        </w:rPr>
        <w:t>Spoločnosť nemá organizačnú zložku v zahraničí.</w:t>
      </w:r>
    </w:p>
    <w:p w14:paraId="4D37145F" w14:textId="77777777" w:rsidR="00055AE4" w:rsidRDefault="00055AE4" w:rsidP="00AA26B7">
      <w:pPr>
        <w:keepNext w:val="0"/>
        <w:spacing w:before="120" w:after="0"/>
        <w:rPr>
          <w:rFonts w:ascii="Arial" w:hAnsi="Arial" w:cs="Arial"/>
          <w:lang w:val="sk-SK"/>
        </w:rPr>
      </w:pPr>
    </w:p>
    <w:p w14:paraId="55156D4E" w14:textId="77777777" w:rsidR="0065354F" w:rsidRPr="002E10BE" w:rsidRDefault="0065354F" w:rsidP="00AA26B7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>ZákladnÉ východiskÁ prE ZostavenIE účTOVNEJ závIErky</w:t>
      </w:r>
      <w:bookmarkEnd w:id="2"/>
      <w:bookmarkEnd w:id="3"/>
    </w:p>
    <w:p w14:paraId="320F3FA6" w14:textId="77777777" w:rsidR="0065354F" w:rsidRPr="002E10BE" w:rsidRDefault="0065354F" w:rsidP="00673455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2E10BE">
        <w:rPr>
          <w:rFonts w:ascii="Arial" w:hAnsi="Arial" w:cs="Arial"/>
          <w:lang w:val="sk-SK"/>
        </w:rPr>
        <w:t>Z.z</w:t>
      </w:r>
      <w:proofErr w:type="spellEnd"/>
      <w:r w:rsidRPr="002E10BE">
        <w:rPr>
          <w:rFonts w:ascii="Arial" w:hAnsi="Arial" w:cs="Arial"/>
          <w:lang w:val="sk-SK"/>
        </w:rPr>
        <w:t xml:space="preserve">. o účtovníctve v znení neskorších predpisov za predpokladu nepretržitého trvania jej činnosti a je zostavená </w:t>
      </w:r>
      <w:r w:rsidRPr="00C13688">
        <w:rPr>
          <w:rFonts w:ascii="Arial" w:hAnsi="Arial" w:cs="Arial"/>
          <w:lang w:val="sk-SK"/>
        </w:rPr>
        <w:t>ako riadna účtovná</w:t>
      </w:r>
      <w:r w:rsidRPr="002E10BE">
        <w:rPr>
          <w:rFonts w:ascii="Arial" w:hAnsi="Arial" w:cs="Arial"/>
          <w:lang w:val="sk-SK"/>
        </w:rPr>
        <w:t xml:space="preserve"> závierka. </w:t>
      </w:r>
    </w:p>
    <w:p w14:paraId="0E0995E1" w14:textId="074989B1" w:rsidR="0065354F" w:rsidRPr="00A51110" w:rsidRDefault="0065354F">
      <w:pPr>
        <w:keepNext w:val="0"/>
        <w:rPr>
          <w:rFonts w:ascii="Arial" w:hAnsi="Arial" w:cs="Arial"/>
          <w:color w:val="000000"/>
          <w:lang w:val="sk-SK"/>
        </w:rPr>
      </w:pPr>
      <w:r w:rsidRPr="00A51110">
        <w:rPr>
          <w:rFonts w:ascii="Arial" w:hAnsi="Arial" w:cs="Arial"/>
          <w:color w:val="000000"/>
          <w:lang w:val="sk-SK"/>
        </w:rPr>
        <w:t>Účtovná závierka spoločnosti za predchádzajúce účtovné obdobie k 31. decembru 201</w:t>
      </w:r>
      <w:r w:rsidR="006946D1">
        <w:rPr>
          <w:rFonts w:ascii="Arial" w:hAnsi="Arial" w:cs="Arial"/>
          <w:color w:val="000000"/>
          <w:lang w:val="sk-SK"/>
        </w:rPr>
        <w:t>6</w:t>
      </w:r>
      <w:r w:rsidRPr="00A51110">
        <w:rPr>
          <w:rFonts w:ascii="Arial" w:hAnsi="Arial" w:cs="Arial"/>
          <w:i/>
          <w:color w:val="000000"/>
          <w:lang w:val="sk-SK"/>
        </w:rPr>
        <w:t xml:space="preserve"> </w:t>
      </w:r>
      <w:r w:rsidRPr="00A51110">
        <w:rPr>
          <w:rFonts w:ascii="Arial" w:hAnsi="Arial" w:cs="Arial"/>
          <w:color w:val="000000"/>
          <w:lang w:val="sk-SK"/>
        </w:rPr>
        <w:t xml:space="preserve">bola schválená valným zhromaždením spoločnosti </w:t>
      </w:r>
      <w:r w:rsidRPr="00DF3465">
        <w:rPr>
          <w:rFonts w:ascii="Arial" w:hAnsi="Arial" w:cs="Arial"/>
          <w:color w:val="000000"/>
          <w:lang w:val="sk-SK"/>
        </w:rPr>
        <w:t xml:space="preserve">dňa </w:t>
      </w:r>
      <w:r w:rsidR="006946D1">
        <w:rPr>
          <w:rFonts w:ascii="Arial" w:hAnsi="Arial" w:cs="Arial"/>
          <w:color w:val="000000"/>
          <w:lang w:val="sk-SK"/>
        </w:rPr>
        <w:t>6</w:t>
      </w:r>
      <w:r w:rsidRPr="008A41B6">
        <w:rPr>
          <w:rFonts w:ascii="Arial" w:hAnsi="Arial" w:cs="Arial"/>
          <w:color w:val="000000"/>
          <w:lang w:val="sk-SK"/>
        </w:rPr>
        <w:t>.</w:t>
      </w:r>
      <w:r w:rsidR="00B35FCC" w:rsidRPr="008A41B6">
        <w:rPr>
          <w:rFonts w:ascii="Arial" w:hAnsi="Arial" w:cs="Arial"/>
          <w:color w:val="000000"/>
          <w:lang w:val="sk-SK"/>
        </w:rPr>
        <w:t>4</w:t>
      </w:r>
      <w:r w:rsidRPr="008A41B6">
        <w:rPr>
          <w:rFonts w:ascii="Arial" w:hAnsi="Arial" w:cs="Arial"/>
          <w:color w:val="000000"/>
          <w:lang w:val="sk-SK"/>
        </w:rPr>
        <w:t>.201</w:t>
      </w:r>
      <w:r w:rsidR="006946D1">
        <w:rPr>
          <w:rFonts w:ascii="Arial" w:hAnsi="Arial" w:cs="Arial"/>
          <w:color w:val="000000"/>
          <w:lang w:val="sk-SK"/>
        </w:rPr>
        <w:t>7</w:t>
      </w:r>
      <w:r w:rsidRPr="00B35FCC">
        <w:rPr>
          <w:rFonts w:ascii="Arial" w:hAnsi="Arial" w:cs="Arial"/>
          <w:color w:val="000000"/>
          <w:lang w:val="sk-SK"/>
        </w:rPr>
        <w:t>.</w:t>
      </w:r>
    </w:p>
    <w:p w14:paraId="20C792A9" w14:textId="77777777" w:rsidR="0065354F" w:rsidRPr="002E10BE" w:rsidRDefault="0065354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 A METÓDY</w:t>
      </w:r>
    </w:p>
    <w:p w14:paraId="23522088" w14:textId="4D9948FE" w:rsidR="0065354F" w:rsidRPr="002E10BE" w:rsidRDefault="0065354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 w:rsidR="006946D1">
        <w:rPr>
          <w:rFonts w:ascii="Arial" w:hAnsi="Arial" w:cs="Arial"/>
          <w:lang w:val="sk-SK"/>
        </w:rPr>
        <w:t>7</w:t>
      </w:r>
      <w:r w:rsidRPr="002E10BE">
        <w:rPr>
          <w:rFonts w:ascii="Arial" w:hAnsi="Arial" w:cs="Arial"/>
          <w:lang w:val="sk-SK"/>
        </w:rPr>
        <w:t xml:space="preserve"> a 201</w:t>
      </w:r>
      <w:r w:rsidR="006946D1">
        <w:rPr>
          <w:rFonts w:ascii="Arial" w:hAnsi="Arial" w:cs="Arial"/>
          <w:lang w:val="sk-SK"/>
        </w:rPr>
        <w:t>6</w:t>
      </w:r>
      <w:r w:rsidRPr="002E10BE">
        <w:rPr>
          <w:rFonts w:ascii="Arial" w:hAnsi="Arial" w:cs="Arial"/>
          <w:lang w:val="sk-SK"/>
        </w:rPr>
        <w:t xml:space="preserve"> sú nasledovné:</w:t>
      </w:r>
    </w:p>
    <w:p w14:paraId="20B6D1A8" w14:textId="77777777" w:rsidR="0065354F" w:rsidRPr="002E10BE" w:rsidRDefault="0065354F">
      <w:pPr>
        <w:pStyle w:val="Nadpis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14:paraId="2095E21D" w14:textId="77777777" w:rsidR="0065354F" w:rsidRPr="00511434" w:rsidRDefault="0065354F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14:paraId="31104256" w14:textId="77777777" w:rsidR="0065354F" w:rsidRPr="002E10BE" w:rsidRDefault="0065354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57CDA1E0" w14:textId="77777777" w:rsidR="0065354F" w:rsidRPr="002E10BE" w:rsidRDefault="0065354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 sa odpisuje do nákladov počas predpokladanej doby životnosti príslušného majetku. Predpokladaná  doba používania, metóda odpisovania a odpisová  sadzba sú  stanovené pre jednotlivé skupiny dlhodobého nehmotného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</w:tblGrid>
      <w:tr w:rsidR="0065354F" w:rsidRPr="00511434" w14:paraId="2542246B" w14:textId="77777777" w:rsidTr="003342D8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06C7F6E7" w14:textId="77777777" w:rsidR="0065354F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DE4249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4057BE4E" w14:textId="77777777" w:rsidR="0065354F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DE4249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012C8DA2" w14:textId="77777777" w:rsidR="0065354F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DE4249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65354F" w:rsidRPr="00511434" w14:paraId="1AB98600" w14:textId="77777777" w:rsidTr="003342D8">
        <w:trPr>
          <w:cantSplit/>
        </w:trPr>
        <w:tc>
          <w:tcPr>
            <w:tcW w:w="3261" w:type="dxa"/>
            <w:tcBorders>
              <w:bottom w:val="single" w:sz="12" w:space="0" w:color="808080"/>
            </w:tcBorders>
            <w:vAlign w:val="bottom"/>
          </w:tcPr>
          <w:p w14:paraId="757BE8EC" w14:textId="77777777" w:rsidR="0065354F" w:rsidRDefault="0065354F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14:paraId="2DA39917" w14:textId="77777777"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3-5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14:paraId="7834C013" w14:textId="77777777"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lineárna</w:t>
            </w:r>
          </w:p>
        </w:tc>
      </w:tr>
    </w:tbl>
    <w:p w14:paraId="5A567375" w14:textId="77777777" w:rsidR="0065354F" w:rsidRPr="002E10BE" w:rsidRDefault="0065354F" w:rsidP="00AA26B7">
      <w:pPr>
        <w:keepNext w:val="0"/>
        <w:spacing w:after="0"/>
        <w:rPr>
          <w:rFonts w:ascii="Arial" w:hAnsi="Arial" w:cs="Arial"/>
          <w:lang w:val="sk-SK"/>
        </w:rPr>
      </w:pPr>
    </w:p>
    <w:p w14:paraId="419837F4" w14:textId="77777777" w:rsidR="0065354F" w:rsidRPr="002E10BE" w:rsidRDefault="0065354F" w:rsidP="00673455">
      <w:pPr>
        <w:keepNext w:val="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14:paraId="07A76D6D" w14:textId="77777777" w:rsidR="0065354F" w:rsidRPr="002E10BE" w:rsidRDefault="0065354F">
      <w:pPr>
        <w:pStyle w:val="Nadpis2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14:paraId="3D1DA3A6" w14:textId="77777777" w:rsidR="0065354F" w:rsidRPr="002E10BE" w:rsidRDefault="0065354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 a ďalšie náklady súvisiace s obstaraním.</w:t>
      </w:r>
    </w:p>
    <w:p w14:paraId="351BE1DC" w14:textId="77777777" w:rsidR="0065354F" w:rsidRPr="002E10BE" w:rsidRDefault="0065354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14:paraId="09B48480" w14:textId="77777777" w:rsidR="0065354F" w:rsidRPr="002E10BE" w:rsidRDefault="0065354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6D4BD23A" w14:textId="77777777" w:rsidR="0065354F" w:rsidRPr="002E10BE" w:rsidRDefault="0065354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sa odpisuje do nákladov počas predpokladanej doby životnosti príslušného majetku. Predpokladaná doba používania, metóda odpisovania a odpisová sadzba sú stanovené pre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</w:tblGrid>
      <w:tr w:rsidR="0065354F" w:rsidRPr="00CF58D3" w14:paraId="3F2B855A" w14:textId="77777777" w:rsidTr="003342D8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10CCEFF6" w14:textId="77777777" w:rsidR="0065354F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CF58D3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211E71A2" w14:textId="77777777" w:rsidR="0065354F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CF58D3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27FA0F59" w14:textId="77777777" w:rsidR="0065354F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CF58D3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65354F" w:rsidRPr="00CF58D3" w14:paraId="0F0C64C3" w14:textId="77777777" w:rsidTr="003342D8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14:paraId="03A79422" w14:textId="77777777" w:rsidR="0065354F" w:rsidRDefault="0065354F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4EEA85F0" w14:textId="77777777"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20-30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16211AC3" w14:textId="77777777"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65354F" w:rsidRPr="00CF58D3" w14:paraId="28083F90" w14:textId="77777777" w:rsidTr="003342D8">
        <w:trPr>
          <w:cantSplit/>
        </w:trPr>
        <w:tc>
          <w:tcPr>
            <w:tcW w:w="3261" w:type="dxa"/>
            <w:vAlign w:val="bottom"/>
          </w:tcPr>
          <w:p w14:paraId="69824FF9" w14:textId="77777777" w:rsidR="0065354F" w:rsidRDefault="0065354F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14:paraId="4742FA12" w14:textId="77777777"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8-20</w:t>
            </w:r>
          </w:p>
        </w:tc>
        <w:tc>
          <w:tcPr>
            <w:tcW w:w="1559" w:type="dxa"/>
            <w:vAlign w:val="bottom"/>
          </w:tcPr>
          <w:p w14:paraId="6F804C9E" w14:textId="77777777"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65354F" w:rsidRPr="00CF58D3" w14:paraId="2010F02F" w14:textId="77777777" w:rsidTr="003342D8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14:paraId="5F7B3C05" w14:textId="77777777" w:rsidR="0065354F" w:rsidRDefault="0065354F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Iný dlhodobý majetok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15BA7B50" w14:textId="77777777"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4-8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2E196A54" w14:textId="77777777"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65354F" w:rsidRPr="00511434" w14:paraId="6054624A" w14:textId="77777777" w:rsidTr="003342D8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44DB027B" w14:textId="77777777" w:rsidR="0065354F" w:rsidRDefault="0065354F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20FB067F" w14:textId="77777777"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5934F97F" w14:textId="77777777"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lineárna</w:t>
            </w:r>
          </w:p>
        </w:tc>
      </w:tr>
    </w:tbl>
    <w:p w14:paraId="204B92F7" w14:textId="77777777" w:rsidR="0065354F" w:rsidRPr="002E10BE" w:rsidRDefault="0065354F" w:rsidP="00AA26B7">
      <w:pPr>
        <w:keepNext w:val="0"/>
        <w:spacing w:after="0"/>
        <w:rPr>
          <w:rFonts w:ascii="Arial" w:hAnsi="Arial" w:cs="Arial"/>
          <w:lang w:val="sk-SK"/>
        </w:rPr>
      </w:pPr>
    </w:p>
    <w:p w14:paraId="0E51DEA8" w14:textId="77777777" w:rsidR="0065354F" w:rsidRPr="002E10BE" w:rsidRDefault="0065354F" w:rsidP="00AA26B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hmotného majetku sa tvorí opravná položka vo výške rozdielu jeho zistenej úžitkovej hodnoty a zostatkovej hodnoty.</w:t>
      </w:r>
    </w:p>
    <w:p w14:paraId="75D78D19" w14:textId="77777777" w:rsidR="0065354F" w:rsidRPr="002E10BE" w:rsidRDefault="0065354F" w:rsidP="00673455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Finančný majetok</w:t>
      </w:r>
    </w:p>
    <w:p w14:paraId="694CEF84" w14:textId="77777777" w:rsidR="0065354F" w:rsidRDefault="0065354F">
      <w:pPr>
        <w:keepNext w:val="0"/>
        <w:rPr>
          <w:rFonts w:ascii="Arial" w:hAnsi="Arial" w:cs="Arial"/>
          <w:lang w:val="sk-SK"/>
        </w:rPr>
      </w:pPr>
      <w:bookmarkStart w:id="8" w:name="_Toc474124195"/>
      <w:bookmarkStart w:id="9" w:name="_Toc474124307"/>
      <w:r w:rsidRPr="00511434">
        <w:rPr>
          <w:rFonts w:ascii="Arial" w:hAnsi="Arial" w:cs="Arial"/>
          <w:lang w:val="sk-SK"/>
        </w:rPr>
        <w:t>Krátkodobý finančný majetok tvoria ceniny</w:t>
      </w:r>
      <w:r>
        <w:rPr>
          <w:rFonts w:ascii="Arial" w:hAnsi="Arial" w:cs="Arial"/>
          <w:lang w:val="sk-SK"/>
        </w:rPr>
        <w:t xml:space="preserve"> a </w:t>
      </w:r>
      <w:r w:rsidRPr="00511434">
        <w:rPr>
          <w:rFonts w:ascii="Arial" w:hAnsi="Arial" w:cs="Arial"/>
          <w:lang w:val="sk-SK"/>
        </w:rPr>
        <w:t>peniaze na bankov</w:t>
      </w:r>
      <w:r>
        <w:rPr>
          <w:rFonts w:ascii="Arial" w:hAnsi="Arial" w:cs="Arial"/>
          <w:lang w:val="sk-SK"/>
        </w:rPr>
        <w:t>om účte.</w:t>
      </w:r>
    </w:p>
    <w:p w14:paraId="478D8979" w14:textId="77777777" w:rsidR="0065354F" w:rsidRPr="002E10BE" w:rsidRDefault="0065354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Zásoby</w:t>
      </w:r>
      <w:bookmarkEnd w:id="8"/>
      <w:bookmarkEnd w:id="9"/>
    </w:p>
    <w:p w14:paraId="1BDFBDBA" w14:textId="77777777" w:rsidR="0065354F" w:rsidRPr="00511434" w:rsidRDefault="0065354F">
      <w:pPr>
        <w:keepNext w:val="0"/>
        <w:rPr>
          <w:rFonts w:ascii="Arial" w:hAnsi="Arial" w:cs="Arial"/>
          <w:lang w:val="sk-SK"/>
        </w:rPr>
      </w:pPr>
      <w:r w:rsidRPr="00030F39">
        <w:rPr>
          <w:rFonts w:ascii="Arial" w:hAnsi="Arial" w:cs="Arial"/>
          <w:lang w:val="sk-SK"/>
        </w:rPr>
        <w:t xml:space="preserve">Nakupované zásoby sú ocenené obstarávacími cenami s použitím metódy </w:t>
      </w:r>
      <w:r w:rsidRPr="00030F39">
        <w:rPr>
          <w:rFonts w:ascii="Arial" w:hAnsi="Arial" w:cs="Arial"/>
          <w:iCs/>
          <w:lang w:val="sk-SK"/>
        </w:rPr>
        <w:t>váženého aritmetického priemeru</w:t>
      </w:r>
      <w:r w:rsidRPr="00030F39">
        <w:rPr>
          <w:rFonts w:ascii="Arial" w:hAnsi="Arial" w:cs="Arial"/>
          <w:lang w:val="sk-SK"/>
        </w:rPr>
        <w:t>. Obstarávacia cena zásob zahŕňa cenu obstarania a náklady súvisiace s ich obstaraním</w:t>
      </w:r>
      <w:r w:rsidRPr="00511434">
        <w:rPr>
          <w:rFonts w:ascii="Arial" w:hAnsi="Arial" w:cs="Arial"/>
          <w:lang w:val="sk-SK"/>
        </w:rPr>
        <w:t xml:space="preserve"> (náklady na prepravu, clo, provízie, atď.). Prijaté zľavy, diskonty, rabaty znižujú obstarávaciu cenu zásob.</w:t>
      </w:r>
    </w:p>
    <w:p w14:paraId="717E4915" w14:textId="77777777" w:rsidR="0065354F" w:rsidRPr="00511434" w:rsidRDefault="0065354F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 xml:space="preserve">V prípade prechodného zníženia úžitkovej hodnoty zásob sa tvorí  opravná položka. </w:t>
      </w:r>
    </w:p>
    <w:p w14:paraId="14C69388" w14:textId="77777777" w:rsidR="0065354F" w:rsidRPr="002E10BE" w:rsidRDefault="0065354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6"/>
      <w:bookmarkStart w:id="11" w:name="_Toc474124308"/>
      <w:r w:rsidRPr="002E10BE">
        <w:rPr>
          <w:rFonts w:ascii="Arial" w:hAnsi="Arial" w:cs="Arial"/>
          <w:lang w:val="sk-SK"/>
        </w:rPr>
        <w:t>Pohľadávky</w:t>
      </w:r>
      <w:bookmarkEnd w:id="10"/>
      <w:bookmarkEnd w:id="11"/>
    </w:p>
    <w:p w14:paraId="21168746" w14:textId="77777777" w:rsidR="0065354F" w:rsidRPr="002E10BE" w:rsidRDefault="0065354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14:paraId="78504B1D" w14:textId="77777777" w:rsidR="0065354F" w:rsidRPr="002E10BE" w:rsidRDefault="0065354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14:paraId="3B5E8AB3" w14:textId="77777777" w:rsidR="0065354F" w:rsidRPr="002E10BE" w:rsidRDefault="0065354F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34FBD5E9" w14:textId="77777777" w:rsidR="0065354F" w:rsidRPr="002E10BE" w:rsidRDefault="0065354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14:paraId="3C4A202A" w14:textId="77777777" w:rsidR="0065354F" w:rsidRPr="00511434" w:rsidRDefault="0065354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511434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14:paraId="02C0C0E8" w14:textId="77777777" w:rsidR="0065354F" w:rsidRPr="00511434" w:rsidRDefault="0065354F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14:paraId="37B528FF" w14:textId="77777777" w:rsidR="0065354F" w:rsidRPr="002E10BE" w:rsidRDefault="0065354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14:paraId="3BF298A1" w14:textId="77777777" w:rsidR="0065354F" w:rsidRPr="002E10BE" w:rsidRDefault="0065354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64D628BC" w14:textId="77777777" w:rsidR="0065354F" w:rsidRPr="002E10BE" w:rsidRDefault="0065354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14:paraId="06E5A2BF" w14:textId="77777777" w:rsidR="0065354F" w:rsidRDefault="0065354F" w:rsidP="00E80F48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32A122D3" w14:textId="77777777" w:rsidR="0065354F" w:rsidRPr="002E10BE" w:rsidRDefault="0065354F" w:rsidP="00AA26B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14:paraId="6AC1BD49" w14:textId="77777777" w:rsidR="0065354F" w:rsidRDefault="0065354F" w:rsidP="00673455">
      <w:pPr>
        <w:keepNext w:val="0"/>
        <w:rPr>
          <w:rFonts w:ascii="Arial" w:hAnsi="Arial" w:cs="Arial"/>
          <w:lang w:val="sk-SK"/>
        </w:rPr>
      </w:pPr>
      <w:r w:rsidRPr="00034EB6">
        <w:rPr>
          <w:rFonts w:ascii="Arial" w:hAnsi="Arial" w:cs="Arial"/>
          <w:lang w:val="sk-SK"/>
        </w:rPr>
        <w:t>Vlastné imanie sa skladá zo základného imania, zákonného rezervného fondu, nerozdeleného zisku minulých rokov a výsledku hospodárenia v schvaľovacom konaní.</w:t>
      </w:r>
      <w:r w:rsidRPr="00AE4422">
        <w:rPr>
          <w:rFonts w:ascii="Arial" w:hAnsi="Arial" w:cs="Arial"/>
          <w:lang w:val="sk-SK"/>
        </w:rPr>
        <w:t xml:space="preserve"> </w:t>
      </w:r>
    </w:p>
    <w:p w14:paraId="2587820C" w14:textId="77777777" w:rsidR="0065354F" w:rsidRDefault="0065354F" w:rsidP="00E80F48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AE4422">
        <w:rPr>
          <w:rFonts w:ascii="Arial" w:hAnsi="Arial" w:cs="Arial"/>
          <w:iCs/>
          <w:lang w:val="sk-SK"/>
        </w:rPr>
        <w:t>okresného</w:t>
      </w:r>
      <w:r w:rsidRPr="00AE4422">
        <w:rPr>
          <w:rFonts w:ascii="Arial" w:hAnsi="Arial" w:cs="Arial"/>
          <w:lang w:val="sk-SK"/>
        </w:rPr>
        <w:t xml:space="preserve"> s</w:t>
      </w:r>
      <w:r w:rsidRPr="00511434">
        <w:rPr>
          <w:rFonts w:ascii="Arial" w:hAnsi="Arial" w:cs="Arial"/>
          <w:lang w:val="sk-SK"/>
        </w:rPr>
        <w:t xml:space="preserve">údu. </w:t>
      </w:r>
    </w:p>
    <w:p w14:paraId="5A94C8BF" w14:textId="77777777" w:rsidR="0065354F" w:rsidRDefault="0065354F" w:rsidP="00AA26B7">
      <w:pPr>
        <w:keepNext w:val="0"/>
        <w:rPr>
          <w:rFonts w:ascii="Arial" w:hAnsi="Arial" w:cs="Arial"/>
          <w:lang w:val="sk-SK"/>
        </w:rPr>
      </w:pPr>
      <w:r w:rsidRPr="00AE4422">
        <w:rPr>
          <w:rFonts w:ascii="Arial" w:hAnsi="Arial" w:cs="Arial"/>
          <w:lang w:val="sk-SK"/>
        </w:rPr>
        <w:t>Spoločnosť vytvára zákonný rezervný fond nasledovne. Pri vzniku spoločnosti vo výške 10% zo</w:t>
      </w:r>
      <w:r>
        <w:rPr>
          <w:rFonts w:ascii="Arial" w:hAnsi="Arial" w:cs="Arial"/>
          <w:lang w:val="sk-SK"/>
        </w:rPr>
        <w:t> </w:t>
      </w:r>
      <w:r w:rsidRPr="00AE4422">
        <w:rPr>
          <w:rFonts w:ascii="Arial" w:hAnsi="Arial" w:cs="Arial"/>
          <w:lang w:val="sk-SK"/>
        </w:rPr>
        <w:t xml:space="preserve">základného imania a následne </w:t>
      </w:r>
      <w:r>
        <w:rPr>
          <w:rFonts w:ascii="Arial" w:hAnsi="Arial" w:cs="Arial"/>
          <w:lang w:val="sk-SK"/>
        </w:rPr>
        <w:t>je navyšovaný</w:t>
      </w:r>
      <w:r w:rsidRPr="00AE4422">
        <w:rPr>
          <w:rFonts w:ascii="Arial" w:hAnsi="Arial" w:cs="Arial"/>
          <w:lang w:val="sk-SK"/>
        </w:rPr>
        <w:t xml:space="preserve"> o sumu vo výške</w:t>
      </w:r>
      <w:r>
        <w:rPr>
          <w:rFonts w:ascii="Arial" w:hAnsi="Arial" w:cs="Arial"/>
          <w:lang w:val="sk-SK"/>
        </w:rPr>
        <w:t xml:space="preserve"> 10% z čistého zisku vyčísleného v riadnej účtovnej závierke, až do dosiahnutia výšky rezervného fondu vo výške 20% základného imania spoločnosti.</w:t>
      </w:r>
    </w:p>
    <w:p w14:paraId="18E61EAE" w14:textId="77777777" w:rsidR="0019588C" w:rsidRDefault="0019588C" w:rsidP="00AA26B7">
      <w:pPr>
        <w:keepNext w:val="0"/>
        <w:rPr>
          <w:rFonts w:ascii="Arial" w:hAnsi="Arial" w:cs="Arial"/>
          <w:lang w:val="sk-SK"/>
        </w:rPr>
      </w:pPr>
    </w:p>
    <w:p w14:paraId="4F33C423" w14:textId="77777777" w:rsidR="0065354F" w:rsidRPr="002E10BE" w:rsidRDefault="0065354F" w:rsidP="00673455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Transakcie v cudzích menách</w:t>
      </w:r>
    </w:p>
    <w:p w14:paraId="0FF86522" w14:textId="77777777" w:rsidR="0065354F" w:rsidRPr="002E10BE" w:rsidRDefault="0065354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 cudzej mene sa do 31. decembra 2008 prepočítavali na slovenskú menu kurzom vyhláseným Národnou bankou Slovenska, platným v deň uskutočnenia transakcie. Po 1. januári 2009 (deň zavedenia meny Euro 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14:paraId="474C8AD7" w14:textId="77777777" w:rsidR="0065354F" w:rsidRPr="002E10BE" w:rsidRDefault="0065354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5E772A81" w14:textId="77777777" w:rsidR="0065354F" w:rsidRPr="002E10BE" w:rsidRDefault="0065354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14:paraId="1CA66CE2" w14:textId="77777777" w:rsidR="0065354F" w:rsidRDefault="0065354F" w:rsidP="00E80F48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37ABE1A9" w14:textId="77777777" w:rsidR="0065354F" w:rsidRPr="002E10BE" w:rsidRDefault="0065354F" w:rsidP="00AA26B7">
      <w:pPr>
        <w:pStyle w:val="Nadpis2"/>
        <w:keepNext w:val="0"/>
        <w:rPr>
          <w:rFonts w:ascii="Arial" w:hAnsi="Arial" w:cs="Arial"/>
          <w:lang w:val="sk-SK"/>
        </w:rPr>
      </w:pPr>
      <w:bookmarkStart w:id="12" w:name="_Toc474124202"/>
      <w:bookmarkStart w:id="13" w:name="_Toc474124314"/>
      <w:r w:rsidRPr="002E10BE">
        <w:rPr>
          <w:rFonts w:ascii="Arial" w:hAnsi="Arial" w:cs="Arial"/>
          <w:lang w:val="sk-SK"/>
        </w:rPr>
        <w:t>Daň z príjm</w:t>
      </w:r>
      <w:bookmarkEnd w:id="12"/>
      <w:bookmarkEnd w:id="13"/>
      <w:r w:rsidRPr="002E10BE">
        <w:rPr>
          <w:rFonts w:ascii="Arial" w:hAnsi="Arial" w:cs="Arial"/>
          <w:lang w:val="sk-SK"/>
        </w:rPr>
        <w:t>u</w:t>
      </w:r>
    </w:p>
    <w:p w14:paraId="57FCD5C7" w14:textId="77777777" w:rsidR="0065354F" w:rsidRPr="00930F14" w:rsidRDefault="0065354F" w:rsidP="00673455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pomocou platnej daňovej sadzby z účtovného zisku upraveného o trvalé alebo dočasne daňovo neuznateľné náklady a nezdaňované výnosy. Odložené dane </w:t>
      </w:r>
      <w:r w:rsidRPr="00930F14">
        <w:rPr>
          <w:rFonts w:ascii="Arial" w:hAnsi="Arial" w:cs="Arial"/>
          <w:lang w:val="sk-SK"/>
        </w:rPr>
        <w:t>(odložená daňová pohľadávka a odložený daňový záväzok)  sa vzťahujú na:</w:t>
      </w:r>
    </w:p>
    <w:p w14:paraId="19A214C7" w14:textId="77777777" w:rsidR="0065354F" w:rsidRPr="00930F14" w:rsidRDefault="0065354F">
      <w:pPr>
        <w:pStyle w:val="heading2b"/>
        <w:keepNext w:val="0"/>
        <w:rPr>
          <w:rFonts w:ascii="Arial" w:hAnsi="Arial" w:cs="Arial"/>
          <w:lang w:val="sk-SK"/>
        </w:rPr>
      </w:pPr>
      <w:r w:rsidRPr="00930F14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7A03D5D4" w14:textId="77777777" w:rsidR="0065354F" w:rsidRPr="00930F14" w:rsidRDefault="0065354F">
      <w:pPr>
        <w:pStyle w:val="heading2b"/>
        <w:keepNext w:val="0"/>
        <w:rPr>
          <w:rFonts w:ascii="Arial" w:hAnsi="Arial" w:cs="Arial"/>
          <w:lang w:val="sk-SK"/>
        </w:rPr>
      </w:pPr>
      <w:r w:rsidRPr="00930F14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002F276C" w14:textId="77777777" w:rsidR="0065354F" w:rsidRPr="002E10BE" w:rsidRDefault="0065354F">
      <w:pPr>
        <w:pStyle w:val="odstavecbezcisla"/>
        <w:suppressAutoHyphens/>
        <w:ind w:left="0"/>
        <w:rPr>
          <w:rFonts w:ascii="Arial" w:hAnsi="Arial" w:cs="Arial"/>
        </w:rPr>
      </w:pPr>
    </w:p>
    <w:p w14:paraId="2C080206" w14:textId="77777777" w:rsidR="0065354F" w:rsidRPr="002E10BE" w:rsidRDefault="0065354F">
      <w:pPr>
        <w:pStyle w:val="odstavecbezcisla"/>
        <w:suppressAutoHyphens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>O odloženom daňovom záväzku účtuje spoločnosť vždy, o pohľadávke účtuje, ak je realizovateľná.</w:t>
      </w:r>
    </w:p>
    <w:p w14:paraId="4A4264F7" w14:textId="77777777" w:rsidR="0065354F" w:rsidRDefault="0065354F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70283636" w14:textId="77777777" w:rsidR="0065354F" w:rsidRPr="00FD0495" w:rsidRDefault="0065354F" w:rsidP="00E80F48">
      <w:pPr>
        <w:pStyle w:val="Nadpis2"/>
        <w:keepNext w:val="0"/>
        <w:rPr>
          <w:rFonts w:ascii="Arial" w:hAnsi="Arial" w:cs="Arial"/>
          <w:iCs/>
        </w:rPr>
      </w:pPr>
      <w:r w:rsidRPr="00FD0495">
        <w:rPr>
          <w:rFonts w:ascii="Arial" w:hAnsi="Arial" w:cs="Arial"/>
          <w:lang w:val="sk-SK"/>
        </w:rPr>
        <w:t>Opravy chýb minulých účtovných období</w:t>
      </w:r>
    </w:p>
    <w:p w14:paraId="51B4B7B1" w14:textId="77777777" w:rsidR="0065354F" w:rsidRPr="00E80F48" w:rsidRDefault="0065354F" w:rsidP="00E80F48">
      <w:pPr>
        <w:rPr>
          <w:iCs/>
        </w:rPr>
      </w:pPr>
      <w:r w:rsidRPr="0095243F">
        <w:rPr>
          <w:lang w:val="sk-SK"/>
        </w:rPr>
        <w:t>S</w:t>
      </w:r>
      <w:r w:rsidRPr="00E80F48">
        <w:rPr>
          <w:rFonts w:ascii="Arial" w:hAnsi="Arial" w:cs="Arial"/>
          <w:iCs/>
          <w:szCs w:val="24"/>
          <w:lang w:val="sk-SK" w:eastAsia="sk-SK"/>
        </w:rPr>
        <w:t>poločnosť v bežnom účtovnom období neúčtovala o oprave významných chý</w:t>
      </w:r>
      <w:r>
        <w:rPr>
          <w:rFonts w:ascii="Arial" w:hAnsi="Arial" w:cs="Arial"/>
          <w:iCs/>
          <w:szCs w:val="24"/>
          <w:lang w:val="sk-SK" w:eastAsia="sk-SK"/>
        </w:rPr>
        <w:t>b</w:t>
      </w:r>
      <w:r w:rsidRPr="00E80F48">
        <w:rPr>
          <w:rFonts w:ascii="Arial" w:hAnsi="Arial" w:cs="Arial"/>
          <w:iCs/>
          <w:szCs w:val="24"/>
          <w:lang w:val="sk-SK" w:eastAsia="sk-SK"/>
        </w:rPr>
        <w:t xml:space="preserve"> minulých období</w:t>
      </w:r>
      <w:r>
        <w:rPr>
          <w:rFonts w:ascii="Arial" w:hAnsi="Arial" w:cs="Arial"/>
          <w:iCs/>
          <w:szCs w:val="24"/>
          <w:lang w:val="sk-SK" w:eastAsia="sk-SK"/>
        </w:rPr>
        <w:t>.</w:t>
      </w:r>
    </w:p>
    <w:p w14:paraId="1CF7E7BB" w14:textId="77777777" w:rsidR="0065354F" w:rsidRPr="002E10BE" w:rsidRDefault="0065354F" w:rsidP="00E0211F">
      <w:pPr>
        <w:pStyle w:val="odstavecbezcisla"/>
        <w:suppressAutoHyphens/>
        <w:ind w:left="0"/>
        <w:rPr>
          <w:rFonts w:ascii="Arial" w:hAnsi="Arial" w:cs="Arial"/>
          <w:b/>
        </w:rPr>
      </w:pPr>
      <w:r w:rsidRPr="0095243F">
        <w:rPr>
          <w:rFonts w:ascii="Arial" w:hAnsi="Arial" w:cs="Arial"/>
          <w:b/>
        </w:rPr>
        <w:tab/>
      </w:r>
      <w:r w:rsidRPr="0095243F">
        <w:rPr>
          <w:rFonts w:ascii="Arial" w:hAnsi="Arial" w:cs="Arial"/>
          <w:b/>
        </w:rPr>
        <w:tab/>
      </w:r>
      <w:r w:rsidRPr="0095243F">
        <w:rPr>
          <w:rFonts w:ascii="Arial" w:hAnsi="Arial" w:cs="Arial"/>
          <w:b/>
        </w:rPr>
        <w:tab/>
      </w:r>
    </w:p>
    <w:p w14:paraId="6D81B005" w14:textId="77777777" w:rsidR="0065354F" w:rsidRPr="002E10BE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highlight w:val="yellow"/>
          <w:lang w:val="sk-SK"/>
        </w:rPr>
        <w:br w:type="page"/>
      </w:r>
      <w:bookmarkStart w:id="14" w:name="_Toc474124203"/>
      <w:bookmarkStart w:id="15" w:name="_Toc474124315"/>
      <w:r w:rsidRPr="002E10BE">
        <w:rPr>
          <w:rFonts w:ascii="Arial" w:hAnsi="Arial" w:cs="Arial"/>
          <w:lang w:val="sk-SK"/>
        </w:rPr>
        <w:lastRenderedPageBreak/>
        <w:t>Dlhodobý majetok</w:t>
      </w:r>
      <w:bookmarkEnd w:id="14"/>
      <w:bookmarkEnd w:id="15"/>
    </w:p>
    <w:p w14:paraId="234AADC6" w14:textId="77777777" w:rsidR="0065354F" w:rsidRPr="002E10BE" w:rsidRDefault="0065354F" w:rsidP="000E18FC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a) Dlhodobý nehmotný majetok</w:t>
      </w:r>
    </w:p>
    <w:p w14:paraId="02F94572" w14:textId="77777777" w:rsidR="0065354F" w:rsidRPr="002E10BE" w:rsidRDefault="0065354F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nehmotnom majetku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5"/>
        <w:gridCol w:w="1178"/>
        <w:gridCol w:w="1276"/>
        <w:gridCol w:w="1276"/>
        <w:gridCol w:w="1276"/>
        <w:gridCol w:w="1275"/>
        <w:gridCol w:w="1276"/>
      </w:tblGrid>
      <w:tr w:rsidR="00041FC4" w:rsidRPr="00353279" w14:paraId="3EA4D387" w14:textId="77777777" w:rsidTr="00041FC4">
        <w:trPr>
          <w:trHeight w:val="404"/>
        </w:trPr>
        <w:tc>
          <w:tcPr>
            <w:tcW w:w="1765" w:type="dxa"/>
            <w:vMerge w:val="restart"/>
          </w:tcPr>
          <w:p w14:paraId="2FE9E8F4" w14:textId="77777777" w:rsidR="00041FC4" w:rsidRPr="00353279" w:rsidRDefault="00041FC4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53279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3730" w:type="dxa"/>
            <w:gridSpan w:val="3"/>
          </w:tcPr>
          <w:p w14:paraId="3B9A9782" w14:textId="77777777" w:rsidR="00041FC4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5327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Bežné </w:t>
            </w:r>
          </w:p>
          <w:p w14:paraId="34B32FEB" w14:textId="77777777" w:rsidR="00041FC4" w:rsidRPr="00353279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353279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účtovné obdobie</w:t>
            </w:r>
          </w:p>
        </w:tc>
        <w:tc>
          <w:tcPr>
            <w:tcW w:w="3827" w:type="dxa"/>
            <w:gridSpan w:val="3"/>
          </w:tcPr>
          <w:p w14:paraId="59420E1B" w14:textId="77777777" w:rsidR="00041FC4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</w:t>
            </w:r>
          </w:p>
          <w:p w14:paraId="56240370" w14:textId="77777777" w:rsidR="00041FC4" w:rsidRPr="00353279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účtovné obdobie</w:t>
            </w:r>
          </w:p>
        </w:tc>
      </w:tr>
      <w:tr w:rsidR="00041FC4" w:rsidRPr="00353279" w14:paraId="5D517668" w14:textId="77777777" w:rsidTr="00041FC4">
        <w:trPr>
          <w:trHeight w:val="941"/>
        </w:trPr>
        <w:tc>
          <w:tcPr>
            <w:tcW w:w="1765" w:type="dxa"/>
            <w:vMerge/>
          </w:tcPr>
          <w:p w14:paraId="5453B4D6" w14:textId="77777777" w:rsidR="00041FC4" w:rsidRPr="00353279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8" w:type="dxa"/>
            <w:vAlign w:val="center"/>
          </w:tcPr>
          <w:p w14:paraId="2A4D6AEF" w14:textId="77777777" w:rsidR="00041FC4" w:rsidRPr="00353279" w:rsidRDefault="00041FC4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53279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1276" w:type="dxa"/>
            <w:vAlign w:val="center"/>
          </w:tcPr>
          <w:p w14:paraId="770C0998" w14:textId="77777777" w:rsidR="00041FC4" w:rsidRDefault="00041FC4" w:rsidP="00F23C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Obstarávaný</w:t>
            </w:r>
          </w:p>
          <w:p w14:paraId="23D903F5" w14:textId="77777777" w:rsidR="00041FC4" w:rsidRPr="00353279" w:rsidRDefault="00041FC4" w:rsidP="00F23C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DNM</w:t>
            </w:r>
          </w:p>
        </w:tc>
        <w:tc>
          <w:tcPr>
            <w:tcW w:w="1276" w:type="dxa"/>
            <w:vAlign w:val="center"/>
          </w:tcPr>
          <w:p w14:paraId="57798BAB" w14:textId="77777777" w:rsidR="00041FC4" w:rsidRPr="00353279" w:rsidRDefault="00041FC4" w:rsidP="00F23C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53279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76" w:type="dxa"/>
            <w:vAlign w:val="center"/>
          </w:tcPr>
          <w:p w14:paraId="6CF00BC4" w14:textId="77777777" w:rsidR="00041FC4" w:rsidRPr="00353279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1275" w:type="dxa"/>
          </w:tcPr>
          <w:p w14:paraId="50004694" w14:textId="77777777" w:rsidR="00041FC4" w:rsidRDefault="00041FC4" w:rsidP="00041FC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35A076A8" w14:textId="77777777" w:rsidR="00041FC4" w:rsidRDefault="00041FC4" w:rsidP="00041FC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67F4CB2B" w14:textId="77777777" w:rsidR="00041FC4" w:rsidRDefault="00041FC4" w:rsidP="00041FC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Obstarávaný</w:t>
            </w:r>
          </w:p>
          <w:p w14:paraId="35231D0B" w14:textId="77777777" w:rsidR="00041FC4" w:rsidRPr="00427660" w:rsidRDefault="00041FC4" w:rsidP="00041FC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DNM</w:t>
            </w:r>
          </w:p>
        </w:tc>
        <w:tc>
          <w:tcPr>
            <w:tcW w:w="1276" w:type="dxa"/>
            <w:vAlign w:val="center"/>
          </w:tcPr>
          <w:p w14:paraId="1F1E0278" w14:textId="77777777" w:rsidR="00041FC4" w:rsidRPr="00353279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041FC4" w:rsidRPr="00353279" w14:paraId="780B2108" w14:textId="77777777" w:rsidTr="00041FC4">
        <w:trPr>
          <w:trHeight w:hRule="exact" w:val="425"/>
        </w:trPr>
        <w:tc>
          <w:tcPr>
            <w:tcW w:w="1765" w:type="dxa"/>
          </w:tcPr>
          <w:p w14:paraId="19385232" w14:textId="77777777" w:rsidR="00041FC4" w:rsidRPr="006F477E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1178" w:type="dxa"/>
          </w:tcPr>
          <w:p w14:paraId="20B5F68C" w14:textId="77777777" w:rsidR="00041FC4" w:rsidRPr="006F477E" w:rsidRDefault="00041FC4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76" w:type="dxa"/>
          </w:tcPr>
          <w:p w14:paraId="7FC01D0A" w14:textId="77777777" w:rsidR="00041FC4" w:rsidRPr="006F477E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76" w:type="dxa"/>
          </w:tcPr>
          <w:p w14:paraId="08271414" w14:textId="77777777" w:rsidR="00041FC4" w:rsidRPr="006F477E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E39F817" w14:textId="77777777" w:rsidR="00041FC4" w:rsidRPr="006F477E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75" w:type="dxa"/>
          </w:tcPr>
          <w:p w14:paraId="70EF665D" w14:textId="77777777" w:rsidR="00041FC4" w:rsidRPr="006F477E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B370016" w14:textId="77777777" w:rsidR="00041FC4" w:rsidRPr="006F477E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946D1" w:rsidRPr="00353279" w14:paraId="25F654A2" w14:textId="77777777" w:rsidTr="000D7670">
        <w:trPr>
          <w:trHeight w:hRule="exact" w:val="425"/>
        </w:trPr>
        <w:tc>
          <w:tcPr>
            <w:tcW w:w="1765" w:type="dxa"/>
          </w:tcPr>
          <w:p w14:paraId="5DFF3653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178" w:type="dxa"/>
            <w:vAlign w:val="center"/>
          </w:tcPr>
          <w:p w14:paraId="22D40943" w14:textId="77777777" w:rsidR="006946D1" w:rsidRPr="002D186B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47 085</w:t>
            </w:r>
          </w:p>
        </w:tc>
        <w:tc>
          <w:tcPr>
            <w:tcW w:w="1276" w:type="dxa"/>
            <w:vAlign w:val="center"/>
          </w:tcPr>
          <w:p w14:paraId="3B741386" w14:textId="77777777" w:rsidR="006946D1" w:rsidRPr="002D186B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6F1DE0C1" w14:textId="77777777" w:rsidR="006946D1" w:rsidRPr="002D186B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47 085</w:t>
            </w:r>
          </w:p>
        </w:tc>
        <w:tc>
          <w:tcPr>
            <w:tcW w:w="1276" w:type="dxa"/>
            <w:vAlign w:val="center"/>
          </w:tcPr>
          <w:p w14:paraId="68444D96" w14:textId="1573D554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47 085</w:t>
            </w:r>
          </w:p>
        </w:tc>
        <w:tc>
          <w:tcPr>
            <w:tcW w:w="1275" w:type="dxa"/>
            <w:vAlign w:val="center"/>
          </w:tcPr>
          <w:p w14:paraId="1F616EE7" w14:textId="17CBB2B6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77E84D9C" w14:textId="7C93B69F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47 085</w:t>
            </w:r>
          </w:p>
        </w:tc>
      </w:tr>
      <w:tr w:rsidR="006946D1" w:rsidRPr="00353279" w14:paraId="2A572160" w14:textId="77777777" w:rsidTr="000D7670">
        <w:trPr>
          <w:trHeight w:hRule="exact" w:val="425"/>
        </w:trPr>
        <w:tc>
          <w:tcPr>
            <w:tcW w:w="1765" w:type="dxa"/>
          </w:tcPr>
          <w:p w14:paraId="7619812C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178" w:type="dxa"/>
            <w:vAlign w:val="center"/>
          </w:tcPr>
          <w:p w14:paraId="4B7D6946" w14:textId="77777777" w:rsidR="006946D1" w:rsidRPr="00A60CB3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53C78AD" w14:textId="77777777" w:rsidR="006946D1" w:rsidRPr="00A60CB3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1BEE3AF3" w14:textId="77777777" w:rsidR="006946D1" w:rsidRPr="00A60CB3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1D58354D" w14:textId="76759A3F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5C018737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41AD2451" w14:textId="60D214D2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946D1" w:rsidRPr="00353279" w14:paraId="264D689E" w14:textId="77777777" w:rsidTr="000D7670">
        <w:trPr>
          <w:trHeight w:hRule="exact" w:val="425"/>
        </w:trPr>
        <w:tc>
          <w:tcPr>
            <w:tcW w:w="1765" w:type="dxa"/>
          </w:tcPr>
          <w:p w14:paraId="6BA83391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178" w:type="dxa"/>
            <w:vAlign w:val="center"/>
          </w:tcPr>
          <w:p w14:paraId="2ECF3DC2" w14:textId="77777777" w:rsidR="006946D1" w:rsidRPr="00A60CB3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F810D85" w14:textId="77777777" w:rsidR="006946D1" w:rsidRPr="00A60CB3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74F0A38B" w14:textId="77777777" w:rsidR="006946D1" w:rsidRPr="00A60CB3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4EBF11D8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131C592C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4195AE52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946D1" w:rsidRPr="00353279" w14:paraId="2A2FD075" w14:textId="77777777" w:rsidTr="000D7670">
        <w:trPr>
          <w:trHeight w:hRule="exact" w:val="425"/>
        </w:trPr>
        <w:tc>
          <w:tcPr>
            <w:tcW w:w="1765" w:type="dxa"/>
          </w:tcPr>
          <w:p w14:paraId="02B32D4D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178" w:type="dxa"/>
            <w:vAlign w:val="center"/>
          </w:tcPr>
          <w:p w14:paraId="2EDD836B" w14:textId="77777777" w:rsidR="006946D1" w:rsidRPr="00A60CB3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03076C4E" w14:textId="77777777" w:rsidR="006946D1" w:rsidRPr="00A60CB3" w:rsidRDefault="006946D1" w:rsidP="006946D1">
            <w:pPr>
              <w:tabs>
                <w:tab w:val="center" w:pos="4536"/>
                <w:tab w:val="right" w:pos="9072"/>
              </w:tabs>
              <w:spacing w:after="0"/>
              <w:ind w:left="36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4ED29AF1" w14:textId="77777777" w:rsidR="006946D1" w:rsidRPr="00A60CB3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008EE8A6" w14:textId="025E0D46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057FCB4D" w14:textId="00BD89D9" w:rsidR="006946D1" w:rsidRPr="00ED13F5" w:rsidRDefault="006946D1" w:rsidP="006946D1">
            <w:pPr>
              <w:tabs>
                <w:tab w:val="center" w:pos="4536"/>
                <w:tab w:val="right" w:pos="9072"/>
              </w:tabs>
              <w:spacing w:after="0"/>
              <w:ind w:left="36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12A6F5C9" w14:textId="18AB5A8D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946D1" w:rsidRPr="00353279" w14:paraId="67F6F0F7" w14:textId="77777777" w:rsidTr="000D7670">
        <w:trPr>
          <w:trHeight w:hRule="exact" w:val="425"/>
        </w:trPr>
        <w:tc>
          <w:tcPr>
            <w:tcW w:w="1765" w:type="dxa"/>
          </w:tcPr>
          <w:p w14:paraId="075CE810" w14:textId="77777777" w:rsidR="006946D1" w:rsidRPr="006F477E" w:rsidRDefault="006946D1" w:rsidP="006946D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178" w:type="dxa"/>
            <w:vAlign w:val="center"/>
          </w:tcPr>
          <w:p w14:paraId="123F656A" w14:textId="77777777" w:rsidR="006946D1" w:rsidRPr="007556F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47 085</w:t>
            </w:r>
          </w:p>
        </w:tc>
        <w:tc>
          <w:tcPr>
            <w:tcW w:w="1276" w:type="dxa"/>
            <w:vAlign w:val="center"/>
          </w:tcPr>
          <w:p w14:paraId="25223E72" w14:textId="77777777" w:rsidR="006946D1" w:rsidRPr="007556F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2DC251F7" w14:textId="77777777" w:rsidR="006946D1" w:rsidRPr="007556F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47 085</w:t>
            </w:r>
          </w:p>
        </w:tc>
        <w:tc>
          <w:tcPr>
            <w:tcW w:w="1276" w:type="dxa"/>
            <w:vAlign w:val="center"/>
          </w:tcPr>
          <w:p w14:paraId="12CF2D33" w14:textId="49D1EF0B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47 085</w:t>
            </w:r>
          </w:p>
        </w:tc>
        <w:tc>
          <w:tcPr>
            <w:tcW w:w="1275" w:type="dxa"/>
            <w:vAlign w:val="center"/>
          </w:tcPr>
          <w:p w14:paraId="3105C768" w14:textId="15CC4773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45BFBE5E" w14:textId="58DDC112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47 085</w:t>
            </w:r>
          </w:p>
        </w:tc>
      </w:tr>
      <w:tr w:rsidR="006946D1" w:rsidRPr="00353279" w14:paraId="77938BD2" w14:textId="77777777" w:rsidTr="000D7670">
        <w:trPr>
          <w:trHeight w:hRule="exact" w:val="425"/>
        </w:trPr>
        <w:tc>
          <w:tcPr>
            <w:tcW w:w="1765" w:type="dxa"/>
          </w:tcPr>
          <w:p w14:paraId="07872540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1178" w:type="dxa"/>
            <w:vAlign w:val="center"/>
          </w:tcPr>
          <w:p w14:paraId="66ACC2D8" w14:textId="77777777" w:rsidR="006946D1" w:rsidRPr="00A60CB3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0CBBB3F6" w14:textId="77777777" w:rsidR="006946D1" w:rsidRPr="00A60CB3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17F38F87" w14:textId="77777777" w:rsidR="006946D1" w:rsidRPr="00A60CB3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75D5F97E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2CD1539B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75812C75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946D1" w:rsidRPr="00353279" w14:paraId="7A13DFB7" w14:textId="77777777" w:rsidTr="000D7670">
        <w:trPr>
          <w:trHeight w:hRule="exact" w:val="425"/>
        </w:trPr>
        <w:tc>
          <w:tcPr>
            <w:tcW w:w="1765" w:type="dxa"/>
          </w:tcPr>
          <w:p w14:paraId="7267F949" w14:textId="77777777" w:rsidR="006946D1" w:rsidRPr="006F477E" w:rsidRDefault="006946D1" w:rsidP="006946D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178" w:type="dxa"/>
            <w:vAlign w:val="center"/>
          </w:tcPr>
          <w:p w14:paraId="19D36B6B" w14:textId="79532FA0" w:rsidR="006946D1" w:rsidRPr="002D186B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25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895</w:t>
            </w:r>
          </w:p>
        </w:tc>
        <w:tc>
          <w:tcPr>
            <w:tcW w:w="1276" w:type="dxa"/>
            <w:vAlign w:val="center"/>
          </w:tcPr>
          <w:p w14:paraId="5ECCB220" w14:textId="07570683" w:rsidR="006946D1" w:rsidRPr="002D186B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6DDA4FB0" w14:textId="30A18CF5" w:rsidR="006946D1" w:rsidRPr="002D186B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25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895</w:t>
            </w:r>
          </w:p>
        </w:tc>
        <w:tc>
          <w:tcPr>
            <w:tcW w:w="1276" w:type="dxa"/>
            <w:vAlign w:val="center"/>
          </w:tcPr>
          <w:p w14:paraId="6B2FF983" w14:textId="4E44B584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17 962</w:t>
            </w:r>
          </w:p>
        </w:tc>
        <w:tc>
          <w:tcPr>
            <w:tcW w:w="1275" w:type="dxa"/>
            <w:vAlign w:val="center"/>
          </w:tcPr>
          <w:p w14:paraId="2A840A0E" w14:textId="3CF46AF6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2682917B" w14:textId="07B82953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17 962</w:t>
            </w:r>
          </w:p>
        </w:tc>
      </w:tr>
      <w:tr w:rsidR="006946D1" w:rsidRPr="00353279" w14:paraId="6AD2C6AF" w14:textId="77777777" w:rsidTr="000D7670">
        <w:trPr>
          <w:trHeight w:hRule="exact" w:val="425"/>
        </w:trPr>
        <w:tc>
          <w:tcPr>
            <w:tcW w:w="1765" w:type="dxa"/>
          </w:tcPr>
          <w:p w14:paraId="677A6CFC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178" w:type="dxa"/>
            <w:vAlign w:val="center"/>
          </w:tcPr>
          <w:p w14:paraId="5EB3E2FA" w14:textId="40A963C7" w:rsidR="006946D1" w:rsidRPr="004F0E3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0E3E">
              <w:rPr>
                <w:rFonts w:ascii="Arial" w:hAnsi="Arial" w:cs="Arial"/>
                <w:sz w:val="16"/>
                <w:szCs w:val="16"/>
                <w:lang w:val="sk-SK"/>
              </w:rPr>
              <w:t>7 824</w:t>
            </w:r>
          </w:p>
        </w:tc>
        <w:tc>
          <w:tcPr>
            <w:tcW w:w="1276" w:type="dxa"/>
            <w:vAlign w:val="center"/>
          </w:tcPr>
          <w:p w14:paraId="36176C15" w14:textId="670A7DFE" w:rsidR="006946D1" w:rsidRPr="004F0E3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3B9A449C" w14:textId="308485B7" w:rsidR="006946D1" w:rsidRPr="004F0E3E" w:rsidRDefault="004F0E3E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7 824</w:t>
            </w:r>
          </w:p>
        </w:tc>
        <w:tc>
          <w:tcPr>
            <w:tcW w:w="1276" w:type="dxa"/>
            <w:vAlign w:val="center"/>
          </w:tcPr>
          <w:p w14:paraId="2846EC7D" w14:textId="3F161358" w:rsidR="006946D1" w:rsidRPr="004F0E3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0E3E">
              <w:rPr>
                <w:rFonts w:ascii="Arial" w:hAnsi="Arial" w:cs="Arial"/>
                <w:sz w:val="16"/>
                <w:szCs w:val="16"/>
                <w:lang w:val="sk-SK"/>
              </w:rPr>
              <w:t>7 933</w:t>
            </w:r>
          </w:p>
        </w:tc>
        <w:tc>
          <w:tcPr>
            <w:tcW w:w="1275" w:type="dxa"/>
            <w:vAlign w:val="center"/>
          </w:tcPr>
          <w:p w14:paraId="43EB4CC1" w14:textId="77777777" w:rsidR="006946D1" w:rsidRPr="004F0E3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34EC5DAF" w14:textId="4CF0E7AB" w:rsidR="006946D1" w:rsidRPr="004F0E3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0E3E">
              <w:rPr>
                <w:rFonts w:ascii="Arial" w:hAnsi="Arial" w:cs="Arial"/>
                <w:sz w:val="16"/>
                <w:szCs w:val="16"/>
                <w:lang w:val="sk-SK"/>
              </w:rPr>
              <w:t>7 933</w:t>
            </w:r>
          </w:p>
        </w:tc>
      </w:tr>
      <w:tr w:rsidR="006946D1" w:rsidRPr="00353279" w14:paraId="71803074" w14:textId="77777777" w:rsidTr="000D7670">
        <w:trPr>
          <w:trHeight w:hRule="exact" w:val="425"/>
        </w:trPr>
        <w:tc>
          <w:tcPr>
            <w:tcW w:w="1765" w:type="dxa"/>
          </w:tcPr>
          <w:p w14:paraId="331D05AF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178" w:type="dxa"/>
            <w:vAlign w:val="center"/>
          </w:tcPr>
          <w:p w14:paraId="7B6FE9CE" w14:textId="77777777" w:rsidR="006946D1" w:rsidRPr="004F0E3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0F697EDF" w14:textId="77777777" w:rsidR="006946D1" w:rsidRPr="004F0E3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D34EE60" w14:textId="77777777" w:rsidR="006946D1" w:rsidRPr="004F0E3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2A9D003" w14:textId="77777777" w:rsidR="006946D1" w:rsidRPr="004F0E3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579DD596" w14:textId="77777777" w:rsidR="006946D1" w:rsidRPr="004F0E3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D17B4CE" w14:textId="77777777" w:rsidR="006946D1" w:rsidRPr="004F0E3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946D1" w:rsidRPr="00353279" w14:paraId="68EA4029" w14:textId="77777777" w:rsidTr="000D7670">
        <w:trPr>
          <w:trHeight w:hRule="exact" w:val="425"/>
        </w:trPr>
        <w:tc>
          <w:tcPr>
            <w:tcW w:w="1765" w:type="dxa"/>
          </w:tcPr>
          <w:p w14:paraId="5DCFC860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178" w:type="dxa"/>
            <w:vAlign w:val="center"/>
          </w:tcPr>
          <w:p w14:paraId="0746FCFF" w14:textId="77777777" w:rsidR="006946D1" w:rsidRPr="004F0E3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49646840" w14:textId="77777777" w:rsidR="006946D1" w:rsidRPr="004F0E3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C004022" w14:textId="77777777" w:rsidR="006946D1" w:rsidRPr="004F0E3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0A92CDF" w14:textId="77777777" w:rsidR="006946D1" w:rsidRPr="004F0E3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152B3CA8" w14:textId="77777777" w:rsidR="006946D1" w:rsidRPr="004F0E3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36C2C41C" w14:textId="77777777" w:rsidR="006946D1" w:rsidRPr="004F0E3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946D1" w:rsidRPr="00353279" w14:paraId="268A9CD1" w14:textId="77777777" w:rsidTr="000D7670">
        <w:trPr>
          <w:trHeight w:hRule="exact" w:val="425"/>
        </w:trPr>
        <w:tc>
          <w:tcPr>
            <w:tcW w:w="1765" w:type="dxa"/>
          </w:tcPr>
          <w:p w14:paraId="7DAC4480" w14:textId="77777777" w:rsidR="006946D1" w:rsidRPr="006F477E" w:rsidRDefault="006946D1" w:rsidP="006946D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178" w:type="dxa"/>
            <w:vAlign w:val="center"/>
          </w:tcPr>
          <w:p w14:paraId="54CCDA02" w14:textId="556E5BAA" w:rsidR="006946D1" w:rsidRPr="00A60CB3" w:rsidRDefault="004F0E3E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33 719</w:t>
            </w:r>
          </w:p>
        </w:tc>
        <w:tc>
          <w:tcPr>
            <w:tcW w:w="1276" w:type="dxa"/>
            <w:vAlign w:val="center"/>
          </w:tcPr>
          <w:p w14:paraId="51D47423" w14:textId="77777777" w:rsidR="006946D1" w:rsidRPr="00A60CB3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5E7854C1" w14:textId="278F8ED4" w:rsidR="006946D1" w:rsidRPr="00A60CB3" w:rsidRDefault="004F0E3E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33 719</w:t>
            </w:r>
          </w:p>
        </w:tc>
        <w:tc>
          <w:tcPr>
            <w:tcW w:w="1276" w:type="dxa"/>
            <w:vAlign w:val="center"/>
          </w:tcPr>
          <w:p w14:paraId="49585B7C" w14:textId="50F456A6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25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895</w:t>
            </w:r>
          </w:p>
        </w:tc>
        <w:tc>
          <w:tcPr>
            <w:tcW w:w="1275" w:type="dxa"/>
            <w:vAlign w:val="center"/>
          </w:tcPr>
          <w:p w14:paraId="5DBA890C" w14:textId="48ACFBBD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58288BDE" w14:textId="2F426EE8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25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895</w:t>
            </w:r>
          </w:p>
        </w:tc>
      </w:tr>
      <w:tr w:rsidR="006946D1" w:rsidRPr="00353279" w14:paraId="32375B6E" w14:textId="77777777" w:rsidTr="000D7670">
        <w:trPr>
          <w:trHeight w:hRule="exact" w:val="425"/>
        </w:trPr>
        <w:tc>
          <w:tcPr>
            <w:tcW w:w="1765" w:type="dxa"/>
          </w:tcPr>
          <w:p w14:paraId="2EAEB73F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1178" w:type="dxa"/>
            <w:vAlign w:val="center"/>
          </w:tcPr>
          <w:p w14:paraId="7FB8C400" w14:textId="77777777" w:rsidR="006946D1" w:rsidRPr="00A60CB3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6E442537" w14:textId="77777777" w:rsidR="006946D1" w:rsidRPr="00A60CB3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47549A81" w14:textId="77777777" w:rsidR="006946D1" w:rsidRPr="00A60CB3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13B81385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17D181D4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B6E5172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946D1" w:rsidRPr="00353279" w14:paraId="635F9567" w14:textId="77777777" w:rsidTr="000D7670">
        <w:trPr>
          <w:trHeight w:hRule="exact" w:val="425"/>
        </w:trPr>
        <w:tc>
          <w:tcPr>
            <w:tcW w:w="1765" w:type="dxa"/>
          </w:tcPr>
          <w:p w14:paraId="10BB5CB6" w14:textId="77777777" w:rsidR="006946D1" w:rsidRPr="006F477E" w:rsidRDefault="006946D1" w:rsidP="006946D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178" w:type="dxa"/>
            <w:vAlign w:val="center"/>
          </w:tcPr>
          <w:p w14:paraId="7EE06C1C" w14:textId="77777777" w:rsidR="006946D1" w:rsidRPr="002D186B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20</w:t>
            </w:r>
          </w:p>
        </w:tc>
        <w:tc>
          <w:tcPr>
            <w:tcW w:w="1276" w:type="dxa"/>
            <w:vAlign w:val="center"/>
          </w:tcPr>
          <w:p w14:paraId="02A05EA5" w14:textId="77777777" w:rsidR="006946D1" w:rsidRPr="002D186B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5D5B85C7" w14:textId="77777777" w:rsidR="006946D1" w:rsidRPr="002D186B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20</w:t>
            </w:r>
          </w:p>
        </w:tc>
        <w:tc>
          <w:tcPr>
            <w:tcW w:w="1276" w:type="dxa"/>
            <w:vAlign w:val="center"/>
          </w:tcPr>
          <w:p w14:paraId="1B281916" w14:textId="22A58DAE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20</w:t>
            </w:r>
          </w:p>
        </w:tc>
        <w:tc>
          <w:tcPr>
            <w:tcW w:w="1275" w:type="dxa"/>
            <w:vAlign w:val="center"/>
          </w:tcPr>
          <w:p w14:paraId="6C5719C9" w14:textId="4439060E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64852815" w14:textId="5AAA299E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20</w:t>
            </w:r>
          </w:p>
        </w:tc>
      </w:tr>
      <w:tr w:rsidR="006946D1" w:rsidRPr="00353279" w14:paraId="4571AFCF" w14:textId="77777777" w:rsidTr="000D7670">
        <w:trPr>
          <w:trHeight w:hRule="exact" w:val="425"/>
        </w:trPr>
        <w:tc>
          <w:tcPr>
            <w:tcW w:w="1765" w:type="dxa"/>
          </w:tcPr>
          <w:p w14:paraId="64F38036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178" w:type="dxa"/>
            <w:vAlign w:val="center"/>
          </w:tcPr>
          <w:p w14:paraId="6C8A71C1" w14:textId="49673587" w:rsidR="006946D1" w:rsidRPr="002D186B" w:rsidRDefault="004F0E3E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1 837</w:t>
            </w:r>
          </w:p>
        </w:tc>
        <w:tc>
          <w:tcPr>
            <w:tcW w:w="1276" w:type="dxa"/>
            <w:vAlign w:val="center"/>
          </w:tcPr>
          <w:p w14:paraId="163AE6A9" w14:textId="77777777" w:rsidR="006946D1" w:rsidRPr="002D186B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6CAFAA72" w14:textId="177D6612" w:rsidR="006946D1" w:rsidRPr="002D186B" w:rsidRDefault="004F0E3E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1 837</w:t>
            </w:r>
          </w:p>
        </w:tc>
        <w:tc>
          <w:tcPr>
            <w:tcW w:w="1276" w:type="dxa"/>
            <w:vAlign w:val="center"/>
          </w:tcPr>
          <w:p w14:paraId="2A2ADB70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493133A0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7F965617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946D1" w:rsidRPr="00353279" w14:paraId="438C9AE0" w14:textId="77777777" w:rsidTr="000D7670">
        <w:trPr>
          <w:trHeight w:hRule="exact" w:val="425"/>
        </w:trPr>
        <w:tc>
          <w:tcPr>
            <w:tcW w:w="1765" w:type="dxa"/>
          </w:tcPr>
          <w:p w14:paraId="357270FD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178" w:type="dxa"/>
            <w:vAlign w:val="center"/>
          </w:tcPr>
          <w:p w14:paraId="02657D1F" w14:textId="77777777" w:rsidR="006946D1" w:rsidRPr="002D186B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0A7DAE42" w14:textId="77777777" w:rsidR="006946D1" w:rsidRPr="002D186B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1292E2F6" w14:textId="77777777" w:rsidR="006946D1" w:rsidRPr="002D186B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819BEB1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7EB553E4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0D60543F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946D1" w:rsidRPr="00353279" w14:paraId="41928B4E" w14:textId="77777777" w:rsidTr="000D7670">
        <w:trPr>
          <w:trHeight w:hRule="exact" w:val="425"/>
        </w:trPr>
        <w:tc>
          <w:tcPr>
            <w:tcW w:w="1765" w:type="dxa"/>
          </w:tcPr>
          <w:p w14:paraId="041E60BD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178" w:type="dxa"/>
            <w:vAlign w:val="center"/>
          </w:tcPr>
          <w:p w14:paraId="1C71F294" w14:textId="77777777" w:rsidR="006946D1" w:rsidRPr="002D186B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A73C8EB" w14:textId="77777777" w:rsidR="006946D1" w:rsidRPr="002D186B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6EFBF35" w14:textId="77777777" w:rsidR="006946D1" w:rsidRPr="002D186B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68713F1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1714ED87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18E919E1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946D1" w:rsidRPr="00353279" w14:paraId="192FA918" w14:textId="77777777" w:rsidTr="000D7670">
        <w:trPr>
          <w:trHeight w:hRule="exact" w:val="425"/>
        </w:trPr>
        <w:tc>
          <w:tcPr>
            <w:tcW w:w="1765" w:type="dxa"/>
          </w:tcPr>
          <w:p w14:paraId="2DF6FC83" w14:textId="77777777" w:rsidR="006946D1" w:rsidRPr="006F477E" w:rsidRDefault="006946D1" w:rsidP="006946D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178" w:type="dxa"/>
            <w:vAlign w:val="center"/>
          </w:tcPr>
          <w:p w14:paraId="77420ADF" w14:textId="606224CF" w:rsidR="006946D1" w:rsidRPr="002D186B" w:rsidRDefault="004F0E3E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1 857</w:t>
            </w:r>
          </w:p>
        </w:tc>
        <w:tc>
          <w:tcPr>
            <w:tcW w:w="1276" w:type="dxa"/>
            <w:vAlign w:val="center"/>
          </w:tcPr>
          <w:p w14:paraId="3BA812AF" w14:textId="77777777" w:rsidR="006946D1" w:rsidRPr="002D186B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39E19F36" w14:textId="5CC42CAD" w:rsidR="006946D1" w:rsidRPr="002D186B" w:rsidRDefault="004F0E3E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1 857</w:t>
            </w:r>
          </w:p>
        </w:tc>
        <w:tc>
          <w:tcPr>
            <w:tcW w:w="1276" w:type="dxa"/>
            <w:vAlign w:val="center"/>
          </w:tcPr>
          <w:p w14:paraId="1FA5BA14" w14:textId="4D0B66C4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20</w:t>
            </w:r>
          </w:p>
        </w:tc>
        <w:tc>
          <w:tcPr>
            <w:tcW w:w="1275" w:type="dxa"/>
            <w:vAlign w:val="center"/>
          </w:tcPr>
          <w:p w14:paraId="33E0547A" w14:textId="49725B46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4015A38A" w14:textId="43245FC0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20</w:t>
            </w:r>
          </w:p>
        </w:tc>
      </w:tr>
      <w:tr w:rsidR="006946D1" w:rsidRPr="00353279" w14:paraId="531B2A42" w14:textId="77777777" w:rsidTr="000D7670">
        <w:trPr>
          <w:trHeight w:hRule="exact" w:val="425"/>
        </w:trPr>
        <w:tc>
          <w:tcPr>
            <w:tcW w:w="1765" w:type="dxa"/>
          </w:tcPr>
          <w:p w14:paraId="5476CDE4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1178" w:type="dxa"/>
            <w:vAlign w:val="center"/>
          </w:tcPr>
          <w:p w14:paraId="6CC58B4D" w14:textId="77777777" w:rsidR="006946D1" w:rsidRPr="00A60CB3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717E0341" w14:textId="77777777" w:rsidR="006946D1" w:rsidRPr="00A60CB3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0A4FBF3D" w14:textId="77777777" w:rsidR="006946D1" w:rsidRPr="00A60CB3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30684CEB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2C5BB155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4AEDB2D" w14:textId="77777777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F0E3E" w:rsidRPr="00353279" w14:paraId="78608EB0" w14:textId="77777777" w:rsidTr="000D7670">
        <w:trPr>
          <w:trHeight w:hRule="exact" w:val="425"/>
        </w:trPr>
        <w:tc>
          <w:tcPr>
            <w:tcW w:w="1765" w:type="dxa"/>
          </w:tcPr>
          <w:p w14:paraId="543108CE" w14:textId="77777777" w:rsidR="004F0E3E" w:rsidRPr="006F477E" w:rsidRDefault="004F0E3E" w:rsidP="004F0E3E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178" w:type="dxa"/>
            <w:vAlign w:val="center"/>
          </w:tcPr>
          <w:p w14:paraId="782BB713" w14:textId="0ED7BB8E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21 170</w:t>
            </w:r>
          </w:p>
        </w:tc>
        <w:tc>
          <w:tcPr>
            <w:tcW w:w="1276" w:type="dxa"/>
            <w:vAlign w:val="center"/>
          </w:tcPr>
          <w:p w14:paraId="401B57DA" w14:textId="72F4DB2A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74061B16" w14:textId="37A83B47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21 170</w:t>
            </w:r>
          </w:p>
        </w:tc>
        <w:tc>
          <w:tcPr>
            <w:tcW w:w="1276" w:type="dxa"/>
            <w:vAlign w:val="center"/>
          </w:tcPr>
          <w:p w14:paraId="294A137B" w14:textId="657A21FD" w:rsidR="004F0E3E" w:rsidRPr="006F477E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29 103</w:t>
            </w:r>
          </w:p>
        </w:tc>
        <w:tc>
          <w:tcPr>
            <w:tcW w:w="1275" w:type="dxa"/>
            <w:vAlign w:val="center"/>
          </w:tcPr>
          <w:p w14:paraId="19DA0C29" w14:textId="1976CD91" w:rsidR="004F0E3E" w:rsidRPr="006F477E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5D113664" w14:textId="7DB8E14E" w:rsidR="004F0E3E" w:rsidRPr="006F477E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29 103</w:t>
            </w:r>
          </w:p>
        </w:tc>
      </w:tr>
      <w:tr w:rsidR="006946D1" w:rsidRPr="00953FC5" w14:paraId="50935832" w14:textId="77777777" w:rsidTr="000D7670">
        <w:trPr>
          <w:trHeight w:hRule="exact" w:val="425"/>
        </w:trPr>
        <w:tc>
          <w:tcPr>
            <w:tcW w:w="1765" w:type="dxa"/>
          </w:tcPr>
          <w:p w14:paraId="2B4EF983" w14:textId="77777777" w:rsidR="006946D1" w:rsidRPr="006F477E" w:rsidRDefault="006946D1" w:rsidP="006946D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178" w:type="dxa"/>
            <w:vAlign w:val="center"/>
          </w:tcPr>
          <w:p w14:paraId="0FC6EEEF" w14:textId="27CB21CD" w:rsidR="006946D1" w:rsidRPr="004F0E3E" w:rsidRDefault="004F0E3E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0E3E">
              <w:rPr>
                <w:rFonts w:ascii="Arial" w:hAnsi="Arial" w:cs="Arial"/>
                <w:b/>
                <w:sz w:val="16"/>
                <w:szCs w:val="16"/>
                <w:lang w:val="sk-SK"/>
              </w:rPr>
              <w:t>11 509</w:t>
            </w:r>
          </w:p>
        </w:tc>
        <w:tc>
          <w:tcPr>
            <w:tcW w:w="1276" w:type="dxa"/>
            <w:vAlign w:val="center"/>
          </w:tcPr>
          <w:p w14:paraId="5DC90038" w14:textId="77777777" w:rsidR="006946D1" w:rsidRPr="004F0E3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0E3E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031A436F" w14:textId="36DC88B8" w:rsidR="006946D1" w:rsidRPr="004F0E3E" w:rsidRDefault="004F0E3E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11 509</w:t>
            </w:r>
          </w:p>
        </w:tc>
        <w:tc>
          <w:tcPr>
            <w:tcW w:w="1276" w:type="dxa"/>
            <w:vAlign w:val="center"/>
          </w:tcPr>
          <w:p w14:paraId="219999B2" w14:textId="38A85EEE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21 170</w:t>
            </w:r>
          </w:p>
        </w:tc>
        <w:tc>
          <w:tcPr>
            <w:tcW w:w="1275" w:type="dxa"/>
            <w:vAlign w:val="center"/>
          </w:tcPr>
          <w:p w14:paraId="1CAA0721" w14:textId="2E4E9206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41E02FB7" w14:textId="1744C78D" w:rsidR="006946D1" w:rsidRPr="006F477E" w:rsidRDefault="006946D1" w:rsidP="006946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21 170</w:t>
            </w:r>
          </w:p>
        </w:tc>
      </w:tr>
    </w:tbl>
    <w:p w14:paraId="3FAB5267" w14:textId="77777777" w:rsidR="0065354F" w:rsidRPr="00427660" w:rsidRDefault="0065354F" w:rsidP="00192F4C">
      <w:pPr>
        <w:keepNext w:val="0"/>
        <w:tabs>
          <w:tab w:val="left" w:pos="426"/>
        </w:tabs>
        <w:rPr>
          <w:rFonts w:ascii="Arial" w:hAnsi="Arial" w:cs="Arial"/>
          <w:b/>
          <w:sz w:val="16"/>
          <w:szCs w:val="16"/>
          <w:highlight w:val="yellow"/>
          <w:lang w:val="sk-SK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146"/>
      </w:tblGrid>
      <w:tr w:rsidR="0065354F" w:rsidRPr="00427660" w14:paraId="51639A1C" w14:textId="77777777" w:rsidTr="002938D2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03E6" w14:textId="77777777" w:rsidR="0065354F" w:rsidRPr="00427660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nehmotný majetok</w:t>
            </w:r>
          </w:p>
        </w:tc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F35729" w14:textId="77777777" w:rsidR="0065354F" w:rsidRPr="00427660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65354F" w:rsidRPr="00427660" w14:paraId="53ABAD6F" w14:textId="77777777" w:rsidTr="002938D2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F252" w14:textId="77777777" w:rsidR="0065354F" w:rsidRPr="00427660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1EF0" w14:textId="77777777" w:rsidR="0065354F" w:rsidRPr="00427660" w:rsidRDefault="0065354F" w:rsidP="001D4716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5354F" w:rsidRPr="00427660" w14:paraId="28222CDC" w14:textId="77777777" w:rsidTr="002938D2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69C4" w14:textId="77777777" w:rsidR="0065354F" w:rsidRPr="00427660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7A5D" w14:textId="77777777" w:rsidR="0065354F" w:rsidRPr="00427660" w:rsidRDefault="0065354F" w:rsidP="001D4716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421FBD0D" w14:textId="77777777" w:rsidR="0065354F" w:rsidRDefault="0065354F" w:rsidP="00222F19">
      <w:pPr>
        <w:keepNext w:val="0"/>
        <w:rPr>
          <w:rFonts w:ascii="Arial" w:hAnsi="Arial" w:cs="Arial"/>
          <w:lang w:val="sk-SK"/>
        </w:rPr>
      </w:pPr>
    </w:p>
    <w:p w14:paraId="56A4805A" w14:textId="77777777" w:rsidR="0065354F" w:rsidRPr="00224B65" w:rsidRDefault="0065354F" w:rsidP="00C57091">
      <w:pPr>
        <w:rPr>
          <w:rFonts w:ascii="Arial" w:hAnsi="Arial" w:cs="Arial"/>
          <w:b/>
          <w:lang w:val="sk-SK"/>
        </w:rPr>
      </w:pPr>
      <w:bookmarkStart w:id="16" w:name="_Toc474124205"/>
      <w:bookmarkStart w:id="17" w:name="_Toc474124317"/>
      <w:r w:rsidRPr="00224B65">
        <w:rPr>
          <w:rFonts w:ascii="Arial" w:hAnsi="Arial" w:cs="Arial"/>
          <w:b/>
          <w:lang w:val="sk-SK"/>
        </w:rPr>
        <w:lastRenderedPageBreak/>
        <w:t>b) Dlhodobý hmotný majetok</w:t>
      </w:r>
    </w:p>
    <w:p w14:paraId="7FDCD45C" w14:textId="77777777" w:rsidR="0065354F" w:rsidRPr="00224B65" w:rsidRDefault="0065354F" w:rsidP="00C57091">
      <w:pPr>
        <w:rPr>
          <w:rFonts w:ascii="Arial" w:hAnsi="Arial" w:cs="Arial"/>
          <w:lang w:val="sk-SK"/>
        </w:rPr>
      </w:pPr>
      <w:r w:rsidRPr="00224B65">
        <w:rPr>
          <w:rFonts w:ascii="Arial" w:hAnsi="Arial" w:cs="Arial"/>
          <w:lang w:val="sk-SK"/>
        </w:rPr>
        <w:t>Informácie o</w:t>
      </w:r>
      <w:r w:rsidRPr="00F23C27">
        <w:rPr>
          <w:rFonts w:ascii="Arial" w:hAnsi="Arial" w:cs="Arial"/>
          <w:lang w:val="sk-SK"/>
        </w:rPr>
        <w:t> </w:t>
      </w:r>
      <w:r w:rsidRPr="00224B65">
        <w:rPr>
          <w:rFonts w:ascii="Arial" w:hAnsi="Arial" w:cs="Arial"/>
          <w:lang w:val="sk-SK"/>
        </w:rPr>
        <w:t>dlhodobom hmotnom majetku</w:t>
      </w:r>
      <w:bookmarkEnd w:id="16"/>
      <w:bookmarkEnd w:id="17"/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1199"/>
        <w:gridCol w:w="1276"/>
        <w:gridCol w:w="1134"/>
        <w:gridCol w:w="1417"/>
        <w:gridCol w:w="1418"/>
      </w:tblGrid>
      <w:tr w:rsidR="0065354F" w:rsidRPr="00F95C93" w14:paraId="3C613E44" w14:textId="77777777" w:rsidTr="00F95C93">
        <w:trPr>
          <w:trHeight w:val="469"/>
        </w:trPr>
        <w:tc>
          <w:tcPr>
            <w:tcW w:w="1602" w:type="dxa"/>
            <w:vMerge w:val="restart"/>
            <w:vAlign w:val="center"/>
          </w:tcPr>
          <w:p w14:paraId="55CBBB31" w14:textId="77777777" w:rsidR="0065354F" w:rsidRPr="00224B65" w:rsidRDefault="0065354F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24B6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437" w:type="dxa"/>
            <w:gridSpan w:val="6"/>
            <w:vAlign w:val="center"/>
          </w:tcPr>
          <w:p w14:paraId="03D924B1" w14:textId="77777777" w:rsidR="0065354F" w:rsidRPr="00224B65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24B65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65354F" w:rsidRPr="00F95C93" w14:paraId="700395FF" w14:textId="77777777" w:rsidTr="00F95C93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14:paraId="799E97BB" w14:textId="77777777" w:rsidR="0065354F" w:rsidRPr="00224B65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542FE9C0" w14:textId="77777777" w:rsidR="0065354F" w:rsidRPr="00224B65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24B65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1199" w:type="dxa"/>
            <w:tcBorders>
              <w:bottom w:val="single" w:sz="12" w:space="0" w:color="auto"/>
            </w:tcBorders>
            <w:vAlign w:val="center"/>
          </w:tcPr>
          <w:p w14:paraId="4D275EAA" w14:textId="77777777" w:rsidR="0065354F" w:rsidRPr="00F95C93" w:rsidRDefault="0065354F" w:rsidP="00F95C93">
            <w:pPr>
              <w:tabs>
                <w:tab w:val="center" w:pos="4536"/>
                <w:tab w:val="right" w:pos="9072"/>
              </w:tabs>
              <w:spacing w:after="0"/>
              <w:ind w:hanging="43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A677985" w14:textId="77777777" w:rsidR="0065354F" w:rsidRPr="00F95C93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Samostatné hnuteľné veci a súbory hnuteľných vecí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EADD461" w14:textId="77777777" w:rsidR="0065354F" w:rsidRPr="00F95C93" w:rsidRDefault="007556F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DHM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DB99130" w14:textId="77777777" w:rsidR="0065354F" w:rsidRPr="00F95C93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Obstarávaný DHM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303B354" w14:textId="77777777" w:rsidR="0065354F" w:rsidRPr="00F95C93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65354F" w:rsidRPr="00F95C93" w14:paraId="3810801F" w14:textId="77777777" w:rsidTr="00F95C93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14:paraId="549E5AD6" w14:textId="77777777" w:rsidR="0065354F" w:rsidRPr="00F95C93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A0F9FAE" w14:textId="77777777" w:rsidR="0065354F" w:rsidRPr="00F95C93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46DAB2E" w14:textId="77777777" w:rsidR="0065354F" w:rsidRPr="00F95C93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E4CDCCE" w14:textId="77777777" w:rsidR="0065354F" w:rsidRPr="00F95C93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5BF7D31" w14:textId="77777777" w:rsidR="0065354F" w:rsidRPr="00F95C93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E3276AD" w14:textId="77777777" w:rsidR="0065354F" w:rsidRPr="00F95C93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</w:tcBorders>
            <w:vAlign w:val="center"/>
          </w:tcPr>
          <w:p w14:paraId="10FF9554" w14:textId="77777777" w:rsidR="0065354F" w:rsidRPr="00F95C93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</w:tr>
      <w:tr w:rsidR="004F0E3E" w:rsidRPr="00F95C93" w14:paraId="128CCE5C" w14:textId="77777777" w:rsidTr="00F95C93">
        <w:trPr>
          <w:trHeight w:hRule="exact" w:val="409"/>
        </w:trPr>
        <w:tc>
          <w:tcPr>
            <w:tcW w:w="1602" w:type="dxa"/>
            <w:vAlign w:val="center"/>
          </w:tcPr>
          <w:p w14:paraId="6C0FFF79" w14:textId="77777777" w:rsidR="004F0E3E" w:rsidRPr="00F95C9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14:paraId="3CC8B979" w14:textId="1895B3D0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14:paraId="7B801BD0" w14:textId="5BA96C3C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900E9">
              <w:rPr>
                <w:rFonts w:ascii="Arial" w:hAnsi="Arial" w:cs="Arial"/>
                <w:b/>
                <w:sz w:val="16"/>
                <w:szCs w:val="16"/>
                <w:lang w:val="sk-SK"/>
              </w:rPr>
              <w:t>9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Pr="00A900E9">
              <w:rPr>
                <w:rFonts w:ascii="Arial" w:hAnsi="Arial" w:cs="Arial"/>
                <w:b/>
                <w:sz w:val="16"/>
                <w:szCs w:val="16"/>
                <w:lang w:val="sk-SK"/>
              </w:rPr>
              <w:t>286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A900E9">
              <w:rPr>
                <w:rFonts w:ascii="Arial" w:hAnsi="Arial" w:cs="Arial"/>
                <w:b/>
                <w:sz w:val="16"/>
                <w:szCs w:val="16"/>
                <w:lang w:val="sk-SK"/>
              </w:rPr>
              <w:t>187</w:t>
            </w:r>
          </w:p>
        </w:tc>
        <w:tc>
          <w:tcPr>
            <w:tcW w:w="1276" w:type="dxa"/>
            <w:vAlign w:val="center"/>
          </w:tcPr>
          <w:p w14:paraId="7CB7F7FD" w14:textId="54F33585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900E9">
              <w:rPr>
                <w:rFonts w:ascii="Arial" w:hAnsi="Arial" w:cs="Arial"/>
                <w:b/>
                <w:sz w:val="16"/>
                <w:szCs w:val="16"/>
                <w:lang w:val="sk-SK"/>
              </w:rPr>
              <w:t>9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Pr="00A900E9">
              <w:rPr>
                <w:rFonts w:ascii="Arial" w:hAnsi="Arial" w:cs="Arial"/>
                <w:b/>
                <w:sz w:val="16"/>
                <w:szCs w:val="16"/>
                <w:lang w:val="sk-SK"/>
              </w:rPr>
              <w:t>089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A900E9">
              <w:rPr>
                <w:rFonts w:ascii="Arial" w:hAnsi="Arial" w:cs="Arial"/>
                <w:b/>
                <w:sz w:val="16"/>
                <w:szCs w:val="16"/>
                <w:lang w:val="sk-SK"/>
              </w:rPr>
              <w:t>125</w:t>
            </w:r>
          </w:p>
        </w:tc>
        <w:tc>
          <w:tcPr>
            <w:tcW w:w="1134" w:type="dxa"/>
            <w:vAlign w:val="center"/>
          </w:tcPr>
          <w:p w14:paraId="38B1A7D0" w14:textId="77777777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127F96A1" w14:textId="1EAD219F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435 086</w:t>
            </w:r>
          </w:p>
        </w:tc>
        <w:tc>
          <w:tcPr>
            <w:tcW w:w="1418" w:type="dxa"/>
            <w:vAlign w:val="center"/>
          </w:tcPr>
          <w:p w14:paraId="43C25D94" w14:textId="6B6B95EA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900E9">
              <w:rPr>
                <w:rFonts w:ascii="Arial" w:hAnsi="Arial" w:cs="Arial"/>
                <w:b/>
                <w:sz w:val="16"/>
                <w:szCs w:val="16"/>
                <w:lang w:val="sk-SK"/>
              </w:rPr>
              <w:t>19 601 710</w:t>
            </w:r>
          </w:p>
        </w:tc>
      </w:tr>
      <w:tr w:rsidR="00B35FCC" w:rsidRPr="00F95C93" w14:paraId="589CCFF8" w14:textId="77777777" w:rsidTr="00F95C93">
        <w:trPr>
          <w:trHeight w:hRule="exact" w:val="425"/>
        </w:trPr>
        <w:tc>
          <w:tcPr>
            <w:tcW w:w="1602" w:type="dxa"/>
            <w:vAlign w:val="center"/>
          </w:tcPr>
          <w:p w14:paraId="3ED55FDC" w14:textId="77777777"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1ACB5CDB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06B6008C" w14:textId="0476D6F7" w:rsidR="00B35FCC" w:rsidRPr="00053B1D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0F3FBD2D" w14:textId="2EF83E32" w:rsidR="00B35FCC" w:rsidRPr="00053B1D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1B49114F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5D29D2BF" w14:textId="3B541FFE" w:rsidR="005E6A6F" w:rsidRPr="00A60CB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4F0E3E">
              <w:rPr>
                <w:rFonts w:ascii="Arial" w:hAnsi="Arial" w:cs="Arial"/>
                <w:b/>
                <w:sz w:val="16"/>
                <w:szCs w:val="16"/>
                <w:lang w:val="sk-SK"/>
              </w:rPr>
              <w:t>556 514</w:t>
            </w:r>
          </w:p>
        </w:tc>
        <w:tc>
          <w:tcPr>
            <w:tcW w:w="1418" w:type="dxa"/>
            <w:vAlign w:val="center"/>
          </w:tcPr>
          <w:p w14:paraId="2886DB6E" w14:textId="440593FF" w:rsidR="00B35FCC" w:rsidRPr="00A60CB3" w:rsidRDefault="00576D4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76D4C">
              <w:rPr>
                <w:rFonts w:ascii="Arial" w:hAnsi="Arial" w:cs="Arial"/>
                <w:sz w:val="16"/>
                <w:szCs w:val="16"/>
                <w:lang w:val="sk-SK"/>
              </w:rPr>
              <w:t>556 514</w:t>
            </w:r>
          </w:p>
        </w:tc>
      </w:tr>
      <w:tr w:rsidR="00B35FCC" w:rsidRPr="007C7C68" w14:paraId="7327158D" w14:textId="77777777" w:rsidTr="00F95C93">
        <w:trPr>
          <w:trHeight w:hRule="exact" w:val="425"/>
        </w:trPr>
        <w:tc>
          <w:tcPr>
            <w:tcW w:w="1602" w:type="dxa"/>
            <w:vAlign w:val="center"/>
          </w:tcPr>
          <w:p w14:paraId="12E3421A" w14:textId="77777777" w:rsidR="00B35FCC" w:rsidRPr="007C7C68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C7C68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14:paraId="336B8D3A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4015C33C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1DEFB47C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0FEBAACD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5F044553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41E46C9A" w14:textId="77777777" w:rsidR="00B35FCC" w:rsidRPr="00A60CB3" w:rsidRDefault="00B35FCC" w:rsidP="00B35FCC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hanging="261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B35FCC" w:rsidRPr="00F95C93" w14:paraId="1E15F529" w14:textId="77777777" w:rsidTr="00F95C93">
        <w:trPr>
          <w:trHeight w:hRule="exact" w:val="425"/>
        </w:trPr>
        <w:tc>
          <w:tcPr>
            <w:tcW w:w="1602" w:type="dxa"/>
            <w:vAlign w:val="center"/>
          </w:tcPr>
          <w:p w14:paraId="3D72B89C" w14:textId="77777777"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14:paraId="75211235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10C47DC8" w14:textId="0242DFD5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D1A2551" w14:textId="5D25E782" w:rsidR="00B35FCC" w:rsidRPr="00A60CB3" w:rsidRDefault="00576D4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76D4C">
              <w:rPr>
                <w:rFonts w:ascii="Arial" w:hAnsi="Arial" w:cs="Arial"/>
                <w:sz w:val="16"/>
                <w:szCs w:val="16"/>
                <w:lang w:val="sk-SK"/>
              </w:rPr>
              <w:t>337 954</w:t>
            </w:r>
          </w:p>
        </w:tc>
        <w:tc>
          <w:tcPr>
            <w:tcW w:w="1134" w:type="dxa"/>
            <w:vAlign w:val="center"/>
          </w:tcPr>
          <w:p w14:paraId="4F166F17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2AB096F4" w14:textId="64BDEC27" w:rsidR="00B35FCC" w:rsidRPr="00A60CB3" w:rsidRDefault="004F0E3E" w:rsidP="00922B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4F0E3E">
              <w:rPr>
                <w:rFonts w:ascii="Arial" w:hAnsi="Arial" w:cs="Arial"/>
                <w:sz w:val="16"/>
                <w:szCs w:val="16"/>
                <w:lang w:val="sk-SK"/>
              </w:rPr>
              <w:t>-337 954</w:t>
            </w:r>
          </w:p>
        </w:tc>
        <w:tc>
          <w:tcPr>
            <w:tcW w:w="1418" w:type="dxa"/>
            <w:vAlign w:val="center"/>
          </w:tcPr>
          <w:p w14:paraId="539BE110" w14:textId="696DC4FB" w:rsidR="00B35FCC" w:rsidRPr="00A60CB3" w:rsidRDefault="00576D4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76D4C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35FCC" w:rsidRPr="00F95C93" w14:paraId="754345F6" w14:textId="77777777" w:rsidTr="00F95C93">
        <w:trPr>
          <w:trHeight w:hRule="exact" w:val="419"/>
        </w:trPr>
        <w:tc>
          <w:tcPr>
            <w:tcW w:w="1602" w:type="dxa"/>
            <w:vAlign w:val="center"/>
          </w:tcPr>
          <w:p w14:paraId="4B6AF146" w14:textId="77777777" w:rsidR="00B35FCC" w:rsidRPr="00F95C93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14:paraId="60B6D9ED" w14:textId="77777777" w:rsidR="00B35FCC" w:rsidRPr="00576D4C" w:rsidRDefault="00D61CED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76D4C"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14:paraId="61D34E95" w14:textId="77777777" w:rsidR="00B35FCC" w:rsidRPr="00576D4C" w:rsidRDefault="00A900E9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76D4C">
              <w:rPr>
                <w:rFonts w:ascii="Arial" w:hAnsi="Arial" w:cs="Arial"/>
                <w:b/>
                <w:sz w:val="16"/>
                <w:szCs w:val="16"/>
                <w:lang w:val="sk-SK"/>
              </w:rPr>
              <w:t>9 286 187</w:t>
            </w:r>
          </w:p>
        </w:tc>
        <w:tc>
          <w:tcPr>
            <w:tcW w:w="1276" w:type="dxa"/>
            <w:vAlign w:val="center"/>
          </w:tcPr>
          <w:p w14:paraId="027AA324" w14:textId="136B1797" w:rsidR="00B35FCC" w:rsidRPr="004F0E3E" w:rsidRDefault="00576D4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576D4C">
              <w:rPr>
                <w:rFonts w:ascii="Arial" w:hAnsi="Arial" w:cs="Arial"/>
                <w:b/>
                <w:sz w:val="16"/>
                <w:szCs w:val="16"/>
                <w:lang w:val="sk-SK"/>
              </w:rPr>
              <w:t>9 427 079</w:t>
            </w:r>
          </w:p>
        </w:tc>
        <w:tc>
          <w:tcPr>
            <w:tcW w:w="1134" w:type="dxa"/>
            <w:vAlign w:val="center"/>
          </w:tcPr>
          <w:p w14:paraId="35D15CF8" w14:textId="77777777" w:rsidR="00B35FCC" w:rsidRPr="004F0E3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3BE8551D" w14:textId="725C949B" w:rsidR="00B35FCC" w:rsidRPr="004F0E3E" w:rsidRDefault="004F0E3E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4F0E3E">
              <w:rPr>
                <w:rFonts w:ascii="Arial" w:hAnsi="Arial" w:cs="Arial"/>
                <w:b/>
                <w:sz w:val="16"/>
                <w:szCs w:val="16"/>
                <w:lang w:val="sk-SK"/>
              </w:rPr>
              <w:t>653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4F0E3E">
              <w:rPr>
                <w:rFonts w:ascii="Arial" w:hAnsi="Arial" w:cs="Arial"/>
                <w:b/>
                <w:sz w:val="16"/>
                <w:szCs w:val="16"/>
                <w:lang w:val="sk-SK"/>
              </w:rPr>
              <w:t>646</w:t>
            </w:r>
          </w:p>
        </w:tc>
        <w:tc>
          <w:tcPr>
            <w:tcW w:w="1418" w:type="dxa"/>
            <w:vAlign w:val="center"/>
          </w:tcPr>
          <w:p w14:paraId="5B15FACC" w14:textId="44173E35" w:rsidR="00B35FCC" w:rsidRPr="004F0E3E" w:rsidRDefault="00576D4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576D4C">
              <w:rPr>
                <w:rFonts w:ascii="Arial" w:hAnsi="Arial" w:cs="Arial"/>
                <w:b/>
                <w:sz w:val="16"/>
                <w:szCs w:val="16"/>
                <w:lang w:val="sk-SK"/>
              </w:rPr>
              <w:t>20 158 224</w:t>
            </w:r>
          </w:p>
        </w:tc>
      </w:tr>
      <w:tr w:rsidR="00B35FCC" w:rsidRPr="00F95C93" w14:paraId="0D49DEFA" w14:textId="77777777" w:rsidTr="00F95C93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14:paraId="30DFF71D" w14:textId="77777777"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1B17DA0C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tcBorders>
              <w:left w:val="nil"/>
              <w:right w:val="nil"/>
            </w:tcBorders>
            <w:vAlign w:val="center"/>
          </w:tcPr>
          <w:p w14:paraId="7D14AEE9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1D871576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24F0A3C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D488CBF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34C32E9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</w:tr>
      <w:tr w:rsidR="004F0E3E" w:rsidRPr="00F95C93" w14:paraId="64C64FFF" w14:textId="77777777" w:rsidTr="00F95C93">
        <w:trPr>
          <w:trHeight w:hRule="exact" w:val="432"/>
        </w:trPr>
        <w:tc>
          <w:tcPr>
            <w:tcW w:w="1602" w:type="dxa"/>
            <w:vAlign w:val="center"/>
          </w:tcPr>
          <w:p w14:paraId="65FBD77D" w14:textId="77777777" w:rsidR="004F0E3E" w:rsidRPr="00F95C9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. obdobia</w:t>
            </w:r>
          </w:p>
        </w:tc>
        <w:tc>
          <w:tcPr>
            <w:tcW w:w="993" w:type="dxa"/>
            <w:vAlign w:val="center"/>
          </w:tcPr>
          <w:p w14:paraId="0986B8DF" w14:textId="4D41A3B6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14:paraId="106EEA0D" w14:textId="26281EBB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054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66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</w:t>
            </w:r>
          </w:p>
        </w:tc>
        <w:tc>
          <w:tcPr>
            <w:tcW w:w="1276" w:type="dxa"/>
            <w:vAlign w:val="center"/>
          </w:tcPr>
          <w:p w14:paraId="0A15C08E" w14:textId="7F9510AB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3 845 143</w:t>
            </w:r>
          </w:p>
        </w:tc>
        <w:tc>
          <w:tcPr>
            <w:tcW w:w="1134" w:type="dxa"/>
            <w:vAlign w:val="center"/>
          </w:tcPr>
          <w:p w14:paraId="7F88B42A" w14:textId="77777777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3A74B262" w14:textId="5B11850A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14:paraId="29EC2EA6" w14:textId="3BE2511A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5 899 804</w:t>
            </w:r>
          </w:p>
        </w:tc>
      </w:tr>
      <w:tr w:rsidR="00B35FCC" w:rsidRPr="00F95C93" w14:paraId="683F0CD4" w14:textId="77777777" w:rsidTr="00F95C93">
        <w:trPr>
          <w:trHeight w:hRule="exact" w:val="425"/>
        </w:trPr>
        <w:tc>
          <w:tcPr>
            <w:tcW w:w="1602" w:type="dxa"/>
            <w:vAlign w:val="center"/>
          </w:tcPr>
          <w:p w14:paraId="26F7E499" w14:textId="77777777"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0F0977D5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7946ED55" w14:textId="33CFC000" w:rsidR="00B35FCC" w:rsidRPr="00A60CB3" w:rsidRDefault="00576D4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76D4C">
              <w:rPr>
                <w:rFonts w:ascii="Arial" w:hAnsi="Arial" w:cs="Arial"/>
                <w:sz w:val="16"/>
                <w:szCs w:val="16"/>
                <w:lang w:val="sk-SK"/>
              </w:rPr>
              <w:t>361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576D4C">
              <w:rPr>
                <w:rFonts w:ascii="Arial" w:hAnsi="Arial" w:cs="Arial"/>
                <w:sz w:val="16"/>
                <w:szCs w:val="16"/>
                <w:lang w:val="sk-SK"/>
              </w:rPr>
              <w:t>817</w:t>
            </w:r>
          </w:p>
        </w:tc>
        <w:tc>
          <w:tcPr>
            <w:tcW w:w="1276" w:type="dxa"/>
            <w:vAlign w:val="center"/>
          </w:tcPr>
          <w:p w14:paraId="310BD69B" w14:textId="2A4E27EA" w:rsidR="00B35FCC" w:rsidRPr="00A60CB3" w:rsidRDefault="006D2E41" w:rsidP="00B63D9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750 252</w:t>
            </w:r>
          </w:p>
        </w:tc>
        <w:tc>
          <w:tcPr>
            <w:tcW w:w="1134" w:type="dxa"/>
            <w:vAlign w:val="center"/>
          </w:tcPr>
          <w:p w14:paraId="2E34D48C" w14:textId="77777777" w:rsidR="00B35FCC" w:rsidRPr="00A60CB3" w:rsidRDefault="00B35FCC" w:rsidP="00C97C1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3BCAC957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6D9AD735" w14:textId="053C73D5" w:rsidR="00B35FCC" w:rsidRPr="00A60CB3" w:rsidRDefault="006D2E41" w:rsidP="004F6EC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6D2E41">
              <w:rPr>
                <w:rFonts w:ascii="Arial" w:hAnsi="Arial" w:cs="Arial"/>
                <w:sz w:val="16"/>
                <w:szCs w:val="16"/>
                <w:lang w:val="sk-SK"/>
              </w:rPr>
              <w:t>1 112 069</w:t>
            </w:r>
          </w:p>
        </w:tc>
      </w:tr>
      <w:tr w:rsidR="00B35FCC" w:rsidRPr="00F95C93" w14:paraId="21E56076" w14:textId="77777777" w:rsidTr="00F95C93">
        <w:trPr>
          <w:trHeight w:hRule="exact" w:val="425"/>
        </w:trPr>
        <w:tc>
          <w:tcPr>
            <w:tcW w:w="1602" w:type="dxa"/>
            <w:vAlign w:val="center"/>
          </w:tcPr>
          <w:p w14:paraId="55DC1587" w14:textId="77777777"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14:paraId="7732C730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721072E5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7C14C222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436897CD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1E945A48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3C584895" w14:textId="77777777" w:rsidR="00B35FCC" w:rsidRPr="00A60CB3" w:rsidRDefault="00B35FCC" w:rsidP="00B35FCC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hanging="119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B35FCC" w:rsidRPr="00F95C93" w14:paraId="463B0412" w14:textId="77777777" w:rsidTr="00F95C93">
        <w:trPr>
          <w:trHeight w:hRule="exact" w:val="423"/>
        </w:trPr>
        <w:tc>
          <w:tcPr>
            <w:tcW w:w="1602" w:type="dxa"/>
            <w:vAlign w:val="center"/>
          </w:tcPr>
          <w:p w14:paraId="77B24AA8" w14:textId="77777777" w:rsidR="00B35FCC" w:rsidRPr="006C1E98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Cs/>
                <w:sz w:val="16"/>
                <w:szCs w:val="16"/>
                <w:lang w:val="sk-SK"/>
              </w:rPr>
            </w:pPr>
            <w:r w:rsidRPr="006C1E98">
              <w:rPr>
                <w:rFonts w:ascii="Arial" w:hAnsi="Arial" w:cs="Arial"/>
                <w:bCs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14:paraId="0DE70D4A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Cs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73F585E7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D1EEDB3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1691AC65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6D8F534A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Cs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2E7B2B5B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B35FCC" w:rsidRPr="00F95C93" w14:paraId="53061366" w14:textId="77777777" w:rsidTr="00F95C93">
        <w:trPr>
          <w:trHeight w:hRule="exact" w:val="423"/>
        </w:trPr>
        <w:tc>
          <w:tcPr>
            <w:tcW w:w="1602" w:type="dxa"/>
            <w:vAlign w:val="center"/>
          </w:tcPr>
          <w:p w14:paraId="6118015A" w14:textId="77777777" w:rsidR="00B35FCC" w:rsidRPr="00F95C93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14:paraId="70F8B93A" w14:textId="77777777" w:rsidR="00B35FCC" w:rsidRPr="004F0E3E" w:rsidRDefault="00D61CED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576D4C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14:paraId="10E6D69E" w14:textId="5A794ACA" w:rsidR="00B35FCC" w:rsidRPr="004F0E3E" w:rsidRDefault="007556FE" w:rsidP="00576D4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576D4C"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  <w:r w:rsidR="00576D4C" w:rsidRPr="00576D4C">
              <w:rPr>
                <w:rFonts w:ascii="Arial" w:hAnsi="Arial" w:cs="Arial"/>
                <w:b/>
                <w:sz w:val="16"/>
                <w:szCs w:val="16"/>
                <w:lang w:val="sk-SK"/>
              </w:rPr>
              <w:t> 416 478</w:t>
            </w:r>
          </w:p>
        </w:tc>
        <w:tc>
          <w:tcPr>
            <w:tcW w:w="1276" w:type="dxa"/>
            <w:vAlign w:val="center"/>
          </w:tcPr>
          <w:p w14:paraId="02C41849" w14:textId="12CD73A7" w:rsidR="00B35FCC" w:rsidRPr="004F0E3E" w:rsidRDefault="006D2E41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6D2E41">
              <w:rPr>
                <w:rFonts w:ascii="Arial" w:hAnsi="Arial" w:cs="Arial"/>
                <w:b/>
                <w:sz w:val="16"/>
                <w:szCs w:val="16"/>
                <w:lang w:val="sk-SK"/>
              </w:rPr>
              <w:t>4 595 395</w:t>
            </w:r>
          </w:p>
        </w:tc>
        <w:tc>
          <w:tcPr>
            <w:tcW w:w="1134" w:type="dxa"/>
            <w:vAlign w:val="center"/>
          </w:tcPr>
          <w:p w14:paraId="37E4546E" w14:textId="77777777" w:rsidR="00B35FCC" w:rsidRPr="004F0E3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4D87C45F" w14:textId="77777777" w:rsidR="00B35FCC" w:rsidRPr="004F0E3E" w:rsidRDefault="00C97C1D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6D2E41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14:paraId="6C855B22" w14:textId="10DD1BDE" w:rsidR="00B35FCC" w:rsidRPr="004F0E3E" w:rsidRDefault="007F544B" w:rsidP="00891AC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7F544B">
              <w:rPr>
                <w:rFonts w:ascii="Arial" w:hAnsi="Arial" w:cs="Arial"/>
                <w:b/>
                <w:sz w:val="16"/>
                <w:szCs w:val="16"/>
                <w:lang w:val="sk-SK"/>
              </w:rPr>
              <w:t>7 011 873</w:t>
            </w:r>
          </w:p>
        </w:tc>
      </w:tr>
      <w:tr w:rsidR="00B35FCC" w:rsidRPr="00F95C93" w14:paraId="3D5CE86C" w14:textId="77777777" w:rsidTr="00F95C93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14:paraId="2B230733" w14:textId="77777777"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79D7EC84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tcBorders>
              <w:left w:val="nil"/>
              <w:right w:val="nil"/>
            </w:tcBorders>
            <w:vAlign w:val="center"/>
          </w:tcPr>
          <w:p w14:paraId="6B997E9C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7A9B0DD8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96F1C51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69E2B37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1CECA404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</w:tr>
      <w:tr w:rsidR="00B35FCC" w:rsidRPr="00F95C93" w14:paraId="6F96DDD4" w14:textId="77777777" w:rsidTr="00F95C93">
        <w:trPr>
          <w:trHeight w:hRule="exact" w:val="438"/>
        </w:trPr>
        <w:tc>
          <w:tcPr>
            <w:tcW w:w="1602" w:type="dxa"/>
            <w:vAlign w:val="center"/>
          </w:tcPr>
          <w:p w14:paraId="304D4F34" w14:textId="77777777"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14:paraId="20E43ACF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14:paraId="6EB0E486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884 803</w:t>
            </w:r>
          </w:p>
        </w:tc>
        <w:tc>
          <w:tcPr>
            <w:tcW w:w="1276" w:type="dxa"/>
            <w:vAlign w:val="center"/>
          </w:tcPr>
          <w:p w14:paraId="133BD3E8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229 924</w:t>
            </w:r>
          </w:p>
        </w:tc>
        <w:tc>
          <w:tcPr>
            <w:tcW w:w="1134" w:type="dxa"/>
            <w:vAlign w:val="center"/>
          </w:tcPr>
          <w:p w14:paraId="793D1C0E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386A4ECE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14:paraId="615E0947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1 114 727</w:t>
            </w:r>
          </w:p>
        </w:tc>
      </w:tr>
      <w:tr w:rsidR="00B35FCC" w:rsidRPr="00F95C93" w14:paraId="22868505" w14:textId="77777777" w:rsidTr="00F95C93">
        <w:trPr>
          <w:trHeight w:hRule="exact" w:val="425"/>
        </w:trPr>
        <w:tc>
          <w:tcPr>
            <w:tcW w:w="1602" w:type="dxa"/>
            <w:vAlign w:val="center"/>
          </w:tcPr>
          <w:p w14:paraId="09C90395" w14:textId="77777777"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7F9B1E74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7CEC323C" w14:textId="7A371407" w:rsidR="00B35FCC" w:rsidRPr="002D186B" w:rsidRDefault="00576D4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</w:t>
            </w:r>
          </w:p>
        </w:tc>
        <w:tc>
          <w:tcPr>
            <w:tcW w:w="1276" w:type="dxa"/>
            <w:vAlign w:val="center"/>
          </w:tcPr>
          <w:p w14:paraId="0C502FCC" w14:textId="0D82DA3D" w:rsidR="00B35FCC" w:rsidRPr="002D186B" w:rsidRDefault="007F544B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15 133</w:t>
            </w:r>
          </w:p>
        </w:tc>
        <w:tc>
          <w:tcPr>
            <w:tcW w:w="1134" w:type="dxa"/>
            <w:vAlign w:val="center"/>
          </w:tcPr>
          <w:p w14:paraId="7B464C4B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52E9D95F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704502BA" w14:textId="6FFAFE52" w:rsidR="00B35FCC" w:rsidRPr="002D186B" w:rsidRDefault="007F544B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15 175</w:t>
            </w:r>
          </w:p>
        </w:tc>
      </w:tr>
      <w:tr w:rsidR="00B35FCC" w:rsidRPr="00F95C93" w14:paraId="4E27A7D6" w14:textId="77777777" w:rsidTr="00F95C93">
        <w:trPr>
          <w:trHeight w:hRule="exact" w:val="425"/>
        </w:trPr>
        <w:tc>
          <w:tcPr>
            <w:tcW w:w="1602" w:type="dxa"/>
            <w:vAlign w:val="center"/>
          </w:tcPr>
          <w:p w14:paraId="1DA9D694" w14:textId="77777777"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14:paraId="1799A35D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7C1CF814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7E661A89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2E1502F7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771F87AF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0FA52922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FCC" w:rsidRPr="00F95C93" w14:paraId="0ACD1E73" w14:textId="77777777" w:rsidTr="00F95C93">
        <w:trPr>
          <w:trHeight w:hRule="exact" w:val="425"/>
        </w:trPr>
        <w:tc>
          <w:tcPr>
            <w:tcW w:w="1602" w:type="dxa"/>
            <w:vAlign w:val="center"/>
          </w:tcPr>
          <w:p w14:paraId="625E9634" w14:textId="77777777"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C1E98">
              <w:rPr>
                <w:rFonts w:ascii="Arial" w:hAnsi="Arial" w:cs="Arial"/>
                <w:bCs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14:paraId="61B54472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020FB76A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FFC037F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721EFC7F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29C9916B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34DC8452" w14:textId="77777777" w:rsidR="00B35FCC" w:rsidRPr="002D18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FCC" w:rsidRPr="00F95C93" w14:paraId="2A8DC8B0" w14:textId="77777777" w:rsidTr="00F95C93">
        <w:trPr>
          <w:trHeight w:hRule="exact" w:val="413"/>
        </w:trPr>
        <w:tc>
          <w:tcPr>
            <w:tcW w:w="1602" w:type="dxa"/>
            <w:vAlign w:val="center"/>
          </w:tcPr>
          <w:p w14:paraId="7A15E163" w14:textId="77777777" w:rsidR="00B35FCC" w:rsidRPr="00F95C93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14:paraId="34749B56" w14:textId="77777777" w:rsidR="00B35FCC" w:rsidRPr="00576D4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76D4C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14:paraId="7877FC31" w14:textId="1C054C7B" w:rsidR="00B35FCC" w:rsidRPr="00576D4C" w:rsidRDefault="00B35FCC" w:rsidP="00576D4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76D4C">
              <w:rPr>
                <w:rFonts w:ascii="Arial" w:hAnsi="Arial" w:cs="Arial"/>
                <w:b/>
                <w:sz w:val="16"/>
                <w:szCs w:val="16"/>
                <w:lang w:val="sk-SK"/>
              </w:rPr>
              <w:t>884 8</w:t>
            </w:r>
            <w:r w:rsidR="00576D4C" w:rsidRPr="00576D4C">
              <w:rPr>
                <w:rFonts w:ascii="Arial" w:hAnsi="Arial" w:cs="Arial"/>
                <w:b/>
                <w:sz w:val="16"/>
                <w:szCs w:val="16"/>
                <w:lang w:val="sk-SK"/>
              </w:rPr>
              <w:t>45</w:t>
            </w:r>
          </w:p>
        </w:tc>
        <w:tc>
          <w:tcPr>
            <w:tcW w:w="1276" w:type="dxa"/>
            <w:vAlign w:val="center"/>
          </w:tcPr>
          <w:p w14:paraId="2E12EEB8" w14:textId="606F2318" w:rsidR="00B35FCC" w:rsidRPr="004F0E3E" w:rsidRDefault="007F544B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7F544B">
              <w:rPr>
                <w:rFonts w:ascii="Arial" w:hAnsi="Arial" w:cs="Arial"/>
                <w:b/>
                <w:sz w:val="16"/>
                <w:szCs w:val="16"/>
                <w:lang w:val="sk-SK"/>
              </w:rPr>
              <w:t>245 057</w:t>
            </w:r>
          </w:p>
        </w:tc>
        <w:tc>
          <w:tcPr>
            <w:tcW w:w="1134" w:type="dxa"/>
            <w:vAlign w:val="center"/>
          </w:tcPr>
          <w:p w14:paraId="275CD9B1" w14:textId="77777777" w:rsidR="00B35FCC" w:rsidRPr="004F0E3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301834C4" w14:textId="77777777" w:rsidR="00B35FCC" w:rsidRPr="004F0E3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7F544B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14:paraId="2BAD1866" w14:textId="41C7BDD1" w:rsidR="00B35FCC" w:rsidRPr="004F0E3E" w:rsidRDefault="007F544B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7F544B">
              <w:rPr>
                <w:rFonts w:ascii="Arial" w:hAnsi="Arial" w:cs="Arial"/>
                <w:b/>
                <w:sz w:val="16"/>
                <w:szCs w:val="16"/>
                <w:lang w:val="sk-SK"/>
              </w:rPr>
              <w:t>1 129 902</w:t>
            </w:r>
          </w:p>
        </w:tc>
      </w:tr>
      <w:tr w:rsidR="00B35FCC" w:rsidRPr="00F95C93" w14:paraId="54D28201" w14:textId="77777777" w:rsidTr="00F95C93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14:paraId="1C58D44B" w14:textId="77777777"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16D4F83F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tcBorders>
              <w:left w:val="nil"/>
              <w:right w:val="nil"/>
            </w:tcBorders>
            <w:vAlign w:val="center"/>
          </w:tcPr>
          <w:p w14:paraId="034448CE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6DA9B7FD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30444BF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5CE2A13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0131212E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</w:tr>
      <w:tr w:rsidR="004F0E3E" w:rsidRPr="00F95C93" w14:paraId="548C2300" w14:textId="77777777" w:rsidTr="00F95C93">
        <w:trPr>
          <w:trHeight w:hRule="exact" w:val="445"/>
        </w:trPr>
        <w:tc>
          <w:tcPr>
            <w:tcW w:w="1602" w:type="dxa"/>
            <w:vAlign w:val="center"/>
          </w:tcPr>
          <w:p w14:paraId="2AD24538" w14:textId="77777777" w:rsidR="004F0E3E" w:rsidRPr="00F95C9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14:paraId="5FB64704" w14:textId="532AF644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14:paraId="6ECF3DD7" w14:textId="6F4C4C06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1347C">
              <w:rPr>
                <w:rFonts w:ascii="Arial" w:hAnsi="Arial" w:cs="Arial"/>
                <w:b/>
                <w:sz w:val="16"/>
                <w:szCs w:val="16"/>
                <w:lang w:val="sk-SK"/>
              </w:rPr>
              <w:t>6 346 723</w:t>
            </w:r>
          </w:p>
        </w:tc>
        <w:tc>
          <w:tcPr>
            <w:tcW w:w="1276" w:type="dxa"/>
            <w:vAlign w:val="center"/>
          </w:tcPr>
          <w:p w14:paraId="1F8455B2" w14:textId="682D93EB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1347C">
              <w:rPr>
                <w:rFonts w:ascii="Arial" w:hAnsi="Arial" w:cs="Arial"/>
                <w:b/>
                <w:sz w:val="16"/>
                <w:szCs w:val="16"/>
                <w:lang w:val="sk-SK"/>
              </w:rPr>
              <w:t>5 014 058</w:t>
            </w:r>
          </w:p>
        </w:tc>
        <w:tc>
          <w:tcPr>
            <w:tcW w:w="1134" w:type="dxa"/>
            <w:vAlign w:val="center"/>
          </w:tcPr>
          <w:p w14:paraId="32D8596B" w14:textId="77777777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30EB29DA" w14:textId="3FB63AE1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435 086</w:t>
            </w:r>
          </w:p>
        </w:tc>
        <w:tc>
          <w:tcPr>
            <w:tcW w:w="1418" w:type="dxa"/>
            <w:vAlign w:val="center"/>
          </w:tcPr>
          <w:p w14:paraId="48B14AB7" w14:textId="39F4D0E1" w:rsidR="004F0E3E" w:rsidRPr="002D186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1347C">
              <w:rPr>
                <w:rFonts w:ascii="Arial" w:hAnsi="Arial" w:cs="Arial"/>
                <w:b/>
                <w:sz w:val="16"/>
                <w:szCs w:val="16"/>
                <w:lang w:val="sk-SK"/>
              </w:rPr>
              <w:t>12 587 179</w:t>
            </w:r>
          </w:p>
        </w:tc>
      </w:tr>
      <w:tr w:rsidR="00B35FCC" w:rsidRPr="00953FC5" w14:paraId="0CF3946D" w14:textId="77777777" w:rsidTr="00F95C93">
        <w:trPr>
          <w:trHeight w:hRule="exact" w:val="418"/>
        </w:trPr>
        <w:tc>
          <w:tcPr>
            <w:tcW w:w="1602" w:type="dxa"/>
            <w:vAlign w:val="center"/>
          </w:tcPr>
          <w:p w14:paraId="1F278CA5" w14:textId="77777777" w:rsidR="00B35FCC" w:rsidRPr="00F95C93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14:paraId="4B4B6105" w14:textId="77777777" w:rsidR="00B35FCC" w:rsidRPr="00A60CB3" w:rsidRDefault="00D61CED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14:paraId="25D5D6CF" w14:textId="0549C120" w:rsidR="00B35FCC" w:rsidRPr="00A60CB3" w:rsidRDefault="007F544B" w:rsidP="007F54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7F544B">
              <w:rPr>
                <w:rFonts w:ascii="Arial" w:hAnsi="Arial" w:cs="Arial"/>
                <w:b/>
                <w:sz w:val="16"/>
                <w:szCs w:val="16"/>
                <w:lang w:val="sk-SK"/>
              </w:rPr>
              <w:t>5 984 86</w:t>
            </w:r>
            <w:r w:rsidRPr="00CC4A5D">
              <w:rPr>
                <w:rFonts w:ascii="Arial" w:hAnsi="Arial" w:cs="Arial"/>
                <w:b/>
                <w:sz w:val="16"/>
                <w:szCs w:val="16"/>
                <w:lang w:val="sk-SK"/>
              </w:rPr>
              <w:t>4</w:t>
            </w:r>
          </w:p>
        </w:tc>
        <w:tc>
          <w:tcPr>
            <w:tcW w:w="1276" w:type="dxa"/>
            <w:vAlign w:val="center"/>
          </w:tcPr>
          <w:p w14:paraId="179E7C72" w14:textId="11AE8C23" w:rsidR="00B35FCC" w:rsidRPr="00A60CB3" w:rsidRDefault="007F544B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7F544B">
              <w:rPr>
                <w:rFonts w:ascii="Arial" w:hAnsi="Arial" w:cs="Arial"/>
                <w:b/>
                <w:sz w:val="16"/>
                <w:szCs w:val="16"/>
                <w:lang w:val="sk-SK"/>
              </w:rPr>
              <w:t>4 586 627</w:t>
            </w:r>
          </w:p>
        </w:tc>
        <w:tc>
          <w:tcPr>
            <w:tcW w:w="1134" w:type="dxa"/>
            <w:vAlign w:val="center"/>
          </w:tcPr>
          <w:p w14:paraId="3618F290" w14:textId="77777777" w:rsidR="00B35FCC" w:rsidRPr="00A60CB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761E4D49" w14:textId="48AA2113" w:rsidR="00B35FCC" w:rsidRPr="00A60CB3" w:rsidRDefault="007F544B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7F544B">
              <w:rPr>
                <w:rFonts w:ascii="Arial" w:hAnsi="Arial" w:cs="Arial"/>
                <w:b/>
                <w:sz w:val="16"/>
                <w:szCs w:val="16"/>
                <w:lang w:val="sk-SK"/>
              </w:rPr>
              <w:t>653 646</w:t>
            </w:r>
          </w:p>
        </w:tc>
        <w:tc>
          <w:tcPr>
            <w:tcW w:w="1418" w:type="dxa"/>
            <w:vAlign w:val="center"/>
          </w:tcPr>
          <w:p w14:paraId="0387D499" w14:textId="5EC97B90" w:rsidR="00B35FCC" w:rsidRPr="00A60CB3" w:rsidRDefault="007F544B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7F544B">
              <w:rPr>
                <w:rFonts w:ascii="Arial" w:hAnsi="Arial" w:cs="Arial"/>
                <w:b/>
                <w:sz w:val="16"/>
                <w:szCs w:val="16"/>
                <w:lang w:val="sk-SK"/>
              </w:rPr>
              <w:t>12 016 448</w:t>
            </w:r>
          </w:p>
        </w:tc>
      </w:tr>
    </w:tbl>
    <w:p w14:paraId="7791DED4" w14:textId="77777777" w:rsidR="0065354F" w:rsidRPr="00953FC5" w:rsidRDefault="0065354F" w:rsidP="00C57091">
      <w:pPr>
        <w:rPr>
          <w:rFonts w:ascii="Arial" w:hAnsi="Arial" w:cs="Arial"/>
          <w:highlight w:val="yellow"/>
          <w:lang w:val="sk-SK"/>
        </w:rPr>
      </w:pPr>
    </w:p>
    <w:p w14:paraId="321E64ED" w14:textId="77777777" w:rsidR="0065354F" w:rsidRPr="00953FC5" w:rsidRDefault="0065354F" w:rsidP="00C57091">
      <w:pPr>
        <w:rPr>
          <w:rFonts w:ascii="Arial" w:hAnsi="Arial" w:cs="Arial"/>
          <w:highlight w:val="yellow"/>
          <w:lang w:val="sk-SK"/>
        </w:rPr>
      </w:pPr>
    </w:p>
    <w:p w14:paraId="53129FF4" w14:textId="77777777" w:rsidR="0065354F" w:rsidRDefault="0065354F" w:rsidP="00C57091">
      <w:pPr>
        <w:rPr>
          <w:rFonts w:ascii="Arial" w:hAnsi="Arial" w:cs="Arial"/>
          <w:highlight w:val="yellow"/>
          <w:lang w:val="sk-SK"/>
        </w:rPr>
      </w:pPr>
    </w:p>
    <w:p w14:paraId="0C8F34E7" w14:textId="77777777" w:rsidR="0065354F" w:rsidRPr="00953FC5" w:rsidRDefault="0065354F" w:rsidP="00C57091">
      <w:pPr>
        <w:rPr>
          <w:rFonts w:ascii="Arial" w:hAnsi="Arial" w:cs="Arial"/>
          <w:highlight w:val="yellow"/>
          <w:lang w:val="sk-SK"/>
        </w:rPr>
      </w:pPr>
    </w:p>
    <w:p w14:paraId="6CED2C8D" w14:textId="77777777" w:rsidR="0065354F" w:rsidRPr="00953FC5" w:rsidRDefault="0065354F" w:rsidP="00C57091">
      <w:pPr>
        <w:rPr>
          <w:rFonts w:ascii="Arial" w:hAnsi="Arial" w:cs="Arial"/>
          <w:highlight w:val="yellow"/>
          <w:lang w:val="sk-SK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1199"/>
        <w:gridCol w:w="1276"/>
        <w:gridCol w:w="1134"/>
        <w:gridCol w:w="1417"/>
        <w:gridCol w:w="1418"/>
      </w:tblGrid>
      <w:tr w:rsidR="0065354F" w:rsidRPr="00F95C93" w14:paraId="019836A7" w14:textId="77777777" w:rsidTr="008D1C72">
        <w:trPr>
          <w:trHeight w:val="469"/>
        </w:trPr>
        <w:tc>
          <w:tcPr>
            <w:tcW w:w="1602" w:type="dxa"/>
            <w:vMerge w:val="restart"/>
            <w:vAlign w:val="center"/>
          </w:tcPr>
          <w:p w14:paraId="61D3049F" w14:textId="77777777" w:rsidR="0065354F" w:rsidRPr="00224B65" w:rsidRDefault="0065354F" w:rsidP="008D1C72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24B6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7437" w:type="dxa"/>
            <w:gridSpan w:val="6"/>
            <w:vAlign w:val="center"/>
          </w:tcPr>
          <w:p w14:paraId="77653B13" w14:textId="77777777" w:rsidR="0065354F" w:rsidRPr="00224B65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354F" w:rsidRPr="00F95C93" w14:paraId="7DFBC3C7" w14:textId="77777777" w:rsidTr="008D1C72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14:paraId="477543C3" w14:textId="77777777" w:rsidR="0065354F" w:rsidRPr="00224B65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78B5784A" w14:textId="77777777" w:rsidR="0065354F" w:rsidRPr="00224B65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24B65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1199" w:type="dxa"/>
            <w:tcBorders>
              <w:bottom w:val="single" w:sz="12" w:space="0" w:color="auto"/>
            </w:tcBorders>
            <w:vAlign w:val="center"/>
          </w:tcPr>
          <w:p w14:paraId="64D49C20" w14:textId="77777777"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ind w:hanging="43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B767188" w14:textId="77777777"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Samostatné hnuteľné veci a súbory hnuteľných vecí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9EE5C8E" w14:textId="77777777"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DHM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8616782" w14:textId="77777777"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Obstarávaný DHM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BCCE1B4" w14:textId="77777777"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65354F" w:rsidRPr="00F95C93" w14:paraId="74434383" w14:textId="77777777" w:rsidTr="008D1C72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14:paraId="3E92A034" w14:textId="77777777"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A18CEEC" w14:textId="77777777"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4C6FA04" w14:textId="77777777"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07253D5" w14:textId="77777777"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D06C6D4" w14:textId="77777777"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806928C" w14:textId="77777777"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</w:tcBorders>
            <w:vAlign w:val="center"/>
          </w:tcPr>
          <w:p w14:paraId="5F30F566" w14:textId="77777777"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</w:tr>
      <w:tr w:rsidR="004F0E3E" w:rsidRPr="00F95C93" w14:paraId="114D5E21" w14:textId="77777777" w:rsidTr="008D1C72">
        <w:trPr>
          <w:trHeight w:hRule="exact" w:val="409"/>
        </w:trPr>
        <w:tc>
          <w:tcPr>
            <w:tcW w:w="1602" w:type="dxa"/>
            <w:vAlign w:val="center"/>
          </w:tcPr>
          <w:p w14:paraId="5381E349" w14:textId="77777777" w:rsidR="004F0E3E" w:rsidRPr="00F95C9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14:paraId="38F95A89" w14:textId="49CBDBB9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14:paraId="51130CA4" w14:textId="5869D4DA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9 039 579</w:t>
            </w:r>
          </w:p>
        </w:tc>
        <w:tc>
          <w:tcPr>
            <w:tcW w:w="1276" w:type="dxa"/>
            <w:vAlign w:val="center"/>
          </w:tcPr>
          <w:p w14:paraId="62D8C55F" w14:textId="795D7CFC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8 716 740</w:t>
            </w:r>
          </w:p>
        </w:tc>
        <w:tc>
          <w:tcPr>
            <w:tcW w:w="1134" w:type="dxa"/>
            <w:vAlign w:val="center"/>
          </w:tcPr>
          <w:p w14:paraId="3118A687" w14:textId="77777777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19B95ACB" w14:textId="569060BD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370 022</w:t>
            </w:r>
          </w:p>
        </w:tc>
        <w:tc>
          <w:tcPr>
            <w:tcW w:w="1418" w:type="dxa"/>
            <w:vAlign w:val="center"/>
          </w:tcPr>
          <w:p w14:paraId="76DCD7BD" w14:textId="478FD15D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18 917 653</w:t>
            </w:r>
          </w:p>
        </w:tc>
      </w:tr>
      <w:tr w:rsidR="004F0E3E" w:rsidRPr="00F95C93" w14:paraId="681F7FCA" w14:textId="77777777" w:rsidTr="008D1C72">
        <w:trPr>
          <w:trHeight w:hRule="exact" w:val="425"/>
        </w:trPr>
        <w:tc>
          <w:tcPr>
            <w:tcW w:w="1602" w:type="dxa"/>
            <w:vAlign w:val="center"/>
          </w:tcPr>
          <w:p w14:paraId="6020E430" w14:textId="77777777" w:rsidR="004F0E3E" w:rsidRPr="00F95C9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68DEFB39" w14:textId="77777777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4D58A83A" w14:textId="3C6C0D16" w:rsidR="004F0E3E" w:rsidRPr="00AC11DF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53B1D">
              <w:rPr>
                <w:rFonts w:ascii="Arial" w:hAnsi="Arial" w:cs="Arial"/>
                <w:sz w:val="16"/>
                <w:szCs w:val="16"/>
                <w:lang w:val="sk-SK"/>
              </w:rPr>
              <w:t>99 858</w:t>
            </w:r>
          </w:p>
        </w:tc>
        <w:tc>
          <w:tcPr>
            <w:tcW w:w="1276" w:type="dxa"/>
            <w:vAlign w:val="center"/>
          </w:tcPr>
          <w:p w14:paraId="5D3A8FD6" w14:textId="3FC659BD" w:rsidR="004F0E3E" w:rsidRPr="00F45D22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053B1D">
              <w:rPr>
                <w:rFonts w:ascii="Arial" w:hAnsi="Arial" w:cs="Arial"/>
                <w:sz w:val="16"/>
                <w:szCs w:val="16"/>
                <w:lang w:val="sk-SK"/>
              </w:rPr>
              <w:t>163 732</w:t>
            </w:r>
          </w:p>
        </w:tc>
        <w:tc>
          <w:tcPr>
            <w:tcW w:w="1134" w:type="dxa"/>
            <w:vAlign w:val="center"/>
          </w:tcPr>
          <w:p w14:paraId="2AACEB9F" w14:textId="77777777" w:rsidR="004F0E3E" w:rsidRPr="00F45D22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46D7F54C" w14:textId="00838C5D" w:rsidR="004F0E3E" w:rsidRPr="00F45D22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922B29">
              <w:rPr>
                <w:rFonts w:ascii="Arial" w:hAnsi="Arial" w:cs="Arial"/>
                <w:sz w:val="16"/>
                <w:szCs w:val="16"/>
                <w:lang w:val="sk-SK"/>
              </w:rPr>
              <w:t>420 467</w:t>
            </w:r>
          </w:p>
        </w:tc>
        <w:tc>
          <w:tcPr>
            <w:tcW w:w="1418" w:type="dxa"/>
            <w:vAlign w:val="center"/>
          </w:tcPr>
          <w:p w14:paraId="65EA49D6" w14:textId="61BD7D76" w:rsidR="004F0E3E" w:rsidRPr="00F45D22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A900E9">
              <w:rPr>
                <w:rFonts w:ascii="Arial" w:hAnsi="Arial" w:cs="Arial"/>
                <w:sz w:val="16"/>
                <w:szCs w:val="16"/>
                <w:lang w:val="sk-SK"/>
              </w:rPr>
              <w:t>684 057</w:t>
            </w:r>
          </w:p>
        </w:tc>
      </w:tr>
      <w:tr w:rsidR="004F0E3E" w:rsidRPr="007C7C68" w14:paraId="71458316" w14:textId="77777777" w:rsidTr="008D1C72">
        <w:trPr>
          <w:trHeight w:hRule="exact" w:val="425"/>
        </w:trPr>
        <w:tc>
          <w:tcPr>
            <w:tcW w:w="1602" w:type="dxa"/>
            <w:vAlign w:val="center"/>
          </w:tcPr>
          <w:p w14:paraId="1B765B8D" w14:textId="77777777" w:rsidR="004F0E3E" w:rsidRPr="007C7C68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C7C68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14:paraId="26A2EAAB" w14:textId="77777777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53116FAC" w14:textId="77777777" w:rsidR="004F0E3E" w:rsidRPr="00AC11DF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EF5F33F" w14:textId="77777777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1C81A8F5" w14:textId="77777777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353B7627" w14:textId="77777777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45308405" w14:textId="77777777" w:rsidR="004F0E3E" w:rsidRPr="009D04FC" w:rsidRDefault="004F0E3E" w:rsidP="004F0E3E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hanging="26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F0E3E" w:rsidRPr="00F95C93" w14:paraId="01A0C9BF" w14:textId="77777777" w:rsidTr="008D1C72">
        <w:trPr>
          <w:trHeight w:hRule="exact" w:val="425"/>
        </w:trPr>
        <w:tc>
          <w:tcPr>
            <w:tcW w:w="1602" w:type="dxa"/>
            <w:vAlign w:val="center"/>
          </w:tcPr>
          <w:p w14:paraId="12C2E9F1" w14:textId="77777777" w:rsidR="004F0E3E" w:rsidRPr="00F95C9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14:paraId="5A957B45" w14:textId="77777777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33A6F32A" w14:textId="637C9E8E" w:rsidR="004F0E3E" w:rsidRPr="00AC11DF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53B1D">
              <w:rPr>
                <w:rFonts w:ascii="Arial" w:hAnsi="Arial" w:cs="Arial"/>
                <w:sz w:val="16"/>
                <w:szCs w:val="16"/>
                <w:lang w:val="sk-SK"/>
              </w:rPr>
              <w:t>146 750</w:t>
            </w:r>
          </w:p>
        </w:tc>
        <w:tc>
          <w:tcPr>
            <w:tcW w:w="1276" w:type="dxa"/>
            <w:vAlign w:val="center"/>
          </w:tcPr>
          <w:p w14:paraId="26CB57B8" w14:textId="07740BF0" w:rsidR="004F0E3E" w:rsidRPr="00F45D22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053B1D">
              <w:rPr>
                <w:rFonts w:ascii="Arial" w:hAnsi="Arial" w:cs="Arial"/>
                <w:sz w:val="16"/>
                <w:szCs w:val="16"/>
                <w:lang w:val="sk-SK"/>
              </w:rPr>
              <w:t>208 653</w:t>
            </w:r>
          </w:p>
        </w:tc>
        <w:tc>
          <w:tcPr>
            <w:tcW w:w="1134" w:type="dxa"/>
            <w:vAlign w:val="center"/>
          </w:tcPr>
          <w:p w14:paraId="61F0EFEE" w14:textId="77777777" w:rsidR="004F0E3E" w:rsidRPr="00F45D22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73315F3D" w14:textId="6EB662A9" w:rsidR="004F0E3E" w:rsidRPr="00F45D22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922B29">
              <w:rPr>
                <w:rFonts w:ascii="Arial" w:hAnsi="Arial" w:cs="Arial"/>
                <w:sz w:val="16"/>
                <w:szCs w:val="16"/>
                <w:lang w:val="sk-SK"/>
              </w:rPr>
              <w:t>-355 403</w:t>
            </w:r>
          </w:p>
        </w:tc>
        <w:tc>
          <w:tcPr>
            <w:tcW w:w="1418" w:type="dxa"/>
            <w:vAlign w:val="center"/>
          </w:tcPr>
          <w:p w14:paraId="481FA8F0" w14:textId="5AB52F54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900E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F0E3E" w:rsidRPr="00F95C93" w14:paraId="770B994A" w14:textId="77777777" w:rsidTr="008D1C72">
        <w:trPr>
          <w:trHeight w:hRule="exact" w:val="419"/>
        </w:trPr>
        <w:tc>
          <w:tcPr>
            <w:tcW w:w="1602" w:type="dxa"/>
            <w:vAlign w:val="center"/>
          </w:tcPr>
          <w:p w14:paraId="10684D9A" w14:textId="77777777" w:rsidR="004F0E3E" w:rsidRPr="00F95C93" w:rsidRDefault="004F0E3E" w:rsidP="004F0E3E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14:paraId="0C75BCAE" w14:textId="4A3D0594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14:paraId="1BD412E0" w14:textId="3D3C3011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900E9">
              <w:rPr>
                <w:rFonts w:ascii="Arial" w:hAnsi="Arial" w:cs="Arial"/>
                <w:b/>
                <w:sz w:val="16"/>
                <w:szCs w:val="16"/>
                <w:lang w:val="sk-SK"/>
              </w:rPr>
              <w:t>9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Pr="00A900E9">
              <w:rPr>
                <w:rFonts w:ascii="Arial" w:hAnsi="Arial" w:cs="Arial"/>
                <w:b/>
                <w:sz w:val="16"/>
                <w:szCs w:val="16"/>
                <w:lang w:val="sk-SK"/>
              </w:rPr>
              <w:t>286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A900E9">
              <w:rPr>
                <w:rFonts w:ascii="Arial" w:hAnsi="Arial" w:cs="Arial"/>
                <w:b/>
                <w:sz w:val="16"/>
                <w:szCs w:val="16"/>
                <w:lang w:val="sk-SK"/>
              </w:rPr>
              <w:t>187</w:t>
            </w:r>
          </w:p>
        </w:tc>
        <w:tc>
          <w:tcPr>
            <w:tcW w:w="1276" w:type="dxa"/>
            <w:vAlign w:val="center"/>
          </w:tcPr>
          <w:p w14:paraId="31E4EB4A" w14:textId="094ACDDB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900E9">
              <w:rPr>
                <w:rFonts w:ascii="Arial" w:hAnsi="Arial" w:cs="Arial"/>
                <w:b/>
                <w:sz w:val="16"/>
                <w:szCs w:val="16"/>
                <w:lang w:val="sk-SK"/>
              </w:rPr>
              <w:t>9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Pr="00A900E9">
              <w:rPr>
                <w:rFonts w:ascii="Arial" w:hAnsi="Arial" w:cs="Arial"/>
                <w:b/>
                <w:sz w:val="16"/>
                <w:szCs w:val="16"/>
                <w:lang w:val="sk-SK"/>
              </w:rPr>
              <w:t>089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A900E9">
              <w:rPr>
                <w:rFonts w:ascii="Arial" w:hAnsi="Arial" w:cs="Arial"/>
                <w:b/>
                <w:sz w:val="16"/>
                <w:szCs w:val="16"/>
                <w:lang w:val="sk-SK"/>
              </w:rPr>
              <w:t>125</w:t>
            </w:r>
          </w:p>
        </w:tc>
        <w:tc>
          <w:tcPr>
            <w:tcW w:w="1134" w:type="dxa"/>
            <w:vAlign w:val="center"/>
          </w:tcPr>
          <w:p w14:paraId="362331CA" w14:textId="77777777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7F39E18B" w14:textId="37439018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435 086</w:t>
            </w:r>
          </w:p>
        </w:tc>
        <w:tc>
          <w:tcPr>
            <w:tcW w:w="1418" w:type="dxa"/>
            <w:vAlign w:val="center"/>
          </w:tcPr>
          <w:p w14:paraId="6A8E7AD8" w14:textId="14AECD48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900E9">
              <w:rPr>
                <w:rFonts w:ascii="Arial" w:hAnsi="Arial" w:cs="Arial"/>
                <w:b/>
                <w:sz w:val="16"/>
                <w:szCs w:val="16"/>
                <w:lang w:val="sk-SK"/>
              </w:rPr>
              <w:t>19 601 710</w:t>
            </w:r>
          </w:p>
        </w:tc>
      </w:tr>
      <w:tr w:rsidR="004F0E3E" w:rsidRPr="00F95C93" w14:paraId="317FC030" w14:textId="77777777" w:rsidTr="008D1C72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14:paraId="1304B082" w14:textId="77777777" w:rsidR="004F0E3E" w:rsidRPr="00F95C9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35F4322F" w14:textId="77777777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tcBorders>
              <w:left w:val="nil"/>
              <w:right w:val="nil"/>
            </w:tcBorders>
            <w:vAlign w:val="center"/>
          </w:tcPr>
          <w:p w14:paraId="74360F6F" w14:textId="77777777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58FB17C6" w14:textId="77777777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3CBE9E9" w14:textId="77777777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0D96776" w14:textId="77777777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1F62EF36" w14:textId="77777777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</w:tr>
      <w:tr w:rsidR="004F0E3E" w:rsidRPr="00F95C93" w14:paraId="6825DF87" w14:textId="77777777" w:rsidTr="008D1C72">
        <w:trPr>
          <w:trHeight w:hRule="exact" w:val="432"/>
        </w:trPr>
        <w:tc>
          <w:tcPr>
            <w:tcW w:w="1602" w:type="dxa"/>
            <w:vAlign w:val="center"/>
          </w:tcPr>
          <w:p w14:paraId="0CFCB58D" w14:textId="77777777" w:rsidR="004F0E3E" w:rsidRPr="00F95C9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začiatku </w:t>
            </w:r>
            <w:proofErr w:type="spellStart"/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</w:t>
            </w:r>
            <w:proofErr w:type="spellEnd"/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. obdobia</w:t>
            </w:r>
          </w:p>
        </w:tc>
        <w:tc>
          <w:tcPr>
            <w:tcW w:w="993" w:type="dxa"/>
            <w:vAlign w:val="center"/>
          </w:tcPr>
          <w:p w14:paraId="55CD99F8" w14:textId="2EA52193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14:paraId="4B989E54" w14:textId="49CA5D9D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1 696 362</w:t>
            </w:r>
          </w:p>
        </w:tc>
        <w:tc>
          <w:tcPr>
            <w:tcW w:w="1276" w:type="dxa"/>
            <w:vAlign w:val="center"/>
          </w:tcPr>
          <w:p w14:paraId="38FED12F" w14:textId="15D297D4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3 146 663</w:t>
            </w:r>
          </w:p>
        </w:tc>
        <w:tc>
          <w:tcPr>
            <w:tcW w:w="1134" w:type="dxa"/>
            <w:vAlign w:val="center"/>
          </w:tcPr>
          <w:p w14:paraId="22ABDBA8" w14:textId="77777777" w:rsidR="004F0E3E" w:rsidRPr="0016067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36167EDE" w14:textId="5974D43D" w:rsidR="004F0E3E" w:rsidRPr="0016067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14:paraId="180DE564" w14:textId="5E0556CB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4 843 025</w:t>
            </w:r>
          </w:p>
        </w:tc>
      </w:tr>
      <w:tr w:rsidR="004F0E3E" w:rsidRPr="00F95C93" w14:paraId="659E8AC8" w14:textId="77777777" w:rsidTr="008D1C72">
        <w:trPr>
          <w:trHeight w:hRule="exact" w:val="425"/>
        </w:trPr>
        <w:tc>
          <w:tcPr>
            <w:tcW w:w="1602" w:type="dxa"/>
            <w:vAlign w:val="center"/>
          </w:tcPr>
          <w:p w14:paraId="0FFD32B6" w14:textId="77777777" w:rsidR="004F0E3E" w:rsidRPr="00F95C9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7F8F1C79" w14:textId="77777777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30443C2E" w14:textId="54155429" w:rsidR="004F0E3E" w:rsidRPr="00D4750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7556FE">
              <w:rPr>
                <w:rFonts w:ascii="Arial" w:hAnsi="Arial" w:cs="Arial"/>
                <w:sz w:val="16"/>
                <w:szCs w:val="16"/>
                <w:lang w:val="sk-SK"/>
              </w:rPr>
              <w:t>358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7556FE">
              <w:rPr>
                <w:rFonts w:ascii="Arial" w:hAnsi="Arial" w:cs="Arial"/>
                <w:sz w:val="16"/>
                <w:szCs w:val="16"/>
                <w:lang w:val="sk-SK"/>
              </w:rPr>
              <w:t>299</w:t>
            </w:r>
          </w:p>
        </w:tc>
        <w:tc>
          <w:tcPr>
            <w:tcW w:w="1276" w:type="dxa"/>
            <w:vAlign w:val="center"/>
          </w:tcPr>
          <w:p w14:paraId="44C56BAE" w14:textId="358E550D" w:rsidR="004F0E3E" w:rsidRPr="00D4750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A900E9"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98 </w:t>
            </w:r>
            <w:r w:rsidRPr="00A900E9">
              <w:rPr>
                <w:rFonts w:ascii="Arial" w:hAnsi="Arial" w:cs="Arial"/>
                <w:sz w:val="16"/>
                <w:szCs w:val="16"/>
                <w:lang w:val="sk-SK"/>
              </w:rPr>
              <w:t>48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vAlign w:val="center"/>
          </w:tcPr>
          <w:p w14:paraId="64C0CA2D" w14:textId="77777777" w:rsidR="004F0E3E" w:rsidRPr="00D4750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531903A0" w14:textId="77777777" w:rsidR="004F0E3E" w:rsidRPr="0016067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01AD04D2" w14:textId="2E354005" w:rsidR="004F0E3E" w:rsidRPr="00D4750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A900E9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056 779</w:t>
            </w:r>
          </w:p>
        </w:tc>
      </w:tr>
      <w:tr w:rsidR="004F0E3E" w:rsidRPr="00F95C93" w14:paraId="6905B6CA" w14:textId="77777777" w:rsidTr="008D1C72">
        <w:trPr>
          <w:trHeight w:hRule="exact" w:val="425"/>
        </w:trPr>
        <w:tc>
          <w:tcPr>
            <w:tcW w:w="1602" w:type="dxa"/>
            <w:vAlign w:val="center"/>
          </w:tcPr>
          <w:p w14:paraId="0E3F1818" w14:textId="77777777" w:rsidR="004F0E3E" w:rsidRPr="00F95C9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14:paraId="258BF762" w14:textId="77777777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059E39F4" w14:textId="77777777" w:rsidR="004F0E3E" w:rsidRPr="00D4750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22206D5" w14:textId="77777777" w:rsidR="004F0E3E" w:rsidRPr="00D4750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0E6CCDE8" w14:textId="77777777" w:rsidR="004F0E3E" w:rsidRPr="00D4750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7F23FD6B" w14:textId="77777777" w:rsidR="004F0E3E" w:rsidRPr="0016067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22BDDE4B" w14:textId="77777777" w:rsidR="004F0E3E" w:rsidRPr="009D04FC" w:rsidRDefault="004F0E3E" w:rsidP="004F0E3E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hanging="119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4F0E3E" w:rsidRPr="00F95C93" w14:paraId="3A5BD83E" w14:textId="77777777" w:rsidTr="008D1C72">
        <w:trPr>
          <w:trHeight w:hRule="exact" w:val="425"/>
        </w:trPr>
        <w:tc>
          <w:tcPr>
            <w:tcW w:w="1602" w:type="dxa"/>
            <w:vAlign w:val="center"/>
          </w:tcPr>
          <w:p w14:paraId="1B425188" w14:textId="77777777" w:rsidR="004F0E3E" w:rsidRPr="00F95C9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14:paraId="5A3E8255" w14:textId="77777777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2B1ACC00" w14:textId="77777777" w:rsidR="004F0E3E" w:rsidRPr="003E4DC1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3E10DCAA" w14:textId="77777777" w:rsidR="004F0E3E" w:rsidRPr="003E4DC1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27EE363C" w14:textId="77777777" w:rsidR="004F0E3E" w:rsidRPr="003E4DC1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78A3526B" w14:textId="77777777" w:rsidR="004F0E3E" w:rsidRPr="0016067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2C9DBCAC" w14:textId="77777777" w:rsidR="004F0E3E" w:rsidRPr="003E4DC1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4F0E3E" w:rsidRPr="00F95C93" w14:paraId="6CB21A25" w14:textId="77777777" w:rsidTr="008D1C72">
        <w:trPr>
          <w:trHeight w:hRule="exact" w:val="423"/>
        </w:trPr>
        <w:tc>
          <w:tcPr>
            <w:tcW w:w="1602" w:type="dxa"/>
            <w:vAlign w:val="center"/>
          </w:tcPr>
          <w:p w14:paraId="7083A07B" w14:textId="77777777" w:rsidR="004F0E3E" w:rsidRPr="00F95C93" w:rsidRDefault="004F0E3E" w:rsidP="004F0E3E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14:paraId="04B08659" w14:textId="4AFB9DCA" w:rsidR="004F0E3E" w:rsidRPr="009D04FC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14:paraId="031EBAF5" w14:textId="27ED4C11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054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66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</w:t>
            </w:r>
          </w:p>
        </w:tc>
        <w:tc>
          <w:tcPr>
            <w:tcW w:w="1276" w:type="dxa"/>
            <w:vAlign w:val="center"/>
          </w:tcPr>
          <w:p w14:paraId="4CF70C70" w14:textId="760572D5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3 845 143</w:t>
            </w:r>
          </w:p>
        </w:tc>
        <w:tc>
          <w:tcPr>
            <w:tcW w:w="1134" w:type="dxa"/>
            <w:vAlign w:val="center"/>
          </w:tcPr>
          <w:p w14:paraId="3CA510D0" w14:textId="77777777" w:rsidR="004F0E3E" w:rsidRPr="0016067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2382CA2A" w14:textId="5F2F3042" w:rsidR="004F0E3E" w:rsidRPr="0016067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14:paraId="6B92757D" w14:textId="381B7884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5 899 804</w:t>
            </w:r>
          </w:p>
        </w:tc>
      </w:tr>
      <w:tr w:rsidR="004F0E3E" w:rsidRPr="00F95C93" w14:paraId="4213DD3D" w14:textId="77777777" w:rsidTr="008D1C72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14:paraId="07A1E047" w14:textId="77777777" w:rsidR="004F0E3E" w:rsidRPr="00F95C9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6825A762" w14:textId="77777777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tcBorders>
              <w:left w:val="nil"/>
              <w:right w:val="nil"/>
            </w:tcBorders>
            <w:vAlign w:val="center"/>
          </w:tcPr>
          <w:p w14:paraId="07933F29" w14:textId="77777777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36EAB23B" w14:textId="77777777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4C44CF6" w14:textId="77777777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9C956CD" w14:textId="77777777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1C13E3B8" w14:textId="77777777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</w:tr>
      <w:tr w:rsidR="004F0E3E" w:rsidRPr="00F95C93" w14:paraId="7196D213" w14:textId="77777777" w:rsidTr="008D1C72">
        <w:trPr>
          <w:trHeight w:hRule="exact" w:val="438"/>
        </w:trPr>
        <w:tc>
          <w:tcPr>
            <w:tcW w:w="1602" w:type="dxa"/>
            <w:vAlign w:val="center"/>
          </w:tcPr>
          <w:p w14:paraId="0F1B4D5F" w14:textId="77777777" w:rsidR="004F0E3E" w:rsidRPr="00F95C9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14:paraId="2573F1AE" w14:textId="2B2ED141" w:rsidR="004F0E3E" w:rsidRPr="0016067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14:paraId="6C0B7494" w14:textId="33EBC664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884 803</w:t>
            </w:r>
          </w:p>
        </w:tc>
        <w:tc>
          <w:tcPr>
            <w:tcW w:w="1276" w:type="dxa"/>
            <w:vAlign w:val="center"/>
          </w:tcPr>
          <w:p w14:paraId="0E843FD7" w14:textId="2423E419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229 924</w:t>
            </w:r>
          </w:p>
        </w:tc>
        <w:tc>
          <w:tcPr>
            <w:tcW w:w="1134" w:type="dxa"/>
            <w:vAlign w:val="center"/>
          </w:tcPr>
          <w:p w14:paraId="0291C824" w14:textId="77777777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2DB7C6ED" w14:textId="6021843C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14:paraId="7E572E44" w14:textId="68499547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1 114 727</w:t>
            </w:r>
          </w:p>
        </w:tc>
      </w:tr>
      <w:tr w:rsidR="004F0E3E" w:rsidRPr="00F95C93" w14:paraId="63FCEDD0" w14:textId="77777777" w:rsidTr="008D1C72">
        <w:trPr>
          <w:trHeight w:hRule="exact" w:val="425"/>
        </w:trPr>
        <w:tc>
          <w:tcPr>
            <w:tcW w:w="1602" w:type="dxa"/>
            <w:vAlign w:val="center"/>
          </w:tcPr>
          <w:p w14:paraId="420607FB" w14:textId="77777777" w:rsidR="004F0E3E" w:rsidRPr="00F95C9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7C6D035E" w14:textId="77777777" w:rsidR="004F0E3E" w:rsidRPr="0016067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7D272F85" w14:textId="77777777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6357039D" w14:textId="77777777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1C329972" w14:textId="77777777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5C35641C" w14:textId="77777777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074E5AC5" w14:textId="77777777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F0E3E" w:rsidRPr="00F95C93" w14:paraId="58789AAC" w14:textId="77777777" w:rsidTr="008D1C72">
        <w:trPr>
          <w:trHeight w:hRule="exact" w:val="425"/>
        </w:trPr>
        <w:tc>
          <w:tcPr>
            <w:tcW w:w="1602" w:type="dxa"/>
            <w:vAlign w:val="center"/>
          </w:tcPr>
          <w:p w14:paraId="793C31E1" w14:textId="77777777" w:rsidR="004F0E3E" w:rsidRPr="00F95C9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14:paraId="15528578" w14:textId="77777777" w:rsidR="004F0E3E" w:rsidRPr="0016067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19D70278" w14:textId="77777777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68868012" w14:textId="77777777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0AEC2183" w14:textId="77777777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1FCE5271" w14:textId="77777777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493D8733" w14:textId="77777777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F0E3E" w:rsidRPr="00F95C93" w14:paraId="53883DBB" w14:textId="77777777" w:rsidTr="008D1C72">
        <w:trPr>
          <w:trHeight w:hRule="exact" w:val="425"/>
        </w:trPr>
        <w:tc>
          <w:tcPr>
            <w:tcW w:w="1602" w:type="dxa"/>
            <w:vAlign w:val="center"/>
          </w:tcPr>
          <w:p w14:paraId="25D2AEF3" w14:textId="77777777" w:rsidR="004F0E3E" w:rsidRPr="00F95C9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14:paraId="1E8E5A6D" w14:textId="77777777" w:rsidR="004F0E3E" w:rsidRPr="0016067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562FB946" w14:textId="77777777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7FE39CAD" w14:textId="77777777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59FE886A" w14:textId="77777777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14C4362F" w14:textId="77777777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465F5D39" w14:textId="77777777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F0E3E" w:rsidRPr="00F95C93" w14:paraId="352B6DCE" w14:textId="77777777" w:rsidTr="008D1C72">
        <w:trPr>
          <w:trHeight w:hRule="exact" w:val="413"/>
        </w:trPr>
        <w:tc>
          <w:tcPr>
            <w:tcW w:w="1602" w:type="dxa"/>
            <w:vAlign w:val="center"/>
          </w:tcPr>
          <w:p w14:paraId="2CB50999" w14:textId="77777777" w:rsidR="004F0E3E" w:rsidRPr="00F95C93" w:rsidRDefault="004F0E3E" w:rsidP="004F0E3E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14:paraId="383E042E" w14:textId="507DF8EA" w:rsidR="004F0E3E" w:rsidRPr="0016067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14:paraId="3E332B22" w14:textId="56C388CD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884 803</w:t>
            </w:r>
          </w:p>
        </w:tc>
        <w:tc>
          <w:tcPr>
            <w:tcW w:w="1276" w:type="dxa"/>
            <w:vAlign w:val="center"/>
          </w:tcPr>
          <w:p w14:paraId="4C0A89B3" w14:textId="64950016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229 924</w:t>
            </w:r>
          </w:p>
        </w:tc>
        <w:tc>
          <w:tcPr>
            <w:tcW w:w="1134" w:type="dxa"/>
            <w:vAlign w:val="center"/>
          </w:tcPr>
          <w:p w14:paraId="4B516368" w14:textId="77777777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0C5F5C49" w14:textId="521D302D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14:paraId="41640548" w14:textId="301CBF9A" w:rsidR="004F0E3E" w:rsidRPr="009848B5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1 114 727</w:t>
            </w:r>
          </w:p>
        </w:tc>
      </w:tr>
      <w:tr w:rsidR="004F0E3E" w:rsidRPr="00F95C93" w14:paraId="7733A468" w14:textId="77777777" w:rsidTr="008D1C72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14:paraId="5E2038B9" w14:textId="77777777" w:rsidR="004F0E3E" w:rsidRPr="00F95C93" w:rsidRDefault="004F0E3E" w:rsidP="004F0E3E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152CF697" w14:textId="77777777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tcBorders>
              <w:left w:val="nil"/>
              <w:right w:val="nil"/>
            </w:tcBorders>
            <w:vAlign w:val="center"/>
          </w:tcPr>
          <w:p w14:paraId="78FCA91D" w14:textId="77777777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0FF0A876" w14:textId="77777777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E7B7223" w14:textId="77777777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0D67632" w14:textId="77777777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E810899" w14:textId="77777777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</w:tr>
      <w:tr w:rsidR="004F0E3E" w:rsidRPr="00F95C93" w14:paraId="71219C4C" w14:textId="77777777" w:rsidTr="008D1C72">
        <w:trPr>
          <w:trHeight w:hRule="exact" w:val="445"/>
        </w:trPr>
        <w:tc>
          <w:tcPr>
            <w:tcW w:w="1602" w:type="dxa"/>
            <w:vAlign w:val="center"/>
          </w:tcPr>
          <w:p w14:paraId="13371262" w14:textId="77777777" w:rsidR="004F0E3E" w:rsidRPr="00F95C9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14:paraId="42C902F5" w14:textId="49B0C695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14:paraId="3483442D" w14:textId="4A4A0C1D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6 458 414</w:t>
            </w:r>
          </w:p>
        </w:tc>
        <w:tc>
          <w:tcPr>
            <w:tcW w:w="1276" w:type="dxa"/>
            <w:vAlign w:val="center"/>
          </w:tcPr>
          <w:p w14:paraId="2ADB3DA7" w14:textId="73D0C77F" w:rsidR="004F0E3E" w:rsidRPr="00CB52B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5 340 153</w:t>
            </w:r>
          </w:p>
        </w:tc>
        <w:tc>
          <w:tcPr>
            <w:tcW w:w="1134" w:type="dxa"/>
            <w:vAlign w:val="center"/>
          </w:tcPr>
          <w:p w14:paraId="37D8F833" w14:textId="77777777" w:rsidR="004F0E3E" w:rsidRPr="00CB52BB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19B68FC6" w14:textId="410EEA6D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370 022</w:t>
            </w:r>
          </w:p>
        </w:tc>
        <w:tc>
          <w:tcPr>
            <w:tcW w:w="1418" w:type="dxa"/>
            <w:vAlign w:val="center"/>
          </w:tcPr>
          <w:p w14:paraId="0BB67134" w14:textId="75C21786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2D186B">
              <w:rPr>
                <w:rFonts w:ascii="Arial" w:hAnsi="Arial" w:cs="Arial"/>
                <w:b/>
                <w:sz w:val="16"/>
                <w:szCs w:val="16"/>
                <w:lang w:val="sk-SK"/>
              </w:rPr>
              <w:t>12 959 902</w:t>
            </w:r>
          </w:p>
        </w:tc>
      </w:tr>
      <w:tr w:rsidR="004F0E3E" w:rsidRPr="00953FC5" w14:paraId="3CB7E921" w14:textId="77777777" w:rsidTr="008D1C72">
        <w:trPr>
          <w:trHeight w:hRule="exact" w:val="418"/>
        </w:trPr>
        <w:tc>
          <w:tcPr>
            <w:tcW w:w="1602" w:type="dxa"/>
            <w:vAlign w:val="center"/>
          </w:tcPr>
          <w:p w14:paraId="31760998" w14:textId="77777777" w:rsidR="004F0E3E" w:rsidRPr="00F95C93" w:rsidRDefault="004F0E3E" w:rsidP="004F0E3E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14:paraId="185ADAF9" w14:textId="45316963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14:paraId="708F3242" w14:textId="3690087B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F1347C">
              <w:rPr>
                <w:rFonts w:ascii="Arial" w:hAnsi="Arial" w:cs="Arial"/>
                <w:b/>
                <w:sz w:val="16"/>
                <w:szCs w:val="16"/>
                <w:lang w:val="sk-SK"/>
              </w:rPr>
              <w:t>6 346 723</w:t>
            </w:r>
          </w:p>
        </w:tc>
        <w:tc>
          <w:tcPr>
            <w:tcW w:w="1276" w:type="dxa"/>
            <w:vAlign w:val="center"/>
          </w:tcPr>
          <w:p w14:paraId="408809D5" w14:textId="3F29767B" w:rsidR="004F0E3E" w:rsidRPr="00F45D22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F1347C">
              <w:rPr>
                <w:rFonts w:ascii="Arial" w:hAnsi="Arial" w:cs="Arial"/>
                <w:b/>
                <w:sz w:val="16"/>
                <w:szCs w:val="16"/>
                <w:lang w:val="sk-SK"/>
              </w:rPr>
              <w:t>5 014 058</w:t>
            </w:r>
          </w:p>
        </w:tc>
        <w:tc>
          <w:tcPr>
            <w:tcW w:w="1134" w:type="dxa"/>
            <w:vAlign w:val="center"/>
          </w:tcPr>
          <w:p w14:paraId="3DEE13F6" w14:textId="77777777" w:rsidR="004F0E3E" w:rsidRPr="00F45D22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71808733" w14:textId="58668E03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7556FE">
              <w:rPr>
                <w:rFonts w:ascii="Arial" w:hAnsi="Arial" w:cs="Arial"/>
                <w:b/>
                <w:sz w:val="16"/>
                <w:szCs w:val="16"/>
                <w:lang w:val="sk-SK"/>
              </w:rPr>
              <w:t>435 086</w:t>
            </w:r>
          </w:p>
        </w:tc>
        <w:tc>
          <w:tcPr>
            <w:tcW w:w="1418" w:type="dxa"/>
            <w:vAlign w:val="center"/>
          </w:tcPr>
          <w:p w14:paraId="6ACFB0A0" w14:textId="7DD30626" w:rsidR="004F0E3E" w:rsidRPr="00145AE3" w:rsidRDefault="004F0E3E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F1347C">
              <w:rPr>
                <w:rFonts w:ascii="Arial" w:hAnsi="Arial" w:cs="Arial"/>
                <w:b/>
                <w:sz w:val="16"/>
                <w:szCs w:val="16"/>
                <w:lang w:val="sk-SK"/>
              </w:rPr>
              <w:t>12 587 179</w:t>
            </w:r>
          </w:p>
        </w:tc>
      </w:tr>
    </w:tbl>
    <w:p w14:paraId="76776C54" w14:textId="77777777" w:rsidR="0065354F" w:rsidRPr="00953FC5" w:rsidRDefault="0065354F" w:rsidP="002A0F41">
      <w:pPr>
        <w:rPr>
          <w:rFonts w:ascii="Arial" w:hAnsi="Arial" w:cs="Arial"/>
          <w:highlight w:val="yellow"/>
          <w:lang w:val="sk-SK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430"/>
      </w:tblGrid>
      <w:tr w:rsidR="0065354F" w:rsidRPr="00427660" w14:paraId="1F870352" w14:textId="77777777" w:rsidTr="002938D2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CE72" w14:textId="77777777" w:rsidR="0065354F" w:rsidRPr="00427660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93D60B" w14:textId="77777777" w:rsidR="0065354F" w:rsidRPr="00427660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65354F" w:rsidRPr="00427660" w14:paraId="0D6B2E92" w14:textId="77777777" w:rsidTr="002938D2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116C" w14:textId="77777777" w:rsidR="0065354F" w:rsidRPr="00427660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16CA" w14:textId="77777777" w:rsidR="0065354F" w:rsidRPr="00427660" w:rsidRDefault="0065354F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5354F" w:rsidRPr="002E10BE" w14:paraId="7CBA1199" w14:textId="77777777" w:rsidTr="002938D2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577A" w14:textId="77777777"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C541" w14:textId="77777777" w:rsidR="0065354F" w:rsidRPr="002E10BE" w:rsidRDefault="0065354F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09420343" w14:textId="77777777" w:rsidR="0065354F" w:rsidRDefault="0065354F" w:rsidP="00E0211F">
      <w:pPr>
        <w:keepNext w:val="0"/>
        <w:rPr>
          <w:rFonts w:ascii="Arial" w:hAnsi="Arial" w:cs="Arial"/>
          <w:lang w:val="sk-SK"/>
        </w:rPr>
      </w:pPr>
    </w:p>
    <w:p w14:paraId="4483CB60" w14:textId="77777777" w:rsidR="0065354F" w:rsidRDefault="0065354F" w:rsidP="00E0211F">
      <w:pPr>
        <w:keepNext w:val="0"/>
        <w:rPr>
          <w:rFonts w:ascii="Arial" w:hAnsi="Arial" w:cs="Arial"/>
          <w:lang w:val="sk-SK"/>
        </w:rPr>
      </w:pPr>
    </w:p>
    <w:p w14:paraId="0F1DF7E5" w14:textId="77777777" w:rsidR="00E44374" w:rsidRDefault="00E44374" w:rsidP="00E0211F">
      <w:pPr>
        <w:keepNext w:val="0"/>
        <w:rPr>
          <w:rFonts w:ascii="Arial" w:hAnsi="Arial" w:cs="Arial"/>
          <w:lang w:val="sk-SK"/>
        </w:rPr>
      </w:pPr>
    </w:p>
    <w:p w14:paraId="0BBBD3C0" w14:textId="77777777" w:rsidR="0065354F" w:rsidRPr="002E10BE" w:rsidRDefault="0065354F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Poistenie majetku</w:t>
      </w:r>
    </w:p>
    <w:p w14:paraId="3FB73222" w14:textId="4CCF03BB" w:rsidR="0065354F" w:rsidRPr="00AD65B1" w:rsidRDefault="0065354F" w:rsidP="004A6A6B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F95C93">
        <w:rPr>
          <w:rFonts w:ascii="Arial" w:hAnsi="Arial" w:cs="Arial"/>
          <w:i w:val="0"/>
          <w:lang w:val="sk-SK"/>
        </w:rPr>
        <w:t xml:space="preserve">Dlhodobý majetok je poistený v poisťovni Allianz </w:t>
      </w:r>
      <w:proofErr w:type="spellStart"/>
      <w:r w:rsidRPr="00F95C93">
        <w:rPr>
          <w:rFonts w:ascii="Arial" w:hAnsi="Arial" w:cs="Arial"/>
          <w:i w:val="0"/>
          <w:lang w:val="sk-SK"/>
        </w:rPr>
        <w:t>Hungaria</w:t>
      </w:r>
      <w:proofErr w:type="spellEnd"/>
      <w:r w:rsidRPr="00F95C93">
        <w:rPr>
          <w:rFonts w:ascii="Arial" w:hAnsi="Arial" w:cs="Arial"/>
          <w:i w:val="0"/>
          <w:lang w:val="sk-SK"/>
        </w:rPr>
        <w:t xml:space="preserve"> </w:t>
      </w:r>
      <w:proofErr w:type="spellStart"/>
      <w:r w:rsidRPr="00F95C93">
        <w:rPr>
          <w:rFonts w:ascii="Arial" w:hAnsi="Arial" w:cs="Arial"/>
          <w:i w:val="0"/>
          <w:lang w:val="sk-SK"/>
        </w:rPr>
        <w:t>Zrt</w:t>
      </w:r>
      <w:proofErr w:type="spellEnd"/>
      <w:r w:rsidRPr="00F95C93">
        <w:rPr>
          <w:rFonts w:ascii="Arial" w:hAnsi="Arial" w:cs="Arial"/>
          <w:i w:val="0"/>
          <w:lang w:val="sk-SK"/>
        </w:rPr>
        <w:t xml:space="preserve">. Majetkové poistenie zahŕňa predovšetkým </w:t>
      </w:r>
      <w:r w:rsidRPr="001A07A5">
        <w:rPr>
          <w:rFonts w:ascii="Arial" w:hAnsi="Arial" w:cs="Arial"/>
          <w:i w:val="0"/>
          <w:lang w:val="sk-SK"/>
        </w:rPr>
        <w:t>poistenie budov, hál, stavieb, strojov, prístrojov a zariadení. Ročný limit plnenia je pre všetky miesta poistenia na území</w:t>
      </w:r>
      <w:r w:rsidR="00BA2094" w:rsidRPr="001A07A5">
        <w:rPr>
          <w:rFonts w:ascii="Arial" w:hAnsi="Arial" w:cs="Arial"/>
          <w:i w:val="0"/>
          <w:lang w:val="sk-SK"/>
        </w:rPr>
        <w:t xml:space="preserve"> SR vo </w:t>
      </w:r>
      <w:r w:rsidR="00BA2094" w:rsidRPr="00CC4A5D">
        <w:rPr>
          <w:rFonts w:ascii="Arial" w:hAnsi="Arial" w:cs="Arial"/>
          <w:i w:val="0"/>
          <w:lang w:val="sk-SK"/>
        </w:rPr>
        <w:t xml:space="preserve">výške </w:t>
      </w:r>
      <w:r w:rsidR="00F93414" w:rsidRPr="00CC4A5D">
        <w:rPr>
          <w:rFonts w:ascii="Arial" w:hAnsi="Arial" w:cs="Arial"/>
          <w:i w:val="0"/>
          <w:lang w:val="sk-SK"/>
        </w:rPr>
        <w:t>230 183 151</w:t>
      </w:r>
      <w:r w:rsidR="00BA2094" w:rsidRPr="002E4D84">
        <w:rPr>
          <w:rFonts w:ascii="Arial" w:hAnsi="Arial" w:cs="Arial"/>
          <w:i w:val="0"/>
          <w:lang w:val="sk-SK"/>
        </w:rPr>
        <w:t xml:space="preserve"> </w:t>
      </w:r>
      <w:r w:rsidRPr="002E4D84">
        <w:rPr>
          <w:rFonts w:ascii="Arial" w:hAnsi="Arial" w:cs="Arial"/>
          <w:i w:val="0"/>
        </w:rPr>
        <w:t>USD</w:t>
      </w:r>
      <w:r w:rsidRPr="002E4D84">
        <w:rPr>
          <w:rFonts w:ascii="Arial" w:hAnsi="Arial" w:cs="Arial"/>
          <w:i w:val="0"/>
          <w:lang w:val="sk-SK"/>
        </w:rPr>
        <w:t>. Majetok spoločnosti je poistený na novú hodnotu.</w:t>
      </w:r>
    </w:p>
    <w:p w14:paraId="720B23D5" w14:textId="77777777" w:rsidR="0065354F" w:rsidRPr="002E10BE" w:rsidRDefault="0065354F" w:rsidP="00615DBD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bookmarkStart w:id="18" w:name="_Toc474124208"/>
      <w:bookmarkStart w:id="19" w:name="_Toc474124320"/>
      <w:r w:rsidRPr="002E10BE">
        <w:rPr>
          <w:rFonts w:ascii="Arial" w:hAnsi="Arial" w:cs="Arial"/>
          <w:lang w:val="sk-SK"/>
        </w:rPr>
        <w:t>PohĽAdávky</w:t>
      </w:r>
      <w:bookmarkEnd w:id="18"/>
      <w:bookmarkEnd w:id="19"/>
    </w:p>
    <w:p w14:paraId="306A8848" w14:textId="77777777" w:rsidR="0065354F" w:rsidRPr="002E10BE" w:rsidRDefault="0065354F" w:rsidP="00796B1C">
      <w:pPr>
        <w:keepNext w:val="0"/>
        <w:spacing w:after="0"/>
        <w:rPr>
          <w:rFonts w:ascii="Arial" w:hAnsi="Arial" w:cs="Arial"/>
          <w:lang w:val="sk-SK"/>
        </w:rPr>
      </w:pPr>
    </w:p>
    <w:p w14:paraId="01FB0D33" w14:textId="77777777" w:rsidR="0065354F" w:rsidRPr="002E10BE" w:rsidRDefault="0065354F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2049"/>
        <w:gridCol w:w="2050"/>
        <w:gridCol w:w="2059"/>
      </w:tblGrid>
      <w:tr w:rsidR="0065354F" w:rsidRPr="002E10BE" w14:paraId="3ABC7F04" w14:textId="77777777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053E" w14:textId="77777777"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73D958" w14:textId="77777777"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C9D5" w14:textId="77777777"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A116" w14:textId="77777777"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65354F" w:rsidRPr="002E10BE" w14:paraId="7698EF5F" w14:textId="77777777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94DE" w14:textId="77777777"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65354F" w:rsidRPr="002E10BE" w14:paraId="4BD18A35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10E9" w14:textId="77777777"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AF28" w14:textId="2A2FB96D" w:rsidR="0065354F" w:rsidRPr="004A6A6B" w:rsidRDefault="007F790C" w:rsidP="00EA188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1 516 496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7CAE" w14:textId="77777777"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1 033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EF50" w14:textId="682DB2D9" w:rsidR="0065354F" w:rsidRPr="002E10BE" w:rsidRDefault="00BA2094" w:rsidP="007F790C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</w:t>
            </w:r>
            <w:r w:rsidR="00EA1885">
              <w:rPr>
                <w:rFonts w:ascii="Arial" w:hAnsi="Arial" w:cs="Arial"/>
                <w:sz w:val="16"/>
                <w:szCs w:val="16"/>
                <w:lang w:val="sk-SK"/>
              </w:rPr>
              <w:t xml:space="preserve">  </w:t>
            </w:r>
            <w:r w:rsidR="007F790C">
              <w:rPr>
                <w:rFonts w:ascii="Arial" w:hAnsi="Arial" w:cs="Arial"/>
                <w:sz w:val="16"/>
                <w:szCs w:val="16"/>
                <w:lang w:val="sk-SK"/>
              </w:rPr>
              <w:t>1 517 529</w:t>
            </w:r>
          </w:p>
        </w:tc>
      </w:tr>
      <w:tr w:rsidR="0065354F" w:rsidRPr="002E10BE" w14:paraId="08455670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EB4C" w14:textId="77777777"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867F" w14:textId="1718E128" w:rsidR="0065354F" w:rsidRPr="002E10BE" w:rsidRDefault="007F790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121 344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7F58" w14:textId="77777777"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1834" w14:textId="78FD5228" w:rsidR="0065354F" w:rsidRPr="002E10BE" w:rsidRDefault="007F790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121 344</w:t>
            </w:r>
          </w:p>
        </w:tc>
      </w:tr>
      <w:tr w:rsidR="0065354F" w:rsidRPr="002E10BE" w14:paraId="36382DFC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1CE77" w14:textId="77777777"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ABE2" w14:textId="17A16F96" w:rsidR="0065354F" w:rsidRPr="002E10BE" w:rsidRDefault="007F790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D238" w14:textId="77777777"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955F" w14:textId="0C648F29" w:rsidR="0065354F" w:rsidRPr="002E10BE" w:rsidRDefault="007F790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</w:t>
            </w:r>
          </w:p>
        </w:tc>
      </w:tr>
      <w:tr w:rsidR="0065354F" w:rsidRPr="002E10BE" w14:paraId="774AA004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F989" w14:textId="77777777"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C035" w14:textId="786FFD70" w:rsidR="0065354F" w:rsidRPr="00B623F8" w:rsidRDefault="007F790C" w:rsidP="0018587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1 637 907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7704" w14:textId="77777777" w:rsidR="0065354F" w:rsidRPr="00B623F8" w:rsidRDefault="0065354F" w:rsidP="007D3438">
            <w:pPr>
              <w:tabs>
                <w:tab w:val="center" w:pos="4536"/>
                <w:tab w:val="right" w:pos="9072"/>
              </w:tabs>
              <w:spacing w:after="0"/>
              <w:ind w:right="249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1 033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8C0D" w14:textId="0037198C" w:rsidR="0065354F" w:rsidRPr="006A4ECE" w:rsidRDefault="007F790C" w:rsidP="00A40A0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1 638 940</w:t>
            </w:r>
          </w:p>
        </w:tc>
      </w:tr>
    </w:tbl>
    <w:p w14:paraId="04E9BCBB" w14:textId="77777777" w:rsidR="0065354F" w:rsidRPr="002E10BE" w:rsidRDefault="0065354F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8"/>
        <w:gridCol w:w="2838"/>
        <w:gridCol w:w="2838"/>
      </w:tblGrid>
      <w:tr w:rsidR="0065354F" w:rsidRPr="002E10BE" w14:paraId="0599F6FD" w14:textId="77777777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0E67" w14:textId="77777777"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074F4C" w14:textId="77777777"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F431" w14:textId="77777777"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F790C" w:rsidRPr="002E10BE" w14:paraId="03FCD489" w14:textId="77777777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ECB2" w14:textId="77777777" w:rsidR="007F790C" w:rsidRPr="002E10BE" w:rsidRDefault="007F790C" w:rsidP="007F79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6FFD" w14:textId="77777777" w:rsidR="007F790C" w:rsidRPr="00185876" w:rsidRDefault="007F790C" w:rsidP="007F79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A40A02">
              <w:rPr>
                <w:rFonts w:ascii="Arial" w:hAnsi="Arial" w:cs="Arial"/>
                <w:sz w:val="16"/>
                <w:szCs w:val="16"/>
                <w:lang w:val="sk-SK"/>
              </w:rPr>
              <w:t>1 033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F230" w14:textId="738E2CA8" w:rsidR="007F790C" w:rsidRPr="002E10BE" w:rsidRDefault="007F790C" w:rsidP="007F79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40A02">
              <w:rPr>
                <w:rFonts w:ascii="Arial" w:hAnsi="Arial" w:cs="Arial"/>
                <w:sz w:val="16"/>
                <w:szCs w:val="16"/>
                <w:lang w:val="sk-SK"/>
              </w:rPr>
              <w:t>1 033</w:t>
            </w:r>
          </w:p>
        </w:tc>
      </w:tr>
      <w:tr w:rsidR="007F790C" w:rsidRPr="002E10BE" w14:paraId="4C587A69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4EFC" w14:textId="77777777" w:rsidR="007F790C" w:rsidRPr="002E10BE" w:rsidRDefault="007F790C" w:rsidP="007F79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CA66" w14:textId="02B4943B" w:rsidR="007F790C" w:rsidRPr="00185876" w:rsidRDefault="007F790C" w:rsidP="007F79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Cs/>
                <w:sz w:val="16"/>
                <w:szCs w:val="16"/>
                <w:highlight w:val="yellow"/>
                <w:lang w:val="sk-SK"/>
              </w:rPr>
            </w:pPr>
            <w:r w:rsidRPr="007F790C">
              <w:rPr>
                <w:rFonts w:ascii="Arial" w:hAnsi="Arial" w:cs="Arial"/>
                <w:bCs/>
                <w:sz w:val="16"/>
                <w:szCs w:val="16"/>
                <w:lang w:val="sk-SK"/>
              </w:rPr>
              <w:t>1 637 907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9560" w14:textId="2457BBA8" w:rsidR="007F790C" w:rsidRPr="004744F5" w:rsidRDefault="007F790C" w:rsidP="007F79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k-SK"/>
              </w:rPr>
              <w:t>1 168 023</w:t>
            </w:r>
          </w:p>
        </w:tc>
      </w:tr>
      <w:tr w:rsidR="007F790C" w:rsidRPr="002E10BE" w14:paraId="272FA881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F59E" w14:textId="77777777" w:rsidR="007F790C" w:rsidRPr="002E10BE" w:rsidRDefault="007F790C" w:rsidP="007F79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A8AE" w14:textId="397B3641" w:rsidR="007F790C" w:rsidRPr="00185876" w:rsidRDefault="007F790C" w:rsidP="007F79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1 638 940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05D6" w14:textId="6D29FC55" w:rsidR="007F790C" w:rsidRPr="004744F5" w:rsidRDefault="007F790C" w:rsidP="007F79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1 619 056</w:t>
            </w:r>
          </w:p>
        </w:tc>
      </w:tr>
      <w:tr w:rsidR="007F790C" w:rsidRPr="002E10BE" w14:paraId="37EBC074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1475" w14:textId="77777777" w:rsidR="007F790C" w:rsidRPr="00F13775" w:rsidRDefault="007F790C" w:rsidP="007F79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C42B" w14:textId="77777777" w:rsidR="007F790C" w:rsidRPr="00F13775" w:rsidRDefault="007F790C" w:rsidP="007F79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13775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5C2B" w14:textId="7B4D00E6" w:rsidR="007F790C" w:rsidRPr="00F13775" w:rsidRDefault="007F790C" w:rsidP="007F79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13775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F790C" w:rsidRPr="002E10BE" w14:paraId="683EB28F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0305" w14:textId="77777777" w:rsidR="007F790C" w:rsidRPr="002E10BE" w:rsidRDefault="007F790C" w:rsidP="007F79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D1B3" w14:textId="77777777" w:rsidR="007F790C" w:rsidRPr="004744F5" w:rsidRDefault="007F790C" w:rsidP="007F79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95AC" w14:textId="2C064793" w:rsidR="007F790C" w:rsidRPr="004744F5" w:rsidRDefault="007F790C" w:rsidP="007F79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14:paraId="4855184D" w14:textId="77777777" w:rsidR="0065354F" w:rsidRPr="002E10BE" w:rsidRDefault="0065354F" w:rsidP="00E0211F">
      <w:pPr>
        <w:pStyle w:val="odstavecbezcisla"/>
        <w:ind w:left="0"/>
        <w:rPr>
          <w:rFonts w:ascii="Arial" w:hAnsi="Arial" w:cs="Arial"/>
        </w:rPr>
      </w:pPr>
    </w:p>
    <w:p w14:paraId="03922196" w14:textId="77777777" w:rsidR="0065354F" w:rsidRPr="002E10BE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účty</w:t>
      </w:r>
    </w:p>
    <w:p w14:paraId="181F2247" w14:textId="77777777" w:rsidR="0065354F" w:rsidRPr="002E10BE" w:rsidRDefault="0065354F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8"/>
        <w:gridCol w:w="2827"/>
        <w:gridCol w:w="2859"/>
      </w:tblGrid>
      <w:tr w:rsidR="0065354F" w:rsidRPr="002E10BE" w14:paraId="7631743B" w14:textId="77777777" w:rsidTr="00B623F8">
        <w:trPr>
          <w:trHeight w:hRule="exact" w:val="425"/>
        </w:trPr>
        <w:tc>
          <w:tcPr>
            <w:tcW w:w="352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CCC4" w14:textId="77777777"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266647" w14:textId="77777777"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7B00" w14:textId="77777777"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F790C" w:rsidRPr="002E10BE" w14:paraId="0AB296A5" w14:textId="77777777" w:rsidTr="00B623F8">
        <w:trPr>
          <w:trHeight w:hRule="exact" w:val="425"/>
        </w:trPr>
        <w:tc>
          <w:tcPr>
            <w:tcW w:w="352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F557" w14:textId="77777777" w:rsidR="007F790C" w:rsidRPr="002E10BE" w:rsidRDefault="007F790C" w:rsidP="007F79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F8D4" w14:textId="3A5CD902" w:rsidR="007F790C" w:rsidRPr="002E10BE" w:rsidRDefault="007F790C" w:rsidP="007F79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224</w:t>
            </w:r>
          </w:p>
        </w:tc>
        <w:tc>
          <w:tcPr>
            <w:tcW w:w="2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97E9" w14:textId="22D4063B" w:rsidR="007F790C" w:rsidRPr="002E10BE" w:rsidRDefault="007F790C" w:rsidP="007F79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180</w:t>
            </w:r>
          </w:p>
        </w:tc>
      </w:tr>
      <w:tr w:rsidR="007F790C" w:rsidRPr="002E10BE" w14:paraId="79B02FC6" w14:textId="77777777" w:rsidTr="00B623F8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F8FC" w14:textId="77777777" w:rsidR="007F790C" w:rsidRPr="002E10BE" w:rsidRDefault="007F790C" w:rsidP="007F79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06254">
              <w:rPr>
                <w:rFonts w:ascii="Arial" w:hAnsi="Arial" w:cs="Arial"/>
                <w:sz w:val="16"/>
                <w:szCs w:val="16"/>
                <w:lang w:val="sk-SK"/>
              </w:rPr>
              <w:t>Bežné účty v banke alebo v pobočke zahraničnej banky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8223" w14:textId="588F49A7" w:rsidR="007F790C" w:rsidRPr="008D1C72" w:rsidRDefault="007F790C" w:rsidP="007F79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10 651 143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4119" w14:textId="024E12D3" w:rsidR="007F790C" w:rsidRPr="008D1C72" w:rsidRDefault="007F790C" w:rsidP="007F79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6 020 429</w:t>
            </w:r>
          </w:p>
        </w:tc>
      </w:tr>
      <w:tr w:rsidR="007F790C" w:rsidRPr="002E10BE" w14:paraId="12E02C10" w14:textId="77777777" w:rsidTr="00D838EC">
        <w:trPr>
          <w:trHeight w:hRule="exact" w:val="498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BB02" w14:textId="77777777" w:rsidR="007F790C" w:rsidRPr="002E10BE" w:rsidRDefault="007F790C" w:rsidP="007F79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3422" w14:textId="64E0035D" w:rsidR="007F790C" w:rsidRPr="00B623F8" w:rsidRDefault="007F790C" w:rsidP="007F79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10 651 367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F8A8" w14:textId="6FE204AB" w:rsidR="007F790C" w:rsidRPr="00B623F8" w:rsidRDefault="007F790C" w:rsidP="007F79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6 020 609</w:t>
            </w:r>
          </w:p>
        </w:tc>
      </w:tr>
    </w:tbl>
    <w:p w14:paraId="3D070BEC" w14:textId="77777777" w:rsidR="0065354F" w:rsidRDefault="0065354F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526139B8" w14:textId="77777777" w:rsidR="00F13775" w:rsidRDefault="00F13775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76F031A4" w14:textId="77777777" w:rsidR="00F13775" w:rsidRDefault="00F13775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77AD4CB2" w14:textId="77777777" w:rsidR="00F13775" w:rsidRPr="002E10BE" w:rsidRDefault="00F13775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4E644D10" w14:textId="77777777" w:rsidR="0065354F" w:rsidRPr="002E10BE" w:rsidRDefault="0065354F" w:rsidP="00A555DC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ČASOVÉ ROZLÍŠENIE</w:t>
      </w:r>
    </w:p>
    <w:p w14:paraId="78ED3726" w14:textId="77777777" w:rsidR="0065354F" w:rsidRPr="002E10BE" w:rsidRDefault="0065354F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0"/>
        <w:gridCol w:w="2766"/>
        <w:gridCol w:w="2798"/>
      </w:tblGrid>
      <w:tr w:rsidR="0065354F" w:rsidRPr="002E10BE" w14:paraId="3426C071" w14:textId="77777777" w:rsidTr="00B10450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B2ED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020D55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4A8C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F790C" w:rsidRPr="002E10BE" w14:paraId="79717D19" w14:textId="77777777" w:rsidTr="00B10450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CF1E" w14:textId="5E88B080" w:rsidR="007F790C" w:rsidRDefault="006865B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</w:t>
            </w:r>
            <w:r w:rsidR="00B30EA8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krátkodobé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7CD3" w14:textId="424968CF" w:rsidR="007F790C" w:rsidRDefault="006865BC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86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9D11" w14:textId="225C1975" w:rsidR="007F790C" w:rsidRDefault="006865BC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5354F" w:rsidRPr="002E10BE" w14:paraId="1CFED9CE" w14:textId="77777777" w:rsidTr="00B10450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71E3" w14:textId="3AF476BA" w:rsidR="0065354F" w:rsidRPr="002E10BE" w:rsidRDefault="00317C2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Príjmy </w:t>
            </w:r>
            <w:r w:rsidR="0065354F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budúcich období krátkodobé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EC34" w14:textId="5FB448DC" w:rsidR="0065354F" w:rsidRPr="002E10BE" w:rsidRDefault="006865BC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5F75" w14:textId="4267596F" w:rsidR="0065354F" w:rsidRPr="002E10BE" w:rsidRDefault="007F790C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</w:t>
            </w:r>
          </w:p>
        </w:tc>
      </w:tr>
    </w:tbl>
    <w:p w14:paraId="77F6868E" w14:textId="77777777" w:rsidR="0065354F" w:rsidRPr="002E10BE" w:rsidRDefault="0065354F" w:rsidP="009300B9">
      <w:pPr>
        <w:keepNext w:val="0"/>
        <w:spacing w:after="0"/>
        <w:rPr>
          <w:rFonts w:ascii="Arial" w:hAnsi="Arial" w:cs="Arial"/>
          <w:lang w:val="sk-SK"/>
        </w:rPr>
      </w:pPr>
    </w:p>
    <w:p w14:paraId="4794E3CE" w14:textId="77777777" w:rsidR="0065354F" w:rsidRPr="002E10BE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14:paraId="35F4372B" w14:textId="77777777" w:rsidR="0065354F" w:rsidRPr="004976CC" w:rsidRDefault="0065354F" w:rsidP="00B10450">
      <w:pPr>
        <w:keepNext w:val="0"/>
        <w:rPr>
          <w:rFonts w:ascii="Arial" w:hAnsi="Arial" w:cs="Arial"/>
          <w:lang w:val="sk-SK"/>
        </w:rPr>
      </w:pPr>
      <w:r w:rsidRPr="004976CC">
        <w:rPr>
          <w:rFonts w:ascii="Arial" w:hAnsi="Arial" w:cs="Arial"/>
          <w:lang w:val="sk-SK"/>
        </w:rPr>
        <w:t>Základné imanie spoločnosti je zložené z 10 kmeňových a</w:t>
      </w:r>
      <w:r w:rsidRPr="004976CC">
        <w:rPr>
          <w:rFonts w:ascii="Arial" w:hAnsi="Arial" w:cs="Arial"/>
          <w:iCs/>
          <w:lang w:val="sk-SK"/>
        </w:rPr>
        <w:t>kcií</w:t>
      </w:r>
      <w:r w:rsidRPr="004976CC">
        <w:rPr>
          <w:rFonts w:ascii="Arial" w:hAnsi="Arial" w:cs="Arial"/>
          <w:lang w:val="sk-SK"/>
        </w:rPr>
        <w:t xml:space="preserve"> plne upísaných a splatených, s</w:t>
      </w:r>
      <w:r>
        <w:rPr>
          <w:rFonts w:ascii="Arial" w:hAnsi="Arial" w:cs="Arial"/>
          <w:lang w:val="sk-SK"/>
        </w:rPr>
        <w:t xml:space="preserve"> celkovou </w:t>
      </w:r>
      <w:r w:rsidRPr="004976CC">
        <w:rPr>
          <w:rFonts w:ascii="Arial" w:hAnsi="Arial" w:cs="Arial"/>
          <w:lang w:val="sk-SK"/>
        </w:rPr>
        <w:t xml:space="preserve">nominálnou hodnotou 33 194 EUR. </w:t>
      </w:r>
    </w:p>
    <w:p w14:paraId="74F54496" w14:textId="1E6FEFF5" w:rsidR="0065354F" w:rsidRPr="00B10450" w:rsidRDefault="0065354F" w:rsidP="008D1C72">
      <w:pPr>
        <w:keepNext w:val="0"/>
        <w:rPr>
          <w:rFonts w:ascii="Arial" w:hAnsi="Arial" w:cs="Arial"/>
          <w:lang w:val="sk-SK"/>
        </w:rPr>
      </w:pPr>
      <w:r w:rsidRPr="00B10450">
        <w:rPr>
          <w:rFonts w:ascii="Arial" w:hAnsi="Arial" w:cs="Arial"/>
          <w:lang w:val="sk-SK"/>
        </w:rPr>
        <w:t>K 31. decembru 201</w:t>
      </w:r>
      <w:r w:rsidR="006865BC">
        <w:rPr>
          <w:rFonts w:ascii="Arial" w:hAnsi="Arial" w:cs="Arial"/>
          <w:lang w:val="sk-SK"/>
        </w:rPr>
        <w:t>7</w:t>
      </w:r>
      <w:r w:rsidRPr="00B10450">
        <w:rPr>
          <w:rFonts w:ascii="Arial" w:hAnsi="Arial" w:cs="Arial"/>
          <w:lang w:val="sk-SK"/>
        </w:rPr>
        <w:t xml:space="preserve"> a 31. decembru 201</w:t>
      </w:r>
      <w:r w:rsidR="006865BC">
        <w:rPr>
          <w:rFonts w:ascii="Arial" w:hAnsi="Arial" w:cs="Arial"/>
          <w:lang w:val="sk-SK"/>
        </w:rPr>
        <w:t>6</w:t>
      </w:r>
      <w:r w:rsidRPr="00B10450">
        <w:rPr>
          <w:rFonts w:ascii="Arial" w:hAnsi="Arial" w:cs="Arial"/>
          <w:lang w:val="sk-SK"/>
        </w:rPr>
        <w:t xml:space="preserve"> spoločnosť vlastnila 10 ks vlastných akcií v </w:t>
      </w:r>
      <w:r>
        <w:rPr>
          <w:rFonts w:ascii="Arial" w:hAnsi="Arial" w:cs="Arial"/>
          <w:lang w:val="sk-SK"/>
        </w:rPr>
        <w:t>hodnote</w:t>
      </w:r>
      <w:r w:rsidRPr="00B10450">
        <w:rPr>
          <w:rFonts w:ascii="Arial" w:hAnsi="Arial" w:cs="Arial"/>
          <w:lang w:val="sk-SK"/>
        </w:rPr>
        <w:t xml:space="preserve"> 33 194 EUR a</w:t>
      </w:r>
      <w:r>
        <w:rPr>
          <w:rFonts w:ascii="Arial" w:hAnsi="Arial" w:cs="Arial"/>
          <w:lang w:val="sk-SK"/>
        </w:rPr>
        <w:t xml:space="preserve"> </w:t>
      </w:r>
      <w:r w:rsidRPr="00B10450">
        <w:rPr>
          <w:rFonts w:ascii="Arial" w:hAnsi="Arial" w:cs="Arial"/>
          <w:lang w:val="sk-SK"/>
        </w:rPr>
        <w:t>10 ks</w:t>
      </w:r>
      <w:r w:rsidR="00372944">
        <w:rPr>
          <w:rFonts w:ascii="Arial" w:hAnsi="Arial" w:cs="Arial"/>
          <w:lang w:val="sk-SK"/>
        </w:rPr>
        <w:t xml:space="preserve"> </w:t>
      </w:r>
      <w:r w:rsidR="00372944" w:rsidRPr="00B10450">
        <w:rPr>
          <w:rFonts w:ascii="Arial" w:hAnsi="Arial" w:cs="Arial"/>
          <w:lang w:val="sk-SK"/>
        </w:rPr>
        <w:t>vlastných akcií</w:t>
      </w:r>
      <w:r w:rsidRPr="00B10450">
        <w:rPr>
          <w:rFonts w:ascii="Arial" w:hAnsi="Arial" w:cs="Arial"/>
          <w:lang w:val="sk-SK"/>
        </w:rPr>
        <w:t xml:space="preserve"> v</w:t>
      </w:r>
      <w:r>
        <w:rPr>
          <w:rFonts w:ascii="Arial" w:hAnsi="Arial" w:cs="Arial"/>
          <w:lang w:val="sk-SK"/>
        </w:rPr>
        <w:t xml:space="preserve"> hodnote </w:t>
      </w:r>
      <w:r w:rsidRPr="00B10450">
        <w:rPr>
          <w:rFonts w:ascii="Arial" w:hAnsi="Arial" w:cs="Arial"/>
          <w:lang w:val="sk-SK"/>
        </w:rPr>
        <w:t>33 194</w:t>
      </w:r>
      <w:r>
        <w:rPr>
          <w:rFonts w:ascii="Arial" w:hAnsi="Arial" w:cs="Arial"/>
          <w:lang w:val="sk-SK"/>
        </w:rPr>
        <w:t xml:space="preserve"> EUR.</w:t>
      </w:r>
    </w:p>
    <w:p w14:paraId="005511C7" w14:textId="77777777" w:rsidR="0065354F" w:rsidRDefault="0065354F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</w:p>
    <w:tbl>
      <w:tblPr>
        <w:tblW w:w="9254" w:type="dxa"/>
        <w:tblInd w:w="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5"/>
        <w:gridCol w:w="1239"/>
        <w:gridCol w:w="1240"/>
        <w:gridCol w:w="1240"/>
        <w:gridCol w:w="1240"/>
        <w:gridCol w:w="1240"/>
      </w:tblGrid>
      <w:tr w:rsidR="0065354F" w:rsidRPr="002E10BE" w14:paraId="3ABE4849" w14:textId="77777777" w:rsidTr="00124ADD">
        <w:trPr>
          <w:trHeight w:val="540"/>
        </w:trPr>
        <w:tc>
          <w:tcPr>
            <w:tcW w:w="3055" w:type="dxa"/>
            <w:vMerge w:val="restart"/>
            <w:vAlign w:val="center"/>
          </w:tcPr>
          <w:p w14:paraId="5A97A654" w14:textId="77777777" w:rsidR="0065354F" w:rsidRPr="002E10BE" w:rsidRDefault="0065354F" w:rsidP="00930F14">
            <w:pPr>
              <w:spacing w:after="0"/>
              <w:ind w:left="-189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199" w:type="dxa"/>
            <w:gridSpan w:val="5"/>
            <w:vAlign w:val="center"/>
          </w:tcPr>
          <w:p w14:paraId="06D4D6B6" w14:textId="77777777" w:rsidR="0065354F" w:rsidRPr="002E10BE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2E3DBF16" w14:textId="77777777" w:rsidR="0065354F" w:rsidRPr="002E10BE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14:paraId="11D886F6" w14:textId="77777777" w:rsidR="0065354F" w:rsidRPr="002E10BE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5354F" w:rsidRPr="002E10BE" w14:paraId="56A7196F" w14:textId="77777777" w:rsidTr="00124ADD">
        <w:trPr>
          <w:trHeight w:val="964"/>
        </w:trPr>
        <w:tc>
          <w:tcPr>
            <w:tcW w:w="3055" w:type="dxa"/>
            <w:vMerge/>
            <w:vAlign w:val="center"/>
          </w:tcPr>
          <w:p w14:paraId="30E7E5D9" w14:textId="77777777" w:rsidR="0065354F" w:rsidRPr="002E10BE" w:rsidRDefault="0065354F" w:rsidP="00930F14">
            <w:pPr>
              <w:spacing w:after="0"/>
              <w:ind w:left="-189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39" w:type="dxa"/>
            <w:vAlign w:val="center"/>
          </w:tcPr>
          <w:p w14:paraId="4B697AB1" w14:textId="77777777" w:rsidR="0065354F" w:rsidRPr="002E10BE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0" w:type="dxa"/>
            <w:vAlign w:val="center"/>
          </w:tcPr>
          <w:p w14:paraId="2894AF5F" w14:textId="77777777" w:rsidR="0065354F" w:rsidRPr="002E10BE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0" w:type="dxa"/>
            <w:vAlign w:val="center"/>
          </w:tcPr>
          <w:p w14:paraId="6B188588" w14:textId="77777777" w:rsidR="0065354F" w:rsidRPr="002E10BE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0" w:type="dxa"/>
            <w:vAlign w:val="center"/>
          </w:tcPr>
          <w:p w14:paraId="26C7B130" w14:textId="77777777" w:rsidR="0065354F" w:rsidRPr="002E10BE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0" w:type="dxa"/>
            <w:vAlign w:val="center"/>
          </w:tcPr>
          <w:p w14:paraId="55E53ECD" w14:textId="77777777" w:rsidR="0065354F" w:rsidRPr="002E10BE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5F1E90" w:rsidRPr="002E10BE" w14:paraId="6410FDD0" w14:textId="77777777" w:rsidTr="00124ADD">
        <w:trPr>
          <w:trHeight w:hRule="exact" w:val="425"/>
        </w:trPr>
        <w:tc>
          <w:tcPr>
            <w:tcW w:w="3055" w:type="dxa"/>
            <w:tcBorders>
              <w:top w:val="single" w:sz="12" w:space="0" w:color="auto"/>
            </w:tcBorders>
            <w:vAlign w:val="center"/>
          </w:tcPr>
          <w:p w14:paraId="6387A4CB" w14:textId="77777777" w:rsidR="005F1E90" w:rsidRPr="002E10BE" w:rsidRDefault="005F1E90" w:rsidP="005F1E90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65C9E80B" w14:textId="77777777" w:rsidR="005F1E90" w:rsidRPr="002E10BE" w:rsidRDefault="005F1E90" w:rsidP="005F1E90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33 194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0DD7E835" w14:textId="77777777" w:rsidR="005F1E90" w:rsidRPr="002E10BE" w:rsidRDefault="005F1E90" w:rsidP="005F1E90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2EF3F68C" w14:textId="77777777" w:rsidR="005F1E90" w:rsidRPr="002E10BE" w:rsidRDefault="005F1E90" w:rsidP="005F1E90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604622A9" w14:textId="77777777" w:rsidR="005F1E90" w:rsidRPr="002E10BE" w:rsidRDefault="005F1E90" w:rsidP="005F1E90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7DACAA5F" w14:textId="77777777" w:rsidR="005F1E90" w:rsidRPr="002E10BE" w:rsidRDefault="005F1E90" w:rsidP="005F1E90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33 194</w:t>
            </w:r>
          </w:p>
        </w:tc>
      </w:tr>
      <w:tr w:rsidR="005F1E90" w:rsidRPr="002E10BE" w14:paraId="7C09DF3B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7AE605C7" w14:textId="77777777" w:rsidR="005F1E90" w:rsidRPr="002E10BE" w:rsidRDefault="005F1E90" w:rsidP="005F1E90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39" w:type="dxa"/>
            <w:vAlign w:val="center"/>
          </w:tcPr>
          <w:p w14:paraId="65788EBD" w14:textId="77777777" w:rsidR="005F1E90" w:rsidRPr="002E10BE" w:rsidRDefault="005F1E90" w:rsidP="005F1E90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0" w:type="dxa"/>
            <w:vAlign w:val="center"/>
          </w:tcPr>
          <w:p w14:paraId="5D08D4C8" w14:textId="77777777" w:rsidR="005F1E90" w:rsidRPr="002E10BE" w:rsidRDefault="005F1E90" w:rsidP="005F1E90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36D7DA9E" w14:textId="77777777" w:rsidR="005F1E90" w:rsidRPr="002E10BE" w:rsidRDefault="005F1E90" w:rsidP="005F1E90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11EAB0B3" w14:textId="77777777" w:rsidR="005F1E90" w:rsidRPr="002E10BE" w:rsidRDefault="005F1E90" w:rsidP="005F1E90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73897993" w14:textId="77777777" w:rsidR="005F1E90" w:rsidRPr="002E10BE" w:rsidRDefault="005F1E90" w:rsidP="005F1E90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</w:tr>
      <w:tr w:rsidR="006865BC" w:rsidRPr="002E10BE" w14:paraId="0FAFF454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21C5CAC1" w14:textId="77777777" w:rsidR="006865BC" w:rsidRPr="002E10BE" w:rsidRDefault="006865BC" w:rsidP="006865BC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39" w:type="dxa"/>
            <w:vAlign w:val="center"/>
          </w:tcPr>
          <w:p w14:paraId="3C000C61" w14:textId="2619B25C" w:rsidR="006865BC" w:rsidRPr="00772673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14 956 311</w:t>
            </w:r>
          </w:p>
        </w:tc>
        <w:tc>
          <w:tcPr>
            <w:tcW w:w="1240" w:type="dxa"/>
            <w:vAlign w:val="center"/>
          </w:tcPr>
          <w:p w14:paraId="68E7BCE7" w14:textId="77777777" w:rsidR="006865BC" w:rsidRPr="00772673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1D46D7B1" w14:textId="77777777" w:rsidR="006865BC" w:rsidRPr="00772673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41CD58BF" w14:textId="4654E159" w:rsidR="006865BC" w:rsidRPr="005F1E90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2 838 662</w:t>
            </w:r>
          </w:p>
        </w:tc>
        <w:tc>
          <w:tcPr>
            <w:tcW w:w="1240" w:type="dxa"/>
            <w:vAlign w:val="center"/>
          </w:tcPr>
          <w:p w14:paraId="7DD2811B" w14:textId="382ADA95" w:rsidR="006865BC" w:rsidRPr="00124ADD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24ADD">
              <w:rPr>
                <w:rFonts w:ascii="Arial" w:hAnsi="Arial" w:cs="Arial"/>
                <w:sz w:val="16"/>
                <w:szCs w:val="16"/>
                <w:lang w:val="sk-SK"/>
              </w:rPr>
              <w:t>17 794 973</w:t>
            </w:r>
          </w:p>
        </w:tc>
      </w:tr>
      <w:tr w:rsidR="006865BC" w:rsidRPr="002E10BE" w14:paraId="35BCB64B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6C3CF662" w14:textId="77777777" w:rsidR="006865BC" w:rsidRPr="002E10BE" w:rsidRDefault="006865BC" w:rsidP="006865BC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39" w:type="dxa"/>
            <w:vAlign w:val="center"/>
          </w:tcPr>
          <w:p w14:paraId="79C4EC75" w14:textId="136B301E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0" w:type="dxa"/>
            <w:vAlign w:val="center"/>
          </w:tcPr>
          <w:p w14:paraId="12B04336" w14:textId="77777777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0F0F2817" w14:textId="77777777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5381BA0B" w14:textId="77777777" w:rsidR="006865BC" w:rsidRPr="005F1E90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32CB20F9" w14:textId="77777777" w:rsidR="006865BC" w:rsidRPr="00124ADD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24AD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865BC" w:rsidRPr="002E10BE" w14:paraId="0D80DF2D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23AA19D0" w14:textId="77777777" w:rsidR="006865BC" w:rsidRPr="002E10BE" w:rsidRDefault="006865BC" w:rsidP="006865BC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39" w:type="dxa"/>
            <w:vAlign w:val="center"/>
          </w:tcPr>
          <w:p w14:paraId="4FAD0DBD" w14:textId="2FD4E93F" w:rsidR="006865BC" w:rsidRPr="006D23D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2 838 662</w:t>
            </w:r>
          </w:p>
        </w:tc>
        <w:tc>
          <w:tcPr>
            <w:tcW w:w="1240" w:type="dxa"/>
            <w:vAlign w:val="center"/>
          </w:tcPr>
          <w:p w14:paraId="3CF4E8F2" w14:textId="653801BF" w:rsidR="006865BC" w:rsidRPr="00A57E29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3 234 028</w:t>
            </w:r>
          </w:p>
        </w:tc>
        <w:tc>
          <w:tcPr>
            <w:tcW w:w="1240" w:type="dxa"/>
            <w:vAlign w:val="center"/>
          </w:tcPr>
          <w:p w14:paraId="1A996B3A" w14:textId="77777777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0AB34559" w14:textId="4D605FAD" w:rsidR="006865BC" w:rsidRPr="005F1E90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F1E90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2 838 662</w:t>
            </w:r>
          </w:p>
        </w:tc>
        <w:tc>
          <w:tcPr>
            <w:tcW w:w="1240" w:type="dxa"/>
            <w:vAlign w:val="center"/>
          </w:tcPr>
          <w:p w14:paraId="1A78206E" w14:textId="2C9E6D2A" w:rsidR="006865BC" w:rsidRPr="00124ADD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24ADD">
              <w:rPr>
                <w:rFonts w:ascii="Arial" w:hAnsi="Arial" w:cs="Arial"/>
                <w:sz w:val="16"/>
                <w:szCs w:val="16"/>
                <w:lang w:val="sk-SK"/>
              </w:rPr>
              <w:t>3 234 028</w:t>
            </w:r>
          </w:p>
        </w:tc>
      </w:tr>
      <w:tr w:rsidR="006865BC" w:rsidRPr="00BD7EF3" w14:paraId="76F93BD9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23FE7234" w14:textId="77777777" w:rsidR="006865BC" w:rsidRPr="00BD7EF3" w:rsidRDefault="006865BC" w:rsidP="006865BC">
            <w:pPr>
              <w:spacing w:after="0"/>
              <w:ind w:left="-189" w:firstLine="284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D7EF3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9" w:type="dxa"/>
            <w:vAlign w:val="center"/>
          </w:tcPr>
          <w:p w14:paraId="736FF8D9" w14:textId="54093FCA" w:rsidR="006865BC" w:rsidRPr="00FD0495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04087D">
              <w:rPr>
                <w:rFonts w:ascii="Arial" w:hAnsi="Arial" w:cs="Arial"/>
                <w:b/>
                <w:sz w:val="16"/>
                <w:szCs w:val="16"/>
                <w:lang w:val="sk-SK"/>
              </w:rPr>
              <w:t>17 834 806</w:t>
            </w:r>
          </w:p>
        </w:tc>
        <w:tc>
          <w:tcPr>
            <w:tcW w:w="1240" w:type="dxa"/>
            <w:vAlign w:val="center"/>
          </w:tcPr>
          <w:p w14:paraId="29AA935F" w14:textId="20DFFE98" w:rsidR="006865BC" w:rsidRPr="005F1E90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3 234 028</w:t>
            </w:r>
          </w:p>
        </w:tc>
        <w:tc>
          <w:tcPr>
            <w:tcW w:w="1240" w:type="dxa"/>
            <w:vAlign w:val="center"/>
          </w:tcPr>
          <w:p w14:paraId="0FE464C7" w14:textId="77777777" w:rsidR="006865BC" w:rsidRPr="005F1E90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47FAE1C9" w14:textId="77777777" w:rsidR="006865BC" w:rsidRPr="005F1E90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F1E90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40" w:type="dxa"/>
            <w:vAlign w:val="center"/>
          </w:tcPr>
          <w:p w14:paraId="7EB4BE66" w14:textId="4F7FA28C" w:rsidR="006865BC" w:rsidRPr="00124ADD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24ADD">
              <w:rPr>
                <w:rFonts w:ascii="Arial" w:hAnsi="Arial" w:cs="Arial"/>
                <w:b/>
                <w:sz w:val="16"/>
                <w:szCs w:val="16"/>
                <w:lang w:val="sk-SK"/>
              </w:rPr>
              <w:t>21 068 834</w:t>
            </w:r>
          </w:p>
        </w:tc>
      </w:tr>
    </w:tbl>
    <w:p w14:paraId="5279EA25" w14:textId="77777777" w:rsidR="0065354F" w:rsidRDefault="0065354F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54" w:type="dxa"/>
        <w:tblInd w:w="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5"/>
        <w:gridCol w:w="1239"/>
        <w:gridCol w:w="1240"/>
        <w:gridCol w:w="1240"/>
        <w:gridCol w:w="1240"/>
        <w:gridCol w:w="1240"/>
      </w:tblGrid>
      <w:tr w:rsidR="00A41508" w:rsidRPr="002E10BE" w14:paraId="038E16E8" w14:textId="77777777" w:rsidTr="00124ADD">
        <w:trPr>
          <w:trHeight w:val="540"/>
        </w:trPr>
        <w:tc>
          <w:tcPr>
            <w:tcW w:w="3055" w:type="dxa"/>
            <w:vMerge w:val="restart"/>
            <w:vAlign w:val="center"/>
          </w:tcPr>
          <w:p w14:paraId="2A186017" w14:textId="77777777" w:rsidR="00A41508" w:rsidRPr="002E10BE" w:rsidRDefault="00A41508" w:rsidP="000961BC">
            <w:pPr>
              <w:spacing w:after="0"/>
              <w:ind w:left="-189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199" w:type="dxa"/>
            <w:gridSpan w:val="5"/>
            <w:vAlign w:val="center"/>
          </w:tcPr>
          <w:p w14:paraId="042B133F" w14:textId="77777777" w:rsidR="00A41508" w:rsidRPr="002E10BE" w:rsidRDefault="00A41508" w:rsidP="00A4150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44EBF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41508" w:rsidRPr="002E10BE" w14:paraId="3BAA8C6F" w14:textId="77777777" w:rsidTr="00124ADD">
        <w:trPr>
          <w:trHeight w:val="964"/>
        </w:trPr>
        <w:tc>
          <w:tcPr>
            <w:tcW w:w="3055" w:type="dxa"/>
            <w:vMerge/>
            <w:vAlign w:val="center"/>
          </w:tcPr>
          <w:p w14:paraId="7D116C8A" w14:textId="77777777" w:rsidR="00A41508" w:rsidRPr="002E10BE" w:rsidRDefault="00A41508" w:rsidP="000961BC">
            <w:pPr>
              <w:spacing w:after="0"/>
              <w:ind w:left="-189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39" w:type="dxa"/>
            <w:vAlign w:val="center"/>
          </w:tcPr>
          <w:p w14:paraId="207DD50F" w14:textId="77777777" w:rsidR="00A41508" w:rsidRPr="002E10BE" w:rsidRDefault="00A41508" w:rsidP="000961B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0" w:type="dxa"/>
            <w:vAlign w:val="center"/>
          </w:tcPr>
          <w:p w14:paraId="16635BB8" w14:textId="77777777" w:rsidR="00A41508" w:rsidRPr="002E10BE" w:rsidRDefault="00A41508" w:rsidP="000961B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0" w:type="dxa"/>
            <w:vAlign w:val="center"/>
          </w:tcPr>
          <w:p w14:paraId="7CC26F51" w14:textId="77777777" w:rsidR="00A41508" w:rsidRPr="002E10BE" w:rsidRDefault="00A41508" w:rsidP="000961B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0" w:type="dxa"/>
            <w:vAlign w:val="center"/>
          </w:tcPr>
          <w:p w14:paraId="4A356F96" w14:textId="77777777" w:rsidR="00A41508" w:rsidRPr="002E10BE" w:rsidRDefault="00A41508" w:rsidP="000961B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0" w:type="dxa"/>
            <w:vAlign w:val="center"/>
          </w:tcPr>
          <w:p w14:paraId="7F069C63" w14:textId="77777777" w:rsidR="00A41508" w:rsidRPr="002E10BE" w:rsidRDefault="00A41508" w:rsidP="000961B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865BC" w:rsidRPr="002E10BE" w14:paraId="00FBAA8D" w14:textId="77777777" w:rsidTr="00124ADD">
        <w:trPr>
          <w:trHeight w:hRule="exact" w:val="425"/>
        </w:trPr>
        <w:tc>
          <w:tcPr>
            <w:tcW w:w="3055" w:type="dxa"/>
            <w:tcBorders>
              <w:top w:val="single" w:sz="12" w:space="0" w:color="auto"/>
            </w:tcBorders>
            <w:vAlign w:val="center"/>
          </w:tcPr>
          <w:p w14:paraId="18DA4B94" w14:textId="77777777" w:rsidR="006865BC" w:rsidRPr="002E10BE" w:rsidRDefault="006865BC" w:rsidP="006865BC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09922AA9" w14:textId="33E1A09E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33 194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477B4A38" w14:textId="77777777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5FDB225B" w14:textId="77777777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74C1D8FE" w14:textId="77777777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4BAE839B" w14:textId="129A619C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33 194</w:t>
            </w:r>
          </w:p>
        </w:tc>
      </w:tr>
      <w:tr w:rsidR="006865BC" w:rsidRPr="002E10BE" w14:paraId="5F094198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51CAA383" w14:textId="77777777" w:rsidR="006865BC" w:rsidRPr="002E10BE" w:rsidRDefault="006865BC" w:rsidP="006865BC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39" w:type="dxa"/>
            <w:vAlign w:val="center"/>
          </w:tcPr>
          <w:p w14:paraId="65EFAC95" w14:textId="499C4693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0" w:type="dxa"/>
            <w:vAlign w:val="center"/>
          </w:tcPr>
          <w:p w14:paraId="36BCCD2F" w14:textId="77777777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041863FD" w14:textId="77777777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36C08135" w14:textId="77777777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12298CBF" w14:textId="0A97030B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</w:tr>
      <w:tr w:rsidR="006865BC" w:rsidRPr="002E10BE" w14:paraId="5636BE80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012645A1" w14:textId="77777777" w:rsidR="006865BC" w:rsidRPr="002E10BE" w:rsidRDefault="006865BC" w:rsidP="006865BC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39" w:type="dxa"/>
            <w:vAlign w:val="center"/>
          </w:tcPr>
          <w:p w14:paraId="3449EA0F" w14:textId="1AB2AAE0" w:rsidR="006865BC" w:rsidRPr="00772673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11 624 103</w:t>
            </w:r>
          </w:p>
        </w:tc>
        <w:tc>
          <w:tcPr>
            <w:tcW w:w="1240" w:type="dxa"/>
            <w:vAlign w:val="center"/>
          </w:tcPr>
          <w:p w14:paraId="12A5209D" w14:textId="77777777" w:rsidR="006865BC" w:rsidRPr="00772673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63E0D9DF" w14:textId="77777777" w:rsidR="006865BC" w:rsidRPr="00772673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4413365C" w14:textId="0CE36A9D" w:rsidR="006865BC" w:rsidRPr="00772673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F1E90">
              <w:rPr>
                <w:rFonts w:ascii="Arial" w:hAnsi="Arial" w:cs="Arial"/>
                <w:sz w:val="16"/>
                <w:szCs w:val="16"/>
                <w:lang w:val="sk-SK"/>
              </w:rPr>
              <w:t>3 332 208</w:t>
            </w:r>
          </w:p>
        </w:tc>
        <w:tc>
          <w:tcPr>
            <w:tcW w:w="1240" w:type="dxa"/>
            <w:vAlign w:val="center"/>
          </w:tcPr>
          <w:p w14:paraId="3019509F" w14:textId="70684E43" w:rsidR="006865BC" w:rsidRPr="00772673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14 956 311</w:t>
            </w:r>
          </w:p>
        </w:tc>
      </w:tr>
      <w:tr w:rsidR="006865BC" w:rsidRPr="002E10BE" w14:paraId="3AF2C602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0D370D12" w14:textId="77777777" w:rsidR="006865BC" w:rsidRPr="002E10BE" w:rsidRDefault="006865BC" w:rsidP="006865BC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39" w:type="dxa"/>
            <w:vAlign w:val="center"/>
          </w:tcPr>
          <w:p w14:paraId="13FD137B" w14:textId="504CEAB6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0" w:type="dxa"/>
            <w:vAlign w:val="center"/>
          </w:tcPr>
          <w:p w14:paraId="6EE1020A" w14:textId="77777777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491827DA" w14:textId="77777777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3EBDB787" w14:textId="77777777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0F368E03" w14:textId="5B30A6E5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865BC" w:rsidRPr="002E10BE" w14:paraId="7987EA80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0EA3080E" w14:textId="77777777" w:rsidR="006865BC" w:rsidRPr="002E10BE" w:rsidRDefault="006865BC" w:rsidP="006865BC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39" w:type="dxa"/>
            <w:vAlign w:val="center"/>
          </w:tcPr>
          <w:p w14:paraId="1F78C5F3" w14:textId="5BBFDDA4" w:rsidR="006865BC" w:rsidRPr="006D23D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19588C">
              <w:rPr>
                <w:rFonts w:ascii="Arial" w:hAnsi="Arial" w:cs="Arial"/>
                <w:sz w:val="16"/>
                <w:szCs w:val="16"/>
                <w:lang w:val="sk-SK"/>
              </w:rPr>
              <w:t>3 332 208</w:t>
            </w:r>
          </w:p>
        </w:tc>
        <w:tc>
          <w:tcPr>
            <w:tcW w:w="1240" w:type="dxa"/>
            <w:vAlign w:val="center"/>
          </w:tcPr>
          <w:p w14:paraId="774EABFA" w14:textId="1D3A444C" w:rsidR="006865BC" w:rsidRPr="00A57E29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2 838 662</w:t>
            </w:r>
          </w:p>
        </w:tc>
        <w:tc>
          <w:tcPr>
            <w:tcW w:w="1240" w:type="dxa"/>
            <w:vAlign w:val="center"/>
          </w:tcPr>
          <w:p w14:paraId="20289893" w14:textId="77777777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5071F187" w14:textId="3C91F59C" w:rsidR="006865BC" w:rsidRPr="002E10B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F1E90">
              <w:rPr>
                <w:rFonts w:ascii="Arial" w:hAnsi="Arial" w:cs="Arial"/>
                <w:sz w:val="16"/>
                <w:szCs w:val="16"/>
                <w:lang w:val="sk-SK"/>
              </w:rPr>
              <w:t>-3 332 208</w:t>
            </w:r>
          </w:p>
        </w:tc>
        <w:tc>
          <w:tcPr>
            <w:tcW w:w="1240" w:type="dxa"/>
            <w:vAlign w:val="center"/>
          </w:tcPr>
          <w:p w14:paraId="3E4BB5BD" w14:textId="70C50043" w:rsidR="006865BC" w:rsidRPr="006D23DE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2 838 662</w:t>
            </w:r>
          </w:p>
        </w:tc>
      </w:tr>
      <w:tr w:rsidR="006865BC" w:rsidRPr="00BD7EF3" w14:paraId="615B8129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6E3C1E58" w14:textId="77777777" w:rsidR="006865BC" w:rsidRPr="00BD7EF3" w:rsidRDefault="006865BC" w:rsidP="006865BC">
            <w:pPr>
              <w:spacing w:after="0"/>
              <w:ind w:left="-189" w:firstLine="284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D7EF3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9" w:type="dxa"/>
            <w:vAlign w:val="center"/>
          </w:tcPr>
          <w:p w14:paraId="1364FAE6" w14:textId="59250E31" w:rsidR="006865BC" w:rsidRPr="00FD0495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19588C">
              <w:rPr>
                <w:rFonts w:ascii="Arial" w:hAnsi="Arial" w:cs="Arial"/>
                <w:b/>
                <w:sz w:val="16"/>
                <w:szCs w:val="16"/>
                <w:lang w:val="sk-SK"/>
              </w:rPr>
              <w:t>14 996 144</w:t>
            </w:r>
          </w:p>
        </w:tc>
        <w:tc>
          <w:tcPr>
            <w:tcW w:w="1240" w:type="dxa"/>
            <w:vAlign w:val="center"/>
          </w:tcPr>
          <w:p w14:paraId="23FA16CF" w14:textId="3CD308E1" w:rsidR="006865BC" w:rsidRPr="0019588C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087D">
              <w:rPr>
                <w:rFonts w:ascii="Arial" w:hAnsi="Arial" w:cs="Arial"/>
                <w:b/>
                <w:sz w:val="16"/>
                <w:szCs w:val="16"/>
                <w:lang w:val="sk-SK"/>
              </w:rPr>
              <w:t>2 838 662</w:t>
            </w:r>
          </w:p>
        </w:tc>
        <w:tc>
          <w:tcPr>
            <w:tcW w:w="1240" w:type="dxa"/>
            <w:vAlign w:val="center"/>
          </w:tcPr>
          <w:p w14:paraId="4C49C117" w14:textId="77777777" w:rsidR="006865BC" w:rsidRPr="00772673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44816A8B" w14:textId="6A697D3B" w:rsidR="006865BC" w:rsidRPr="00772673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F1E90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40" w:type="dxa"/>
            <w:vAlign w:val="center"/>
          </w:tcPr>
          <w:p w14:paraId="33E13282" w14:textId="5D09EDB4" w:rsidR="006865BC" w:rsidRPr="00FD0495" w:rsidRDefault="006865BC" w:rsidP="006865BC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04087D">
              <w:rPr>
                <w:rFonts w:ascii="Arial" w:hAnsi="Arial" w:cs="Arial"/>
                <w:b/>
                <w:sz w:val="16"/>
                <w:szCs w:val="16"/>
                <w:lang w:val="sk-SK"/>
              </w:rPr>
              <w:t>17 834 806</w:t>
            </w:r>
          </w:p>
        </w:tc>
      </w:tr>
    </w:tbl>
    <w:p w14:paraId="0E76FD3B" w14:textId="77777777" w:rsidR="0065354F" w:rsidRDefault="0065354F" w:rsidP="00643932">
      <w:pPr>
        <w:keepNext w:val="0"/>
        <w:tabs>
          <w:tab w:val="left" w:pos="567"/>
        </w:tabs>
        <w:spacing w:after="0"/>
        <w:rPr>
          <w:rFonts w:ascii="Arial" w:hAnsi="Arial" w:cs="Arial"/>
          <w:lang w:val="sk-SK"/>
        </w:rPr>
      </w:pPr>
    </w:p>
    <w:p w14:paraId="05DD732A" w14:textId="77777777" w:rsidR="0065354F" w:rsidRDefault="0065354F" w:rsidP="00643932">
      <w:pPr>
        <w:keepNext w:val="0"/>
        <w:tabs>
          <w:tab w:val="left" w:pos="567"/>
        </w:tabs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Zákonný</w:t>
      </w:r>
      <w:r w:rsidRPr="004976CC">
        <w:rPr>
          <w:rFonts w:ascii="Arial" w:hAnsi="Arial" w:cs="Arial"/>
          <w:lang w:val="sk-SK"/>
        </w:rPr>
        <w:t xml:space="preserve"> rezervný fond </w:t>
      </w:r>
      <w:r>
        <w:rPr>
          <w:rFonts w:ascii="Arial" w:hAnsi="Arial" w:cs="Arial"/>
          <w:lang w:val="sk-SK"/>
        </w:rPr>
        <w:t xml:space="preserve">bol </w:t>
      </w:r>
      <w:r w:rsidRPr="004976CC">
        <w:rPr>
          <w:rFonts w:ascii="Arial" w:hAnsi="Arial" w:cs="Arial"/>
          <w:lang w:val="sk-SK"/>
        </w:rPr>
        <w:t>vytvorený pri vzniku spoločnosti vo</w:t>
      </w:r>
      <w:r>
        <w:rPr>
          <w:rFonts w:ascii="Arial" w:hAnsi="Arial" w:cs="Arial"/>
          <w:lang w:val="sk-SK"/>
        </w:rPr>
        <w:t xml:space="preserve"> výške 10% zo základného imania</w:t>
      </w:r>
      <w:r w:rsidRPr="004064E2">
        <w:rPr>
          <w:rFonts w:ascii="Arial" w:hAnsi="Arial" w:cs="Arial"/>
          <w:lang w:val="sk-SK"/>
        </w:rPr>
        <w:t xml:space="preserve"> </w:t>
      </w:r>
      <w:r w:rsidRPr="00AE4422">
        <w:rPr>
          <w:rFonts w:ascii="Arial" w:hAnsi="Arial" w:cs="Arial"/>
          <w:lang w:val="sk-SK"/>
        </w:rPr>
        <w:t xml:space="preserve">a následne </w:t>
      </w:r>
      <w:r>
        <w:rPr>
          <w:rFonts w:ascii="Arial" w:hAnsi="Arial" w:cs="Arial"/>
          <w:lang w:val="sk-SK"/>
        </w:rPr>
        <w:t>je navyšovaný</w:t>
      </w:r>
      <w:r w:rsidRPr="00AE4422">
        <w:rPr>
          <w:rFonts w:ascii="Arial" w:hAnsi="Arial" w:cs="Arial"/>
          <w:lang w:val="sk-SK"/>
        </w:rPr>
        <w:t xml:space="preserve"> o sumu vo výške</w:t>
      </w:r>
      <w:r>
        <w:rPr>
          <w:rFonts w:ascii="Arial" w:hAnsi="Arial" w:cs="Arial"/>
          <w:lang w:val="sk-SK"/>
        </w:rPr>
        <w:t xml:space="preserve"> 10% z čistého zisku vyčísleného v riadnej účtovnej závierke, až do dosiahnutia výšky rezervného fondu vo výške 20% základného imania spoločnosti.</w:t>
      </w:r>
    </w:p>
    <w:p w14:paraId="1B97C49D" w14:textId="4D7463D8" w:rsidR="0065354F" w:rsidRDefault="0065354F" w:rsidP="007D3438">
      <w:pPr>
        <w:keepNext w:val="0"/>
        <w:tabs>
          <w:tab w:val="left" w:pos="567"/>
        </w:tabs>
        <w:rPr>
          <w:rFonts w:ascii="Arial" w:hAnsi="Arial" w:cs="Arial"/>
          <w:lang w:val="sk-SK"/>
        </w:rPr>
      </w:pPr>
      <w:r w:rsidRPr="005C4EE1">
        <w:rPr>
          <w:rFonts w:ascii="Arial" w:hAnsi="Arial" w:cs="Arial"/>
          <w:lang w:val="sk-SK"/>
        </w:rPr>
        <w:t xml:space="preserve">Valné zhromaždenie spoločnosti, ktoré sa konalo </w:t>
      </w:r>
      <w:r w:rsidRPr="008A41B6">
        <w:rPr>
          <w:rFonts w:ascii="Arial" w:hAnsi="Arial" w:cs="Arial"/>
          <w:lang w:val="sk-SK"/>
        </w:rPr>
        <w:t xml:space="preserve">dňa </w:t>
      </w:r>
      <w:r w:rsidR="006865BC">
        <w:rPr>
          <w:rFonts w:ascii="Arial" w:hAnsi="Arial" w:cs="Arial"/>
          <w:lang w:val="sk-SK"/>
        </w:rPr>
        <w:t>6</w:t>
      </w:r>
      <w:r w:rsidRPr="008A41B6">
        <w:rPr>
          <w:rFonts w:ascii="Arial" w:hAnsi="Arial" w:cs="Arial"/>
          <w:lang w:val="sk-SK"/>
        </w:rPr>
        <w:t>.</w:t>
      </w:r>
      <w:r w:rsidR="00F45D22" w:rsidRPr="008A41B6">
        <w:rPr>
          <w:rFonts w:ascii="Arial" w:hAnsi="Arial" w:cs="Arial"/>
          <w:lang w:val="sk-SK"/>
        </w:rPr>
        <w:t>4</w:t>
      </w:r>
      <w:r w:rsidRPr="008A41B6">
        <w:rPr>
          <w:rFonts w:ascii="Arial" w:hAnsi="Arial" w:cs="Arial"/>
          <w:lang w:val="sk-SK"/>
        </w:rPr>
        <w:t>.201</w:t>
      </w:r>
      <w:r w:rsidR="006865BC">
        <w:rPr>
          <w:rFonts w:ascii="Arial" w:hAnsi="Arial" w:cs="Arial"/>
          <w:lang w:val="sk-SK"/>
        </w:rPr>
        <w:t>7</w:t>
      </w:r>
      <w:r w:rsidRPr="00C6169F">
        <w:rPr>
          <w:rFonts w:ascii="Arial" w:hAnsi="Arial" w:cs="Arial"/>
          <w:lang w:val="sk-SK"/>
        </w:rPr>
        <w:t xml:space="preserve"> schválilo</w:t>
      </w:r>
      <w:r w:rsidRPr="005C4EE1">
        <w:rPr>
          <w:rFonts w:ascii="Arial" w:hAnsi="Arial" w:cs="Arial"/>
          <w:lang w:val="sk-SK"/>
        </w:rPr>
        <w:t xml:space="preserve"> nasledovné rozdelenie zisku</w:t>
      </w:r>
      <w:r>
        <w:rPr>
          <w:rFonts w:ascii="Arial" w:hAnsi="Arial" w:cs="Arial"/>
          <w:lang w:val="sk-SK"/>
        </w:rPr>
        <w:t xml:space="preserve"> spoločnosti za rok 201</w:t>
      </w:r>
      <w:r w:rsidR="006865BC">
        <w:rPr>
          <w:rFonts w:ascii="Arial" w:hAnsi="Arial" w:cs="Arial"/>
          <w:lang w:val="sk-SK"/>
        </w:rPr>
        <w:t>6</w:t>
      </w:r>
      <w:r>
        <w:rPr>
          <w:rFonts w:ascii="Arial" w:hAnsi="Arial" w:cs="Arial"/>
          <w:lang w:val="sk-SK"/>
        </w:rPr>
        <w:t>:</w:t>
      </w:r>
      <w:r w:rsidRPr="004976CC">
        <w:rPr>
          <w:rFonts w:ascii="Arial" w:hAnsi="Arial" w:cs="Arial"/>
          <w:lang w:val="sk-SK"/>
        </w:rPr>
        <w:t xml:space="preserve"> </w:t>
      </w:r>
    </w:p>
    <w:p w14:paraId="285E70E9" w14:textId="59CC963C" w:rsidR="0065354F" w:rsidRPr="00C552FA" w:rsidRDefault="0065354F" w:rsidP="00C552FA">
      <w:pPr>
        <w:keepNext w:val="0"/>
        <w:tabs>
          <w:tab w:val="left" w:pos="567"/>
        </w:tabs>
        <w:rPr>
          <w:rFonts w:ascii="Arial" w:hAnsi="Arial" w:cs="Arial"/>
          <w:lang w:val="sk-SK"/>
        </w:rPr>
      </w:pPr>
      <w:r w:rsidRPr="00C552FA">
        <w:rPr>
          <w:rFonts w:ascii="Arial" w:hAnsi="Arial" w:cs="Arial"/>
          <w:lang w:val="sk-SK"/>
        </w:rPr>
        <w:t xml:space="preserve">Nerozdelený zisk minulých rokov vo výške </w:t>
      </w:r>
      <w:r w:rsidR="00210884">
        <w:rPr>
          <w:rFonts w:ascii="Arial" w:hAnsi="Arial" w:cs="Arial"/>
          <w:lang w:val="sk-SK"/>
        </w:rPr>
        <w:t>2 838 662</w:t>
      </w:r>
      <w:r w:rsidR="00DF3465" w:rsidRPr="00C552FA">
        <w:rPr>
          <w:rFonts w:ascii="Arial" w:hAnsi="Arial" w:cs="Arial"/>
          <w:lang w:val="sk-SK"/>
        </w:rPr>
        <w:t xml:space="preserve"> </w:t>
      </w:r>
      <w:r w:rsidRPr="00C552FA">
        <w:rPr>
          <w:rFonts w:ascii="Arial" w:hAnsi="Arial" w:cs="Arial"/>
          <w:lang w:val="sk-SK"/>
        </w:rPr>
        <w:t>EUR.</w:t>
      </w:r>
    </w:p>
    <w:p w14:paraId="4A1E651F" w14:textId="41952100" w:rsidR="0065354F" w:rsidRPr="004976CC" w:rsidRDefault="0065354F" w:rsidP="008D1C72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  <w:r w:rsidRPr="004976CC">
        <w:rPr>
          <w:rFonts w:ascii="Arial" w:hAnsi="Arial" w:cs="Arial"/>
          <w:i w:val="0"/>
          <w:lang w:val="sk-SK"/>
        </w:rPr>
        <w:t>V čase zostavenia účtovnej závierky k 31.12.201</w:t>
      </w:r>
      <w:r w:rsidR="00210884">
        <w:rPr>
          <w:rFonts w:ascii="Arial" w:hAnsi="Arial" w:cs="Arial"/>
          <w:i w:val="0"/>
          <w:lang w:val="sk-SK"/>
        </w:rPr>
        <w:t>7</w:t>
      </w:r>
      <w:r w:rsidRPr="004976CC">
        <w:rPr>
          <w:rFonts w:ascii="Arial" w:hAnsi="Arial" w:cs="Arial"/>
          <w:i w:val="0"/>
          <w:lang w:val="sk-SK"/>
        </w:rPr>
        <w:t xml:space="preserve"> nie je návrh rozdelenia zisku spoločnosti za rok 201</w:t>
      </w:r>
      <w:r w:rsidR="00210884">
        <w:rPr>
          <w:rFonts w:ascii="Arial" w:hAnsi="Arial" w:cs="Arial"/>
          <w:i w:val="0"/>
          <w:lang w:val="sk-SK"/>
        </w:rPr>
        <w:t>7</w:t>
      </w:r>
      <w:r w:rsidRPr="004976CC">
        <w:rPr>
          <w:rFonts w:ascii="Arial" w:hAnsi="Arial" w:cs="Arial"/>
          <w:i w:val="0"/>
          <w:lang w:val="sk-SK"/>
        </w:rPr>
        <w:t xml:space="preserve"> známy.</w:t>
      </w:r>
    </w:p>
    <w:p w14:paraId="0B1A453C" w14:textId="77777777" w:rsidR="0065354F" w:rsidRDefault="0065354F" w:rsidP="00643932">
      <w:pPr>
        <w:pStyle w:val="StyleodstavecbezcislaItalicRed"/>
        <w:ind w:left="0"/>
        <w:jc w:val="left"/>
        <w:rPr>
          <w:rFonts w:ascii="Arial" w:hAnsi="Arial" w:cs="Arial"/>
          <w:color w:val="000000"/>
        </w:rPr>
      </w:pPr>
    </w:p>
    <w:p w14:paraId="09DEC2A7" w14:textId="6DD7D657" w:rsidR="0065354F" w:rsidRDefault="0065354F" w:rsidP="007D3438">
      <w:pPr>
        <w:pStyle w:val="StyleodstavecbezcislaItalicRed"/>
        <w:ind w:left="0"/>
        <w:rPr>
          <w:rFonts w:ascii="Arial" w:hAnsi="Arial" w:cs="Arial"/>
          <w:color w:val="000000"/>
        </w:rPr>
      </w:pPr>
      <w:r w:rsidRPr="004064E2">
        <w:rPr>
          <w:rFonts w:ascii="Arial" w:hAnsi="Arial" w:cs="Arial"/>
          <w:color w:val="000000"/>
        </w:rPr>
        <w:t>Zisk na akciu predstavuje za rok 201</w:t>
      </w:r>
      <w:r w:rsidR="00210884">
        <w:rPr>
          <w:rFonts w:ascii="Arial" w:hAnsi="Arial" w:cs="Arial"/>
          <w:color w:val="000000"/>
        </w:rPr>
        <w:t>7</w:t>
      </w:r>
      <w:r>
        <w:rPr>
          <w:rFonts w:ascii="Arial" w:hAnsi="Arial" w:cs="Arial"/>
          <w:color w:val="000000"/>
        </w:rPr>
        <w:t xml:space="preserve"> hodnotu </w:t>
      </w:r>
      <w:r w:rsidR="00210884">
        <w:rPr>
          <w:rFonts w:ascii="Arial" w:hAnsi="Arial" w:cs="Arial"/>
          <w:color w:val="000000"/>
        </w:rPr>
        <w:t xml:space="preserve">323 402,80 </w:t>
      </w:r>
      <w:r w:rsidRPr="004064E2">
        <w:rPr>
          <w:rFonts w:ascii="Arial" w:hAnsi="Arial" w:cs="Arial"/>
          <w:color w:val="000000"/>
        </w:rPr>
        <w:t>EUR</w:t>
      </w:r>
      <w:r>
        <w:rPr>
          <w:rFonts w:ascii="Arial" w:hAnsi="Arial" w:cs="Arial"/>
          <w:color w:val="000000"/>
        </w:rPr>
        <w:t xml:space="preserve"> a za rok 201</w:t>
      </w:r>
      <w:r w:rsidR="00210884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hodnotu </w:t>
      </w:r>
      <w:r w:rsidR="00210884">
        <w:rPr>
          <w:rFonts w:ascii="Arial" w:hAnsi="Arial" w:cs="Arial"/>
          <w:color w:val="000000"/>
        </w:rPr>
        <w:t xml:space="preserve">283 866,20 </w:t>
      </w:r>
      <w:r>
        <w:rPr>
          <w:rFonts w:ascii="Arial" w:hAnsi="Arial" w:cs="Arial"/>
          <w:color w:val="000000"/>
        </w:rPr>
        <w:t>EUR.</w:t>
      </w:r>
    </w:p>
    <w:p w14:paraId="41DE2875" w14:textId="77777777" w:rsidR="0065354F" w:rsidRPr="002E10BE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0" w:name="_Toc474124213"/>
      <w:bookmarkStart w:id="21" w:name="_Toc474124325"/>
      <w:r w:rsidRPr="002E10BE">
        <w:rPr>
          <w:rFonts w:ascii="Arial" w:hAnsi="Arial" w:cs="Arial"/>
          <w:lang w:val="sk-SK"/>
        </w:rPr>
        <w:t>Rezervy</w:t>
      </w:r>
      <w:bookmarkEnd w:id="20"/>
      <w:bookmarkEnd w:id="21"/>
    </w:p>
    <w:p w14:paraId="02C2D54B" w14:textId="77777777" w:rsidR="0065354F" w:rsidRPr="002E10BE" w:rsidRDefault="0065354F" w:rsidP="00AC366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2"/>
        <w:gridCol w:w="1383"/>
        <w:gridCol w:w="1385"/>
        <w:gridCol w:w="1384"/>
        <w:gridCol w:w="1385"/>
        <w:gridCol w:w="1385"/>
      </w:tblGrid>
      <w:tr w:rsidR="0065354F" w:rsidRPr="002E10BE" w14:paraId="52D49D56" w14:textId="77777777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77D47FC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48B1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65354F" w:rsidRPr="002E10BE" w14:paraId="1A56603C" w14:textId="77777777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BE4A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24F2C0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8FBB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ECEC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FA78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942D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5354F" w:rsidRPr="002E10BE" w14:paraId="4D67DE8F" w14:textId="77777777" w:rsidTr="007F30FC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A81F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rezervy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B4A8" w14:textId="77777777" w:rsidR="0065354F" w:rsidRPr="006D23DE" w:rsidRDefault="0065354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7390" w14:textId="77777777" w:rsidR="0065354F" w:rsidRPr="006D23DE" w:rsidRDefault="0065354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2FAE" w14:textId="77777777" w:rsidR="0065354F" w:rsidRPr="006D23DE" w:rsidRDefault="0065354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1448" w14:textId="77777777" w:rsidR="0065354F" w:rsidRPr="006D23DE" w:rsidRDefault="0065354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E17B" w14:textId="77777777" w:rsidR="0065354F" w:rsidRPr="006D23DE" w:rsidRDefault="0065354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210884" w:rsidRPr="002E10BE" w14:paraId="0E55BB63" w14:textId="77777777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FA9A" w14:textId="77777777" w:rsidR="00210884" w:rsidRPr="002E10BE" w:rsidRDefault="00210884" w:rsidP="0021088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Výkonnostná odmena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B9F1" w14:textId="6FD5D456" w:rsidR="00210884" w:rsidRPr="006D23DE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3 724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1DC7" w14:textId="65C24F83" w:rsidR="00210884" w:rsidRPr="006D23DE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3 887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4338" w14:textId="43988F2F" w:rsidR="00210884" w:rsidRPr="006D23DE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3 724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92B6" w14:textId="77777777" w:rsidR="00210884" w:rsidRPr="006D23DE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2203" w14:textId="6A7146A1" w:rsidR="00210884" w:rsidRPr="006D23DE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3 887</w:t>
            </w:r>
          </w:p>
        </w:tc>
      </w:tr>
      <w:tr w:rsidR="00210884" w:rsidRPr="002E10BE" w14:paraId="1631C471" w14:textId="77777777" w:rsidTr="003342D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86D5" w14:textId="77777777" w:rsidR="00210884" w:rsidRDefault="00210884" w:rsidP="0021088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Nevyčerpaná dovolenka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3FE5" w14:textId="24510A25" w:rsidR="00210884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F59A" w14:textId="64E2D1EC" w:rsidR="00210884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04BE" w14:textId="4CA54645" w:rsidR="00210884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A0CD" w14:textId="77777777" w:rsidR="00210884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9FA8" w14:textId="6C9C453D" w:rsidR="00210884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10884" w:rsidRPr="002E10BE" w14:paraId="6B6B74D9" w14:textId="77777777" w:rsidTr="003342D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DB1A" w14:textId="77777777" w:rsidR="00210884" w:rsidRPr="002E10BE" w:rsidRDefault="00210884" w:rsidP="0021088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Nevyfakturované dodávky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22D3" w14:textId="76F88728" w:rsidR="00210884" w:rsidRPr="00D838EC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387 963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E334" w14:textId="7395AD2F" w:rsidR="00210884" w:rsidRPr="00D838EC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57 000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009B" w14:textId="534FF7DF" w:rsidR="00210884" w:rsidRPr="00D838EC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387 963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156C" w14:textId="77777777" w:rsidR="00210884" w:rsidRPr="00D838EC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A548" w14:textId="75D4B977" w:rsidR="00210884" w:rsidRPr="00D838EC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57 000</w:t>
            </w:r>
          </w:p>
        </w:tc>
      </w:tr>
      <w:tr w:rsidR="00210884" w:rsidRPr="00FB6422" w14:paraId="326551F6" w14:textId="77777777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A3CB" w14:textId="77777777" w:rsidR="00210884" w:rsidRPr="00FB6422" w:rsidRDefault="00210884" w:rsidP="0021088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5911" w14:textId="5FAA4D63" w:rsidR="00210884" w:rsidRPr="00406123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392 164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D577" w14:textId="7E614D05" w:rsidR="00210884" w:rsidRPr="00406123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60 887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0C78" w14:textId="1554DE94" w:rsidR="00210884" w:rsidRPr="00406123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392 164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5A6C" w14:textId="77777777" w:rsidR="00210884" w:rsidRPr="00406123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9A67" w14:textId="7CDC05C9" w:rsidR="00210884" w:rsidRPr="00406123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60 887</w:t>
            </w:r>
          </w:p>
        </w:tc>
      </w:tr>
    </w:tbl>
    <w:p w14:paraId="74061D9C" w14:textId="77777777" w:rsidR="0065354F" w:rsidRPr="002E10BE" w:rsidRDefault="0065354F" w:rsidP="00E0211F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2"/>
        <w:gridCol w:w="1383"/>
        <w:gridCol w:w="1385"/>
        <w:gridCol w:w="1384"/>
        <w:gridCol w:w="1385"/>
        <w:gridCol w:w="1385"/>
      </w:tblGrid>
      <w:tr w:rsidR="0065354F" w:rsidRPr="002E10BE" w14:paraId="180E8689" w14:textId="77777777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29AAE24F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B543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354F" w:rsidRPr="002E10BE" w14:paraId="5D9A1DC3" w14:textId="77777777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FC48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1A06B5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4292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A3CC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8AE6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5F76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5354F" w:rsidRPr="002E10BE" w14:paraId="1FB37776" w14:textId="77777777" w:rsidTr="003342D8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B141" w14:textId="77777777" w:rsidR="0065354F" w:rsidRPr="002E10BE" w:rsidRDefault="0065354F" w:rsidP="003342D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rezervy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0EA4" w14:textId="77777777" w:rsidR="0065354F" w:rsidRPr="002E10BE" w:rsidRDefault="0065354F" w:rsidP="00371D0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5F27" w14:textId="77777777" w:rsidR="0065354F" w:rsidRPr="002E10BE" w:rsidRDefault="0065354F" w:rsidP="00371D0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3024" w14:textId="77777777" w:rsidR="0065354F" w:rsidRPr="002E10BE" w:rsidRDefault="0065354F" w:rsidP="00371D0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87CF" w14:textId="77777777" w:rsidR="0065354F" w:rsidRPr="002E10BE" w:rsidRDefault="0065354F" w:rsidP="00371D0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C28D" w14:textId="77777777" w:rsidR="0065354F" w:rsidRPr="002E10BE" w:rsidRDefault="0065354F" w:rsidP="00371D0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10884" w:rsidRPr="002E10BE" w14:paraId="4EBE5542" w14:textId="77777777" w:rsidTr="003342D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B459" w14:textId="77777777" w:rsidR="00210884" w:rsidRPr="002E10BE" w:rsidRDefault="00210884" w:rsidP="0021088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Výkonnostná odmena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82F0" w14:textId="5D8E2B63" w:rsidR="00210884" w:rsidRPr="006D23DE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3 593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0B67" w14:textId="1105D5D4" w:rsidR="00210884" w:rsidRPr="006D23DE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3 724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3C92" w14:textId="2BAD1FC8" w:rsidR="00210884" w:rsidRPr="006D23DE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3 593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71D3" w14:textId="0F76E8A6" w:rsidR="00210884" w:rsidRPr="006D23DE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7BC1" w14:textId="140D5963" w:rsidR="00210884" w:rsidRPr="006D23DE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3 724</w:t>
            </w:r>
          </w:p>
        </w:tc>
      </w:tr>
      <w:tr w:rsidR="00210884" w:rsidRPr="002E10BE" w14:paraId="2A0205B0" w14:textId="77777777" w:rsidTr="003342D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9D04" w14:textId="77777777" w:rsidR="00210884" w:rsidRDefault="00210884" w:rsidP="0021088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Nevyčerpaná dovolenka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8CB4" w14:textId="0D422898" w:rsidR="00210884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9EC0" w14:textId="5363DB0D" w:rsidR="00210884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477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D88F" w14:textId="3A47C4D2" w:rsidR="00210884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B140" w14:textId="05DDAEC3" w:rsidR="00210884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D324" w14:textId="49CB047E" w:rsidR="00210884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477</w:t>
            </w:r>
          </w:p>
        </w:tc>
      </w:tr>
      <w:tr w:rsidR="00210884" w:rsidRPr="002E10BE" w14:paraId="4AE30670" w14:textId="77777777" w:rsidTr="003342D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0349" w14:textId="77777777" w:rsidR="00210884" w:rsidRPr="002E10BE" w:rsidRDefault="00210884" w:rsidP="0021088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Nevyfakturované dodávky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D2E5" w14:textId="7ACFDFCE" w:rsidR="00210884" w:rsidRPr="00D838EC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218 818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910F" w14:textId="438CA465" w:rsidR="00210884" w:rsidRPr="00D838EC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387 963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9548" w14:textId="5853CAA2" w:rsidR="00210884" w:rsidRPr="00D838EC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218 818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EB23" w14:textId="6A408494" w:rsidR="00210884" w:rsidRPr="00D838EC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5A7C" w14:textId="35A4083B" w:rsidR="00210884" w:rsidRPr="00D838EC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387 963</w:t>
            </w:r>
          </w:p>
        </w:tc>
      </w:tr>
      <w:tr w:rsidR="00210884" w:rsidRPr="00FB6422" w14:paraId="44651350" w14:textId="77777777" w:rsidTr="003342D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C3CB" w14:textId="77777777" w:rsidR="00210884" w:rsidRPr="00FB6422" w:rsidRDefault="00210884" w:rsidP="0021088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F2B3" w14:textId="568FAB07" w:rsidR="00210884" w:rsidRPr="00406123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222 615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A075" w14:textId="1E357CCF" w:rsidR="00210884" w:rsidRPr="00406123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392 164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9AC5" w14:textId="30C8E82D" w:rsidR="00210884" w:rsidRPr="00406123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222 615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518F" w14:textId="0F4D4B34" w:rsidR="00210884" w:rsidRPr="00406123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9433" w14:textId="06F8FDAF" w:rsidR="00210884" w:rsidRPr="00406123" w:rsidRDefault="00210884" w:rsidP="0021088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392 164</w:t>
            </w:r>
          </w:p>
        </w:tc>
      </w:tr>
    </w:tbl>
    <w:p w14:paraId="74A2B309" w14:textId="77777777" w:rsidR="0065354F" w:rsidRPr="002E10BE" w:rsidRDefault="0065354F" w:rsidP="00AC3661">
      <w:pPr>
        <w:keepNext w:val="0"/>
        <w:rPr>
          <w:rFonts w:ascii="Arial" w:hAnsi="Arial" w:cs="Arial"/>
          <w:lang w:val="sk-SK"/>
        </w:rPr>
      </w:pPr>
    </w:p>
    <w:p w14:paraId="20BB4B58" w14:textId="4BA09F16" w:rsidR="0065354F" w:rsidRDefault="0065354F" w:rsidP="00AD10BB">
      <w:pPr>
        <w:keepNext w:val="0"/>
        <w:rPr>
          <w:rFonts w:ascii="Arial" w:hAnsi="Arial" w:cs="Arial"/>
          <w:i/>
          <w:lang w:val="sk-SK"/>
        </w:rPr>
      </w:pPr>
      <w:r w:rsidRPr="00481C1E">
        <w:rPr>
          <w:rFonts w:ascii="Arial" w:hAnsi="Arial" w:cs="Arial"/>
          <w:lang w:val="sk-SK"/>
        </w:rPr>
        <w:t>Rezerv</w:t>
      </w:r>
      <w:r w:rsidR="00FF507E">
        <w:rPr>
          <w:rFonts w:ascii="Arial" w:hAnsi="Arial" w:cs="Arial"/>
          <w:lang w:val="sk-SK"/>
        </w:rPr>
        <w:t>a na výkonnostnú odmenu je vytvorená</w:t>
      </w:r>
      <w:r w:rsidRPr="00481C1E">
        <w:rPr>
          <w:rFonts w:ascii="Arial" w:hAnsi="Arial" w:cs="Arial"/>
          <w:lang w:val="sk-SK"/>
        </w:rPr>
        <w:t xml:space="preserve"> z dôvodu odmien za rok 201</w:t>
      </w:r>
      <w:r w:rsidR="004858D2">
        <w:rPr>
          <w:rFonts w:ascii="Arial" w:hAnsi="Arial" w:cs="Arial"/>
          <w:lang w:val="sk-SK"/>
        </w:rPr>
        <w:t>7</w:t>
      </w:r>
      <w:r w:rsidRPr="00481C1E">
        <w:rPr>
          <w:rFonts w:ascii="Arial" w:hAnsi="Arial" w:cs="Arial"/>
          <w:lang w:val="sk-SK"/>
        </w:rPr>
        <w:t xml:space="preserve"> vyplácan</w:t>
      </w:r>
      <w:r>
        <w:rPr>
          <w:rFonts w:ascii="Arial" w:hAnsi="Arial" w:cs="Arial"/>
          <w:lang w:val="sk-SK"/>
        </w:rPr>
        <w:t xml:space="preserve">ých až </w:t>
      </w:r>
      <w:r w:rsidRPr="00481C1E">
        <w:rPr>
          <w:rFonts w:ascii="Arial" w:hAnsi="Arial" w:cs="Arial"/>
          <w:lang w:val="sk-SK"/>
        </w:rPr>
        <w:t>v roku 201</w:t>
      </w:r>
      <w:r w:rsidR="004858D2">
        <w:rPr>
          <w:rFonts w:ascii="Arial" w:hAnsi="Arial" w:cs="Arial"/>
          <w:lang w:val="sk-SK"/>
        </w:rPr>
        <w:t>8</w:t>
      </w:r>
      <w:r w:rsidRPr="00481C1E">
        <w:rPr>
          <w:rFonts w:ascii="Arial" w:hAnsi="Arial" w:cs="Arial"/>
          <w:i/>
          <w:lang w:val="sk-SK"/>
        </w:rPr>
        <w:t>.</w:t>
      </w:r>
    </w:p>
    <w:p w14:paraId="3CE5DB95" w14:textId="0D2D79DE" w:rsidR="0065354F" w:rsidRDefault="0065354F" w:rsidP="00AD10BB">
      <w:pPr>
        <w:keepNext w:val="0"/>
        <w:rPr>
          <w:rFonts w:ascii="Arial" w:hAnsi="Arial" w:cs="Arial"/>
          <w:i/>
          <w:lang w:val="sk-SK"/>
        </w:rPr>
      </w:pPr>
      <w:r w:rsidRPr="006B5CD8">
        <w:rPr>
          <w:rFonts w:ascii="Arial" w:hAnsi="Arial" w:cs="Arial"/>
          <w:lang w:val="sk-SK"/>
        </w:rPr>
        <w:t>Rezerv</w:t>
      </w:r>
      <w:r w:rsidR="00FF507E">
        <w:rPr>
          <w:rFonts w:ascii="Arial" w:hAnsi="Arial" w:cs="Arial"/>
          <w:lang w:val="sk-SK"/>
        </w:rPr>
        <w:t>a na nevyfakturované dodávky je tvorená</w:t>
      </w:r>
      <w:r w:rsidRPr="006B5CD8">
        <w:rPr>
          <w:rFonts w:ascii="Arial" w:hAnsi="Arial" w:cs="Arial"/>
          <w:lang w:val="sk-SK"/>
        </w:rPr>
        <w:t xml:space="preserve"> na prijaté služby v roku 201</w:t>
      </w:r>
      <w:r w:rsidR="004858D2">
        <w:rPr>
          <w:rFonts w:ascii="Arial" w:hAnsi="Arial" w:cs="Arial"/>
          <w:lang w:val="sk-SK"/>
        </w:rPr>
        <w:t>7</w:t>
      </w:r>
      <w:r w:rsidRPr="006B5CD8">
        <w:rPr>
          <w:rFonts w:ascii="Arial" w:hAnsi="Arial" w:cs="Arial"/>
          <w:lang w:val="sk-SK"/>
        </w:rPr>
        <w:t>, ktoré sú fakturované až v roku 201</w:t>
      </w:r>
      <w:r w:rsidR="004858D2">
        <w:rPr>
          <w:rFonts w:ascii="Arial" w:hAnsi="Arial" w:cs="Arial"/>
          <w:lang w:val="sk-SK"/>
        </w:rPr>
        <w:t>8</w:t>
      </w:r>
      <w:r w:rsidRPr="006B5CD8">
        <w:rPr>
          <w:rFonts w:ascii="Arial" w:hAnsi="Arial" w:cs="Arial"/>
          <w:lang w:val="sk-SK"/>
        </w:rPr>
        <w:t xml:space="preserve"> a ich presná výška nie je známa</w:t>
      </w:r>
      <w:r w:rsidRPr="006B5CD8">
        <w:rPr>
          <w:rFonts w:ascii="Arial" w:hAnsi="Arial" w:cs="Arial"/>
          <w:i/>
          <w:lang w:val="sk-SK"/>
        </w:rPr>
        <w:t>.</w:t>
      </w:r>
    </w:p>
    <w:p w14:paraId="5AE95B69" w14:textId="77777777" w:rsidR="0065354F" w:rsidRPr="002E10BE" w:rsidRDefault="0065354F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2" w:name="_Toc474124214"/>
      <w:bookmarkStart w:id="23" w:name="_Toc474124326"/>
      <w:r w:rsidRPr="002E10BE">
        <w:rPr>
          <w:rFonts w:ascii="Arial" w:hAnsi="Arial" w:cs="Arial"/>
          <w:lang w:val="sk-SK"/>
        </w:rPr>
        <w:br w:type="page"/>
      </w:r>
      <w:r w:rsidRPr="002E10BE">
        <w:rPr>
          <w:rFonts w:ascii="Arial" w:hAnsi="Arial" w:cs="Arial"/>
          <w:lang w:val="sk-SK"/>
        </w:rPr>
        <w:lastRenderedPageBreak/>
        <w:t>závÄzky</w:t>
      </w:r>
      <w:bookmarkEnd w:id="22"/>
      <w:bookmarkEnd w:id="23"/>
    </w:p>
    <w:p w14:paraId="4564B22C" w14:textId="77777777" w:rsidR="0065354F" w:rsidRPr="002E10BE" w:rsidRDefault="0065354F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6"/>
        <w:gridCol w:w="2772"/>
        <w:gridCol w:w="2796"/>
      </w:tblGrid>
      <w:tr w:rsidR="0065354F" w:rsidRPr="002E10BE" w14:paraId="11F47561" w14:textId="77777777" w:rsidTr="005C26C9">
        <w:trPr>
          <w:trHeight w:hRule="exact" w:val="425"/>
        </w:trPr>
        <w:tc>
          <w:tcPr>
            <w:tcW w:w="364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1275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14EF7D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7835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24ADD" w:rsidRPr="002E10BE" w14:paraId="1D052354" w14:textId="77777777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C1D5" w14:textId="77777777" w:rsidR="00124ADD" w:rsidRPr="002E10BE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000A" w14:textId="77777777" w:rsidR="00124ADD" w:rsidRPr="00A64FD1" w:rsidRDefault="00124ADD" w:rsidP="00124AD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64FD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5C8C" w14:textId="366FDAB4" w:rsidR="00124ADD" w:rsidRPr="00406123" w:rsidRDefault="00124ADD" w:rsidP="00124AD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A64FD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24ADD" w:rsidRPr="002E10BE" w14:paraId="003C5D31" w14:textId="77777777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1765" w14:textId="77777777" w:rsidR="00124ADD" w:rsidRPr="002E10BE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5B46" w14:textId="1CB70760" w:rsidR="00124ADD" w:rsidRPr="00A64FD1" w:rsidRDefault="00124ADD" w:rsidP="00124AD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3 018 250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879D" w14:textId="55BB271C" w:rsidR="00124ADD" w:rsidRPr="006B5443" w:rsidRDefault="00124ADD" w:rsidP="00124AD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1 902 396</w:t>
            </w:r>
          </w:p>
        </w:tc>
      </w:tr>
      <w:tr w:rsidR="00124ADD" w:rsidRPr="002E10BE" w14:paraId="7C12836A" w14:textId="77777777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DB66" w14:textId="77777777" w:rsidR="00124ADD" w:rsidRPr="002E10BE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8D2F" w14:textId="690570D0" w:rsidR="00124ADD" w:rsidRPr="00A64FD1" w:rsidRDefault="00124ADD" w:rsidP="00124AD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3 018 250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FD9E" w14:textId="0EEB26EF" w:rsidR="00124ADD" w:rsidRPr="006B5443" w:rsidRDefault="00124ADD" w:rsidP="00124AD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1 902 396</w:t>
            </w:r>
          </w:p>
        </w:tc>
      </w:tr>
      <w:tr w:rsidR="00124ADD" w:rsidRPr="002E10BE" w14:paraId="471773ED" w14:textId="77777777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84CC" w14:textId="77777777" w:rsidR="00124ADD" w:rsidRPr="002E10BE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79BA" w14:textId="3E740944" w:rsidR="00124ADD" w:rsidRPr="00A64FD1" w:rsidRDefault="00124ADD" w:rsidP="00124AD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281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9289" w14:textId="5D15CD97" w:rsidR="00124ADD" w:rsidRPr="00CE3F6B" w:rsidRDefault="00124ADD" w:rsidP="00124AD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486</w:t>
            </w:r>
          </w:p>
        </w:tc>
      </w:tr>
      <w:tr w:rsidR="00124ADD" w:rsidRPr="002E10BE" w14:paraId="57FC4F04" w14:textId="77777777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22FC" w14:textId="77777777" w:rsidR="00124ADD" w:rsidRPr="002E10BE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2039" w14:textId="77777777" w:rsidR="00124ADD" w:rsidRPr="00A64FD1" w:rsidRDefault="00124ADD" w:rsidP="00124AD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FC27" w14:textId="5CA944D1" w:rsidR="00124ADD" w:rsidRPr="00CE3F6B" w:rsidRDefault="00124ADD" w:rsidP="00124AD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24ADD" w:rsidRPr="00CE3F6B" w14:paraId="4AAD557F" w14:textId="77777777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2732" w14:textId="77777777" w:rsidR="00124ADD" w:rsidRPr="00CE3F6B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E3F6B">
              <w:rPr>
                <w:rFonts w:ascii="Arial" w:hAnsi="Arial" w:cs="Arial"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5B5E" w14:textId="29AB408D" w:rsidR="00124ADD" w:rsidRPr="00A64FD1" w:rsidRDefault="00124ADD" w:rsidP="00124AD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169 152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F373" w14:textId="7FE84EE2" w:rsidR="00124ADD" w:rsidRPr="00CE3F6B" w:rsidRDefault="00124ADD" w:rsidP="00124AD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117 172</w:t>
            </w:r>
          </w:p>
        </w:tc>
      </w:tr>
      <w:tr w:rsidR="00124ADD" w:rsidRPr="002E10BE" w14:paraId="15365161" w14:textId="77777777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D75A" w14:textId="77777777" w:rsidR="00124ADD" w:rsidRPr="002E10BE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9F51" w14:textId="5F58DADB" w:rsidR="00124ADD" w:rsidRPr="00A64FD1" w:rsidRDefault="00124ADD" w:rsidP="00124AD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169 433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B793" w14:textId="1295547F" w:rsidR="00124ADD" w:rsidRPr="00CE3F6B" w:rsidRDefault="00124ADD" w:rsidP="00124AD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117 658</w:t>
            </w:r>
          </w:p>
        </w:tc>
      </w:tr>
    </w:tbl>
    <w:p w14:paraId="5FDCBAF2" w14:textId="77777777" w:rsidR="0065354F" w:rsidRDefault="0065354F" w:rsidP="00E106A7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14:paraId="31FCC569" w14:textId="77777777" w:rsidR="0065354F" w:rsidRPr="00511434" w:rsidRDefault="0065354F" w:rsidP="00E106A7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>Záväzky voči spriazneným osobám (</w:t>
      </w:r>
      <w:r w:rsidRPr="00F23C29">
        <w:rPr>
          <w:rFonts w:ascii="Arial" w:hAnsi="Arial" w:cs="Arial"/>
          <w:lang w:val="sk-SK"/>
        </w:rPr>
        <w:t>poznámka 14).</w:t>
      </w:r>
    </w:p>
    <w:p w14:paraId="492E0B69" w14:textId="77777777" w:rsidR="0065354F" w:rsidRPr="002E10BE" w:rsidRDefault="0065354F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8"/>
        <w:gridCol w:w="2767"/>
        <w:gridCol w:w="2799"/>
      </w:tblGrid>
      <w:tr w:rsidR="0065354F" w:rsidRPr="002E10BE" w14:paraId="66FBEEA4" w14:textId="77777777" w:rsidTr="00D861A6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892D1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AA4FCF8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993E8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24ADD" w:rsidRPr="002E10BE" w14:paraId="7107934E" w14:textId="77777777" w:rsidTr="00D861A6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EEBB" w14:textId="77777777" w:rsidR="00124ADD" w:rsidRPr="002E10BE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5E03" w14:textId="127CBAA1" w:rsidR="00124ADD" w:rsidRPr="002E10BE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486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9061" w14:textId="22B4FDEC" w:rsidR="00124ADD" w:rsidRPr="002E10BE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583</w:t>
            </w:r>
          </w:p>
        </w:tc>
      </w:tr>
      <w:tr w:rsidR="00124ADD" w:rsidRPr="002E10BE" w14:paraId="2F52AD5B" w14:textId="77777777" w:rsidTr="00D861A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0EC5" w14:textId="77777777" w:rsidR="00124ADD" w:rsidRPr="002E10BE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8A17" w14:textId="4C97D840" w:rsidR="00124ADD" w:rsidRPr="002E10BE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44C3" w14:textId="430857DB" w:rsidR="00124ADD" w:rsidRPr="002E10BE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268</w:t>
            </w:r>
          </w:p>
        </w:tc>
      </w:tr>
      <w:tr w:rsidR="00124ADD" w:rsidRPr="002E10BE" w14:paraId="4D3C2A08" w14:textId="77777777" w:rsidTr="00D861A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3E99" w14:textId="77777777" w:rsidR="00124ADD" w:rsidRPr="002E10BE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3273" w14:textId="77777777" w:rsidR="00124ADD" w:rsidRPr="002E10BE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2876" w14:textId="724D2636" w:rsidR="00124ADD" w:rsidRPr="002E10BE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24ADD" w:rsidRPr="002E10BE" w14:paraId="05DF7078" w14:textId="77777777" w:rsidTr="00D861A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55CB" w14:textId="77777777" w:rsidR="00124ADD" w:rsidRPr="002E10BE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FAE6" w14:textId="77777777" w:rsidR="00124ADD" w:rsidRPr="002E10BE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458F" w14:textId="1DE3DD70" w:rsidR="00124ADD" w:rsidRPr="002E10BE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24ADD" w:rsidRPr="0030227D" w14:paraId="652EEA36" w14:textId="77777777" w:rsidTr="00D861A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6630" w14:textId="77777777" w:rsidR="00124ADD" w:rsidRPr="0030227D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0227D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1AED" w14:textId="2B99F572" w:rsidR="00124ADD" w:rsidRPr="0030227D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C79F" w14:textId="6E89DCA7" w:rsidR="00124ADD" w:rsidRPr="0030227D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268</w:t>
            </w:r>
          </w:p>
        </w:tc>
      </w:tr>
      <w:tr w:rsidR="00124ADD" w:rsidRPr="0030227D" w14:paraId="7951B393" w14:textId="77777777" w:rsidTr="00D861A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1672" w14:textId="77777777" w:rsidR="00124ADD" w:rsidRPr="0030227D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0227D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04C8" w14:textId="36F5EBD5" w:rsidR="00124ADD" w:rsidRPr="0030227D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465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3FAE" w14:textId="52E542D3" w:rsidR="00124ADD" w:rsidRPr="0030227D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365</w:t>
            </w:r>
          </w:p>
        </w:tc>
      </w:tr>
      <w:tr w:rsidR="00124ADD" w:rsidRPr="0030227D" w14:paraId="5CC187DF" w14:textId="77777777" w:rsidTr="00D861A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058A" w14:textId="77777777" w:rsidR="00124ADD" w:rsidRPr="0030227D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0227D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51C7" w14:textId="2A4A179C" w:rsidR="00124ADD" w:rsidRPr="0030227D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281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268B" w14:textId="29F1BC06" w:rsidR="00124ADD" w:rsidRPr="0030227D" w:rsidRDefault="00124ADD" w:rsidP="00124A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486</w:t>
            </w:r>
          </w:p>
        </w:tc>
      </w:tr>
    </w:tbl>
    <w:p w14:paraId="07866D00" w14:textId="77777777" w:rsidR="0065354F" w:rsidRPr="002E10BE" w:rsidRDefault="0065354F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14:paraId="4B105D8F" w14:textId="77777777" w:rsidR="0065354F" w:rsidRPr="002E10BE" w:rsidRDefault="0065354F" w:rsidP="000D0DEE">
      <w:pPr>
        <w:keepNext w:val="0"/>
        <w:spacing w:after="0"/>
        <w:rPr>
          <w:rFonts w:ascii="Arial" w:hAnsi="Arial" w:cs="Arial"/>
          <w:lang w:val="sk-SK"/>
        </w:rPr>
      </w:pPr>
    </w:p>
    <w:p w14:paraId="4DE21881" w14:textId="77777777" w:rsidR="0065354F" w:rsidRPr="002E10BE" w:rsidRDefault="0065354F" w:rsidP="00BB0609">
      <w:pPr>
        <w:keepNext w:val="0"/>
        <w:rPr>
          <w:rFonts w:ascii="Arial" w:hAnsi="Arial" w:cs="Arial"/>
          <w:lang w:val="sk-SK"/>
        </w:rPr>
      </w:pPr>
    </w:p>
    <w:p w14:paraId="75D2F9BB" w14:textId="77777777"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39C37837" w14:textId="77777777"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1AE7A46F" w14:textId="77777777"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439BF09E" w14:textId="77777777"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506AC360" w14:textId="77777777"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2AD61BE2" w14:textId="77777777"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72F8770E" w14:textId="77777777"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40FC38A4" w14:textId="77777777"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2715BC6D" w14:textId="77777777"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07EA7B11" w14:textId="77777777"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497FEA01" w14:textId="77777777"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4B41165C" w14:textId="77777777"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1B0393C7" w14:textId="77777777"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7348F04A" w14:textId="77777777"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50372D29" w14:textId="77777777" w:rsidR="0065354F" w:rsidRPr="00F95C93" w:rsidRDefault="0065354F" w:rsidP="00E106A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F95C93">
        <w:rPr>
          <w:rFonts w:ascii="Arial" w:hAnsi="Arial" w:cs="Arial"/>
          <w:lang w:val="sk-SK"/>
        </w:rPr>
        <w:lastRenderedPageBreak/>
        <w:t>OdloŽenÁ Daň z príjmov</w:t>
      </w:r>
    </w:p>
    <w:p w14:paraId="6FCC557C" w14:textId="77777777" w:rsidR="0065354F" w:rsidRPr="007C2202" w:rsidRDefault="0065354F" w:rsidP="00E106A7">
      <w:pPr>
        <w:keepNext w:val="0"/>
        <w:rPr>
          <w:rFonts w:ascii="Arial" w:hAnsi="Arial" w:cs="Arial"/>
          <w:lang w:val="sk-SK"/>
        </w:rPr>
      </w:pPr>
      <w:r w:rsidRPr="007C2202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2765"/>
        <w:gridCol w:w="2797"/>
      </w:tblGrid>
      <w:tr w:rsidR="0065354F" w:rsidRPr="007C2202" w14:paraId="4C1B561D" w14:textId="77777777" w:rsidTr="003342D8">
        <w:trPr>
          <w:trHeight w:hRule="exact" w:val="425"/>
        </w:trPr>
        <w:tc>
          <w:tcPr>
            <w:tcW w:w="365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5CDA" w14:textId="77777777" w:rsidR="0065354F" w:rsidRPr="007C2202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0ED2C4" w14:textId="77777777" w:rsidR="0065354F" w:rsidRPr="007C2202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6C30" w14:textId="77777777" w:rsidR="0065354F" w:rsidRPr="007C2202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21B65" w:rsidRPr="007C2202" w14:paraId="110DA3BA" w14:textId="77777777" w:rsidTr="003342D8">
        <w:trPr>
          <w:trHeight w:hRule="exact" w:val="425"/>
        </w:trPr>
        <w:tc>
          <w:tcPr>
            <w:tcW w:w="365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66DC" w14:textId="77777777" w:rsidR="00821B65" w:rsidRPr="007C2202" w:rsidRDefault="00821B65" w:rsidP="00821B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D4F9" w14:textId="5A1BDAD0" w:rsidR="00821B65" w:rsidRPr="00821B65" w:rsidRDefault="00AF7982" w:rsidP="00AF7982">
            <w:pPr>
              <w:spacing w:after="0"/>
              <w:ind w:right="358"/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- 866 372</w:t>
            </w:r>
          </w:p>
        </w:tc>
        <w:tc>
          <w:tcPr>
            <w:tcW w:w="2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2022" w14:textId="4DA2343F" w:rsidR="00821B65" w:rsidRPr="00B1745C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5602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721 116</w:t>
            </w:r>
          </w:p>
        </w:tc>
      </w:tr>
      <w:tr w:rsidR="00821B65" w:rsidRPr="007C2202" w14:paraId="07DF3C0D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D536" w14:textId="77777777" w:rsidR="00821B65" w:rsidRPr="007C2202" w:rsidRDefault="00821B65" w:rsidP="00821B6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4CC4" w14:textId="77777777" w:rsidR="00821B65" w:rsidRPr="00821B65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AE02" w14:textId="77777777" w:rsidR="00821B65" w:rsidRPr="00B1745C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21B65" w:rsidRPr="007C2202" w14:paraId="21E019EF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707A" w14:textId="77777777" w:rsidR="00821B65" w:rsidRPr="007C2202" w:rsidRDefault="00821B65" w:rsidP="00821B6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C32C" w14:textId="13A8C3B7" w:rsidR="00821B65" w:rsidRPr="00821B65" w:rsidRDefault="00AF7982" w:rsidP="00821B65">
            <w:pPr>
              <w:spacing w:after="0"/>
              <w:ind w:right="35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- 866 372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5A6E" w14:textId="44E7C59E" w:rsidR="00821B65" w:rsidRPr="00684E65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5602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721 116</w:t>
            </w:r>
          </w:p>
        </w:tc>
      </w:tr>
      <w:tr w:rsidR="00821B65" w:rsidRPr="007C2202" w14:paraId="4AD60F8F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B5ED" w14:textId="77777777" w:rsidR="00821B65" w:rsidRPr="007C2202" w:rsidRDefault="00821B65" w:rsidP="00821B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rezerv a daňovou základňou, z toho: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FF3D" w14:textId="214B51E0" w:rsidR="00821B65" w:rsidRPr="00AF7982" w:rsidRDefault="00AF7982" w:rsidP="00821B65">
            <w:pPr>
              <w:spacing w:after="0"/>
              <w:ind w:right="358"/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AF7982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60 887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C591" w14:textId="1525E9F5" w:rsidR="00821B65" w:rsidRPr="009453B7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163 154</w:t>
            </w:r>
          </w:p>
        </w:tc>
      </w:tr>
      <w:tr w:rsidR="00821B65" w:rsidRPr="007C2202" w14:paraId="1EAA8C5A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D085" w14:textId="77777777" w:rsidR="00821B65" w:rsidRPr="007C2202" w:rsidRDefault="00821B65" w:rsidP="00821B6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438E" w14:textId="5258EEF4" w:rsidR="00821B65" w:rsidRPr="00AF7982" w:rsidRDefault="00AF7982" w:rsidP="00821B65">
            <w:pPr>
              <w:spacing w:after="0"/>
              <w:ind w:right="35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AF7982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60 887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4BC4" w14:textId="3F3EC2E0" w:rsidR="00821B65" w:rsidRPr="009453B7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163 154</w:t>
            </w:r>
          </w:p>
        </w:tc>
      </w:tr>
      <w:tr w:rsidR="00821B65" w:rsidRPr="007C2202" w14:paraId="59895A15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0CC6" w14:textId="77777777" w:rsidR="00821B65" w:rsidRPr="007C2202" w:rsidRDefault="00821B65" w:rsidP="00821B6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C49F" w14:textId="77777777" w:rsidR="00821B65" w:rsidRPr="00821B65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E68B" w14:textId="77777777" w:rsidR="00821B65" w:rsidRPr="00684E65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821B65" w:rsidRPr="007C2202" w14:paraId="7DD32866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AD93" w14:textId="77777777" w:rsidR="00821B65" w:rsidRPr="007C2202" w:rsidRDefault="00821B65" w:rsidP="00821B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A0FE" w14:textId="77777777" w:rsidR="00821B65" w:rsidRPr="00821B65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F9C8" w14:textId="77777777" w:rsidR="00821B65" w:rsidRPr="00684E65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821B65" w:rsidRPr="007C2202" w14:paraId="227F0E24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BA7B" w14:textId="77777777" w:rsidR="00821B65" w:rsidRPr="007C2202" w:rsidRDefault="00821B65" w:rsidP="00821B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CA0A" w14:textId="77777777" w:rsidR="00821B65" w:rsidRPr="00821B65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B4CD" w14:textId="77777777" w:rsidR="00821B65" w:rsidRPr="00684E65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821B65" w:rsidRPr="007C2202" w14:paraId="0CE3FD4D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439B" w14:textId="77777777" w:rsidR="00821B65" w:rsidRPr="007C2202" w:rsidRDefault="00821B65" w:rsidP="00821B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8AEA" w14:textId="77777777" w:rsidR="00821B65" w:rsidRPr="00821B65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AF7982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21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2BB8" w14:textId="19A208AC" w:rsidR="00821B65" w:rsidRPr="00684E65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36E7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821B65" w:rsidRPr="007C2202" w14:paraId="23F3BAB9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2314" w14:textId="77777777" w:rsidR="00821B65" w:rsidRPr="007C2202" w:rsidRDefault="00821B65" w:rsidP="00821B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8145" w14:textId="77777777" w:rsidR="00821B65" w:rsidRPr="00821B65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0717" w14:textId="77777777" w:rsidR="00821B65" w:rsidRPr="00684E65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21B65" w:rsidRPr="007C2202" w14:paraId="6E7C6C4C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1BFB" w14:textId="77777777" w:rsidR="00821B65" w:rsidRPr="007C2202" w:rsidRDefault="00821B65" w:rsidP="00821B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3EAD" w14:textId="77777777" w:rsidR="00821B65" w:rsidRPr="00821B65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7286" w14:textId="77777777" w:rsidR="00821B65" w:rsidRPr="00684E65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821B65" w:rsidRPr="007C2202" w14:paraId="5901037A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95D9" w14:textId="77777777" w:rsidR="00821B65" w:rsidRPr="007C2202" w:rsidRDefault="00821B65" w:rsidP="00821B6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sz w:val="16"/>
                <w:szCs w:val="16"/>
                <w:lang w:val="sk-SK"/>
              </w:rPr>
              <w:t xml:space="preserve">Zaúčtovaná ako </w:t>
            </w:r>
            <w:r w:rsidRPr="00446D21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zníženie nákladov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7196" w14:textId="77777777" w:rsidR="00821B65" w:rsidRPr="00821B65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5378" w14:textId="77777777" w:rsidR="00821B65" w:rsidRPr="00684E65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21B65" w:rsidRPr="007C2202" w14:paraId="4C222327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33D8" w14:textId="77777777" w:rsidR="00821B65" w:rsidRPr="007C2202" w:rsidRDefault="00821B65" w:rsidP="00821B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94BF" w14:textId="3B12F2A9" w:rsidR="00821B65" w:rsidRPr="00821B65" w:rsidRDefault="00AF7982" w:rsidP="00821B65">
            <w:pPr>
              <w:spacing w:after="0"/>
              <w:ind w:right="358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AF7982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169 152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54D4" w14:textId="69FC411A" w:rsidR="00821B65" w:rsidRPr="00684E65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117 172</w:t>
            </w:r>
          </w:p>
        </w:tc>
      </w:tr>
      <w:tr w:rsidR="00821B65" w:rsidRPr="007C2202" w14:paraId="6F9C3DF7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7CB6" w14:textId="77777777" w:rsidR="00821B65" w:rsidRPr="007C2202" w:rsidRDefault="00821B65" w:rsidP="00821B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4163" w14:textId="77D4E630" w:rsidR="00821B65" w:rsidRPr="00AF7982" w:rsidRDefault="00AF7982" w:rsidP="00821B65">
            <w:pPr>
              <w:spacing w:after="0"/>
              <w:ind w:right="35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AF7982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51 980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42B1" w14:textId="60761877" w:rsidR="00821B65" w:rsidRPr="00684E65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40 123</w:t>
            </w:r>
          </w:p>
        </w:tc>
      </w:tr>
      <w:tr w:rsidR="00821B65" w:rsidRPr="0030227D" w14:paraId="7E0EE320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1960" w14:textId="77777777" w:rsidR="00821B65" w:rsidRPr="007C2202" w:rsidRDefault="00821B65" w:rsidP="00821B6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6066" w14:textId="3202A1C8" w:rsidR="00821B65" w:rsidRPr="00AF7982" w:rsidRDefault="00AF7982" w:rsidP="00821B65">
            <w:pPr>
              <w:spacing w:after="0"/>
              <w:ind w:right="35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AF7982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51 980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11CE" w14:textId="5749B317" w:rsidR="00821B65" w:rsidRPr="00684E65" w:rsidRDefault="00821B65" w:rsidP="00821B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40 123</w:t>
            </w:r>
          </w:p>
        </w:tc>
      </w:tr>
    </w:tbl>
    <w:p w14:paraId="1C2C33EB" w14:textId="77777777" w:rsidR="0065354F" w:rsidRPr="002E10BE" w:rsidRDefault="0065354F" w:rsidP="00E106A7">
      <w:pPr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14:paraId="66D08A6C" w14:textId="36E65335" w:rsidR="00AA6C68" w:rsidRPr="00AA6C68" w:rsidRDefault="0065354F" w:rsidP="00AA6C68">
      <w:pPr>
        <w:rPr>
          <w:rFonts w:ascii="Arial" w:hAnsi="Arial" w:cs="Arial"/>
          <w:lang w:val="sk-SK" w:eastAsia="sk-SK"/>
        </w:rPr>
      </w:pPr>
      <w:r w:rsidRPr="002621F4">
        <w:rPr>
          <w:rFonts w:ascii="Arial" w:hAnsi="Arial" w:cs="Arial"/>
          <w:lang w:val="sk-SK"/>
        </w:rPr>
        <w:t>Spol</w:t>
      </w:r>
      <w:r w:rsidR="00AA6C68">
        <w:rPr>
          <w:rFonts w:ascii="Arial" w:hAnsi="Arial" w:cs="Arial"/>
          <w:lang w:val="sk-SK"/>
        </w:rPr>
        <w:t>očnosť zaúčtovala odložený</w:t>
      </w:r>
      <w:r w:rsidRPr="002621F4">
        <w:rPr>
          <w:rFonts w:ascii="Arial" w:hAnsi="Arial" w:cs="Arial"/>
          <w:lang w:val="sk-SK"/>
        </w:rPr>
        <w:t xml:space="preserve"> daňov</w:t>
      </w:r>
      <w:r w:rsidR="00AA6C68">
        <w:rPr>
          <w:rFonts w:ascii="Arial" w:hAnsi="Arial" w:cs="Arial"/>
          <w:lang w:val="sk-SK"/>
        </w:rPr>
        <w:t>ý</w:t>
      </w:r>
      <w:r w:rsidRPr="002621F4">
        <w:rPr>
          <w:rFonts w:ascii="Arial" w:hAnsi="Arial" w:cs="Arial"/>
          <w:lang w:val="sk-SK"/>
        </w:rPr>
        <w:t xml:space="preserve"> </w:t>
      </w:r>
      <w:r w:rsidR="00AA6C68">
        <w:rPr>
          <w:rFonts w:ascii="Arial" w:hAnsi="Arial" w:cs="Arial"/>
          <w:lang w:val="sk-SK"/>
        </w:rPr>
        <w:t>záväzok</w:t>
      </w:r>
      <w:r w:rsidRPr="002621F4">
        <w:rPr>
          <w:rFonts w:ascii="Arial" w:hAnsi="Arial" w:cs="Arial"/>
          <w:lang w:val="sk-SK"/>
        </w:rPr>
        <w:t xml:space="preserve"> vo výške </w:t>
      </w:r>
      <w:r w:rsidR="00042474">
        <w:rPr>
          <w:rFonts w:ascii="Arial" w:hAnsi="Arial" w:cs="Arial"/>
          <w:lang w:val="sk-SK"/>
        </w:rPr>
        <w:t>51 980</w:t>
      </w:r>
      <w:r w:rsidRPr="00821B65">
        <w:rPr>
          <w:rFonts w:ascii="Arial" w:hAnsi="Arial" w:cs="Arial"/>
          <w:color w:val="FF0000"/>
          <w:lang w:val="sk-SK"/>
        </w:rPr>
        <w:t xml:space="preserve"> </w:t>
      </w:r>
      <w:r w:rsidRPr="002621F4">
        <w:rPr>
          <w:rFonts w:ascii="Arial" w:hAnsi="Arial" w:cs="Arial"/>
          <w:lang w:val="sk-SK"/>
        </w:rPr>
        <w:t>EUR z titulu rozdielu medzi daňovou a účtovnou zostatkovou cenou dlhodobého majetku vrátane opravnej položky k dlhodobému majetku, opravnej položky k</w:t>
      </w:r>
      <w:r w:rsidR="007C2268">
        <w:rPr>
          <w:rFonts w:ascii="Arial" w:hAnsi="Arial" w:cs="Arial"/>
          <w:lang w:val="sk-SK"/>
        </w:rPr>
        <w:t> </w:t>
      </w:r>
      <w:r w:rsidRPr="002621F4">
        <w:rPr>
          <w:rFonts w:ascii="Arial" w:hAnsi="Arial" w:cs="Arial"/>
          <w:lang w:val="sk-SK"/>
        </w:rPr>
        <w:t>pohľadávkam</w:t>
      </w:r>
      <w:r w:rsidR="007C2268">
        <w:rPr>
          <w:rFonts w:ascii="Arial" w:hAnsi="Arial" w:cs="Arial"/>
          <w:lang w:val="sk-SK"/>
        </w:rPr>
        <w:t>, z titulu tvorby rezervy na nevyfakturované dodávky a</w:t>
      </w:r>
      <w:r w:rsidRPr="002621F4">
        <w:rPr>
          <w:rFonts w:ascii="Arial" w:hAnsi="Arial" w:cs="Arial"/>
          <w:lang w:val="sk-SK"/>
        </w:rPr>
        <w:t> z titulu tvorby rezervy na odmeny</w:t>
      </w:r>
      <w:r w:rsidRPr="00E403FE">
        <w:rPr>
          <w:rFonts w:ascii="Arial" w:hAnsi="Arial" w:cs="Arial"/>
          <w:lang w:val="sk-SK"/>
        </w:rPr>
        <w:t xml:space="preserve">. </w:t>
      </w:r>
      <w:r w:rsidR="00AA6C68">
        <w:rPr>
          <w:rFonts w:ascii="Arial" w:hAnsi="Arial" w:cs="Arial"/>
          <w:lang w:val="sk-SK"/>
        </w:rPr>
        <w:t xml:space="preserve"> </w:t>
      </w:r>
    </w:p>
    <w:p w14:paraId="695B3915" w14:textId="77777777" w:rsidR="0065354F" w:rsidRPr="002E10BE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14:paraId="6BA9D163" w14:textId="77777777" w:rsidR="0065354F" w:rsidRPr="002E10BE" w:rsidRDefault="0065354F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 na strane pasív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0"/>
        <w:gridCol w:w="2766"/>
        <w:gridCol w:w="2798"/>
      </w:tblGrid>
      <w:tr w:rsidR="0065354F" w:rsidRPr="002E10BE" w14:paraId="5704890B" w14:textId="77777777" w:rsidTr="0030227D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BF58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0380E3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7049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354F" w:rsidRPr="002E10BE" w14:paraId="24DC1C22" w14:textId="77777777" w:rsidTr="0030227D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53BE" w14:textId="77777777"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Výdavky bud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úcich období krátkodobé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9DAD" w14:textId="77777777" w:rsidR="0065354F" w:rsidRPr="002E10BE" w:rsidRDefault="008F4AB5" w:rsidP="00AA6C6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E724" w14:textId="482C7553" w:rsidR="0065354F" w:rsidRPr="002E10BE" w:rsidRDefault="00821B65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2B3005D7" w14:textId="77777777" w:rsidR="0065354F" w:rsidRPr="002E10BE" w:rsidRDefault="0065354F" w:rsidP="00245D9E">
      <w:pPr>
        <w:keepNext w:val="0"/>
        <w:rPr>
          <w:rFonts w:ascii="Arial" w:hAnsi="Arial" w:cs="Arial"/>
          <w:b/>
          <w:lang w:val="sk-SK"/>
        </w:rPr>
      </w:pPr>
    </w:p>
    <w:p w14:paraId="6C5CD980" w14:textId="77777777" w:rsidR="0065354F" w:rsidRDefault="0065354F" w:rsidP="009C00E4">
      <w:pPr>
        <w:keepNext w:val="0"/>
        <w:spacing w:after="0"/>
        <w:rPr>
          <w:rFonts w:ascii="Arial" w:hAnsi="Arial" w:cs="Arial"/>
          <w:lang w:val="sk-SK"/>
        </w:rPr>
      </w:pPr>
    </w:p>
    <w:p w14:paraId="4110FFE2" w14:textId="77777777" w:rsidR="0065354F" w:rsidRDefault="0065354F" w:rsidP="009C00E4">
      <w:pPr>
        <w:keepNext w:val="0"/>
        <w:spacing w:after="0"/>
        <w:rPr>
          <w:rFonts w:ascii="Arial" w:hAnsi="Arial" w:cs="Arial"/>
          <w:lang w:val="sk-SK"/>
        </w:rPr>
      </w:pPr>
    </w:p>
    <w:p w14:paraId="443548A8" w14:textId="77777777" w:rsidR="0065354F" w:rsidRDefault="0065354F" w:rsidP="009C00E4">
      <w:pPr>
        <w:keepNext w:val="0"/>
        <w:spacing w:after="0"/>
        <w:rPr>
          <w:rFonts w:ascii="Arial" w:hAnsi="Arial" w:cs="Arial"/>
          <w:lang w:val="sk-SK"/>
        </w:rPr>
      </w:pPr>
    </w:p>
    <w:p w14:paraId="4B3140C7" w14:textId="77777777" w:rsidR="0065354F" w:rsidRDefault="0065354F" w:rsidP="009C00E4">
      <w:pPr>
        <w:keepNext w:val="0"/>
        <w:spacing w:after="0"/>
        <w:rPr>
          <w:rFonts w:ascii="Arial" w:hAnsi="Arial" w:cs="Arial"/>
          <w:lang w:val="sk-SK"/>
        </w:rPr>
      </w:pPr>
    </w:p>
    <w:p w14:paraId="3B8EF3C6" w14:textId="77777777" w:rsidR="0065354F" w:rsidRDefault="0065354F" w:rsidP="009C00E4">
      <w:pPr>
        <w:keepNext w:val="0"/>
        <w:spacing w:after="0"/>
        <w:rPr>
          <w:rFonts w:ascii="Arial" w:hAnsi="Arial" w:cs="Arial"/>
          <w:lang w:val="sk-SK"/>
        </w:rPr>
      </w:pPr>
    </w:p>
    <w:p w14:paraId="762AD8D4" w14:textId="77777777" w:rsidR="0065354F" w:rsidRPr="002E10BE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 A Náklady</w:t>
      </w:r>
    </w:p>
    <w:p w14:paraId="64CD3E6A" w14:textId="77777777" w:rsidR="0065354F" w:rsidRPr="002E10BE" w:rsidRDefault="0065354F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14:paraId="30E05D06" w14:textId="77777777" w:rsidR="0065354F" w:rsidRDefault="0065354F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77291A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  <w:r w:rsidR="0077291A">
        <w:rPr>
          <w:rFonts w:ascii="Arial" w:hAnsi="Arial" w:cs="Arial"/>
          <w:lang w:val="sk-SK"/>
        </w:rPr>
        <w:t xml:space="preserve"> </w:t>
      </w:r>
    </w:p>
    <w:p w14:paraId="2A5D73F7" w14:textId="77777777" w:rsidR="0077291A" w:rsidRPr="002E10BE" w:rsidRDefault="0077291A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Všetky tržby spoločnosti sú realizované v rámci Slovenskej republiky.</w:t>
      </w:r>
    </w:p>
    <w:p w14:paraId="5E369AD4" w14:textId="77777777" w:rsidR="00AA6C68" w:rsidRDefault="00AA6C68" w:rsidP="00596FC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2930"/>
      </w:tblGrid>
      <w:tr w:rsidR="00DC2917" w:rsidRPr="002E10BE" w14:paraId="34BCE9CC" w14:textId="77777777" w:rsidTr="00E549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DE9785" w14:textId="77777777" w:rsidR="00DC2917" w:rsidRPr="00FA03AA" w:rsidRDefault="00DC2917" w:rsidP="00E549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967C7B8" w14:textId="77777777" w:rsidR="00DC2917" w:rsidRPr="00FA03AA" w:rsidRDefault="00DC2917" w:rsidP="00E549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65C82B" w14:textId="77777777" w:rsidR="00DC2917" w:rsidRPr="00FA03AA" w:rsidRDefault="00DC2917" w:rsidP="00E549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21B65" w:rsidRPr="002E10BE" w14:paraId="173F0570" w14:textId="77777777" w:rsidTr="00E54979">
        <w:trPr>
          <w:trHeight w:hRule="exact" w:val="425"/>
        </w:trPr>
        <w:tc>
          <w:tcPr>
            <w:tcW w:w="3070" w:type="dxa"/>
            <w:vAlign w:val="center"/>
          </w:tcPr>
          <w:p w14:paraId="4E61F839" w14:textId="77777777" w:rsidR="00821B65" w:rsidRPr="00FA03AA" w:rsidRDefault="00821B65" w:rsidP="00821B6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Skladovanie ŠHR</w:t>
            </w:r>
          </w:p>
        </w:tc>
        <w:tc>
          <w:tcPr>
            <w:tcW w:w="3072" w:type="dxa"/>
            <w:vAlign w:val="center"/>
          </w:tcPr>
          <w:p w14:paraId="1F7C76A1" w14:textId="6484348C" w:rsidR="00821B65" w:rsidRPr="00FA03AA" w:rsidRDefault="00821B65" w:rsidP="00821B6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21B65"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821B65">
              <w:rPr>
                <w:rFonts w:ascii="Arial" w:hAnsi="Arial" w:cs="Arial"/>
                <w:sz w:val="16"/>
                <w:szCs w:val="16"/>
                <w:lang w:val="sk-SK"/>
              </w:rPr>
              <w:t>113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821B65">
              <w:rPr>
                <w:rFonts w:ascii="Arial" w:hAnsi="Arial" w:cs="Arial"/>
                <w:sz w:val="16"/>
                <w:szCs w:val="16"/>
                <w:lang w:val="sk-SK"/>
              </w:rPr>
              <w:t>199</w:t>
            </w:r>
          </w:p>
        </w:tc>
        <w:tc>
          <w:tcPr>
            <w:tcW w:w="2930" w:type="dxa"/>
            <w:vAlign w:val="center"/>
          </w:tcPr>
          <w:p w14:paraId="04DFC2C0" w14:textId="27E5C0AE" w:rsidR="00821B65" w:rsidRPr="00FA03AA" w:rsidRDefault="00821B65" w:rsidP="00821B6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4AB5"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8F4AB5">
              <w:rPr>
                <w:rFonts w:ascii="Arial" w:hAnsi="Arial" w:cs="Arial"/>
                <w:sz w:val="16"/>
                <w:szCs w:val="16"/>
                <w:lang w:val="sk-SK"/>
              </w:rPr>
              <w:t>061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8F4AB5">
              <w:rPr>
                <w:rFonts w:ascii="Arial" w:hAnsi="Arial" w:cs="Arial"/>
                <w:sz w:val="16"/>
                <w:szCs w:val="16"/>
                <w:lang w:val="sk-SK"/>
              </w:rPr>
              <w:t>643</w:t>
            </w:r>
          </w:p>
        </w:tc>
      </w:tr>
      <w:tr w:rsidR="00821B65" w:rsidRPr="003342D8" w14:paraId="2D81A5B7" w14:textId="77777777" w:rsidTr="00E54979">
        <w:trPr>
          <w:trHeight w:hRule="exact" w:val="425"/>
        </w:trPr>
        <w:tc>
          <w:tcPr>
            <w:tcW w:w="3070" w:type="dxa"/>
            <w:vAlign w:val="center"/>
          </w:tcPr>
          <w:p w14:paraId="67C04A50" w14:textId="77777777" w:rsidR="00821B65" w:rsidRPr="00FA03AA" w:rsidRDefault="00821B65" w:rsidP="00821B6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Prenájom nebytových priestorov</w:t>
            </w:r>
          </w:p>
        </w:tc>
        <w:tc>
          <w:tcPr>
            <w:tcW w:w="3072" w:type="dxa"/>
            <w:vAlign w:val="center"/>
          </w:tcPr>
          <w:p w14:paraId="56EFDAD8" w14:textId="29B0EF62" w:rsidR="00821B65" w:rsidRPr="001E197D" w:rsidRDefault="00821B65" w:rsidP="00821B6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1 467 802</w:t>
            </w:r>
          </w:p>
        </w:tc>
        <w:tc>
          <w:tcPr>
            <w:tcW w:w="2930" w:type="dxa"/>
            <w:vAlign w:val="center"/>
          </w:tcPr>
          <w:p w14:paraId="4AAB6D01" w14:textId="6F9ED33F" w:rsidR="00821B65" w:rsidRPr="001E197D" w:rsidRDefault="00821B65" w:rsidP="00821B6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1 468 999</w:t>
            </w:r>
          </w:p>
        </w:tc>
      </w:tr>
      <w:tr w:rsidR="00821B65" w:rsidRPr="003342D8" w14:paraId="5F32CCC6" w14:textId="77777777" w:rsidTr="00E54979">
        <w:trPr>
          <w:trHeight w:hRule="exact" w:val="425"/>
        </w:trPr>
        <w:tc>
          <w:tcPr>
            <w:tcW w:w="3070" w:type="dxa"/>
            <w:vAlign w:val="center"/>
          </w:tcPr>
          <w:p w14:paraId="61BF3BF7" w14:textId="77777777" w:rsidR="00821B65" w:rsidRPr="00FA03AA" w:rsidRDefault="00821B65" w:rsidP="00821B6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Predaj majetku a materiálu</w:t>
            </w:r>
          </w:p>
        </w:tc>
        <w:tc>
          <w:tcPr>
            <w:tcW w:w="3072" w:type="dxa"/>
            <w:vAlign w:val="center"/>
          </w:tcPr>
          <w:p w14:paraId="006C4E72" w14:textId="3466742B" w:rsidR="00821B65" w:rsidRPr="001E197D" w:rsidRDefault="00821B65" w:rsidP="00821B6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30" w:type="dxa"/>
            <w:vAlign w:val="center"/>
          </w:tcPr>
          <w:p w14:paraId="560A2B7A" w14:textId="1A49D297" w:rsidR="00821B65" w:rsidRPr="001E197D" w:rsidRDefault="00821B65" w:rsidP="00821B6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7 834</w:t>
            </w:r>
          </w:p>
        </w:tc>
      </w:tr>
      <w:tr w:rsidR="00821B65" w:rsidRPr="003342D8" w14:paraId="5219D563" w14:textId="77777777" w:rsidTr="00E54979">
        <w:trPr>
          <w:trHeight w:hRule="exact" w:val="425"/>
        </w:trPr>
        <w:tc>
          <w:tcPr>
            <w:tcW w:w="3070" w:type="dxa"/>
            <w:vAlign w:val="center"/>
          </w:tcPr>
          <w:p w14:paraId="3AE6AAFC" w14:textId="77777777" w:rsidR="00821B65" w:rsidRPr="003342D8" w:rsidRDefault="00821B65" w:rsidP="00821B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Predaj tovaru</w:t>
            </w:r>
          </w:p>
        </w:tc>
        <w:tc>
          <w:tcPr>
            <w:tcW w:w="3072" w:type="dxa"/>
            <w:vAlign w:val="center"/>
          </w:tcPr>
          <w:p w14:paraId="3E3A6455" w14:textId="0F5D9C22" w:rsidR="00821B65" w:rsidRPr="001E197D" w:rsidRDefault="00821B65" w:rsidP="00821B6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1 517 695</w:t>
            </w:r>
          </w:p>
        </w:tc>
        <w:tc>
          <w:tcPr>
            <w:tcW w:w="2930" w:type="dxa"/>
            <w:vAlign w:val="center"/>
          </w:tcPr>
          <w:p w14:paraId="6127E219" w14:textId="083E8ADB" w:rsidR="00821B65" w:rsidRPr="001E197D" w:rsidRDefault="00821B65" w:rsidP="00821B6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21B65" w:rsidRPr="003342D8" w14:paraId="5ACF531B" w14:textId="77777777" w:rsidTr="00E54979">
        <w:trPr>
          <w:trHeight w:hRule="exact" w:val="425"/>
        </w:trPr>
        <w:tc>
          <w:tcPr>
            <w:tcW w:w="3070" w:type="dxa"/>
            <w:vAlign w:val="center"/>
          </w:tcPr>
          <w:p w14:paraId="441C1DEB" w14:textId="77777777" w:rsidR="00821B65" w:rsidRPr="003342D8" w:rsidRDefault="00821B65" w:rsidP="00821B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342D8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14:paraId="05B489E1" w14:textId="19D828B5" w:rsidR="00821B65" w:rsidRPr="003342D8" w:rsidRDefault="00053012" w:rsidP="00821B65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16 098 696</w:t>
            </w:r>
          </w:p>
        </w:tc>
        <w:tc>
          <w:tcPr>
            <w:tcW w:w="2930" w:type="dxa"/>
            <w:vAlign w:val="center"/>
          </w:tcPr>
          <w:p w14:paraId="7A1A377B" w14:textId="56ED3A77" w:rsidR="00821B65" w:rsidRPr="003342D8" w:rsidRDefault="00821B65" w:rsidP="00821B65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14 538 476</w:t>
            </w:r>
          </w:p>
        </w:tc>
      </w:tr>
    </w:tbl>
    <w:p w14:paraId="5EB42286" w14:textId="77777777" w:rsidR="00DC2917" w:rsidRDefault="00DC2917" w:rsidP="00596FC7">
      <w:pPr>
        <w:keepNext w:val="0"/>
        <w:spacing w:after="0"/>
        <w:rPr>
          <w:rFonts w:ascii="Arial" w:hAnsi="Arial" w:cs="Arial"/>
          <w:lang w:val="sk-SK"/>
        </w:rPr>
      </w:pPr>
    </w:p>
    <w:p w14:paraId="3F9D6837" w14:textId="77777777" w:rsidR="00DC2917" w:rsidRDefault="00DC2917" w:rsidP="00596FC7">
      <w:pPr>
        <w:keepNext w:val="0"/>
        <w:spacing w:after="0"/>
        <w:rPr>
          <w:rFonts w:ascii="Arial" w:hAnsi="Arial" w:cs="Arial"/>
          <w:lang w:val="sk-SK"/>
        </w:rPr>
      </w:pPr>
    </w:p>
    <w:p w14:paraId="14B3D149" w14:textId="3D347C8E" w:rsidR="0065354F" w:rsidRDefault="0065354F" w:rsidP="00596FC7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Prevažná časť výnosov spoločnosti za rok 201</w:t>
      </w:r>
      <w:r w:rsidR="00053012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 xml:space="preserve"> súvisí so skladovaním </w:t>
      </w:r>
      <w:r w:rsidR="0077291A">
        <w:rPr>
          <w:rFonts w:ascii="Arial" w:hAnsi="Arial" w:cs="Arial"/>
          <w:lang w:val="sk-SK"/>
        </w:rPr>
        <w:t>štátnych hmotných rezerv (Š</w:t>
      </w:r>
      <w:r w:rsidR="00BE3E5A">
        <w:rPr>
          <w:rFonts w:ascii="Arial" w:hAnsi="Arial" w:cs="Arial"/>
          <w:lang w:val="sk-SK"/>
        </w:rPr>
        <w:t>HR</w:t>
      </w:r>
      <w:r w:rsidR="00BE3E5A" w:rsidRPr="000B2166">
        <w:rPr>
          <w:rFonts w:ascii="Arial" w:hAnsi="Arial" w:cs="Arial"/>
          <w:lang w:val="sk-SK"/>
        </w:rPr>
        <w:t>)</w:t>
      </w:r>
      <w:r w:rsidR="00053012">
        <w:rPr>
          <w:rFonts w:ascii="Arial" w:hAnsi="Arial" w:cs="Arial"/>
          <w:lang w:val="sk-SK"/>
        </w:rPr>
        <w:t>. V </w:t>
      </w:r>
      <w:r w:rsidR="008F4AB5">
        <w:rPr>
          <w:rFonts w:ascii="Arial" w:hAnsi="Arial" w:cs="Arial"/>
          <w:lang w:val="sk-SK"/>
        </w:rPr>
        <w:t>roku 201</w:t>
      </w:r>
      <w:r w:rsidR="00053012">
        <w:rPr>
          <w:rFonts w:ascii="Arial" w:hAnsi="Arial" w:cs="Arial"/>
          <w:lang w:val="sk-SK"/>
        </w:rPr>
        <w:t>7</w:t>
      </w:r>
      <w:r w:rsidR="00DC2917">
        <w:rPr>
          <w:rFonts w:ascii="Arial" w:hAnsi="Arial" w:cs="Arial"/>
          <w:lang w:val="sk-SK"/>
        </w:rPr>
        <w:t xml:space="preserve"> </w:t>
      </w:r>
      <w:r w:rsidR="008F4AB5">
        <w:rPr>
          <w:rFonts w:ascii="Arial" w:hAnsi="Arial" w:cs="Arial"/>
          <w:lang w:val="sk-SK"/>
        </w:rPr>
        <w:t xml:space="preserve">došlo k </w:t>
      </w:r>
      <w:r w:rsidR="00DC2917">
        <w:rPr>
          <w:rFonts w:ascii="Arial" w:hAnsi="Arial" w:cs="Arial"/>
          <w:lang w:val="sk-SK"/>
        </w:rPr>
        <w:t>predaj</w:t>
      </w:r>
      <w:r w:rsidR="008F4AB5">
        <w:rPr>
          <w:rFonts w:ascii="Arial" w:hAnsi="Arial" w:cs="Arial"/>
          <w:lang w:val="sk-SK"/>
        </w:rPr>
        <w:t>u</w:t>
      </w:r>
      <w:r w:rsidR="00DC2917">
        <w:rPr>
          <w:rFonts w:ascii="Arial" w:hAnsi="Arial" w:cs="Arial"/>
          <w:lang w:val="sk-SK"/>
        </w:rPr>
        <w:t xml:space="preserve"> </w:t>
      </w:r>
      <w:r w:rsidR="0077291A">
        <w:rPr>
          <w:rFonts w:ascii="Arial" w:hAnsi="Arial" w:cs="Arial"/>
          <w:lang w:val="sk-SK"/>
        </w:rPr>
        <w:t xml:space="preserve">obmieňaného </w:t>
      </w:r>
      <w:r w:rsidR="00DC2917">
        <w:rPr>
          <w:rFonts w:ascii="Arial" w:hAnsi="Arial" w:cs="Arial"/>
          <w:lang w:val="sk-SK"/>
        </w:rPr>
        <w:t>tovaru</w:t>
      </w:r>
      <w:r w:rsidR="0077291A">
        <w:rPr>
          <w:rFonts w:ascii="Arial" w:hAnsi="Arial" w:cs="Arial"/>
          <w:lang w:val="sk-SK"/>
        </w:rPr>
        <w:t xml:space="preserve"> v prípade obmien realizovaných so SŠHR SR. V rámci </w:t>
      </w:r>
      <w:r w:rsidR="008F4AB5">
        <w:rPr>
          <w:rFonts w:ascii="Arial" w:hAnsi="Arial" w:cs="Arial"/>
          <w:lang w:val="sk-SK"/>
        </w:rPr>
        <w:t xml:space="preserve">tohto typu </w:t>
      </w:r>
      <w:r w:rsidR="0077291A">
        <w:rPr>
          <w:rFonts w:ascii="Arial" w:hAnsi="Arial" w:cs="Arial"/>
          <w:lang w:val="sk-SK"/>
        </w:rPr>
        <w:t xml:space="preserve">obmien spoločnosť v prvom kroku odkúpi ŠHR od SŠHR SR a obratom ich predá materskej spoločnosti SLOVAFT, </w:t>
      </w:r>
      <w:proofErr w:type="spellStart"/>
      <w:r w:rsidR="0077291A">
        <w:rPr>
          <w:rFonts w:ascii="Arial" w:hAnsi="Arial" w:cs="Arial"/>
          <w:lang w:val="sk-SK"/>
        </w:rPr>
        <w:t>a.s</w:t>
      </w:r>
      <w:proofErr w:type="spellEnd"/>
      <w:r w:rsidR="0077291A">
        <w:rPr>
          <w:rFonts w:ascii="Arial" w:hAnsi="Arial" w:cs="Arial"/>
          <w:lang w:val="sk-SK"/>
        </w:rPr>
        <w:t xml:space="preserve">. v tej istej cene za akú ich kúpila. V druhom kroku spoločnosť nakúpi prepracované ŠHR od svojej materskej spoločnosti SLOVNAFT, </w:t>
      </w:r>
      <w:proofErr w:type="spellStart"/>
      <w:r w:rsidR="0077291A">
        <w:rPr>
          <w:rFonts w:ascii="Arial" w:hAnsi="Arial" w:cs="Arial"/>
          <w:lang w:val="sk-SK"/>
        </w:rPr>
        <w:t>a.s</w:t>
      </w:r>
      <w:proofErr w:type="spellEnd"/>
      <w:r w:rsidR="0077291A">
        <w:rPr>
          <w:rFonts w:ascii="Arial" w:hAnsi="Arial" w:cs="Arial"/>
          <w:lang w:val="sk-SK"/>
        </w:rPr>
        <w:t>. a obratom ich predá SŠHR SR opätovne v tej istej cene ako ich kúpila. Výška tržieb z predaja tovaru sa teda rovná výške nákladov vynaložených na obstaranie predaného tovaru.</w:t>
      </w:r>
    </w:p>
    <w:p w14:paraId="5170A60D" w14:textId="77777777" w:rsidR="0065354F" w:rsidRPr="002E10BE" w:rsidRDefault="0065354F" w:rsidP="00434C63">
      <w:pPr>
        <w:keepNext w:val="0"/>
        <w:spacing w:after="0"/>
        <w:rPr>
          <w:rFonts w:ascii="Arial" w:hAnsi="Arial" w:cs="Arial"/>
          <w:lang w:val="sk-SK"/>
        </w:rPr>
      </w:pPr>
    </w:p>
    <w:p w14:paraId="699F13F7" w14:textId="77777777" w:rsidR="0065354F" w:rsidRPr="002E10BE" w:rsidRDefault="0065354F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2930"/>
      </w:tblGrid>
      <w:tr w:rsidR="0065354F" w:rsidRPr="002E10BE" w14:paraId="319EE5CA" w14:textId="77777777" w:rsidTr="003342D8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6CDE35E" w14:textId="77777777" w:rsidR="0065354F" w:rsidRPr="00FA03AA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398518E" w14:textId="77777777" w:rsidR="0065354F" w:rsidRPr="00FA03AA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57DAE92" w14:textId="77777777" w:rsidR="0065354F" w:rsidRPr="00FA03AA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53012" w:rsidRPr="002E10BE" w14:paraId="65A4FAC7" w14:textId="77777777" w:rsidTr="003342D8">
        <w:trPr>
          <w:trHeight w:hRule="exact" w:val="425"/>
        </w:trPr>
        <w:tc>
          <w:tcPr>
            <w:tcW w:w="3070" w:type="dxa"/>
            <w:vAlign w:val="center"/>
          </w:tcPr>
          <w:p w14:paraId="37E24C8D" w14:textId="77777777" w:rsidR="00053012" w:rsidRPr="00FA03AA" w:rsidRDefault="00053012" w:rsidP="0005301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14:paraId="7F9F92B6" w14:textId="38491FB7" w:rsidR="00053012" w:rsidRPr="00FA03AA" w:rsidRDefault="00053012" w:rsidP="0005301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14 581 001</w:t>
            </w:r>
          </w:p>
        </w:tc>
        <w:tc>
          <w:tcPr>
            <w:tcW w:w="2930" w:type="dxa"/>
            <w:vAlign w:val="center"/>
          </w:tcPr>
          <w:p w14:paraId="27CC59FD" w14:textId="47056C95" w:rsidR="00053012" w:rsidRPr="00FA03AA" w:rsidRDefault="00053012" w:rsidP="0005301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14 530 642</w:t>
            </w:r>
          </w:p>
        </w:tc>
      </w:tr>
      <w:tr w:rsidR="00053012" w:rsidRPr="003342D8" w14:paraId="25C23FDA" w14:textId="77777777" w:rsidTr="003342D8">
        <w:trPr>
          <w:trHeight w:hRule="exact" w:val="425"/>
        </w:trPr>
        <w:tc>
          <w:tcPr>
            <w:tcW w:w="3070" w:type="dxa"/>
            <w:vAlign w:val="center"/>
          </w:tcPr>
          <w:p w14:paraId="05358328" w14:textId="77777777" w:rsidR="00053012" w:rsidRPr="00FA03AA" w:rsidRDefault="00053012" w:rsidP="0005301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sz w:val="16"/>
                <w:szCs w:val="16"/>
                <w:lang w:val="sk-SK"/>
              </w:rPr>
              <w:t xml:space="preserve">Tržby z predaja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tovaru</w:t>
            </w:r>
          </w:p>
        </w:tc>
        <w:tc>
          <w:tcPr>
            <w:tcW w:w="3072" w:type="dxa"/>
            <w:vAlign w:val="center"/>
          </w:tcPr>
          <w:p w14:paraId="70F5475B" w14:textId="655D8D4D" w:rsidR="00053012" w:rsidRPr="001E197D" w:rsidRDefault="00053012" w:rsidP="0005301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1 517 695</w:t>
            </w:r>
          </w:p>
        </w:tc>
        <w:tc>
          <w:tcPr>
            <w:tcW w:w="2930" w:type="dxa"/>
            <w:vAlign w:val="center"/>
          </w:tcPr>
          <w:p w14:paraId="0CBF663F" w14:textId="0A0C4518" w:rsidR="00053012" w:rsidRPr="001E197D" w:rsidRDefault="00053012" w:rsidP="0005301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53012" w:rsidRPr="003342D8" w14:paraId="715A460A" w14:textId="77777777" w:rsidTr="003342D8">
        <w:trPr>
          <w:trHeight w:hRule="exact" w:val="425"/>
        </w:trPr>
        <w:tc>
          <w:tcPr>
            <w:tcW w:w="3070" w:type="dxa"/>
            <w:vAlign w:val="center"/>
          </w:tcPr>
          <w:p w14:paraId="2818542E" w14:textId="77777777" w:rsidR="00053012" w:rsidRPr="003342D8" w:rsidRDefault="00053012" w:rsidP="0005301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sz w:val="16"/>
                <w:szCs w:val="16"/>
                <w:lang w:val="sk-SK"/>
              </w:rPr>
              <w:t xml:space="preserve">Tržby z predaja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majetku a materiálu</w:t>
            </w:r>
          </w:p>
        </w:tc>
        <w:tc>
          <w:tcPr>
            <w:tcW w:w="3072" w:type="dxa"/>
            <w:vAlign w:val="center"/>
          </w:tcPr>
          <w:p w14:paraId="48623536" w14:textId="30351DDB" w:rsidR="00053012" w:rsidRPr="001E197D" w:rsidRDefault="00053012" w:rsidP="0005301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30" w:type="dxa"/>
            <w:vAlign w:val="center"/>
          </w:tcPr>
          <w:p w14:paraId="7AA043E9" w14:textId="48DB18D6" w:rsidR="00053012" w:rsidRPr="001E197D" w:rsidRDefault="00053012" w:rsidP="0005301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7 834</w:t>
            </w:r>
          </w:p>
        </w:tc>
      </w:tr>
      <w:tr w:rsidR="00053012" w:rsidRPr="003342D8" w14:paraId="5FE436C3" w14:textId="77777777" w:rsidTr="003342D8">
        <w:trPr>
          <w:trHeight w:hRule="exact" w:val="425"/>
        </w:trPr>
        <w:tc>
          <w:tcPr>
            <w:tcW w:w="3070" w:type="dxa"/>
            <w:vAlign w:val="center"/>
          </w:tcPr>
          <w:p w14:paraId="2F3DEC57" w14:textId="77777777" w:rsidR="00053012" w:rsidRPr="003342D8" w:rsidRDefault="00053012" w:rsidP="0005301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342D8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14:paraId="75A07F13" w14:textId="6AF5581D" w:rsidR="00053012" w:rsidRPr="003342D8" w:rsidRDefault="00053012" w:rsidP="00053012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16 098 696</w:t>
            </w:r>
          </w:p>
        </w:tc>
        <w:tc>
          <w:tcPr>
            <w:tcW w:w="2930" w:type="dxa"/>
            <w:vAlign w:val="center"/>
          </w:tcPr>
          <w:p w14:paraId="2937E1F5" w14:textId="02031D95" w:rsidR="00053012" w:rsidRPr="003342D8" w:rsidRDefault="00053012" w:rsidP="00053012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A07A5">
              <w:rPr>
                <w:rFonts w:ascii="Arial" w:hAnsi="Arial" w:cs="Arial"/>
                <w:b/>
                <w:sz w:val="16"/>
                <w:szCs w:val="16"/>
                <w:lang w:val="sk-SK"/>
              </w:rPr>
              <w:t>14 538 476</w:t>
            </w:r>
          </w:p>
        </w:tc>
      </w:tr>
    </w:tbl>
    <w:p w14:paraId="5115D0F9" w14:textId="77777777" w:rsidR="0065354F" w:rsidRPr="002E10BE" w:rsidRDefault="0065354F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14:paraId="4CFEBD25" w14:textId="77777777" w:rsidR="0065354F" w:rsidRDefault="0065354F" w:rsidP="00E0211F">
      <w:pPr>
        <w:keepNext w:val="0"/>
        <w:rPr>
          <w:rFonts w:ascii="Arial" w:hAnsi="Arial" w:cs="Arial"/>
          <w:b/>
          <w:lang w:val="sk-SK"/>
        </w:rPr>
      </w:pPr>
    </w:p>
    <w:p w14:paraId="63AB025D" w14:textId="77777777" w:rsidR="0065354F" w:rsidRDefault="0065354F" w:rsidP="00E0211F">
      <w:pPr>
        <w:keepNext w:val="0"/>
        <w:rPr>
          <w:rFonts w:ascii="Arial" w:hAnsi="Arial" w:cs="Arial"/>
          <w:b/>
          <w:lang w:val="sk-SK"/>
        </w:rPr>
      </w:pPr>
    </w:p>
    <w:p w14:paraId="3286A664" w14:textId="77777777" w:rsidR="0065354F" w:rsidRDefault="0065354F" w:rsidP="00E0211F">
      <w:pPr>
        <w:keepNext w:val="0"/>
        <w:rPr>
          <w:rFonts w:ascii="Arial" w:hAnsi="Arial" w:cs="Arial"/>
          <w:b/>
          <w:lang w:val="sk-SK"/>
        </w:rPr>
      </w:pPr>
    </w:p>
    <w:p w14:paraId="72AA26C9" w14:textId="77777777" w:rsidR="0065354F" w:rsidRDefault="0065354F" w:rsidP="00E0211F">
      <w:pPr>
        <w:keepNext w:val="0"/>
        <w:rPr>
          <w:rFonts w:ascii="Arial" w:hAnsi="Arial" w:cs="Arial"/>
          <w:b/>
          <w:lang w:val="sk-SK"/>
        </w:rPr>
      </w:pPr>
    </w:p>
    <w:p w14:paraId="049EF2C5" w14:textId="77777777" w:rsidR="0065354F" w:rsidRDefault="0065354F" w:rsidP="00E0211F">
      <w:pPr>
        <w:keepNext w:val="0"/>
        <w:rPr>
          <w:rFonts w:ascii="Arial" w:hAnsi="Arial" w:cs="Arial"/>
          <w:b/>
          <w:lang w:val="sk-SK"/>
        </w:rPr>
      </w:pPr>
    </w:p>
    <w:p w14:paraId="60D42BE2" w14:textId="77777777" w:rsidR="00E44374" w:rsidRDefault="00E44374" w:rsidP="00E0211F">
      <w:pPr>
        <w:keepNext w:val="0"/>
        <w:rPr>
          <w:rFonts w:ascii="Arial" w:hAnsi="Arial" w:cs="Arial"/>
          <w:b/>
          <w:lang w:val="sk-SK"/>
        </w:rPr>
      </w:pPr>
    </w:p>
    <w:p w14:paraId="46A45F68" w14:textId="77777777" w:rsidR="0065354F" w:rsidRDefault="0065354F" w:rsidP="00E0211F">
      <w:pPr>
        <w:keepNext w:val="0"/>
        <w:rPr>
          <w:rFonts w:ascii="Arial" w:hAnsi="Arial" w:cs="Arial"/>
          <w:b/>
          <w:lang w:val="sk-SK"/>
        </w:rPr>
      </w:pPr>
    </w:p>
    <w:p w14:paraId="2AECFE9C" w14:textId="77777777" w:rsidR="0065354F" w:rsidRPr="002E10BE" w:rsidRDefault="0065354F" w:rsidP="00284C4F">
      <w:pPr>
        <w:keepNext w:val="0"/>
        <w:spacing w:before="12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14:paraId="60F07ABD" w14:textId="77777777" w:rsidR="0065354F" w:rsidRPr="00284C4F" w:rsidRDefault="0065354F" w:rsidP="00284C4F">
      <w:pPr>
        <w:keepNext w:val="0"/>
        <w:spacing w:before="120"/>
        <w:jc w:val="left"/>
        <w:rPr>
          <w:rFonts w:ascii="Arial" w:hAnsi="Arial" w:cs="Arial"/>
          <w:lang w:val="sk-SK"/>
        </w:rPr>
      </w:pPr>
      <w:r w:rsidRPr="00284C4F">
        <w:rPr>
          <w:rFonts w:ascii="Arial" w:hAnsi="Arial" w:cs="Arial"/>
          <w:lang w:val="sk-SK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65354F" w:rsidRPr="002E10BE" w14:paraId="23E1273D" w14:textId="77777777" w:rsidTr="00137912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4A19D39" w14:textId="77777777" w:rsidR="0065354F" w:rsidRPr="00FA03AA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7195126" w14:textId="77777777" w:rsidR="0065354F" w:rsidRPr="00FA03AA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14AF68C" w14:textId="77777777" w:rsidR="0065354F" w:rsidRPr="00FA03AA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D7676" w:rsidRPr="002E10BE" w14:paraId="08540062" w14:textId="77777777" w:rsidTr="00137912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FAB027D" w14:textId="77777777" w:rsidR="00CD7676" w:rsidRPr="00FA03AA" w:rsidRDefault="00CD7676" w:rsidP="00CD767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2E8B3926" w14:textId="1C2B365E" w:rsidR="00CD7676" w:rsidRPr="00CD7676" w:rsidRDefault="00CC4A5D" w:rsidP="00CC4A5D">
            <w:pPr>
              <w:spacing w:after="0"/>
              <w:ind w:right="538"/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val="sk-SK"/>
              </w:rPr>
            </w:pPr>
            <w:r w:rsidRPr="00CC4A5D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9 046 205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2E1C2213" w14:textId="50B99BBC" w:rsidR="00CD7676" w:rsidRPr="00137912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9 550 654</w:t>
            </w:r>
          </w:p>
        </w:tc>
      </w:tr>
      <w:tr w:rsidR="00CD7676" w:rsidRPr="002E10BE" w14:paraId="3F2857EE" w14:textId="77777777" w:rsidTr="00137912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99F5C09" w14:textId="77777777" w:rsidR="00CD7676" w:rsidRPr="00773B5A" w:rsidRDefault="00CD7676" w:rsidP="00CD76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3B5A">
              <w:rPr>
                <w:rFonts w:ascii="Arial" w:hAnsi="Arial" w:cs="Arial"/>
                <w:sz w:val="16"/>
                <w:szCs w:val="16"/>
                <w:lang w:val="sk-SK"/>
              </w:rPr>
              <w:t>Náklady za poskytnuté audítorské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119A9419" w14:textId="148E1990" w:rsidR="00CD7676" w:rsidRPr="009A089E" w:rsidRDefault="009A089E" w:rsidP="00CD7676">
            <w:pPr>
              <w:spacing w:after="0"/>
              <w:ind w:right="5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9A08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7 410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723039DA" w14:textId="1CA5614C" w:rsidR="00CD7676" w:rsidRPr="00773B5A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 w:rsidRPr="00773B5A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  <w:r w:rsidRPr="00773B5A">
              <w:rPr>
                <w:rFonts w:ascii="Arial" w:hAnsi="Arial" w:cs="Arial"/>
                <w:sz w:val="16"/>
                <w:szCs w:val="16"/>
                <w:lang w:val="sk-SK"/>
              </w:rPr>
              <w:t>00</w:t>
            </w:r>
          </w:p>
        </w:tc>
      </w:tr>
      <w:tr w:rsidR="00CD7676" w:rsidRPr="002E10BE" w14:paraId="586D9BC1" w14:textId="77777777" w:rsidTr="00137912">
        <w:trPr>
          <w:trHeight w:hRule="exact" w:val="425"/>
        </w:trPr>
        <w:tc>
          <w:tcPr>
            <w:tcW w:w="3070" w:type="dxa"/>
            <w:vAlign w:val="center"/>
          </w:tcPr>
          <w:p w14:paraId="09C2297E" w14:textId="77777777" w:rsidR="00CD7676" w:rsidRPr="00773B5A" w:rsidRDefault="00CD7676" w:rsidP="00CD7676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773B5A">
              <w:rPr>
                <w:rFonts w:ascii="Arial" w:hAnsi="Arial" w:cs="Arial"/>
                <w:i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14:paraId="78BE8D0E" w14:textId="48F20897" w:rsidR="00CD7676" w:rsidRPr="009A089E" w:rsidRDefault="009A089E" w:rsidP="00CD7676">
            <w:pPr>
              <w:spacing w:after="0"/>
              <w:ind w:right="538"/>
              <w:jc w:val="right"/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val="sk-SK"/>
              </w:rPr>
            </w:pPr>
            <w:r w:rsidRPr="009A089E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val="sk-SK"/>
              </w:rPr>
              <w:t>7 410</w:t>
            </w:r>
          </w:p>
        </w:tc>
        <w:tc>
          <w:tcPr>
            <w:tcW w:w="3072" w:type="dxa"/>
            <w:vAlign w:val="center"/>
          </w:tcPr>
          <w:p w14:paraId="41363A76" w14:textId="7CDB9436" w:rsidR="00CD7676" w:rsidRPr="00773B5A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7</w:t>
            </w:r>
            <w:r w:rsidRPr="00773B5A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8</w:t>
            </w:r>
            <w:r w:rsidRPr="00773B5A">
              <w:rPr>
                <w:rFonts w:ascii="Arial" w:hAnsi="Arial" w:cs="Arial"/>
                <w:i/>
                <w:sz w:val="16"/>
                <w:szCs w:val="16"/>
                <w:lang w:val="sk-SK"/>
              </w:rPr>
              <w:t>00</w:t>
            </w:r>
          </w:p>
        </w:tc>
      </w:tr>
      <w:tr w:rsidR="00CD7676" w:rsidRPr="002E10BE" w14:paraId="70FD1680" w14:textId="77777777" w:rsidTr="00137912">
        <w:trPr>
          <w:trHeight w:hRule="exact" w:val="425"/>
        </w:trPr>
        <w:tc>
          <w:tcPr>
            <w:tcW w:w="3070" w:type="dxa"/>
            <w:vAlign w:val="center"/>
          </w:tcPr>
          <w:p w14:paraId="7FFD219D" w14:textId="77777777" w:rsidR="00CD7676" w:rsidRPr="00FA03AA" w:rsidRDefault="00CD7676" w:rsidP="00CD767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2CFF7075" w14:textId="77777777" w:rsidR="00CD7676" w:rsidRPr="00CD7676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5E8A0C0C" w14:textId="77777777" w:rsidR="00CD7676" w:rsidRPr="00FA03AA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7676" w:rsidRPr="002E10BE" w14:paraId="45300639" w14:textId="77777777" w:rsidTr="00137912">
        <w:trPr>
          <w:trHeight w:hRule="exact" w:val="425"/>
        </w:trPr>
        <w:tc>
          <w:tcPr>
            <w:tcW w:w="3070" w:type="dxa"/>
            <w:vAlign w:val="center"/>
          </w:tcPr>
          <w:p w14:paraId="38552D27" w14:textId="77777777" w:rsidR="00CD7676" w:rsidRPr="00FA03AA" w:rsidRDefault="00CD7676" w:rsidP="00CD767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14:paraId="36B2065D" w14:textId="77777777" w:rsidR="00CD7676" w:rsidRPr="00CD7676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66AAE56A" w14:textId="77777777" w:rsidR="00CD7676" w:rsidRPr="00137912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D7676" w:rsidRPr="00137912" w14:paraId="2D2B31DE" w14:textId="77777777" w:rsidTr="00137912">
        <w:trPr>
          <w:trHeight w:hRule="exact" w:val="425"/>
        </w:trPr>
        <w:tc>
          <w:tcPr>
            <w:tcW w:w="3070" w:type="dxa"/>
            <w:vAlign w:val="center"/>
          </w:tcPr>
          <w:p w14:paraId="5E6B9611" w14:textId="77777777" w:rsidR="00CD7676" w:rsidRDefault="00CD7676" w:rsidP="00CD76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Logistické služby skupiny</w:t>
            </w:r>
          </w:p>
        </w:tc>
        <w:tc>
          <w:tcPr>
            <w:tcW w:w="3072" w:type="dxa"/>
            <w:vAlign w:val="center"/>
          </w:tcPr>
          <w:p w14:paraId="6068F074" w14:textId="1800AABD" w:rsidR="00CD7676" w:rsidRPr="00CD7676" w:rsidRDefault="00A95F44" w:rsidP="00CD7676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A95F4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3 727 191</w:t>
            </w:r>
          </w:p>
        </w:tc>
        <w:tc>
          <w:tcPr>
            <w:tcW w:w="3072" w:type="dxa"/>
            <w:vAlign w:val="center"/>
          </w:tcPr>
          <w:p w14:paraId="34DD69A8" w14:textId="22DCA532" w:rsidR="00CD7676" w:rsidRPr="001D0FE2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53860"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553860">
              <w:rPr>
                <w:rFonts w:ascii="Arial" w:hAnsi="Arial" w:cs="Arial"/>
                <w:sz w:val="16"/>
                <w:szCs w:val="16"/>
                <w:lang w:val="sk-SK"/>
              </w:rPr>
              <w:t>399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553860">
              <w:rPr>
                <w:rFonts w:ascii="Arial" w:hAnsi="Arial" w:cs="Arial"/>
                <w:sz w:val="16"/>
                <w:szCs w:val="16"/>
                <w:lang w:val="sk-SK"/>
              </w:rPr>
              <w:t>35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</w:tr>
      <w:tr w:rsidR="00CD7676" w:rsidRPr="00137912" w14:paraId="44E00626" w14:textId="77777777" w:rsidTr="00137912">
        <w:trPr>
          <w:trHeight w:hRule="exact" w:val="425"/>
        </w:trPr>
        <w:tc>
          <w:tcPr>
            <w:tcW w:w="3070" w:type="dxa"/>
            <w:vAlign w:val="center"/>
          </w:tcPr>
          <w:p w14:paraId="6D24D156" w14:textId="77777777" w:rsidR="00CD7676" w:rsidRPr="00137912" w:rsidRDefault="00CD7676" w:rsidP="00CD76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Opravy a údržba</w:t>
            </w:r>
          </w:p>
        </w:tc>
        <w:tc>
          <w:tcPr>
            <w:tcW w:w="3072" w:type="dxa"/>
            <w:vAlign w:val="center"/>
          </w:tcPr>
          <w:p w14:paraId="387FB938" w14:textId="14BAE2AB" w:rsidR="00CD7676" w:rsidRPr="00CD7676" w:rsidRDefault="009A089E" w:rsidP="00CD7676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9A08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838 937</w:t>
            </w:r>
          </w:p>
        </w:tc>
        <w:tc>
          <w:tcPr>
            <w:tcW w:w="3072" w:type="dxa"/>
            <w:vAlign w:val="center"/>
          </w:tcPr>
          <w:p w14:paraId="16F15F41" w14:textId="52598D88" w:rsidR="00CD7676" w:rsidRPr="001D0FE2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825 377</w:t>
            </w:r>
          </w:p>
        </w:tc>
      </w:tr>
      <w:tr w:rsidR="00CD7676" w:rsidRPr="00137912" w14:paraId="6A2A9667" w14:textId="77777777" w:rsidTr="00137912">
        <w:trPr>
          <w:trHeight w:hRule="exact" w:val="425"/>
        </w:trPr>
        <w:tc>
          <w:tcPr>
            <w:tcW w:w="3070" w:type="dxa"/>
            <w:vAlign w:val="center"/>
          </w:tcPr>
          <w:p w14:paraId="6158A8DC" w14:textId="77777777" w:rsidR="00CD7676" w:rsidRPr="00137912" w:rsidRDefault="00CD7676" w:rsidP="00CD76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Kalibrácie, revízie a 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defektoskopia</w:t>
            </w:r>
            <w:proofErr w:type="spellEnd"/>
          </w:p>
        </w:tc>
        <w:tc>
          <w:tcPr>
            <w:tcW w:w="3072" w:type="dxa"/>
            <w:vAlign w:val="center"/>
          </w:tcPr>
          <w:p w14:paraId="2152DD96" w14:textId="576051CB" w:rsidR="00CD7676" w:rsidRPr="00CD7676" w:rsidRDefault="00CC4A5D" w:rsidP="00CD7676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B30EA8">
              <w:rPr>
                <w:rFonts w:ascii="Arial" w:hAnsi="Arial" w:cs="Arial"/>
                <w:sz w:val="16"/>
                <w:szCs w:val="16"/>
                <w:lang w:val="sk-SK"/>
              </w:rPr>
              <w:t>629 145</w:t>
            </w:r>
            <w:bookmarkStart w:id="24" w:name="_GoBack"/>
            <w:bookmarkEnd w:id="24"/>
          </w:p>
        </w:tc>
        <w:tc>
          <w:tcPr>
            <w:tcW w:w="3072" w:type="dxa"/>
            <w:vAlign w:val="center"/>
          </w:tcPr>
          <w:p w14:paraId="030B78EC" w14:textId="5EE2F495" w:rsidR="00CD7676" w:rsidRPr="001D0FE2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101C1A">
              <w:rPr>
                <w:rFonts w:ascii="Arial" w:hAnsi="Arial" w:cs="Arial"/>
                <w:sz w:val="16"/>
                <w:szCs w:val="16"/>
                <w:lang w:val="sk-SK"/>
              </w:rPr>
              <w:t>368 068</w:t>
            </w:r>
          </w:p>
        </w:tc>
      </w:tr>
      <w:tr w:rsidR="00CD7676" w:rsidRPr="00137912" w14:paraId="07BDE079" w14:textId="77777777" w:rsidTr="00772673">
        <w:trPr>
          <w:trHeight w:hRule="exact" w:val="425"/>
        </w:trPr>
        <w:tc>
          <w:tcPr>
            <w:tcW w:w="3070" w:type="dxa"/>
            <w:vAlign w:val="center"/>
          </w:tcPr>
          <w:p w14:paraId="7ED8CEC0" w14:textId="77777777" w:rsidR="00CD7676" w:rsidRPr="00137912" w:rsidRDefault="00CD7676" w:rsidP="00CD76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Požiarna ochrana</w:t>
            </w:r>
          </w:p>
        </w:tc>
        <w:tc>
          <w:tcPr>
            <w:tcW w:w="3072" w:type="dxa"/>
            <w:vAlign w:val="center"/>
          </w:tcPr>
          <w:p w14:paraId="5E808AB8" w14:textId="6BB0916C" w:rsidR="00CD7676" w:rsidRPr="00CD7676" w:rsidRDefault="009A089E" w:rsidP="009A089E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9A08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1 041 697</w:t>
            </w:r>
          </w:p>
        </w:tc>
        <w:tc>
          <w:tcPr>
            <w:tcW w:w="3072" w:type="dxa"/>
            <w:vAlign w:val="center"/>
          </w:tcPr>
          <w:p w14:paraId="04568F23" w14:textId="4A504504" w:rsidR="00CD7676" w:rsidRPr="001D0FE2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4E6470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4E6470">
              <w:rPr>
                <w:rFonts w:ascii="Arial" w:hAnsi="Arial" w:cs="Arial"/>
                <w:sz w:val="16"/>
                <w:szCs w:val="16"/>
                <w:lang w:val="sk-SK"/>
              </w:rPr>
              <w:t>015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4E6470">
              <w:rPr>
                <w:rFonts w:ascii="Arial" w:hAnsi="Arial" w:cs="Arial"/>
                <w:sz w:val="16"/>
                <w:szCs w:val="16"/>
                <w:lang w:val="sk-SK"/>
              </w:rPr>
              <w:t>639</w:t>
            </w:r>
          </w:p>
        </w:tc>
      </w:tr>
      <w:tr w:rsidR="00CD7676" w:rsidRPr="00137912" w14:paraId="122EDB7A" w14:textId="77777777" w:rsidTr="007726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429F" w14:textId="77777777" w:rsidR="00CD7676" w:rsidRDefault="00CD7676" w:rsidP="00CD76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6D5D9E3B" w14:textId="77777777" w:rsidR="00CD7676" w:rsidRPr="00137912" w:rsidRDefault="00CD7676" w:rsidP="00CD76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Objektová ochrana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40C9" w14:textId="77777777" w:rsidR="00CD7676" w:rsidRPr="00CD7676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  <w:p w14:paraId="0E9E2289" w14:textId="584ED3C3" w:rsidR="00CD7676" w:rsidRPr="00CD7676" w:rsidRDefault="009A089E" w:rsidP="009A089E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9A08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856 133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2B54" w14:textId="77777777" w:rsidR="00CD7676" w:rsidRPr="00E054F9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  <w:p w14:paraId="7A365A30" w14:textId="060FE7DF" w:rsidR="00CD7676" w:rsidRPr="001D0FE2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4E6470">
              <w:rPr>
                <w:rFonts w:ascii="Arial" w:hAnsi="Arial" w:cs="Arial"/>
                <w:sz w:val="16"/>
                <w:szCs w:val="16"/>
                <w:lang w:val="sk-SK"/>
              </w:rPr>
              <w:t>799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4E6470">
              <w:rPr>
                <w:rFonts w:ascii="Arial" w:hAnsi="Arial" w:cs="Arial"/>
                <w:sz w:val="16"/>
                <w:szCs w:val="16"/>
                <w:lang w:val="sk-SK"/>
              </w:rPr>
              <w:t>783</w:t>
            </w:r>
          </w:p>
        </w:tc>
      </w:tr>
      <w:tr w:rsidR="00CD7676" w:rsidRPr="00137912" w14:paraId="30D010C6" w14:textId="77777777" w:rsidTr="00772673">
        <w:trPr>
          <w:trHeight w:hRule="exact" w:val="425"/>
        </w:trPr>
        <w:tc>
          <w:tcPr>
            <w:tcW w:w="3070" w:type="dxa"/>
            <w:vAlign w:val="center"/>
          </w:tcPr>
          <w:p w14:paraId="2AA68A7F" w14:textId="77777777" w:rsidR="00CD7676" w:rsidRPr="00137912" w:rsidRDefault="00CD7676" w:rsidP="00CD76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nájomné</w:t>
            </w:r>
          </w:p>
        </w:tc>
        <w:tc>
          <w:tcPr>
            <w:tcW w:w="3072" w:type="dxa"/>
            <w:vAlign w:val="center"/>
          </w:tcPr>
          <w:p w14:paraId="521C064C" w14:textId="0ED73C04" w:rsidR="00CD7676" w:rsidRPr="00CD7676" w:rsidRDefault="009A089E" w:rsidP="00CD7676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9A08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1 375 968</w:t>
            </w:r>
          </w:p>
        </w:tc>
        <w:tc>
          <w:tcPr>
            <w:tcW w:w="3072" w:type="dxa"/>
            <w:vAlign w:val="center"/>
          </w:tcPr>
          <w:p w14:paraId="182A7B7C" w14:textId="2CB7CDF2" w:rsidR="00CD7676" w:rsidRPr="00137912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53860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553860">
              <w:rPr>
                <w:rFonts w:ascii="Arial" w:hAnsi="Arial" w:cs="Arial"/>
                <w:sz w:val="16"/>
                <w:szCs w:val="16"/>
                <w:lang w:val="sk-SK"/>
              </w:rPr>
              <w:t>371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553860">
              <w:rPr>
                <w:rFonts w:ascii="Arial" w:hAnsi="Arial" w:cs="Arial"/>
                <w:sz w:val="16"/>
                <w:szCs w:val="16"/>
                <w:lang w:val="sk-SK"/>
              </w:rPr>
              <w:t>148</w:t>
            </w:r>
          </w:p>
        </w:tc>
      </w:tr>
      <w:tr w:rsidR="00CD7676" w:rsidRPr="00137912" w14:paraId="242FD073" w14:textId="77777777" w:rsidTr="00772673">
        <w:trPr>
          <w:trHeight w:hRule="exact" w:val="425"/>
        </w:trPr>
        <w:tc>
          <w:tcPr>
            <w:tcW w:w="3070" w:type="dxa"/>
            <w:vAlign w:val="center"/>
          </w:tcPr>
          <w:p w14:paraId="392055C5" w14:textId="77777777" w:rsidR="00CD7676" w:rsidRPr="00137912" w:rsidRDefault="00CD7676" w:rsidP="00CD76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2887383D" w14:textId="77777777" w:rsidR="00CD7676" w:rsidRPr="00CD7676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6685558C" w14:textId="77777777" w:rsidR="00CD7676" w:rsidRPr="00137912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7676" w:rsidRPr="002E10BE" w14:paraId="738F0190" w14:textId="77777777" w:rsidTr="00137912">
        <w:trPr>
          <w:trHeight w:hRule="exact" w:val="425"/>
        </w:trPr>
        <w:tc>
          <w:tcPr>
            <w:tcW w:w="3070" w:type="dxa"/>
            <w:vAlign w:val="center"/>
          </w:tcPr>
          <w:p w14:paraId="595C9787" w14:textId="77777777" w:rsidR="00CD7676" w:rsidRPr="00FA03AA" w:rsidRDefault="00CD7676" w:rsidP="00CD767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14:paraId="502E0862" w14:textId="77777777" w:rsidR="00CD7676" w:rsidRPr="00CD7676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1104787D" w14:textId="77777777" w:rsidR="00CD7676" w:rsidRPr="00FA03AA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7676" w:rsidRPr="00137912" w14:paraId="3168F1B7" w14:textId="77777777" w:rsidTr="00137912">
        <w:trPr>
          <w:trHeight w:hRule="exact" w:val="425"/>
        </w:trPr>
        <w:tc>
          <w:tcPr>
            <w:tcW w:w="3070" w:type="dxa"/>
            <w:vAlign w:val="center"/>
          </w:tcPr>
          <w:p w14:paraId="503BED51" w14:textId="77777777" w:rsidR="00CD7676" w:rsidRPr="00137912" w:rsidRDefault="00CD7676" w:rsidP="00CD76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37912">
              <w:rPr>
                <w:rFonts w:ascii="Arial" w:hAnsi="Arial" w:cs="Arial"/>
                <w:sz w:val="16"/>
                <w:szCs w:val="16"/>
                <w:lang w:val="sk-SK"/>
              </w:rPr>
              <w:t>Nákladové úroky</w:t>
            </w:r>
          </w:p>
        </w:tc>
        <w:tc>
          <w:tcPr>
            <w:tcW w:w="3072" w:type="dxa"/>
            <w:vAlign w:val="center"/>
          </w:tcPr>
          <w:p w14:paraId="260C2DF2" w14:textId="77777777" w:rsidR="00CD7676" w:rsidRPr="00A95F44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A95F4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3C4B5782" w14:textId="05631989" w:rsidR="00CD7676" w:rsidRPr="00137912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5386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D7676" w:rsidRPr="00137912" w14:paraId="6409A5B1" w14:textId="77777777" w:rsidTr="00137912">
        <w:trPr>
          <w:trHeight w:hRule="exact" w:val="425"/>
        </w:trPr>
        <w:tc>
          <w:tcPr>
            <w:tcW w:w="3070" w:type="dxa"/>
            <w:vAlign w:val="center"/>
          </w:tcPr>
          <w:p w14:paraId="220DCB01" w14:textId="77777777" w:rsidR="00CD7676" w:rsidRPr="00137912" w:rsidRDefault="00CD7676" w:rsidP="00CD76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37912">
              <w:rPr>
                <w:rFonts w:ascii="Arial" w:hAnsi="Arial" w:cs="Arial"/>
                <w:sz w:val="16"/>
                <w:szCs w:val="16"/>
                <w:lang w:val="sk-SK"/>
              </w:rPr>
              <w:t>Ostatné náklady</w:t>
            </w:r>
          </w:p>
        </w:tc>
        <w:tc>
          <w:tcPr>
            <w:tcW w:w="3072" w:type="dxa"/>
            <w:vAlign w:val="center"/>
          </w:tcPr>
          <w:p w14:paraId="0631B0D2" w14:textId="1B085D55" w:rsidR="00CD7676" w:rsidRPr="00A95F44" w:rsidRDefault="00A95F44" w:rsidP="00CD7676">
            <w:pPr>
              <w:spacing w:after="0"/>
              <w:ind w:right="5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A95F4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336</w:t>
            </w:r>
          </w:p>
        </w:tc>
        <w:tc>
          <w:tcPr>
            <w:tcW w:w="3072" w:type="dxa"/>
            <w:vAlign w:val="center"/>
          </w:tcPr>
          <w:p w14:paraId="3B591865" w14:textId="6E6DE6BB" w:rsidR="00CD7676" w:rsidRPr="00137912" w:rsidRDefault="00CD7676" w:rsidP="00CD767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53860">
              <w:rPr>
                <w:rFonts w:ascii="Arial" w:hAnsi="Arial" w:cs="Arial"/>
                <w:sz w:val="16"/>
                <w:szCs w:val="16"/>
                <w:lang w:val="sk-SK"/>
              </w:rPr>
              <w:t>1 120</w:t>
            </w:r>
          </w:p>
        </w:tc>
      </w:tr>
    </w:tbl>
    <w:p w14:paraId="612670AF" w14:textId="77777777" w:rsidR="0065354F" w:rsidRPr="002E10BE" w:rsidRDefault="0065354F" w:rsidP="00434C6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 </w:t>
      </w:r>
    </w:p>
    <w:p w14:paraId="1ABDCD4E" w14:textId="77777777" w:rsidR="0065354F" w:rsidRDefault="0065354F" w:rsidP="00583F6C">
      <w:pPr>
        <w:keepNext w:val="0"/>
        <w:spacing w:before="120"/>
        <w:jc w:val="left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br w:type="page"/>
      </w:r>
      <w:r w:rsidRPr="00446D21">
        <w:rPr>
          <w:rFonts w:ascii="Arial" w:hAnsi="Arial" w:cs="Arial"/>
          <w:b/>
          <w:lang w:val="sk-SK"/>
        </w:rPr>
        <w:lastRenderedPageBreak/>
        <w:t>Dane z</w:t>
      </w:r>
      <w:r>
        <w:rPr>
          <w:rFonts w:ascii="Arial" w:hAnsi="Arial" w:cs="Arial"/>
          <w:b/>
          <w:lang w:val="sk-SK"/>
        </w:rPr>
        <w:t> </w:t>
      </w:r>
      <w:r w:rsidRPr="00446D21">
        <w:rPr>
          <w:rFonts w:ascii="Arial" w:hAnsi="Arial" w:cs="Arial"/>
          <w:b/>
          <w:lang w:val="sk-SK"/>
        </w:rPr>
        <w:t>príjmov</w:t>
      </w:r>
    </w:p>
    <w:tbl>
      <w:tblPr>
        <w:tblW w:w="8799" w:type="dxa"/>
        <w:tblLook w:val="00A0" w:firstRow="1" w:lastRow="0" w:firstColumn="1" w:lastColumn="0" w:noHBand="0" w:noVBand="0"/>
      </w:tblPr>
      <w:tblGrid>
        <w:gridCol w:w="4320"/>
        <w:gridCol w:w="2211"/>
        <w:gridCol w:w="2268"/>
      </w:tblGrid>
      <w:tr w:rsidR="0065354F" w:rsidRPr="00411D5B" w14:paraId="6F32A230" w14:textId="77777777" w:rsidTr="001A5376">
        <w:trPr>
          <w:trHeight w:val="57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FA1B" w14:textId="77777777" w:rsidR="001D0FE2" w:rsidRDefault="001D0FE2" w:rsidP="00411D5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  <w:p w14:paraId="287CD6AB" w14:textId="77777777" w:rsidR="0065354F" w:rsidRPr="00411D5B" w:rsidRDefault="0065354F" w:rsidP="00411D5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11D5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3782" w14:textId="77777777" w:rsidR="001D0FE2" w:rsidRDefault="001D0FE2" w:rsidP="00411D5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  <w:p w14:paraId="4C126AD1" w14:textId="77777777" w:rsidR="0065354F" w:rsidRPr="00411D5B" w:rsidRDefault="0065354F" w:rsidP="00411D5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11D5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9FAD" w14:textId="77777777" w:rsidR="0065354F" w:rsidRPr="00411D5B" w:rsidRDefault="0065354F" w:rsidP="00411D5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11D5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65354F" w:rsidRPr="00411D5B" w14:paraId="34743D68" w14:textId="77777777" w:rsidTr="001A5376">
        <w:trPr>
          <w:trHeight w:val="9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EC79" w14:textId="77777777" w:rsidR="0065354F" w:rsidRDefault="0065354F" w:rsidP="00411D5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  <w:p w14:paraId="7A709A1F" w14:textId="77777777" w:rsidR="0065354F" w:rsidRPr="00411D5B" w:rsidRDefault="0065354F" w:rsidP="00411D5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1D5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Suma odloženej daňovej pohľadávky účtovanej ako náklad alebo výnos vyplývajúca zo zmeny sadzby dane z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411D5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príjmov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591FE" w14:textId="77777777" w:rsidR="0065354F" w:rsidRPr="00D45D6C" w:rsidRDefault="0065354F" w:rsidP="00E80F48">
            <w:pPr>
              <w:keepNext w:val="0"/>
              <w:spacing w:after="0"/>
              <w:ind w:left="72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  <w:p w14:paraId="384EAB7E" w14:textId="77777777" w:rsidR="001D0FE2" w:rsidRPr="00D45D6C" w:rsidRDefault="001D0FE2" w:rsidP="00E80F48">
            <w:pPr>
              <w:keepNext w:val="0"/>
              <w:spacing w:after="0"/>
              <w:ind w:left="72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  <w:p w14:paraId="3D15E208" w14:textId="566F4681" w:rsidR="0065354F" w:rsidRPr="00D45D6C" w:rsidRDefault="00CD7676" w:rsidP="00E80F48">
            <w:pPr>
              <w:keepNext w:val="0"/>
              <w:spacing w:after="0"/>
              <w:ind w:left="72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D1DE8" w14:textId="77777777" w:rsidR="0065354F" w:rsidRPr="00D45D6C" w:rsidRDefault="0065354F" w:rsidP="00411D5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  <w:p w14:paraId="3FC10E52" w14:textId="77777777" w:rsidR="001D0FE2" w:rsidRPr="00D45D6C" w:rsidRDefault="001D0FE2" w:rsidP="00411D5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  <w:p w14:paraId="6C4F2CBD" w14:textId="4BC5CD70" w:rsidR="0065354F" w:rsidRPr="00D45D6C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45D6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-5 811</w:t>
            </w:r>
          </w:p>
        </w:tc>
      </w:tr>
    </w:tbl>
    <w:p w14:paraId="6A64843D" w14:textId="77777777" w:rsidR="0065354F" w:rsidRPr="00446D21" w:rsidRDefault="0065354F" w:rsidP="00583F6C">
      <w:pPr>
        <w:keepNext w:val="0"/>
        <w:spacing w:before="120"/>
        <w:jc w:val="left"/>
        <w:rPr>
          <w:rFonts w:ascii="Arial" w:hAnsi="Arial" w:cs="Arial"/>
          <w:b/>
          <w:lang w:val="sk-SK"/>
        </w:rPr>
      </w:pPr>
    </w:p>
    <w:p w14:paraId="2D32009D" w14:textId="77777777" w:rsidR="0065354F" w:rsidRPr="00446D21" w:rsidRDefault="0065354F" w:rsidP="00583F6C">
      <w:pPr>
        <w:keepNext w:val="0"/>
        <w:spacing w:before="120"/>
        <w:jc w:val="left"/>
        <w:rPr>
          <w:rFonts w:ascii="Arial" w:hAnsi="Arial" w:cs="Arial"/>
          <w:lang w:val="sk-SK"/>
        </w:rPr>
      </w:pPr>
      <w:r w:rsidRPr="00446D21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1121"/>
        <w:gridCol w:w="851"/>
        <w:gridCol w:w="1234"/>
        <w:gridCol w:w="1097"/>
        <w:gridCol w:w="929"/>
      </w:tblGrid>
      <w:tr w:rsidR="0065354F" w:rsidRPr="00596FC7" w14:paraId="25220871" w14:textId="77777777" w:rsidTr="00D016C0">
        <w:trPr>
          <w:trHeight w:hRule="exact" w:val="425"/>
        </w:trPr>
        <w:tc>
          <w:tcPr>
            <w:tcW w:w="2431" w:type="dxa"/>
            <w:vMerge w:val="restart"/>
          </w:tcPr>
          <w:p w14:paraId="724E4273" w14:textId="77777777" w:rsidR="0065354F" w:rsidRPr="00446D21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3F58378E" w14:textId="77777777" w:rsidR="0065354F" w:rsidRPr="00446D21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14:paraId="36580D24" w14:textId="77777777" w:rsidR="0065354F" w:rsidRPr="00446D21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206" w:type="dxa"/>
            <w:gridSpan w:val="3"/>
          </w:tcPr>
          <w:p w14:paraId="6AFCEDA6" w14:textId="77777777" w:rsidR="0065354F" w:rsidRPr="00446D21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260" w:type="dxa"/>
            <w:gridSpan w:val="3"/>
          </w:tcPr>
          <w:p w14:paraId="0435F5C4" w14:textId="77777777" w:rsidR="0065354F" w:rsidRPr="00446D21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354F" w:rsidRPr="00596FC7" w14:paraId="2C234F2E" w14:textId="77777777" w:rsidTr="00FF3FA6">
        <w:trPr>
          <w:trHeight w:hRule="exact" w:val="425"/>
        </w:trPr>
        <w:tc>
          <w:tcPr>
            <w:tcW w:w="2431" w:type="dxa"/>
            <w:vMerge/>
          </w:tcPr>
          <w:p w14:paraId="25AA9F49" w14:textId="77777777" w:rsidR="0065354F" w:rsidRPr="00446D21" w:rsidRDefault="0065354F" w:rsidP="00FA03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vAlign w:val="center"/>
          </w:tcPr>
          <w:p w14:paraId="1DAD6AE5" w14:textId="77777777" w:rsidR="0065354F" w:rsidRPr="00596FC7" w:rsidRDefault="0065354F" w:rsidP="009F63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21" w:type="dxa"/>
            <w:vAlign w:val="center"/>
          </w:tcPr>
          <w:p w14:paraId="20EA8F96" w14:textId="77777777" w:rsidR="0065354F" w:rsidRPr="00446D21" w:rsidRDefault="0065354F" w:rsidP="009F63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851" w:type="dxa"/>
            <w:vAlign w:val="center"/>
          </w:tcPr>
          <w:p w14:paraId="61933067" w14:textId="77777777" w:rsidR="0065354F" w:rsidRPr="00446D21" w:rsidRDefault="0065354F" w:rsidP="009F63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vAlign w:val="center"/>
          </w:tcPr>
          <w:p w14:paraId="66B4C11F" w14:textId="77777777" w:rsidR="0065354F" w:rsidRPr="00446D21" w:rsidRDefault="0065354F" w:rsidP="009F63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vAlign w:val="center"/>
          </w:tcPr>
          <w:p w14:paraId="3F61BD12" w14:textId="77777777" w:rsidR="0065354F" w:rsidRPr="00446D21" w:rsidRDefault="0065354F" w:rsidP="009F63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929" w:type="dxa"/>
            <w:vAlign w:val="center"/>
          </w:tcPr>
          <w:p w14:paraId="239F2A37" w14:textId="77777777" w:rsidR="0065354F" w:rsidRPr="00446D21" w:rsidRDefault="0065354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CD7676" w:rsidRPr="00596FC7" w14:paraId="2889FA5B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61A17153" w14:textId="77777777" w:rsidR="00CD7676" w:rsidRPr="00446D21" w:rsidRDefault="00CD7676" w:rsidP="00CD7676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vAlign w:val="center"/>
          </w:tcPr>
          <w:p w14:paraId="09856049" w14:textId="0B2DBD38" w:rsidR="00CD7676" w:rsidRPr="00A41E9E" w:rsidRDefault="00A41E9E" w:rsidP="00CD7676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4 092 368</w:t>
            </w:r>
          </w:p>
        </w:tc>
        <w:tc>
          <w:tcPr>
            <w:tcW w:w="1121" w:type="dxa"/>
            <w:vAlign w:val="center"/>
          </w:tcPr>
          <w:p w14:paraId="5CCB8FE8" w14:textId="77777777" w:rsidR="00CD7676" w:rsidRPr="00A41E9E" w:rsidRDefault="00CD7676" w:rsidP="00CD7676">
            <w:pPr>
              <w:spacing w:after="0"/>
              <w:ind w:right="3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x</w:t>
            </w:r>
          </w:p>
        </w:tc>
        <w:tc>
          <w:tcPr>
            <w:tcW w:w="851" w:type="dxa"/>
            <w:vAlign w:val="center"/>
          </w:tcPr>
          <w:p w14:paraId="085CAAC0" w14:textId="17D641F2" w:rsidR="00CD7676" w:rsidRPr="00A41E9E" w:rsidRDefault="00CD7676" w:rsidP="00A41E9E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2</w:t>
            </w:r>
            <w:r w:rsid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1,0</w:t>
            </w:r>
          </w:p>
        </w:tc>
        <w:tc>
          <w:tcPr>
            <w:tcW w:w="1234" w:type="dxa"/>
            <w:vAlign w:val="center"/>
          </w:tcPr>
          <w:p w14:paraId="660F37B4" w14:textId="47704ABE" w:rsidR="00CD7676" w:rsidRPr="00503C22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3 633 213</w:t>
            </w:r>
          </w:p>
        </w:tc>
        <w:tc>
          <w:tcPr>
            <w:tcW w:w="1097" w:type="dxa"/>
            <w:vAlign w:val="center"/>
          </w:tcPr>
          <w:p w14:paraId="70D8D7D1" w14:textId="50D8008F" w:rsidR="00CD7676" w:rsidRPr="00503C22" w:rsidRDefault="00CD7676" w:rsidP="00CD7676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17347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29" w:type="dxa"/>
            <w:vAlign w:val="center"/>
          </w:tcPr>
          <w:p w14:paraId="49DC6E8D" w14:textId="7E08EA54" w:rsidR="00CD7676" w:rsidRPr="00446D21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2C45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22</w:t>
            </w:r>
          </w:p>
        </w:tc>
      </w:tr>
      <w:tr w:rsidR="00CD7676" w:rsidRPr="00596FC7" w14:paraId="5F0C7E9E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50563472" w14:textId="77777777" w:rsidR="00CD7676" w:rsidRPr="00446D21" w:rsidRDefault="00CD7676" w:rsidP="00CD767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vAlign w:val="center"/>
          </w:tcPr>
          <w:p w14:paraId="1626ECE2" w14:textId="77777777" w:rsidR="00CD7676" w:rsidRPr="00A41E9E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vAlign w:val="center"/>
          </w:tcPr>
          <w:p w14:paraId="6E5A4A0E" w14:textId="75B2E29E" w:rsidR="00CD7676" w:rsidRPr="00A41E9E" w:rsidRDefault="00A41E9E" w:rsidP="00CD7676">
            <w:pPr>
              <w:spacing w:after="0"/>
              <w:ind w:right="3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859 397</w:t>
            </w:r>
          </w:p>
        </w:tc>
        <w:tc>
          <w:tcPr>
            <w:tcW w:w="851" w:type="dxa"/>
            <w:vAlign w:val="center"/>
          </w:tcPr>
          <w:p w14:paraId="18D7DE85" w14:textId="11ACB0CA" w:rsidR="00CD7676" w:rsidRPr="00A41E9E" w:rsidRDefault="00A41E9E" w:rsidP="00A41E9E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21,0</w:t>
            </w:r>
          </w:p>
        </w:tc>
        <w:tc>
          <w:tcPr>
            <w:tcW w:w="1234" w:type="dxa"/>
            <w:vAlign w:val="center"/>
          </w:tcPr>
          <w:p w14:paraId="2C80494B" w14:textId="5EB065A4" w:rsidR="00CD7676" w:rsidRPr="00503C22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17347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vAlign w:val="center"/>
          </w:tcPr>
          <w:p w14:paraId="508885D5" w14:textId="77EA72E3" w:rsidR="00CD7676" w:rsidRPr="00503C22" w:rsidRDefault="00CD7676" w:rsidP="00CD7676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799 307</w:t>
            </w:r>
          </w:p>
        </w:tc>
        <w:tc>
          <w:tcPr>
            <w:tcW w:w="929" w:type="dxa"/>
            <w:vAlign w:val="center"/>
          </w:tcPr>
          <w:p w14:paraId="20831013" w14:textId="4175036B" w:rsidR="00CD7676" w:rsidRPr="00446D21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2C45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22</w:t>
            </w:r>
          </w:p>
        </w:tc>
      </w:tr>
      <w:tr w:rsidR="00CD7676" w:rsidRPr="00596FC7" w14:paraId="14BCD500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7D626BCE" w14:textId="77777777" w:rsidR="00CD7676" w:rsidRPr="00446D21" w:rsidRDefault="00CD7676" w:rsidP="00CD767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vAlign w:val="center"/>
          </w:tcPr>
          <w:p w14:paraId="43CEBA11" w14:textId="41FC6C15" w:rsidR="00CD7676" w:rsidRPr="00CD7676" w:rsidRDefault="00A41E9E" w:rsidP="00CD7676">
            <w:pPr>
              <w:spacing w:after="0"/>
              <w:ind w:right="214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82 420</w:t>
            </w:r>
          </w:p>
        </w:tc>
        <w:tc>
          <w:tcPr>
            <w:tcW w:w="1121" w:type="dxa"/>
            <w:vAlign w:val="center"/>
          </w:tcPr>
          <w:p w14:paraId="6CC4FE4E" w14:textId="2838A1AE" w:rsidR="00CD7676" w:rsidRPr="00CD7676" w:rsidRDefault="00A41E9E" w:rsidP="00CD7676">
            <w:pPr>
              <w:spacing w:after="0"/>
              <w:ind w:right="34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17 308</w:t>
            </w:r>
          </w:p>
        </w:tc>
        <w:tc>
          <w:tcPr>
            <w:tcW w:w="851" w:type="dxa"/>
            <w:vAlign w:val="center"/>
          </w:tcPr>
          <w:p w14:paraId="5C5CF843" w14:textId="74EC9298" w:rsidR="00CD7676" w:rsidRPr="00A41E9E" w:rsidRDefault="00A41E9E" w:rsidP="00A41E9E">
            <w:pPr>
              <w:spacing w:after="0"/>
              <w:ind w:right="214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  <w:t xml:space="preserve">  </w:t>
            </w: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0,4</w:t>
            </w:r>
          </w:p>
        </w:tc>
        <w:tc>
          <w:tcPr>
            <w:tcW w:w="1234" w:type="dxa"/>
            <w:vAlign w:val="center"/>
          </w:tcPr>
          <w:p w14:paraId="75ACFAFA" w14:textId="40F2A7B0" w:rsidR="00CD7676" w:rsidRPr="00503C22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2C45">
              <w:rPr>
                <w:rFonts w:ascii="Arial" w:hAnsi="Arial" w:cs="Arial"/>
                <w:sz w:val="16"/>
                <w:szCs w:val="16"/>
                <w:lang w:val="sk-SK"/>
              </w:rPr>
              <w:t>169 043</w:t>
            </w:r>
          </w:p>
        </w:tc>
        <w:tc>
          <w:tcPr>
            <w:tcW w:w="1097" w:type="dxa"/>
            <w:vAlign w:val="center"/>
          </w:tcPr>
          <w:p w14:paraId="08254475" w14:textId="099921FC" w:rsidR="00CD7676" w:rsidRPr="00503C22" w:rsidRDefault="00CD7676" w:rsidP="00CD7676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2C45">
              <w:rPr>
                <w:rFonts w:ascii="Arial" w:hAnsi="Arial" w:cs="Arial"/>
                <w:sz w:val="16"/>
                <w:szCs w:val="16"/>
                <w:lang w:val="sk-SK"/>
              </w:rPr>
              <w:t>37 189</w:t>
            </w:r>
          </w:p>
        </w:tc>
        <w:tc>
          <w:tcPr>
            <w:tcW w:w="929" w:type="dxa"/>
            <w:vAlign w:val="center"/>
          </w:tcPr>
          <w:p w14:paraId="18BFE4E5" w14:textId="2E126DF5" w:rsidR="00CD7676" w:rsidRPr="00081633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1F1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CD7676" w:rsidRPr="00596FC7" w14:paraId="34EB2B3E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2B441022" w14:textId="7D83E35E" w:rsidR="00CD7676" w:rsidRPr="00446D21" w:rsidRDefault="00CD7676" w:rsidP="00CD767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vAlign w:val="center"/>
          </w:tcPr>
          <w:p w14:paraId="6D2BA57E" w14:textId="1DEB40A1" w:rsidR="00CD7676" w:rsidRPr="00A41E9E" w:rsidRDefault="00CD7676" w:rsidP="00A41E9E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-</w:t>
            </w:r>
            <w:r w:rsidR="00A41E9E"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335 187</w:t>
            </w:r>
          </w:p>
        </w:tc>
        <w:tc>
          <w:tcPr>
            <w:tcW w:w="1121" w:type="dxa"/>
            <w:vAlign w:val="center"/>
          </w:tcPr>
          <w:p w14:paraId="3E78B501" w14:textId="61A97251" w:rsidR="00CD7676" w:rsidRPr="00A41E9E" w:rsidRDefault="00CD7676" w:rsidP="00A41E9E">
            <w:pPr>
              <w:spacing w:after="0"/>
              <w:ind w:right="3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-</w:t>
            </w:r>
            <w:r w:rsidR="00A41E9E"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70 389</w:t>
            </w:r>
          </w:p>
        </w:tc>
        <w:tc>
          <w:tcPr>
            <w:tcW w:w="851" w:type="dxa"/>
            <w:vAlign w:val="center"/>
          </w:tcPr>
          <w:p w14:paraId="37C4C64C" w14:textId="3BACF2D4" w:rsidR="00CD7676" w:rsidRPr="00A41E9E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-</w:t>
            </w:r>
            <w:r w:rsid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1,7</w:t>
            </w:r>
          </w:p>
        </w:tc>
        <w:tc>
          <w:tcPr>
            <w:tcW w:w="1234" w:type="dxa"/>
            <w:vAlign w:val="center"/>
          </w:tcPr>
          <w:p w14:paraId="12F830C5" w14:textId="71A75354" w:rsidR="00CD7676" w:rsidRPr="001D0FE2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BB11F1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374 411</w:t>
            </w:r>
          </w:p>
        </w:tc>
        <w:tc>
          <w:tcPr>
            <w:tcW w:w="1097" w:type="dxa"/>
            <w:vAlign w:val="center"/>
          </w:tcPr>
          <w:p w14:paraId="5673C344" w14:textId="6E682FBB" w:rsidR="00CD7676" w:rsidRPr="00503C22" w:rsidRDefault="00CD7676" w:rsidP="00CD7676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2C45">
              <w:rPr>
                <w:rFonts w:ascii="Arial" w:hAnsi="Arial" w:cs="Arial"/>
                <w:sz w:val="16"/>
                <w:szCs w:val="16"/>
                <w:lang w:val="sk-SK"/>
              </w:rPr>
              <w:t>-82 370</w:t>
            </w:r>
          </w:p>
        </w:tc>
        <w:tc>
          <w:tcPr>
            <w:tcW w:w="929" w:type="dxa"/>
            <w:vAlign w:val="center"/>
          </w:tcPr>
          <w:p w14:paraId="3216EF68" w14:textId="38A864B4" w:rsidR="00CD7676" w:rsidRPr="00081633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1F1">
              <w:rPr>
                <w:rFonts w:ascii="Arial" w:hAnsi="Arial" w:cs="Arial"/>
                <w:sz w:val="16"/>
                <w:szCs w:val="16"/>
                <w:lang w:val="sk-SK"/>
              </w:rPr>
              <w:t>-2</w:t>
            </w:r>
          </w:p>
        </w:tc>
      </w:tr>
      <w:tr w:rsidR="00CD7676" w:rsidRPr="00596FC7" w14:paraId="1BFC27D3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3CE6C7C9" w14:textId="77777777" w:rsidR="00CD7676" w:rsidRPr="00E80F48" w:rsidRDefault="00CD7676" w:rsidP="00CD767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80F48">
              <w:rPr>
                <w:rFonts w:ascii="Arial" w:hAnsi="Arial" w:cs="Arial"/>
                <w:sz w:val="16"/>
                <w:szCs w:val="16"/>
                <w:lang w:val="sk-SK"/>
              </w:rPr>
              <w:t>Vplyv nevykázanej odloženej daňovej pohľadávky</w:t>
            </w:r>
          </w:p>
        </w:tc>
        <w:tc>
          <w:tcPr>
            <w:tcW w:w="1234" w:type="dxa"/>
            <w:vAlign w:val="center"/>
          </w:tcPr>
          <w:p w14:paraId="7C8B30D3" w14:textId="77777777" w:rsidR="00CD7676" w:rsidRPr="00A41E9E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</w:t>
            </w:r>
          </w:p>
        </w:tc>
        <w:tc>
          <w:tcPr>
            <w:tcW w:w="1121" w:type="dxa"/>
            <w:vAlign w:val="center"/>
          </w:tcPr>
          <w:p w14:paraId="02DD0172" w14:textId="77777777" w:rsidR="00CD7676" w:rsidRPr="00A41E9E" w:rsidDel="00411D5B" w:rsidRDefault="00CD7676" w:rsidP="00CD7676">
            <w:pPr>
              <w:spacing w:after="0"/>
              <w:ind w:right="3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738D3060" w14:textId="77777777" w:rsidR="00CD7676" w:rsidRPr="00A41E9E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-</w:t>
            </w:r>
          </w:p>
        </w:tc>
        <w:tc>
          <w:tcPr>
            <w:tcW w:w="1234" w:type="dxa"/>
            <w:vAlign w:val="center"/>
          </w:tcPr>
          <w:p w14:paraId="0A85DB66" w14:textId="4D4B6433" w:rsidR="00CD7676" w:rsidRPr="00503C22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1F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vAlign w:val="center"/>
          </w:tcPr>
          <w:p w14:paraId="4C3EA0A9" w14:textId="6FFBA0B1" w:rsidR="00CD7676" w:rsidRPr="00503C22" w:rsidDel="00411D5B" w:rsidRDefault="00CD7676" w:rsidP="00CD7676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1F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29" w:type="dxa"/>
            <w:vAlign w:val="center"/>
          </w:tcPr>
          <w:p w14:paraId="19A64D9C" w14:textId="6447C044" w:rsidR="00CD7676" w:rsidRPr="00081633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1F1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CD7676" w:rsidRPr="00596FC7" w14:paraId="2821F2B3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33908E70" w14:textId="77777777" w:rsidR="00CD7676" w:rsidRPr="00E80F48" w:rsidRDefault="00CD7676" w:rsidP="00CD767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80F48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vAlign w:val="center"/>
          </w:tcPr>
          <w:p w14:paraId="4BB52EC9" w14:textId="77777777" w:rsidR="00CD7676" w:rsidRPr="00A41E9E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</w:t>
            </w:r>
          </w:p>
        </w:tc>
        <w:tc>
          <w:tcPr>
            <w:tcW w:w="1121" w:type="dxa"/>
            <w:vAlign w:val="center"/>
          </w:tcPr>
          <w:p w14:paraId="00D0B588" w14:textId="77777777" w:rsidR="00CD7676" w:rsidRPr="00A41E9E" w:rsidDel="00411D5B" w:rsidRDefault="00CD7676" w:rsidP="00CD7676">
            <w:pPr>
              <w:spacing w:after="0"/>
              <w:ind w:right="3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61D0D415" w14:textId="77777777" w:rsidR="00CD7676" w:rsidRPr="00A41E9E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-</w:t>
            </w:r>
          </w:p>
        </w:tc>
        <w:tc>
          <w:tcPr>
            <w:tcW w:w="1234" w:type="dxa"/>
            <w:vAlign w:val="center"/>
          </w:tcPr>
          <w:p w14:paraId="236513E1" w14:textId="563F8391" w:rsidR="00CD7676" w:rsidRPr="00503C22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1F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vAlign w:val="center"/>
          </w:tcPr>
          <w:p w14:paraId="77B87367" w14:textId="749E71B2" w:rsidR="00CD7676" w:rsidRPr="00503C22" w:rsidDel="00411D5B" w:rsidRDefault="00CD7676" w:rsidP="00CD7676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1F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29" w:type="dxa"/>
            <w:vAlign w:val="center"/>
          </w:tcPr>
          <w:p w14:paraId="7A30405C" w14:textId="32F6825D" w:rsidR="00CD7676" w:rsidRPr="00081633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1F1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CD7676" w:rsidRPr="00596FC7" w14:paraId="4ED7A835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39687872" w14:textId="77777777" w:rsidR="00CD7676" w:rsidRPr="00E80F48" w:rsidRDefault="00CD7676" w:rsidP="00CD767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80F48">
              <w:rPr>
                <w:rFonts w:ascii="Arial" w:hAnsi="Arial" w:cs="Arial"/>
                <w:sz w:val="16"/>
                <w:szCs w:val="16"/>
                <w:lang w:val="sk-SK"/>
              </w:rPr>
              <w:t>Zmena sadzby dane</w:t>
            </w:r>
          </w:p>
        </w:tc>
        <w:tc>
          <w:tcPr>
            <w:tcW w:w="1234" w:type="dxa"/>
            <w:vAlign w:val="center"/>
          </w:tcPr>
          <w:p w14:paraId="77E188D3" w14:textId="77777777" w:rsidR="00CD7676" w:rsidRPr="00A41E9E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vAlign w:val="center"/>
          </w:tcPr>
          <w:p w14:paraId="224AF792" w14:textId="77777777" w:rsidR="00CD7676" w:rsidRPr="00A41E9E" w:rsidDel="00411D5B" w:rsidRDefault="00CD7676" w:rsidP="00CD7676">
            <w:pPr>
              <w:spacing w:after="0"/>
              <w:ind w:right="34"/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vAlign w:val="center"/>
          </w:tcPr>
          <w:p w14:paraId="31086BB0" w14:textId="77777777" w:rsidR="00CD7676" w:rsidRPr="00A41E9E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34" w:type="dxa"/>
            <w:vAlign w:val="center"/>
          </w:tcPr>
          <w:p w14:paraId="2B181C00" w14:textId="77777777" w:rsidR="00CD7676" w:rsidRPr="001D0FE2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97" w:type="dxa"/>
            <w:vAlign w:val="center"/>
          </w:tcPr>
          <w:p w14:paraId="56F6F667" w14:textId="77777777" w:rsidR="00CD7676" w:rsidRPr="001D0FE2" w:rsidDel="00411D5B" w:rsidRDefault="00CD7676" w:rsidP="00CD7676">
            <w:pPr>
              <w:spacing w:after="0"/>
              <w:ind w:right="34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9" w:type="dxa"/>
            <w:vAlign w:val="center"/>
          </w:tcPr>
          <w:p w14:paraId="5B57B56B" w14:textId="77777777" w:rsidR="00CD7676" w:rsidRPr="00081633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D7676" w:rsidRPr="00596FC7" w14:paraId="1FD625C2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425CC708" w14:textId="77777777" w:rsidR="00CD7676" w:rsidRPr="00446D21" w:rsidRDefault="00CD7676" w:rsidP="00CD7676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vAlign w:val="center"/>
          </w:tcPr>
          <w:p w14:paraId="7C4C4635" w14:textId="0C540633" w:rsidR="00CD7676" w:rsidRPr="00CD7676" w:rsidRDefault="00A41E9E" w:rsidP="00CD7676">
            <w:pPr>
              <w:spacing w:after="0"/>
              <w:ind w:right="214"/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3 839 601</w:t>
            </w:r>
          </w:p>
        </w:tc>
        <w:tc>
          <w:tcPr>
            <w:tcW w:w="1121" w:type="dxa"/>
            <w:vAlign w:val="center"/>
          </w:tcPr>
          <w:p w14:paraId="152E6A53" w14:textId="12D6790C" w:rsidR="00CD7676" w:rsidRPr="00CD7676" w:rsidRDefault="00A41E9E" w:rsidP="00CD7676">
            <w:pPr>
              <w:spacing w:after="0"/>
              <w:ind w:right="34"/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806 316</w:t>
            </w:r>
          </w:p>
        </w:tc>
        <w:tc>
          <w:tcPr>
            <w:tcW w:w="851" w:type="dxa"/>
            <w:vAlign w:val="center"/>
          </w:tcPr>
          <w:p w14:paraId="30B1AA6D" w14:textId="48EE7163" w:rsidR="00CD7676" w:rsidRPr="00CD7676" w:rsidRDefault="00A41E9E" w:rsidP="00CD7676">
            <w:pPr>
              <w:spacing w:after="0"/>
              <w:ind w:right="214"/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19,7</w:t>
            </w:r>
          </w:p>
        </w:tc>
        <w:tc>
          <w:tcPr>
            <w:tcW w:w="1234" w:type="dxa"/>
            <w:vAlign w:val="center"/>
          </w:tcPr>
          <w:p w14:paraId="2AE3DAE3" w14:textId="69988CB2" w:rsidR="00CD7676" w:rsidRPr="00503C22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3 427 845</w:t>
            </w:r>
          </w:p>
        </w:tc>
        <w:tc>
          <w:tcPr>
            <w:tcW w:w="1097" w:type="dxa"/>
            <w:vAlign w:val="center"/>
          </w:tcPr>
          <w:p w14:paraId="0250EE4A" w14:textId="5710CC07" w:rsidR="00CD7676" w:rsidRPr="009B7BF6" w:rsidRDefault="00CD7676" w:rsidP="00CD7676">
            <w:pPr>
              <w:spacing w:after="0"/>
              <w:ind w:right="3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754 126</w:t>
            </w:r>
          </w:p>
        </w:tc>
        <w:tc>
          <w:tcPr>
            <w:tcW w:w="929" w:type="dxa"/>
            <w:vAlign w:val="center"/>
          </w:tcPr>
          <w:p w14:paraId="75D24CB8" w14:textId="78402271" w:rsidR="00CD7676" w:rsidRPr="00081633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B11F1"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</w:t>
            </w:r>
          </w:p>
        </w:tc>
      </w:tr>
      <w:tr w:rsidR="00CD7676" w:rsidRPr="00596FC7" w14:paraId="31698B6F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75735811" w14:textId="77777777" w:rsidR="00CD7676" w:rsidRPr="00446D21" w:rsidRDefault="00CD7676" w:rsidP="00CD767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vAlign w:val="center"/>
          </w:tcPr>
          <w:p w14:paraId="65068726" w14:textId="77777777" w:rsidR="00CD7676" w:rsidRPr="00A41E9E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vAlign w:val="center"/>
          </w:tcPr>
          <w:p w14:paraId="467BAA20" w14:textId="00DFF84F" w:rsidR="00CD7676" w:rsidRPr="00A41E9E" w:rsidRDefault="00A41E9E" w:rsidP="00CD7676">
            <w:pPr>
              <w:spacing w:after="0"/>
              <w:ind w:right="3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806 316</w:t>
            </w:r>
          </w:p>
        </w:tc>
        <w:tc>
          <w:tcPr>
            <w:tcW w:w="851" w:type="dxa"/>
            <w:vAlign w:val="center"/>
          </w:tcPr>
          <w:p w14:paraId="113A67FE" w14:textId="265D9D5F" w:rsidR="00CD7676" w:rsidRPr="00A41E9E" w:rsidRDefault="00A41E9E" w:rsidP="00CD7676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19,7</w:t>
            </w:r>
          </w:p>
        </w:tc>
        <w:tc>
          <w:tcPr>
            <w:tcW w:w="1234" w:type="dxa"/>
            <w:vAlign w:val="center"/>
          </w:tcPr>
          <w:p w14:paraId="08B43100" w14:textId="043BFE86" w:rsidR="00CD7676" w:rsidRPr="00A41E9E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vAlign w:val="center"/>
          </w:tcPr>
          <w:p w14:paraId="03C8898C" w14:textId="7462B9A8" w:rsidR="00CD7676" w:rsidRPr="00A41E9E" w:rsidRDefault="00CD7676" w:rsidP="00CD7676">
            <w:pPr>
              <w:spacing w:after="0"/>
              <w:ind w:right="3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754 126</w:t>
            </w:r>
          </w:p>
        </w:tc>
        <w:tc>
          <w:tcPr>
            <w:tcW w:w="929" w:type="dxa"/>
            <w:vAlign w:val="center"/>
          </w:tcPr>
          <w:p w14:paraId="3F516A58" w14:textId="6B3F2633" w:rsidR="00CD7676" w:rsidRPr="00081633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1F1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CD7676" w:rsidRPr="00596FC7" w14:paraId="4188DCB2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3916F685" w14:textId="77777777" w:rsidR="00CD7676" w:rsidRPr="00446D21" w:rsidRDefault="00CD7676" w:rsidP="00CD767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Zrážková daň z úrokov</w:t>
            </w:r>
          </w:p>
        </w:tc>
        <w:tc>
          <w:tcPr>
            <w:tcW w:w="1234" w:type="dxa"/>
            <w:vAlign w:val="center"/>
          </w:tcPr>
          <w:p w14:paraId="40FC13F3" w14:textId="77777777" w:rsidR="00CD7676" w:rsidRPr="00A41E9E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vAlign w:val="center"/>
          </w:tcPr>
          <w:p w14:paraId="21961DA2" w14:textId="110BD0B2" w:rsidR="00CD7676" w:rsidRPr="00783453" w:rsidRDefault="00783453" w:rsidP="00CD7676">
            <w:pPr>
              <w:spacing w:after="0"/>
              <w:ind w:right="3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783453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44</w:t>
            </w:r>
          </w:p>
        </w:tc>
        <w:tc>
          <w:tcPr>
            <w:tcW w:w="851" w:type="dxa"/>
            <w:vAlign w:val="center"/>
          </w:tcPr>
          <w:p w14:paraId="16FB86DA" w14:textId="404F423D" w:rsidR="00CD7676" w:rsidRPr="00783453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783453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</w:t>
            </w:r>
            <w:r w:rsidR="00783453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,0</w:t>
            </w:r>
          </w:p>
        </w:tc>
        <w:tc>
          <w:tcPr>
            <w:tcW w:w="1234" w:type="dxa"/>
            <w:vAlign w:val="center"/>
          </w:tcPr>
          <w:p w14:paraId="4A71191C" w14:textId="2A6A9DE5" w:rsidR="00CD7676" w:rsidRPr="00503C22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1F1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vAlign w:val="center"/>
          </w:tcPr>
          <w:p w14:paraId="6FDD1EAF" w14:textId="1E31969F" w:rsidR="00CD7676" w:rsidRPr="00503C22" w:rsidRDefault="00CD7676" w:rsidP="00CD7676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302</w:t>
            </w:r>
          </w:p>
        </w:tc>
        <w:tc>
          <w:tcPr>
            <w:tcW w:w="929" w:type="dxa"/>
            <w:vAlign w:val="center"/>
          </w:tcPr>
          <w:p w14:paraId="10EF25C6" w14:textId="1F64F793" w:rsidR="00CD7676" w:rsidRPr="00081633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1F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D7676" w:rsidRPr="00596FC7" w14:paraId="19288054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3A87623F" w14:textId="77777777" w:rsidR="00CD7676" w:rsidRPr="00446D21" w:rsidRDefault="00CD7676" w:rsidP="00CD767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vAlign w:val="center"/>
          </w:tcPr>
          <w:p w14:paraId="76D0CC99" w14:textId="77777777" w:rsidR="00CD7676" w:rsidRPr="00A41E9E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 x</w:t>
            </w:r>
          </w:p>
        </w:tc>
        <w:tc>
          <w:tcPr>
            <w:tcW w:w="1121" w:type="dxa"/>
            <w:vAlign w:val="center"/>
          </w:tcPr>
          <w:p w14:paraId="4345EEE3" w14:textId="0E21BB08" w:rsidR="00CD7676" w:rsidRPr="00CD7676" w:rsidRDefault="00783453" w:rsidP="00CD7676">
            <w:pPr>
              <w:spacing w:after="0"/>
              <w:ind w:right="34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783453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51 980</w:t>
            </w:r>
          </w:p>
        </w:tc>
        <w:tc>
          <w:tcPr>
            <w:tcW w:w="851" w:type="dxa"/>
            <w:vAlign w:val="center"/>
          </w:tcPr>
          <w:p w14:paraId="6CEA441E" w14:textId="5B14FAAD" w:rsidR="00CD7676" w:rsidRPr="00CD7676" w:rsidRDefault="00783453" w:rsidP="00783453">
            <w:pPr>
              <w:spacing w:after="0"/>
              <w:ind w:right="214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783453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1,3</w:t>
            </w:r>
          </w:p>
        </w:tc>
        <w:tc>
          <w:tcPr>
            <w:tcW w:w="1234" w:type="dxa"/>
            <w:vAlign w:val="center"/>
          </w:tcPr>
          <w:p w14:paraId="724421F0" w14:textId="19D4F5B8" w:rsidR="00CD7676" w:rsidRPr="00503C22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1F1">
              <w:rPr>
                <w:rFonts w:ascii="Arial" w:hAnsi="Arial" w:cs="Arial"/>
                <w:sz w:val="16"/>
                <w:szCs w:val="16"/>
                <w:lang w:val="sk-SK"/>
              </w:rPr>
              <w:t> x</w:t>
            </w:r>
          </w:p>
        </w:tc>
        <w:tc>
          <w:tcPr>
            <w:tcW w:w="1097" w:type="dxa"/>
            <w:vAlign w:val="center"/>
          </w:tcPr>
          <w:p w14:paraId="3AD6FBE2" w14:textId="43D4312E" w:rsidR="00CD7676" w:rsidRPr="00503C22" w:rsidRDefault="00CD7676" w:rsidP="00CD7676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40 123</w:t>
            </w:r>
          </w:p>
        </w:tc>
        <w:tc>
          <w:tcPr>
            <w:tcW w:w="929" w:type="dxa"/>
            <w:vAlign w:val="center"/>
          </w:tcPr>
          <w:p w14:paraId="6489E524" w14:textId="56BCC3BE" w:rsidR="00CD7676" w:rsidRPr="00081633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CD7676" w:rsidRPr="00D45D6C" w14:paraId="2D50D57F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41CFDFB9" w14:textId="77777777" w:rsidR="00CD7676" w:rsidRPr="00D45D6C" w:rsidRDefault="00CD7676" w:rsidP="00CD767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45D6C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vAlign w:val="center"/>
          </w:tcPr>
          <w:p w14:paraId="5EC68170" w14:textId="77777777" w:rsidR="00CD7676" w:rsidRPr="00A41E9E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A41E9E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vAlign w:val="center"/>
          </w:tcPr>
          <w:p w14:paraId="00609F9A" w14:textId="14F007D0" w:rsidR="00CD7676" w:rsidRPr="00783453" w:rsidRDefault="00783453" w:rsidP="00CD7676">
            <w:pPr>
              <w:spacing w:after="0"/>
              <w:ind w:right="34"/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783453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858 340</w:t>
            </w:r>
          </w:p>
        </w:tc>
        <w:tc>
          <w:tcPr>
            <w:tcW w:w="851" w:type="dxa"/>
            <w:vAlign w:val="center"/>
          </w:tcPr>
          <w:p w14:paraId="15D7785E" w14:textId="576865C4" w:rsidR="00CD7676" w:rsidRPr="00783453" w:rsidRDefault="00783453" w:rsidP="00CD7676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783453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21,0</w:t>
            </w:r>
          </w:p>
        </w:tc>
        <w:tc>
          <w:tcPr>
            <w:tcW w:w="1234" w:type="dxa"/>
            <w:vAlign w:val="center"/>
          </w:tcPr>
          <w:p w14:paraId="06316214" w14:textId="0D74E160" w:rsidR="00CD7676" w:rsidRPr="00D45D6C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45D6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vAlign w:val="center"/>
          </w:tcPr>
          <w:p w14:paraId="2F8C5664" w14:textId="34D1A174" w:rsidR="00CD7676" w:rsidRPr="00D45D6C" w:rsidRDefault="00CD7676" w:rsidP="00CD7676">
            <w:pPr>
              <w:spacing w:after="0"/>
              <w:ind w:right="3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45D6C">
              <w:rPr>
                <w:rFonts w:ascii="Arial" w:hAnsi="Arial" w:cs="Arial"/>
                <w:b/>
                <w:sz w:val="16"/>
                <w:szCs w:val="16"/>
                <w:lang w:val="sk-SK"/>
              </w:rPr>
              <w:t>794 551</w:t>
            </w:r>
          </w:p>
        </w:tc>
        <w:tc>
          <w:tcPr>
            <w:tcW w:w="929" w:type="dxa"/>
            <w:vAlign w:val="center"/>
          </w:tcPr>
          <w:p w14:paraId="35DAFE0C" w14:textId="4A33EB95" w:rsidR="00CD7676" w:rsidRPr="00D45D6C" w:rsidRDefault="00CD7676" w:rsidP="00CD767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45D6C">
              <w:rPr>
                <w:rFonts w:ascii="Arial" w:hAnsi="Arial" w:cs="Arial"/>
                <w:sz w:val="16"/>
                <w:szCs w:val="16"/>
                <w:lang w:val="sk-SK"/>
              </w:rPr>
              <w:t>22</w:t>
            </w:r>
          </w:p>
        </w:tc>
      </w:tr>
    </w:tbl>
    <w:p w14:paraId="44E1A000" w14:textId="77777777" w:rsidR="00CD7676" w:rsidRDefault="00CD7676" w:rsidP="00DF42B2">
      <w:pPr>
        <w:keepNext w:val="0"/>
        <w:rPr>
          <w:rFonts w:ascii="Arial" w:hAnsi="Arial" w:cs="Arial"/>
          <w:b/>
          <w:lang w:val="sk-SK"/>
        </w:rPr>
      </w:pPr>
    </w:p>
    <w:p w14:paraId="5C75530B" w14:textId="77777777" w:rsidR="0065354F" w:rsidRPr="002E10BE" w:rsidRDefault="0065354F" w:rsidP="00DF42B2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14:paraId="1BFFC329" w14:textId="0AC5DCE5" w:rsidR="0065354F" w:rsidRDefault="0065354F" w:rsidP="00596FC7">
      <w:pPr>
        <w:keepNext w:val="0"/>
        <w:rPr>
          <w:rFonts w:ascii="Arial" w:hAnsi="Arial" w:cs="Arial"/>
          <w:lang w:val="sk-SK"/>
        </w:rPr>
      </w:pPr>
      <w:r w:rsidRPr="00402DA4">
        <w:rPr>
          <w:rFonts w:ascii="Arial" w:hAnsi="Arial" w:cs="Arial"/>
          <w:lang w:val="sk-SK"/>
        </w:rPr>
        <w:t>V roku 201</w:t>
      </w:r>
      <w:r w:rsidR="00CD7676">
        <w:rPr>
          <w:rFonts w:ascii="Arial" w:hAnsi="Arial" w:cs="Arial"/>
          <w:lang w:val="sk-SK"/>
        </w:rPr>
        <w:t>7</w:t>
      </w:r>
      <w:r w:rsidRPr="00402DA4">
        <w:rPr>
          <w:rFonts w:ascii="Arial" w:hAnsi="Arial" w:cs="Arial"/>
          <w:lang w:val="sk-SK"/>
        </w:rPr>
        <w:t xml:space="preserve"> a 20</w:t>
      </w:r>
      <w:r w:rsidR="001D0FE2">
        <w:rPr>
          <w:rFonts w:ascii="Arial" w:hAnsi="Arial" w:cs="Arial"/>
          <w:lang w:val="sk-SK"/>
        </w:rPr>
        <w:t>1</w:t>
      </w:r>
      <w:r w:rsidR="00CD7676">
        <w:rPr>
          <w:rFonts w:ascii="Arial" w:hAnsi="Arial" w:cs="Arial"/>
          <w:lang w:val="sk-SK"/>
        </w:rPr>
        <w:t>6</w:t>
      </w:r>
      <w:r w:rsidRPr="00402DA4">
        <w:rPr>
          <w:rFonts w:ascii="Arial" w:hAnsi="Arial" w:cs="Arial"/>
          <w:lang w:val="sk-SK"/>
        </w:rPr>
        <w:t xml:space="preserve"> dostali členovia a bývalí členovia štatutárnych a dozorných orgánov odmeny v celkovej </w:t>
      </w:r>
      <w:r w:rsidRPr="00D45D6C">
        <w:rPr>
          <w:rFonts w:ascii="Arial" w:hAnsi="Arial" w:cs="Arial"/>
          <w:lang w:val="sk-SK"/>
        </w:rPr>
        <w:t xml:space="preserve">výške </w:t>
      </w:r>
      <w:r w:rsidRPr="002E4D84">
        <w:rPr>
          <w:rFonts w:ascii="Arial" w:hAnsi="Arial" w:cs="Arial"/>
          <w:lang w:val="sk-SK"/>
        </w:rPr>
        <w:t>0 EUR</w:t>
      </w:r>
      <w:r w:rsidRPr="00D45D6C">
        <w:rPr>
          <w:rFonts w:ascii="Arial" w:hAnsi="Arial" w:cs="Arial"/>
          <w:lang w:val="sk-SK"/>
        </w:rPr>
        <w:t xml:space="preserve"> a</w:t>
      </w:r>
      <w:r w:rsidRPr="00991CF9">
        <w:rPr>
          <w:rFonts w:ascii="Arial" w:hAnsi="Arial" w:cs="Arial"/>
          <w:lang w:val="sk-SK"/>
        </w:rPr>
        <w:t xml:space="preserve"> 0</w:t>
      </w:r>
      <w:r w:rsidRPr="00402DA4">
        <w:rPr>
          <w:rFonts w:ascii="Arial" w:hAnsi="Arial" w:cs="Arial"/>
          <w:lang w:val="sk-SK"/>
        </w:rPr>
        <w:t xml:space="preserve"> EUR.</w:t>
      </w:r>
      <w:r w:rsidRPr="00511434">
        <w:rPr>
          <w:rFonts w:ascii="Arial" w:hAnsi="Arial" w:cs="Arial"/>
          <w:lang w:val="sk-SK"/>
        </w:rPr>
        <w:t xml:space="preserve"> </w:t>
      </w:r>
    </w:p>
    <w:p w14:paraId="3DEEC088" w14:textId="77777777" w:rsidR="0065354F" w:rsidRDefault="0065354F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0B5CE392" w14:textId="77777777" w:rsidR="0065354F" w:rsidRPr="00286F16" w:rsidRDefault="0065354F" w:rsidP="00E0211F">
      <w:pPr>
        <w:pStyle w:val="Nadpis1"/>
        <w:keepNext w:val="0"/>
        <w:spacing w:before="0"/>
        <w:rPr>
          <w:rFonts w:ascii="Arial" w:hAnsi="Arial" w:cs="Arial"/>
          <w:lang w:val="sk-SK"/>
        </w:rPr>
      </w:pPr>
      <w:r w:rsidRPr="00286F16">
        <w:rPr>
          <w:rFonts w:ascii="Arial" w:hAnsi="Arial" w:cs="Arial"/>
          <w:lang w:val="sk-SK"/>
        </w:rPr>
        <w:lastRenderedPageBreak/>
        <w:t>Informácie o spriaznených osobách</w:t>
      </w:r>
    </w:p>
    <w:p w14:paraId="05931A6E" w14:textId="77777777" w:rsidR="0065354F" w:rsidRDefault="0065354F" w:rsidP="00434C63">
      <w:pPr>
        <w:rPr>
          <w:rFonts w:ascii="Arial" w:hAnsi="Arial" w:cs="Arial"/>
          <w:lang w:val="sk-SK"/>
        </w:rPr>
      </w:pPr>
      <w:r w:rsidRPr="00286F16">
        <w:rPr>
          <w:rFonts w:ascii="Arial" w:hAnsi="Arial" w:cs="Arial"/>
          <w:lang w:val="sk-SK"/>
        </w:rPr>
        <w:t>Informácie o ekonomických vzťahoch medzi účtovnou jednotkou a spriaznenými osobami</w:t>
      </w:r>
    </w:p>
    <w:p w14:paraId="77699EE3" w14:textId="77777777" w:rsidR="0065354F" w:rsidRDefault="0065354F" w:rsidP="00434C63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uskutočnila v priebehu účtovného obdobia transakcie s nasledujúcimi spriaznenými osobami:</w:t>
      </w:r>
    </w:p>
    <w:p w14:paraId="2A015BC2" w14:textId="77777777" w:rsidR="0065354F" w:rsidRPr="006B5CD8" w:rsidRDefault="0065354F" w:rsidP="00434C63">
      <w:pPr>
        <w:rPr>
          <w:rFonts w:ascii="Arial" w:hAnsi="Arial" w:cs="Arial"/>
          <w:lang w:val="sk-SK"/>
        </w:rPr>
      </w:pPr>
      <w:r w:rsidRPr="006B5CD8">
        <w:rPr>
          <w:rFonts w:ascii="Arial" w:hAnsi="Arial" w:cs="Arial"/>
          <w:lang w:val="sk-SK"/>
        </w:rPr>
        <w:t xml:space="preserve">SLOVNAFT, </w:t>
      </w:r>
      <w:proofErr w:type="spellStart"/>
      <w:r w:rsidRPr="006B5CD8">
        <w:rPr>
          <w:rFonts w:ascii="Arial" w:hAnsi="Arial" w:cs="Arial"/>
          <w:lang w:val="sk-SK"/>
        </w:rPr>
        <w:t>a.s</w:t>
      </w:r>
      <w:proofErr w:type="spellEnd"/>
      <w:r w:rsidRPr="006B5CD8">
        <w:rPr>
          <w:rFonts w:ascii="Arial" w:hAnsi="Arial" w:cs="Arial"/>
          <w:lang w:val="sk-SK"/>
        </w:rPr>
        <w:t>. (materská spoločnosť)</w:t>
      </w:r>
    </w:p>
    <w:p w14:paraId="1129ED88" w14:textId="77777777" w:rsidR="0065354F" w:rsidRPr="006B5CD8" w:rsidRDefault="0065354F" w:rsidP="00434C63">
      <w:pPr>
        <w:rPr>
          <w:rFonts w:ascii="Arial" w:hAnsi="Arial" w:cs="Arial"/>
          <w:lang w:val="sk-SK"/>
        </w:rPr>
      </w:pPr>
      <w:r w:rsidRPr="006B5CD8">
        <w:rPr>
          <w:rFonts w:ascii="Arial" w:hAnsi="Arial" w:cs="Arial"/>
          <w:lang w:val="sk-SK"/>
        </w:rPr>
        <w:t xml:space="preserve">SLOVNAFT MONTÁŽE a OPRAVY </w:t>
      </w:r>
      <w:proofErr w:type="spellStart"/>
      <w:r w:rsidRPr="006B5CD8">
        <w:rPr>
          <w:rFonts w:ascii="Arial" w:hAnsi="Arial" w:cs="Arial"/>
          <w:lang w:val="sk-SK"/>
        </w:rPr>
        <w:t>a.s</w:t>
      </w:r>
      <w:proofErr w:type="spellEnd"/>
      <w:r w:rsidRPr="006B5CD8">
        <w:rPr>
          <w:rFonts w:ascii="Arial" w:hAnsi="Arial" w:cs="Arial"/>
          <w:lang w:val="sk-SK"/>
        </w:rPr>
        <w:t>. (spriaznená osoba)</w:t>
      </w:r>
    </w:p>
    <w:p w14:paraId="108A3BE6" w14:textId="77777777" w:rsidR="0065354F" w:rsidRPr="00286F16" w:rsidRDefault="0065354F" w:rsidP="00434C63">
      <w:pPr>
        <w:rPr>
          <w:rFonts w:ascii="Arial" w:hAnsi="Arial" w:cs="Arial"/>
          <w:lang w:val="sk-SK"/>
        </w:rPr>
      </w:pPr>
      <w:r w:rsidRPr="006B5CD8">
        <w:rPr>
          <w:rFonts w:ascii="Arial" w:hAnsi="Arial" w:cs="Arial"/>
          <w:lang w:val="sk-SK"/>
        </w:rPr>
        <w:t xml:space="preserve">SLOVNAFT VÚRUP, </w:t>
      </w:r>
      <w:proofErr w:type="spellStart"/>
      <w:r w:rsidRPr="006B5CD8">
        <w:rPr>
          <w:rFonts w:ascii="Arial" w:hAnsi="Arial" w:cs="Arial"/>
          <w:lang w:val="sk-SK"/>
        </w:rPr>
        <w:t>a.s</w:t>
      </w:r>
      <w:proofErr w:type="spellEnd"/>
      <w:r w:rsidRPr="006B5CD8">
        <w:rPr>
          <w:rFonts w:ascii="Arial" w:hAnsi="Arial" w:cs="Arial"/>
          <w:lang w:val="sk-SK"/>
        </w:rPr>
        <w:t>. (spriaznená osoba)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2"/>
        <w:gridCol w:w="3248"/>
        <w:gridCol w:w="3260"/>
      </w:tblGrid>
      <w:tr w:rsidR="0065354F" w:rsidRPr="00DA1810" w14:paraId="6EBD46EE" w14:textId="77777777" w:rsidTr="00353279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2289097" w14:textId="77777777" w:rsidR="0065354F" w:rsidRPr="00236C3D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transakcie</w:t>
            </w:r>
          </w:p>
        </w:tc>
        <w:tc>
          <w:tcPr>
            <w:tcW w:w="6508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93FC6E0" w14:textId="77777777" w:rsidR="0065354F" w:rsidRPr="00236C3D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36C3D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65354F" w:rsidRPr="00DA1810" w14:paraId="2D71B338" w14:textId="77777777" w:rsidTr="00353279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E570435" w14:textId="77777777" w:rsidR="0065354F" w:rsidRPr="00236C3D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24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B4946E3" w14:textId="77777777" w:rsidR="0065354F" w:rsidRPr="00236C3D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36C3D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5314004" w14:textId="77777777" w:rsidR="0065354F" w:rsidRPr="00236C3D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36C3D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D7676" w:rsidRPr="00114E2D" w14:paraId="098A0490" w14:textId="77777777" w:rsidTr="00353279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14:paraId="7DF5360B" w14:textId="77777777" w:rsidR="00CD7676" w:rsidRPr="00114E2D" w:rsidRDefault="00CD7676" w:rsidP="00CD767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Predaj tovaru</w:t>
            </w:r>
          </w:p>
        </w:tc>
        <w:tc>
          <w:tcPr>
            <w:tcW w:w="3248" w:type="dxa"/>
            <w:tcBorders>
              <w:top w:val="single" w:sz="12" w:space="0" w:color="auto"/>
            </w:tcBorders>
            <w:vAlign w:val="center"/>
          </w:tcPr>
          <w:p w14:paraId="432747DF" w14:textId="1C535631" w:rsidR="00CD7676" w:rsidRPr="004C2FC0" w:rsidRDefault="008D14BC" w:rsidP="00CD7676">
            <w:pPr>
              <w:spacing w:after="0"/>
              <w:ind w:right="176"/>
              <w:jc w:val="right"/>
              <w:rPr>
                <w:rFonts w:ascii="Arial" w:hAnsi="Arial" w:cs="Arial"/>
                <w:b/>
                <w:bCs/>
                <w:color w:val="000000"/>
                <w:u w:val="single"/>
                <w:lang w:val="sk-SK" w:eastAsia="sk-SK"/>
              </w:rPr>
            </w:pPr>
            <w:r w:rsidRPr="008D14BC">
              <w:rPr>
                <w:rFonts w:ascii="Arial" w:hAnsi="Arial" w:cs="Arial"/>
                <w:sz w:val="16"/>
                <w:szCs w:val="16"/>
                <w:lang w:val="sk-SK"/>
              </w:rPr>
              <w:t>759 743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54FD03DC" w14:textId="3886E286" w:rsidR="00CD7676" w:rsidRPr="00ED2EDF" w:rsidRDefault="00CD7676" w:rsidP="00CD7676">
            <w:pPr>
              <w:spacing w:after="0"/>
              <w:ind w:right="176"/>
              <w:jc w:val="right"/>
              <w:rPr>
                <w:rFonts w:ascii="Arial" w:hAnsi="Arial" w:cs="Arial"/>
                <w:b/>
                <w:bCs/>
                <w:color w:val="000000"/>
                <w:u w:val="single"/>
                <w:lang w:val="sk-SK" w:eastAsia="sk-SK"/>
              </w:rPr>
            </w:pPr>
            <w:r w:rsidRPr="004C2FC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D7676" w:rsidRPr="00114E2D" w14:paraId="4389E8DF" w14:textId="77777777" w:rsidTr="00353279">
        <w:trPr>
          <w:trHeight w:hRule="exact" w:val="425"/>
        </w:trPr>
        <w:tc>
          <w:tcPr>
            <w:tcW w:w="2672" w:type="dxa"/>
            <w:vAlign w:val="center"/>
          </w:tcPr>
          <w:p w14:paraId="0EDDC289" w14:textId="77777777" w:rsidR="00CD7676" w:rsidRPr="00114E2D" w:rsidRDefault="00CD7676" w:rsidP="00CD7676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14E2D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 predaj</w:t>
            </w:r>
          </w:p>
        </w:tc>
        <w:tc>
          <w:tcPr>
            <w:tcW w:w="3248" w:type="dxa"/>
            <w:vAlign w:val="center"/>
          </w:tcPr>
          <w:p w14:paraId="6C7CBA6A" w14:textId="77777777" w:rsidR="00CD7676" w:rsidRPr="004C2FC0" w:rsidRDefault="00CD7676" w:rsidP="00CD7676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C2FC0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260" w:type="dxa"/>
            <w:vAlign w:val="center"/>
          </w:tcPr>
          <w:p w14:paraId="08085AA4" w14:textId="6C639C8C" w:rsidR="00CD7676" w:rsidRPr="00ED2EDF" w:rsidRDefault="00CD7676" w:rsidP="00CD7676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C2FC0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CD7676" w:rsidRPr="00114E2D" w14:paraId="28378D6D" w14:textId="77777777" w:rsidTr="00353279">
        <w:trPr>
          <w:trHeight w:hRule="exact" w:val="425"/>
        </w:trPr>
        <w:tc>
          <w:tcPr>
            <w:tcW w:w="2672" w:type="dxa"/>
            <w:vAlign w:val="center"/>
          </w:tcPr>
          <w:p w14:paraId="1CB77BB2" w14:textId="77777777" w:rsidR="00CD7676" w:rsidRPr="005D18DA" w:rsidRDefault="00CD7676" w:rsidP="00CD767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Nákup tovaru</w:t>
            </w:r>
          </w:p>
        </w:tc>
        <w:tc>
          <w:tcPr>
            <w:tcW w:w="3248" w:type="dxa"/>
            <w:vAlign w:val="center"/>
          </w:tcPr>
          <w:p w14:paraId="4611167C" w14:textId="5C61C654" w:rsidR="00CD7676" w:rsidRPr="004E6470" w:rsidRDefault="008D14BC" w:rsidP="008D14B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D14BC">
              <w:rPr>
                <w:rFonts w:ascii="Arial" w:hAnsi="Arial" w:cs="Arial"/>
                <w:sz w:val="16"/>
                <w:szCs w:val="16"/>
                <w:lang w:val="sk-SK"/>
              </w:rPr>
              <w:t>759 743</w:t>
            </w:r>
          </w:p>
        </w:tc>
        <w:tc>
          <w:tcPr>
            <w:tcW w:w="3260" w:type="dxa"/>
            <w:vAlign w:val="center"/>
          </w:tcPr>
          <w:p w14:paraId="18985D14" w14:textId="0A6F7E1D" w:rsidR="00CD7676" w:rsidRPr="00ED2EDF" w:rsidRDefault="00CD7676" w:rsidP="00CD7676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C2FC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D7676" w:rsidRPr="00114E2D" w14:paraId="0B7331C6" w14:textId="77777777" w:rsidTr="00353279">
        <w:trPr>
          <w:trHeight w:hRule="exact" w:val="425"/>
        </w:trPr>
        <w:tc>
          <w:tcPr>
            <w:tcW w:w="2672" w:type="dxa"/>
            <w:vAlign w:val="center"/>
          </w:tcPr>
          <w:p w14:paraId="76395B2C" w14:textId="77777777" w:rsidR="00CD7676" w:rsidRPr="005D18DA" w:rsidRDefault="00CD7676" w:rsidP="00CD767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D18DA">
              <w:rPr>
                <w:rFonts w:ascii="Arial" w:hAnsi="Arial" w:cs="Arial"/>
                <w:sz w:val="16"/>
                <w:szCs w:val="16"/>
                <w:lang w:val="sk-SK"/>
              </w:rPr>
              <w:t>Nákup materiálu</w:t>
            </w:r>
          </w:p>
        </w:tc>
        <w:tc>
          <w:tcPr>
            <w:tcW w:w="3248" w:type="dxa"/>
            <w:vAlign w:val="center"/>
          </w:tcPr>
          <w:p w14:paraId="116B9941" w14:textId="7EBF2E76" w:rsidR="00CD7676" w:rsidRPr="00954892" w:rsidRDefault="008D14BC" w:rsidP="00CD7676">
            <w:pPr>
              <w:spacing w:after="0"/>
              <w:ind w:right="176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8D14BC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1 184</w:t>
            </w:r>
          </w:p>
        </w:tc>
        <w:tc>
          <w:tcPr>
            <w:tcW w:w="3260" w:type="dxa"/>
            <w:vAlign w:val="center"/>
          </w:tcPr>
          <w:p w14:paraId="67E3063D" w14:textId="793DC9CA" w:rsidR="00CD7676" w:rsidRPr="004A0662" w:rsidRDefault="00CD7676" w:rsidP="00CD7676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101C1A">
              <w:rPr>
                <w:rFonts w:ascii="Arial" w:hAnsi="Arial" w:cs="Arial"/>
                <w:sz w:val="16"/>
                <w:szCs w:val="16"/>
                <w:lang w:val="sk-SK"/>
              </w:rPr>
              <w:t>1 680</w:t>
            </w:r>
          </w:p>
        </w:tc>
      </w:tr>
      <w:tr w:rsidR="00CD7676" w:rsidRPr="00114E2D" w14:paraId="4E70021C" w14:textId="77777777" w:rsidTr="00353279">
        <w:trPr>
          <w:trHeight w:hRule="exact" w:val="425"/>
        </w:trPr>
        <w:tc>
          <w:tcPr>
            <w:tcW w:w="2672" w:type="dxa"/>
            <w:vAlign w:val="center"/>
          </w:tcPr>
          <w:p w14:paraId="5D4923B6" w14:textId="77777777" w:rsidR="00CD7676" w:rsidRPr="005D18DA" w:rsidRDefault="00CD7676" w:rsidP="00CD767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D18DA">
              <w:rPr>
                <w:rFonts w:ascii="Arial" w:hAnsi="Arial" w:cs="Arial"/>
                <w:sz w:val="16"/>
                <w:szCs w:val="16"/>
                <w:lang w:val="sk-SK"/>
              </w:rPr>
              <w:t>Nákup strojov a zariadení</w:t>
            </w:r>
          </w:p>
        </w:tc>
        <w:tc>
          <w:tcPr>
            <w:tcW w:w="3248" w:type="dxa"/>
            <w:vAlign w:val="center"/>
          </w:tcPr>
          <w:p w14:paraId="59EBF274" w14:textId="70BA280E" w:rsidR="00CD7676" w:rsidRPr="008D14BC" w:rsidRDefault="008D14BC" w:rsidP="008D14BC">
            <w:pPr>
              <w:spacing w:after="0"/>
              <w:ind w:right="176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8D14BC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345 407</w:t>
            </w:r>
          </w:p>
        </w:tc>
        <w:tc>
          <w:tcPr>
            <w:tcW w:w="3260" w:type="dxa"/>
            <w:vAlign w:val="center"/>
          </w:tcPr>
          <w:p w14:paraId="4BC13736" w14:textId="28CB133A" w:rsidR="00CD7676" w:rsidRPr="004A0662" w:rsidRDefault="00CD7676" w:rsidP="00CD7676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101C1A">
              <w:rPr>
                <w:rFonts w:ascii="Arial" w:hAnsi="Arial" w:cs="Arial"/>
                <w:sz w:val="16"/>
                <w:szCs w:val="16"/>
                <w:lang w:val="sk-SK"/>
              </w:rPr>
              <w:t>336 851</w:t>
            </w:r>
          </w:p>
        </w:tc>
      </w:tr>
      <w:tr w:rsidR="00CD7676" w:rsidRPr="00114E2D" w14:paraId="6E8A8EDB" w14:textId="77777777" w:rsidTr="00353279">
        <w:trPr>
          <w:trHeight w:hRule="exact" w:val="425"/>
        </w:trPr>
        <w:tc>
          <w:tcPr>
            <w:tcW w:w="2672" w:type="dxa"/>
            <w:vAlign w:val="center"/>
          </w:tcPr>
          <w:p w14:paraId="3A0DD0CD" w14:textId="77777777" w:rsidR="00CD7676" w:rsidRPr="00596FC7" w:rsidRDefault="00CD7676" w:rsidP="00CD767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0B11B4">
              <w:rPr>
                <w:rFonts w:ascii="Arial" w:hAnsi="Arial" w:cs="Arial"/>
                <w:sz w:val="16"/>
                <w:szCs w:val="16"/>
                <w:lang w:val="sk-SK"/>
              </w:rPr>
              <w:t>Nákup služieb</w:t>
            </w:r>
          </w:p>
        </w:tc>
        <w:tc>
          <w:tcPr>
            <w:tcW w:w="3248" w:type="dxa"/>
            <w:vAlign w:val="center"/>
          </w:tcPr>
          <w:p w14:paraId="3F102024" w14:textId="741C0497" w:rsidR="00CD7676" w:rsidRPr="00954892" w:rsidRDefault="008D14BC" w:rsidP="008D14BC">
            <w:pPr>
              <w:spacing w:after="0"/>
              <w:ind w:right="176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8D14BC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5 226 807</w:t>
            </w:r>
          </w:p>
        </w:tc>
        <w:tc>
          <w:tcPr>
            <w:tcW w:w="3260" w:type="dxa"/>
            <w:vAlign w:val="center"/>
          </w:tcPr>
          <w:p w14:paraId="68ADCC7C" w14:textId="4559B06E" w:rsidR="00CD7676" w:rsidRPr="004071A7" w:rsidRDefault="00CD7676" w:rsidP="00CD7676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101C1A">
              <w:rPr>
                <w:rFonts w:ascii="Arial" w:hAnsi="Arial" w:cs="Arial"/>
                <w:sz w:val="16"/>
                <w:szCs w:val="16"/>
                <w:lang w:val="sk-SK"/>
              </w:rPr>
              <w:t>5 710 635</w:t>
            </w:r>
          </w:p>
        </w:tc>
      </w:tr>
      <w:tr w:rsidR="00CD7676" w:rsidRPr="00114E2D" w14:paraId="00C40779" w14:textId="77777777" w:rsidTr="00353279">
        <w:trPr>
          <w:trHeight w:hRule="exact" w:val="425"/>
        </w:trPr>
        <w:tc>
          <w:tcPr>
            <w:tcW w:w="2672" w:type="dxa"/>
            <w:vAlign w:val="center"/>
          </w:tcPr>
          <w:p w14:paraId="54975148" w14:textId="77777777" w:rsidR="00CD7676" w:rsidRPr="00596FC7" w:rsidRDefault="00CD7676" w:rsidP="00CD7676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0B11B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 nákup</w:t>
            </w:r>
          </w:p>
        </w:tc>
        <w:tc>
          <w:tcPr>
            <w:tcW w:w="3248" w:type="dxa"/>
            <w:vAlign w:val="center"/>
          </w:tcPr>
          <w:p w14:paraId="4C161C62" w14:textId="5C57D326" w:rsidR="00CD7676" w:rsidRPr="00954892" w:rsidRDefault="008D14BC" w:rsidP="00CD7676">
            <w:pPr>
              <w:spacing w:after="0"/>
              <w:ind w:right="176"/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6 333 141</w:t>
            </w:r>
          </w:p>
        </w:tc>
        <w:tc>
          <w:tcPr>
            <w:tcW w:w="3260" w:type="dxa"/>
            <w:vAlign w:val="center"/>
          </w:tcPr>
          <w:p w14:paraId="074BC4A8" w14:textId="49344200" w:rsidR="00CD7676" w:rsidRPr="00D401CC" w:rsidRDefault="00CD7676" w:rsidP="00CD7676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01C1A">
              <w:rPr>
                <w:rFonts w:ascii="Arial" w:hAnsi="Arial" w:cs="Arial"/>
                <w:b/>
                <w:sz w:val="16"/>
                <w:szCs w:val="16"/>
                <w:lang w:val="sk-SK"/>
              </w:rPr>
              <w:t>6 049 166</w:t>
            </w:r>
          </w:p>
        </w:tc>
      </w:tr>
    </w:tbl>
    <w:p w14:paraId="7B5F6766" w14:textId="77777777" w:rsidR="0065354F" w:rsidRDefault="0065354F">
      <w:pPr>
        <w:keepNext w:val="0"/>
        <w:spacing w:after="0"/>
        <w:jc w:val="left"/>
        <w:rPr>
          <w:rFonts w:ascii="Arial" w:hAnsi="Arial" w:cs="Arial"/>
          <w:lang w:val="sk-SK"/>
        </w:rPr>
      </w:pPr>
      <w:bookmarkStart w:id="25" w:name="_Toc474124227"/>
      <w:bookmarkStart w:id="26" w:name="_Toc474124339"/>
    </w:p>
    <w:p w14:paraId="160EA7F9" w14:textId="77777777" w:rsidR="00724A5A" w:rsidRDefault="00724A5A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4B4EBA79" w14:textId="77777777" w:rsidR="0065354F" w:rsidRPr="00511434" w:rsidRDefault="0065354F" w:rsidP="00F23C29">
      <w:pPr>
        <w:pStyle w:val="Zkladntext"/>
        <w:keepNext w:val="0"/>
        <w:spacing w:after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>Vybrané aktíva a pasíva vyplývajúce z transakcií so spriaznenými osobami sú uvedené v nasledujúcej tabuľke:</w:t>
      </w:r>
    </w:p>
    <w:p w14:paraId="26548495" w14:textId="77777777" w:rsidR="0065354F" w:rsidRPr="00511434" w:rsidRDefault="0065354F" w:rsidP="00F23C29">
      <w:pPr>
        <w:pStyle w:val="Zkladntext"/>
        <w:keepNext w:val="0"/>
        <w:spacing w:after="0"/>
        <w:rPr>
          <w:rFonts w:ascii="Arial" w:hAnsi="Arial" w:cs="Arial"/>
          <w:lang w:val="sk-SK"/>
        </w:rPr>
      </w:pPr>
    </w:p>
    <w:tbl>
      <w:tblPr>
        <w:tblW w:w="9214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2693"/>
      </w:tblGrid>
      <w:tr w:rsidR="0065354F" w:rsidRPr="006B5443" w14:paraId="00A1ABDD" w14:textId="77777777" w:rsidTr="00D016C0">
        <w:trPr>
          <w:trHeight w:val="328"/>
        </w:trPr>
        <w:tc>
          <w:tcPr>
            <w:tcW w:w="3828" w:type="dxa"/>
            <w:vAlign w:val="center"/>
          </w:tcPr>
          <w:p w14:paraId="136F0CB1" w14:textId="77777777" w:rsidR="0065354F" w:rsidRPr="00F23C29" w:rsidRDefault="0065354F" w:rsidP="00F23C29">
            <w:pPr>
              <w:pStyle w:val="Zkladntext"/>
              <w:keepNext w:val="0"/>
              <w:tabs>
                <w:tab w:val="left" w:pos="945"/>
              </w:tabs>
              <w:spacing w:before="60" w:after="60"/>
              <w:jc w:val="center"/>
              <w:rPr>
                <w:rFonts w:ascii="Arial" w:hAnsi="Arial" w:cs="Arial"/>
                <w:b/>
                <w:snapToGrid w:val="0"/>
                <w:sz w:val="16"/>
                <w:lang w:val="sk-SK"/>
              </w:rPr>
            </w:pPr>
          </w:p>
        </w:tc>
        <w:tc>
          <w:tcPr>
            <w:tcW w:w="2693" w:type="dxa"/>
            <w:vAlign w:val="center"/>
          </w:tcPr>
          <w:p w14:paraId="26469D7F" w14:textId="77777777" w:rsidR="0065354F" w:rsidRPr="006B5443" w:rsidRDefault="0065354F" w:rsidP="00F23C29">
            <w:pPr>
              <w:pStyle w:val="Tabulka"/>
              <w:spacing w:before="60" w:after="60"/>
              <w:ind w:right="111"/>
              <w:jc w:val="center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693" w:type="dxa"/>
            <w:vAlign w:val="center"/>
          </w:tcPr>
          <w:p w14:paraId="7E14D7A4" w14:textId="77777777" w:rsidR="0065354F" w:rsidRPr="006B5443" w:rsidRDefault="0065354F" w:rsidP="00F23C29">
            <w:pPr>
              <w:pStyle w:val="Tabulka"/>
              <w:spacing w:before="60" w:after="60"/>
              <w:ind w:right="111"/>
              <w:jc w:val="center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D7676" w:rsidRPr="006B5443" w14:paraId="2DDD74CE" w14:textId="77777777" w:rsidTr="00D016C0">
        <w:trPr>
          <w:trHeight w:val="250"/>
        </w:trPr>
        <w:tc>
          <w:tcPr>
            <w:tcW w:w="3828" w:type="dxa"/>
          </w:tcPr>
          <w:p w14:paraId="554AE55F" w14:textId="77777777" w:rsidR="00CD7676" w:rsidRPr="006B5443" w:rsidRDefault="00CD7676" w:rsidP="00CD7676">
            <w:pPr>
              <w:pStyle w:val="Tabulka"/>
              <w:spacing w:before="60" w:after="60"/>
              <w:rPr>
                <w:rFonts w:ascii="Arial" w:hAnsi="Arial" w:cs="Arial"/>
                <w:snapToGrid w:val="0"/>
                <w:color w:val="auto"/>
                <w:sz w:val="16"/>
              </w:rPr>
            </w:pPr>
            <w:r>
              <w:rPr>
                <w:rFonts w:ascii="Arial" w:hAnsi="Arial" w:cs="Arial"/>
                <w:snapToGrid w:val="0"/>
                <w:color w:val="auto"/>
                <w:sz w:val="16"/>
              </w:rPr>
              <w:t>Pohľadávky z obchodného styku</w:t>
            </w:r>
          </w:p>
        </w:tc>
        <w:tc>
          <w:tcPr>
            <w:tcW w:w="2693" w:type="dxa"/>
          </w:tcPr>
          <w:p w14:paraId="354E4E2C" w14:textId="1EE3BB91" w:rsidR="00CD7676" w:rsidRPr="00832AB9" w:rsidRDefault="00832AB9" w:rsidP="00CD7676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000000" w:themeColor="text1"/>
                <w:sz w:val="16"/>
              </w:rPr>
            </w:pPr>
            <w:r w:rsidRPr="00832AB9">
              <w:rPr>
                <w:rFonts w:ascii="Arial" w:hAnsi="Arial" w:cs="Arial"/>
                <w:snapToGrid w:val="0"/>
                <w:color w:val="000000" w:themeColor="text1"/>
                <w:sz w:val="16"/>
              </w:rPr>
              <w:t>110 279</w:t>
            </w:r>
          </w:p>
        </w:tc>
        <w:tc>
          <w:tcPr>
            <w:tcW w:w="2693" w:type="dxa"/>
          </w:tcPr>
          <w:p w14:paraId="1819B911" w14:textId="4EFCD24A" w:rsidR="00CD7676" w:rsidRPr="005E5900" w:rsidRDefault="00CD7676" w:rsidP="00CD7676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AE3D09">
              <w:rPr>
                <w:rFonts w:ascii="Arial" w:hAnsi="Arial" w:cs="Arial"/>
                <w:snapToGrid w:val="0"/>
                <w:color w:val="auto"/>
                <w:sz w:val="16"/>
              </w:rPr>
              <w:t>46 701</w:t>
            </w:r>
          </w:p>
        </w:tc>
      </w:tr>
      <w:tr w:rsidR="00CD7676" w:rsidRPr="006B5443" w14:paraId="49B16AED" w14:textId="77777777" w:rsidTr="00D016C0">
        <w:trPr>
          <w:trHeight w:val="80"/>
        </w:trPr>
        <w:tc>
          <w:tcPr>
            <w:tcW w:w="3828" w:type="dxa"/>
          </w:tcPr>
          <w:p w14:paraId="23D6BC15" w14:textId="77777777" w:rsidR="00CD7676" w:rsidRPr="006B5443" w:rsidRDefault="00CD7676" w:rsidP="00CD7676">
            <w:pPr>
              <w:pStyle w:val="Tabulka"/>
              <w:spacing w:before="60" w:after="60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b/>
                <w:snapToGrid w:val="0"/>
                <w:color w:val="auto"/>
                <w:sz w:val="16"/>
              </w:rPr>
              <w:t>Spolu pohľadávky</w:t>
            </w:r>
          </w:p>
        </w:tc>
        <w:tc>
          <w:tcPr>
            <w:tcW w:w="2693" w:type="dxa"/>
          </w:tcPr>
          <w:p w14:paraId="7FFA42C6" w14:textId="79616687" w:rsidR="00CD7676" w:rsidRPr="00832AB9" w:rsidRDefault="00832AB9" w:rsidP="00CD7676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</w:pPr>
            <w:r w:rsidRPr="00832AB9"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  <w:t>110 279</w:t>
            </w:r>
          </w:p>
        </w:tc>
        <w:tc>
          <w:tcPr>
            <w:tcW w:w="2693" w:type="dxa"/>
          </w:tcPr>
          <w:p w14:paraId="3EE09B45" w14:textId="5CA07EE0" w:rsidR="00CD7676" w:rsidRPr="005E5900" w:rsidRDefault="00CD7676" w:rsidP="00CD7676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AE3D09">
              <w:rPr>
                <w:rFonts w:ascii="Arial" w:hAnsi="Arial" w:cs="Arial"/>
                <w:b/>
                <w:snapToGrid w:val="0"/>
                <w:color w:val="auto"/>
                <w:sz w:val="16"/>
              </w:rPr>
              <w:t>46 701</w:t>
            </w:r>
          </w:p>
        </w:tc>
      </w:tr>
      <w:tr w:rsidR="00CD7676" w:rsidRPr="006B5443" w14:paraId="25C883CA" w14:textId="77777777" w:rsidTr="00D016C0">
        <w:trPr>
          <w:trHeight w:val="80"/>
        </w:trPr>
        <w:tc>
          <w:tcPr>
            <w:tcW w:w="3828" w:type="dxa"/>
          </w:tcPr>
          <w:p w14:paraId="365FDD2A" w14:textId="77777777" w:rsidR="00CD7676" w:rsidRPr="006B5443" w:rsidRDefault="00CD7676" w:rsidP="00CD7676">
            <w:pPr>
              <w:pStyle w:val="Tabulka"/>
              <w:spacing w:before="60" w:after="60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snapToGrid w:val="0"/>
                <w:color w:val="auto"/>
                <w:sz w:val="16"/>
              </w:rPr>
              <w:t>Dlhodobé záväzky voči materskej účtovnej jednotke</w:t>
            </w:r>
          </w:p>
        </w:tc>
        <w:tc>
          <w:tcPr>
            <w:tcW w:w="2693" w:type="dxa"/>
          </w:tcPr>
          <w:p w14:paraId="16B470A6" w14:textId="77777777" w:rsidR="00CD7676" w:rsidRPr="00832AB9" w:rsidRDefault="00CD7676" w:rsidP="00CD7676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000000" w:themeColor="text1"/>
                <w:sz w:val="16"/>
              </w:rPr>
            </w:pPr>
            <w:r w:rsidRPr="00832AB9">
              <w:rPr>
                <w:rFonts w:ascii="Arial" w:hAnsi="Arial" w:cs="Arial"/>
                <w:snapToGrid w:val="0"/>
                <w:color w:val="000000" w:themeColor="text1"/>
                <w:sz w:val="16"/>
              </w:rPr>
              <w:t>0</w:t>
            </w:r>
          </w:p>
        </w:tc>
        <w:tc>
          <w:tcPr>
            <w:tcW w:w="2693" w:type="dxa"/>
          </w:tcPr>
          <w:p w14:paraId="2352425C" w14:textId="183E9842" w:rsidR="00CD7676" w:rsidRPr="005E5900" w:rsidRDefault="00CD7676" w:rsidP="00CD7676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AE3D09">
              <w:rPr>
                <w:rFonts w:ascii="Arial" w:hAnsi="Arial" w:cs="Arial"/>
                <w:snapToGrid w:val="0"/>
                <w:color w:val="auto"/>
                <w:sz w:val="16"/>
              </w:rPr>
              <w:t>0</w:t>
            </w:r>
          </w:p>
        </w:tc>
      </w:tr>
      <w:tr w:rsidR="00CD7676" w:rsidRPr="006B5443" w14:paraId="74A49DF0" w14:textId="77777777" w:rsidTr="00D016C0">
        <w:trPr>
          <w:trHeight w:val="250"/>
        </w:trPr>
        <w:tc>
          <w:tcPr>
            <w:tcW w:w="3828" w:type="dxa"/>
          </w:tcPr>
          <w:p w14:paraId="187490FC" w14:textId="77777777" w:rsidR="00CD7676" w:rsidRPr="006B5443" w:rsidRDefault="00CD7676" w:rsidP="00CD7676">
            <w:pPr>
              <w:pStyle w:val="Tabulka"/>
              <w:spacing w:before="60" w:after="60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b/>
                <w:snapToGrid w:val="0"/>
                <w:color w:val="auto"/>
                <w:sz w:val="16"/>
              </w:rPr>
              <w:t xml:space="preserve">Spolu dlhodobé záväzky </w:t>
            </w:r>
          </w:p>
        </w:tc>
        <w:tc>
          <w:tcPr>
            <w:tcW w:w="2693" w:type="dxa"/>
          </w:tcPr>
          <w:p w14:paraId="4AEADAA7" w14:textId="77777777" w:rsidR="00CD7676" w:rsidRPr="00832AB9" w:rsidRDefault="00CD7676" w:rsidP="00CD7676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</w:pPr>
            <w:r w:rsidRPr="00832AB9"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  <w:t>0</w:t>
            </w:r>
          </w:p>
        </w:tc>
        <w:tc>
          <w:tcPr>
            <w:tcW w:w="2693" w:type="dxa"/>
          </w:tcPr>
          <w:p w14:paraId="2ED320F8" w14:textId="7608D091" w:rsidR="00CD7676" w:rsidRPr="005E5900" w:rsidRDefault="00CD7676" w:rsidP="00CD7676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AE3D09">
              <w:rPr>
                <w:rFonts w:ascii="Arial" w:hAnsi="Arial" w:cs="Arial"/>
                <w:b/>
                <w:snapToGrid w:val="0"/>
                <w:color w:val="auto"/>
                <w:sz w:val="16"/>
              </w:rPr>
              <w:t>0</w:t>
            </w:r>
          </w:p>
        </w:tc>
      </w:tr>
      <w:tr w:rsidR="00CD7676" w:rsidRPr="006B5443" w14:paraId="405CD43B" w14:textId="77777777" w:rsidTr="00D016C0">
        <w:trPr>
          <w:trHeight w:val="80"/>
        </w:trPr>
        <w:tc>
          <w:tcPr>
            <w:tcW w:w="3828" w:type="dxa"/>
          </w:tcPr>
          <w:p w14:paraId="6A4BE3D7" w14:textId="77777777" w:rsidR="00CD7676" w:rsidRPr="006B5443" w:rsidRDefault="00CD7676" w:rsidP="00CD7676">
            <w:pPr>
              <w:pStyle w:val="Tabulka"/>
              <w:spacing w:before="60" w:after="60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snapToGrid w:val="0"/>
                <w:color w:val="auto"/>
                <w:sz w:val="16"/>
              </w:rPr>
              <w:t>Záväzky z obchodného styku</w:t>
            </w:r>
          </w:p>
        </w:tc>
        <w:tc>
          <w:tcPr>
            <w:tcW w:w="2693" w:type="dxa"/>
          </w:tcPr>
          <w:p w14:paraId="7C709F6B" w14:textId="16BDAC92" w:rsidR="00CD7676" w:rsidRPr="00CD7676" w:rsidRDefault="00197FF9" w:rsidP="00CD7676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FF0000"/>
                <w:sz w:val="16"/>
              </w:rPr>
            </w:pPr>
            <w:r w:rsidRPr="00197FF9">
              <w:rPr>
                <w:rFonts w:ascii="Arial" w:hAnsi="Arial" w:cs="Arial"/>
                <w:snapToGrid w:val="0"/>
                <w:color w:val="000000" w:themeColor="text1"/>
                <w:sz w:val="16"/>
              </w:rPr>
              <w:t>1 828 017</w:t>
            </w:r>
          </w:p>
        </w:tc>
        <w:tc>
          <w:tcPr>
            <w:tcW w:w="2693" w:type="dxa"/>
          </w:tcPr>
          <w:p w14:paraId="07A0D6CB" w14:textId="7A14CBD0" w:rsidR="00CD7676" w:rsidRPr="005E5900" w:rsidRDefault="00CD7676" w:rsidP="00CD7676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AE3D09">
              <w:rPr>
                <w:rFonts w:ascii="Arial" w:hAnsi="Arial" w:cs="Arial"/>
                <w:snapToGrid w:val="0"/>
                <w:color w:val="auto"/>
                <w:sz w:val="16"/>
              </w:rPr>
              <w:t>863 651</w:t>
            </w:r>
          </w:p>
        </w:tc>
      </w:tr>
      <w:tr w:rsidR="00CD7676" w:rsidRPr="006B5443" w14:paraId="0961E4F5" w14:textId="77777777" w:rsidTr="00D016C0">
        <w:trPr>
          <w:trHeight w:val="80"/>
        </w:trPr>
        <w:tc>
          <w:tcPr>
            <w:tcW w:w="3828" w:type="dxa"/>
          </w:tcPr>
          <w:p w14:paraId="4446B4E6" w14:textId="77777777" w:rsidR="00CD7676" w:rsidRPr="006B5443" w:rsidRDefault="00CD7676" w:rsidP="00CD7676">
            <w:pPr>
              <w:pStyle w:val="Tabulka"/>
              <w:spacing w:before="60" w:after="60"/>
              <w:rPr>
                <w:rFonts w:ascii="Arial" w:hAnsi="Arial" w:cs="Arial"/>
                <w:snapToGrid w:val="0"/>
                <w:color w:val="auto"/>
                <w:sz w:val="16"/>
              </w:rPr>
            </w:pPr>
            <w:r>
              <w:rPr>
                <w:rFonts w:ascii="Arial" w:hAnsi="Arial" w:cs="Arial"/>
                <w:snapToGrid w:val="0"/>
                <w:color w:val="auto"/>
                <w:sz w:val="16"/>
              </w:rPr>
              <w:t>Nevyfakturované dodávky</w:t>
            </w:r>
          </w:p>
        </w:tc>
        <w:tc>
          <w:tcPr>
            <w:tcW w:w="2693" w:type="dxa"/>
          </w:tcPr>
          <w:p w14:paraId="6796B0BF" w14:textId="68C0B653" w:rsidR="00CD7676" w:rsidRPr="00CD7676" w:rsidRDefault="00197FF9" w:rsidP="00CD7676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FF0000"/>
                <w:sz w:val="16"/>
              </w:rPr>
            </w:pPr>
            <w:r w:rsidRPr="00197FF9">
              <w:rPr>
                <w:rFonts w:ascii="Arial" w:hAnsi="Arial" w:cs="Arial"/>
                <w:snapToGrid w:val="0"/>
                <w:color w:val="000000" w:themeColor="text1"/>
                <w:sz w:val="16"/>
              </w:rPr>
              <w:t>398 826</w:t>
            </w:r>
          </w:p>
        </w:tc>
        <w:tc>
          <w:tcPr>
            <w:tcW w:w="2693" w:type="dxa"/>
          </w:tcPr>
          <w:p w14:paraId="1B077D62" w14:textId="31EF9132" w:rsidR="00CD7676" w:rsidRPr="005E5900" w:rsidRDefault="00CD7676" w:rsidP="00CD7676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442DD7">
              <w:rPr>
                <w:rFonts w:ascii="Arial" w:hAnsi="Arial" w:cs="Arial"/>
                <w:snapToGrid w:val="0"/>
                <w:color w:val="auto"/>
                <w:sz w:val="16"/>
              </w:rPr>
              <w:t>195 982</w:t>
            </w:r>
          </w:p>
        </w:tc>
      </w:tr>
      <w:tr w:rsidR="00CD7676" w:rsidRPr="006B5443" w14:paraId="275F4589" w14:textId="77777777" w:rsidTr="00D016C0">
        <w:trPr>
          <w:trHeight w:val="250"/>
        </w:trPr>
        <w:tc>
          <w:tcPr>
            <w:tcW w:w="3828" w:type="dxa"/>
          </w:tcPr>
          <w:p w14:paraId="0B994201" w14:textId="77777777" w:rsidR="00CD7676" w:rsidRPr="006B5443" w:rsidRDefault="00CD7676" w:rsidP="00CD7676">
            <w:pPr>
              <w:pStyle w:val="Tabulka"/>
              <w:spacing w:before="60" w:after="60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b/>
                <w:snapToGrid w:val="0"/>
                <w:color w:val="auto"/>
                <w:sz w:val="16"/>
              </w:rPr>
              <w:t xml:space="preserve">Spolu záväzky </w:t>
            </w:r>
          </w:p>
        </w:tc>
        <w:tc>
          <w:tcPr>
            <w:tcW w:w="2693" w:type="dxa"/>
          </w:tcPr>
          <w:p w14:paraId="1185E048" w14:textId="58EAEB42" w:rsidR="00CD7676" w:rsidRPr="00197FF9" w:rsidRDefault="00197FF9" w:rsidP="00CD7676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</w:pPr>
            <w:r w:rsidRPr="00197FF9"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  <w:t>2 226 843</w:t>
            </w:r>
          </w:p>
        </w:tc>
        <w:tc>
          <w:tcPr>
            <w:tcW w:w="2693" w:type="dxa"/>
          </w:tcPr>
          <w:p w14:paraId="57F9DB4F" w14:textId="364E0411" w:rsidR="00CD7676" w:rsidRPr="005E5900" w:rsidRDefault="00CD7676" w:rsidP="00CD7676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442DD7">
              <w:rPr>
                <w:rFonts w:ascii="Arial" w:hAnsi="Arial" w:cs="Arial"/>
                <w:b/>
                <w:snapToGrid w:val="0"/>
                <w:color w:val="auto"/>
                <w:sz w:val="16"/>
              </w:rPr>
              <w:t>1 059 633</w:t>
            </w:r>
          </w:p>
        </w:tc>
      </w:tr>
      <w:tr w:rsidR="00CD7676" w:rsidRPr="006B5443" w14:paraId="502B01E2" w14:textId="77777777" w:rsidTr="00D016C0">
        <w:trPr>
          <w:trHeight w:val="250"/>
        </w:trPr>
        <w:tc>
          <w:tcPr>
            <w:tcW w:w="3828" w:type="dxa"/>
          </w:tcPr>
          <w:p w14:paraId="0CFB5876" w14:textId="77777777" w:rsidR="00CD7676" w:rsidRPr="006B5443" w:rsidRDefault="00CD7676" w:rsidP="00CD7676">
            <w:pPr>
              <w:pStyle w:val="Tabulka"/>
              <w:spacing w:before="60" w:after="60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snapToGrid w:val="0"/>
                <w:color w:val="auto"/>
                <w:sz w:val="16"/>
              </w:rPr>
              <w:t>Výdavky budúcich období</w:t>
            </w:r>
          </w:p>
        </w:tc>
        <w:tc>
          <w:tcPr>
            <w:tcW w:w="2693" w:type="dxa"/>
          </w:tcPr>
          <w:p w14:paraId="217D697B" w14:textId="77777777" w:rsidR="00CD7676" w:rsidRPr="00197FF9" w:rsidRDefault="00CD7676" w:rsidP="00CD7676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000000" w:themeColor="text1"/>
                <w:sz w:val="16"/>
              </w:rPr>
            </w:pPr>
            <w:r w:rsidRPr="00197FF9">
              <w:rPr>
                <w:rFonts w:ascii="Arial" w:hAnsi="Arial" w:cs="Arial"/>
                <w:snapToGrid w:val="0"/>
                <w:color w:val="000000" w:themeColor="text1"/>
                <w:sz w:val="16"/>
              </w:rPr>
              <w:t>0</w:t>
            </w:r>
          </w:p>
        </w:tc>
        <w:tc>
          <w:tcPr>
            <w:tcW w:w="2693" w:type="dxa"/>
          </w:tcPr>
          <w:p w14:paraId="63445984" w14:textId="6DC5A23D" w:rsidR="00CD7676" w:rsidRPr="006B5CD8" w:rsidRDefault="00CD7676" w:rsidP="00CD7676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AE3D09">
              <w:rPr>
                <w:rFonts w:ascii="Arial" w:hAnsi="Arial" w:cs="Arial"/>
                <w:snapToGrid w:val="0"/>
                <w:color w:val="auto"/>
                <w:sz w:val="16"/>
              </w:rPr>
              <w:t>0</w:t>
            </w:r>
          </w:p>
        </w:tc>
      </w:tr>
      <w:tr w:rsidR="00CD7676" w:rsidRPr="006B5443" w14:paraId="788FFA09" w14:textId="77777777" w:rsidTr="00D016C0">
        <w:trPr>
          <w:trHeight w:val="250"/>
        </w:trPr>
        <w:tc>
          <w:tcPr>
            <w:tcW w:w="3828" w:type="dxa"/>
          </w:tcPr>
          <w:p w14:paraId="1CF40848" w14:textId="77777777" w:rsidR="00CD7676" w:rsidRPr="006B5443" w:rsidRDefault="00CD7676" w:rsidP="00CD7676">
            <w:pPr>
              <w:pStyle w:val="Tabulka"/>
              <w:spacing w:before="60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b/>
                <w:snapToGrid w:val="0"/>
                <w:color w:val="auto"/>
                <w:sz w:val="16"/>
              </w:rPr>
              <w:t xml:space="preserve">Časové rozlíšenie </w:t>
            </w:r>
          </w:p>
        </w:tc>
        <w:tc>
          <w:tcPr>
            <w:tcW w:w="2693" w:type="dxa"/>
          </w:tcPr>
          <w:p w14:paraId="58EE6914" w14:textId="77777777" w:rsidR="00CD7676" w:rsidRPr="00197FF9" w:rsidRDefault="00CD7676" w:rsidP="00CD7676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</w:pPr>
            <w:r w:rsidRPr="00197FF9"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  <w:t>0</w:t>
            </w:r>
          </w:p>
        </w:tc>
        <w:tc>
          <w:tcPr>
            <w:tcW w:w="2693" w:type="dxa"/>
          </w:tcPr>
          <w:p w14:paraId="4D420393" w14:textId="3138B3A3" w:rsidR="00CD7676" w:rsidRPr="006B5CD8" w:rsidRDefault="00CD7676" w:rsidP="00CD7676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AE3D09">
              <w:rPr>
                <w:rFonts w:ascii="Arial" w:hAnsi="Arial" w:cs="Arial"/>
                <w:b/>
                <w:snapToGrid w:val="0"/>
                <w:color w:val="auto"/>
                <w:sz w:val="16"/>
              </w:rPr>
              <w:t>0</w:t>
            </w:r>
          </w:p>
        </w:tc>
      </w:tr>
    </w:tbl>
    <w:p w14:paraId="46783117" w14:textId="77777777" w:rsidR="00447D6D" w:rsidRDefault="00447D6D" w:rsidP="004E6470">
      <w:pPr>
        <w:pStyle w:val="Bezriadkovania"/>
        <w:rPr>
          <w:lang w:val="sk-SK"/>
        </w:rPr>
      </w:pPr>
    </w:p>
    <w:p w14:paraId="0911915F" w14:textId="77777777" w:rsidR="00186C8A" w:rsidRDefault="00186C8A" w:rsidP="004E6470">
      <w:pPr>
        <w:pStyle w:val="Bezriadkovania"/>
        <w:rPr>
          <w:lang w:val="sk-SK"/>
        </w:rPr>
      </w:pPr>
    </w:p>
    <w:p w14:paraId="675034CD" w14:textId="77777777" w:rsidR="00CD7676" w:rsidRDefault="00CD7676" w:rsidP="004E6470">
      <w:pPr>
        <w:pStyle w:val="Bezriadkovania"/>
        <w:rPr>
          <w:lang w:val="sk-SK"/>
        </w:rPr>
      </w:pPr>
    </w:p>
    <w:p w14:paraId="358DBA80" w14:textId="77777777" w:rsidR="00D75AB6" w:rsidRDefault="00D75AB6" w:rsidP="004E6470">
      <w:pPr>
        <w:pStyle w:val="Bezriadkovania"/>
        <w:rPr>
          <w:lang w:val="sk-SK"/>
        </w:rPr>
      </w:pPr>
    </w:p>
    <w:p w14:paraId="60A16092" w14:textId="77777777" w:rsidR="00D75AB6" w:rsidRDefault="00D75AB6" w:rsidP="004E6470">
      <w:pPr>
        <w:pStyle w:val="Bezriadkovania"/>
        <w:rPr>
          <w:lang w:val="sk-SK"/>
        </w:rPr>
      </w:pPr>
    </w:p>
    <w:p w14:paraId="0097F512" w14:textId="77777777" w:rsidR="00D75AB6" w:rsidRDefault="00D75AB6" w:rsidP="004E6470">
      <w:pPr>
        <w:pStyle w:val="Bezriadkovania"/>
        <w:rPr>
          <w:lang w:val="sk-SK"/>
        </w:rPr>
      </w:pPr>
    </w:p>
    <w:p w14:paraId="7D4534A2" w14:textId="77777777" w:rsidR="00447D6D" w:rsidRPr="00724A5A" w:rsidRDefault="00447D6D" w:rsidP="00C60BF4">
      <w:pPr>
        <w:spacing w:after="0"/>
        <w:rPr>
          <w:lang w:val="sk-SK"/>
        </w:rPr>
      </w:pPr>
    </w:p>
    <w:p w14:paraId="630138B0" w14:textId="77777777" w:rsidR="0065354F" w:rsidRPr="00BC6616" w:rsidRDefault="0065354F" w:rsidP="00D75AB6">
      <w:pPr>
        <w:pStyle w:val="Nadpis1"/>
        <w:keepNext w:val="0"/>
        <w:spacing w:before="0"/>
        <w:rPr>
          <w:rFonts w:ascii="Arial" w:hAnsi="Arial" w:cs="Arial"/>
          <w:lang w:val="sk-SK"/>
        </w:rPr>
      </w:pPr>
      <w:r w:rsidRPr="00740CA3">
        <w:rPr>
          <w:rFonts w:ascii="Arial" w:hAnsi="Arial" w:cs="Arial"/>
          <w:lang w:val="sk-SK"/>
        </w:rPr>
        <w:t>PREHĽAD O PEŇAŽNÝCH TOKO</w:t>
      </w:r>
      <w:r>
        <w:rPr>
          <w:rFonts w:ascii="Arial" w:hAnsi="Arial" w:cs="Arial"/>
          <w:lang w:val="sk-SK"/>
        </w:rPr>
        <w:t>KOCH</w:t>
      </w:r>
    </w:p>
    <w:bookmarkEnd w:id="25"/>
    <w:bookmarkEnd w:id="26"/>
    <w:p w14:paraId="40E8B24C" w14:textId="77777777" w:rsidR="0065354F" w:rsidRDefault="0065354F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Prehľad o peňažných tokoch bol spracovaný </w:t>
      </w:r>
      <w:r w:rsidRPr="006135CD">
        <w:rPr>
          <w:rFonts w:ascii="Arial" w:hAnsi="Arial" w:cs="Arial"/>
          <w:lang w:val="sk-SK"/>
        </w:rPr>
        <w:t xml:space="preserve">nepriamou </w:t>
      </w:r>
      <w:r w:rsidRPr="002E10BE">
        <w:rPr>
          <w:rFonts w:ascii="Arial" w:hAnsi="Arial" w:cs="Arial"/>
          <w:lang w:val="sk-SK"/>
        </w:rPr>
        <w:t xml:space="preserve">metódou. </w:t>
      </w:r>
    </w:p>
    <w:tbl>
      <w:tblPr>
        <w:tblW w:w="914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1345"/>
        <w:gridCol w:w="1276"/>
      </w:tblGrid>
      <w:tr w:rsidR="0065354F" w:rsidRPr="00C92D45" w14:paraId="31E7814F" w14:textId="77777777" w:rsidTr="00FB7808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CD8D7" w14:textId="77777777" w:rsidR="0065354F" w:rsidRPr="00C92D45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92D45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Položka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19E771AC" w14:textId="2F160006" w:rsidR="0065354F" w:rsidRPr="00FB7808" w:rsidRDefault="0065354F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FB7808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201</w:t>
            </w:r>
            <w:r w:rsidR="00CD767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F00847C" w14:textId="304B0C0F" w:rsidR="0065354F" w:rsidRPr="00820E24" w:rsidRDefault="0065354F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sk-SK" w:eastAsia="sk-SK"/>
              </w:rPr>
            </w:pPr>
            <w:r w:rsidRPr="007E06E3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201</w:t>
            </w:r>
            <w:r w:rsidR="00CD767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6</w:t>
            </w:r>
          </w:p>
        </w:tc>
      </w:tr>
      <w:tr w:rsidR="0065354F" w:rsidRPr="00C92D45" w14:paraId="0FFAEEFD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87BA2" w14:textId="77777777" w:rsidR="0065354F" w:rsidRPr="00C92D45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BB7B6" w14:textId="77777777" w:rsidR="0065354F" w:rsidRPr="00FB7808" w:rsidRDefault="0065354F" w:rsidP="004E73C4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3B45B" w14:textId="77777777" w:rsidR="0065354F" w:rsidRPr="00820E24" w:rsidRDefault="0065354F" w:rsidP="009116B1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C92D45" w14:paraId="1DCCEE0C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F10FD" w14:textId="77777777" w:rsidR="00CD7676" w:rsidRPr="00C92D45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92D45">
              <w:rPr>
                <w:rFonts w:ascii="Arial" w:hAnsi="Arial" w:cs="Arial"/>
                <w:sz w:val="16"/>
                <w:szCs w:val="16"/>
                <w:lang w:val="sk-SK" w:eastAsia="sk-SK"/>
              </w:rPr>
              <w:t>Čistý zisk/(strata) pred zdanením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B92C6" w14:textId="29270EA5" w:rsidR="00CD7676" w:rsidRPr="00715FFE" w:rsidRDefault="00EE112C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 w:eastAsia="sk-SK"/>
              </w:rPr>
            </w:pPr>
            <w:r w:rsidRPr="00EE112C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4 092 368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AA01B" w14:textId="1D760AF7" w:rsidR="00CD7676" w:rsidRPr="00E43656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836DD"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836DD">
              <w:rPr>
                <w:rFonts w:ascii="Arial" w:hAnsi="Arial" w:cs="Arial"/>
                <w:sz w:val="16"/>
                <w:szCs w:val="16"/>
                <w:lang w:val="sk-SK" w:eastAsia="sk-SK"/>
              </w:rPr>
              <w:t>633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836DD">
              <w:rPr>
                <w:rFonts w:ascii="Arial" w:hAnsi="Arial" w:cs="Arial"/>
                <w:sz w:val="16"/>
                <w:szCs w:val="16"/>
                <w:lang w:val="sk-SK" w:eastAsia="sk-SK"/>
              </w:rPr>
              <w:t>213</w:t>
            </w:r>
          </w:p>
        </w:tc>
      </w:tr>
      <w:tr w:rsidR="00CD7676" w:rsidRPr="00C92D45" w14:paraId="61D2B3FC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50BB7" w14:textId="77777777" w:rsidR="00CD7676" w:rsidRPr="00C92D45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F3EA6" w14:textId="77777777" w:rsidR="00CD7676" w:rsidRPr="00715FFE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FF0000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357F8" w14:textId="77777777" w:rsidR="00CD7676" w:rsidRPr="00E4365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CD7676" w:rsidRPr="00C92D45" w14:paraId="3F2C5F53" w14:textId="77777777" w:rsidTr="00C673CA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FC427" w14:textId="77777777" w:rsidR="00CD7676" w:rsidRPr="00C92D45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92D45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Úpravy o nepeňažné operácie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504CD" w14:textId="77777777" w:rsidR="00CD7676" w:rsidRPr="00715FFE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FF0000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61766" w14:textId="77777777" w:rsidR="00CD7676" w:rsidRPr="00CF10A0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C92D45" w14:paraId="3116FB1B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1C0A1" w14:textId="77777777" w:rsidR="00CD7676" w:rsidRPr="005A75CE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5A75CE">
              <w:rPr>
                <w:rFonts w:ascii="Arial" w:hAnsi="Arial" w:cs="Arial"/>
                <w:sz w:val="16"/>
                <w:szCs w:val="16"/>
                <w:lang w:val="sk-SK" w:eastAsia="sk-SK"/>
              </w:rPr>
              <w:t>Odpisy stálych aktív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7B348" w14:textId="67C00430" w:rsidR="00CD7676" w:rsidRPr="00715FFE" w:rsidRDefault="00EE112C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 w:eastAsia="sk-SK"/>
              </w:rPr>
            </w:pPr>
            <w:r w:rsidRPr="00EE112C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1 119 893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5C659" w14:textId="1EB0C623" w:rsidR="00CD7676" w:rsidRPr="00CF10A0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F53B4B">
              <w:rPr>
                <w:rFonts w:ascii="Arial" w:hAnsi="Arial" w:cs="Arial"/>
                <w:sz w:val="16"/>
                <w:szCs w:val="16"/>
                <w:lang w:val="sk-SK" w:eastAsia="sk-SK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F53B4B">
              <w:rPr>
                <w:rFonts w:ascii="Arial" w:hAnsi="Arial" w:cs="Arial"/>
                <w:sz w:val="16"/>
                <w:szCs w:val="16"/>
                <w:lang w:val="sk-SK" w:eastAsia="sk-SK"/>
              </w:rPr>
              <w:t>064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F53B4B">
              <w:rPr>
                <w:rFonts w:ascii="Arial" w:hAnsi="Arial" w:cs="Arial"/>
                <w:sz w:val="16"/>
                <w:szCs w:val="16"/>
                <w:lang w:val="sk-SK" w:eastAsia="sk-SK"/>
              </w:rPr>
              <w:t>713</w:t>
            </w:r>
          </w:p>
        </w:tc>
      </w:tr>
      <w:tr w:rsidR="00CD7676" w:rsidRPr="00C92D45" w14:paraId="5ECDEBEE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C0C2E" w14:textId="778D6F3C" w:rsidR="00CD7676" w:rsidRPr="005A75CE" w:rsidRDefault="00EE112C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Opravná položka k majetku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C2497" w14:textId="4E25111C" w:rsidR="00CD7676" w:rsidRPr="00715FFE" w:rsidRDefault="00EE112C" w:rsidP="00EE112C">
            <w:pPr>
              <w:keepNext w:val="0"/>
              <w:spacing w:after="0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 w:eastAsia="sk-SK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17 013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49391" w14:textId="731EFFB3" w:rsidR="00CD7676" w:rsidRPr="00CF10A0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F53B4B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</w:tr>
      <w:tr w:rsidR="00CD7676" w:rsidRPr="00C92D45" w14:paraId="1681C4B7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0E387" w14:textId="77777777" w:rsidR="00CD7676" w:rsidRPr="005A75CE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5A75CE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Úroky výnosové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57241" w14:textId="5469F7AE" w:rsidR="00CD7676" w:rsidRPr="00715FFE" w:rsidRDefault="00CD7676" w:rsidP="00EE112C">
            <w:pPr>
              <w:keepNext w:val="0"/>
              <w:spacing w:after="0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 w:eastAsia="sk-SK"/>
              </w:rPr>
            </w:pPr>
            <w:r w:rsidRPr="00D75AB6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</w:t>
            </w:r>
            <w:r w:rsidR="00EE112C" w:rsidRPr="00EE112C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9 763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D1B00" w14:textId="6467F5FF" w:rsidR="00CD7676" w:rsidRPr="00E43656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-</w:t>
            </w:r>
            <w:r w:rsidRPr="00F53B4B">
              <w:rPr>
                <w:rFonts w:ascii="Arial" w:hAnsi="Arial" w:cs="Arial"/>
                <w:sz w:val="16"/>
                <w:szCs w:val="16"/>
                <w:lang w:val="sk-SK" w:eastAsia="sk-SK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F53B4B">
              <w:rPr>
                <w:rFonts w:ascii="Arial" w:hAnsi="Arial" w:cs="Arial"/>
                <w:sz w:val="16"/>
                <w:szCs w:val="16"/>
                <w:lang w:val="sk-SK" w:eastAsia="sk-SK"/>
              </w:rPr>
              <w:t>553</w:t>
            </w:r>
          </w:p>
        </w:tc>
      </w:tr>
      <w:tr w:rsidR="00EE112C" w:rsidRPr="00EE112C" w14:paraId="7E82ECB1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461BF" w14:textId="77777777" w:rsidR="00CD7676" w:rsidRPr="00EE112C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EE112C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Opravné položky k pohľadávkam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697E2" w14:textId="77777777" w:rsidR="00CD7676" w:rsidRPr="00EE112C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 w:eastAsia="sk-SK"/>
              </w:rPr>
            </w:pPr>
            <w:r w:rsidRPr="00EE112C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D751F" w14:textId="71DFA33D" w:rsidR="00CD7676" w:rsidRPr="00EE112C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EE112C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0</w:t>
            </w:r>
          </w:p>
        </w:tc>
      </w:tr>
      <w:tr w:rsidR="00CD7676" w:rsidRPr="00C92D45" w14:paraId="58213F1D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F389C" w14:textId="77777777" w:rsidR="00CD7676" w:rsidRPr="005A75CE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5A75CE">
              <w:rPr>
                <w:rFonts w:ascii="Arial" w:hAnsi="Arial" w:cs="Arial"/>
                <w:sz w:val="16"/>
                <w:szCs w:val="16"/>
                <w:lang w:val="sk-SK" w:eastAsia="sk-SK"/>
              </w:rPr>
              <w:t>Rezervy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BB1AE" w14:textId="687D168E" w:rsidR="00CD7676" w:rsidRPr="00715FFE" w:rsidRDefault="00EE112C" w:rsidP="00EE112C">
            <w:pPr>
              <w:keepNext w:val="0"/>
              <w:spacing w:after="0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 w:eastAsia="sk-SK"/>
              </w:rPr>
            </w:pPr>
            <w:r w:rsidRPr="00EE112C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-331 277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C478A" w14:textId="5BB10FF1" w:rsidR="00CD7676" w:rsidRPr="00E43656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169 549</w:t>
            </w:r>
          </w:p>
        </w:tc>
      </w:tr>
      <w:tr w:rsidR="00CD7676" w:rsidRPr="00286F16" w14:paraId="530C4A33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F2E67" w14:textId="77777777" w:rsidR="00CD7676" w:rsidRPr="00286F1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sk-SK" w:eastAsia="sk-SK"/>
              </w:rPr>
              <w:t>Zisk z prevádzky pred zmenou prevádzkového kapitálu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3EA5A" w14:textId="0E41B493" w:rsidR="00CD7676" w:rsidRPr="00715FFE" w:rsidRDefault="00D75AB6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sk-SK" w:eastAsia="sk-SK"/>
              </w:rPr>
            </w:pPr>
            <w:r w:rsidRPr="00D75AB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4 888 234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25CBB" w14:textId="272BB590" w:rsidR="00CD7676" w:rsidRPr="00CF10A0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  <w:highlight w:val="yellow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4 862 922</w:t>
            </w:r>
          </w:p>
        </w:tc>
      </w:tr>
      <w:tr w:rsidR="00CD7676" w:rsidRPr="00286F16" w14:paraId="40692AAC" w14:textId="77777777" w:rsidTr="00C673CA">
        <w:trPr>
          <w:trHeight w:val="17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75F52" w14:textId="77777777" w:rsidR="00CD7676" w:rsidRPr="00286F1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089A1" w14:textId="77777777" w:rsidR="00CD7676" w:rsidRPr="00715FFE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FF0000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CD237" w14:textId="77777777" w:rsidR="00CD7676" w:rsidRPr="00CF10A0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286F16" w14:paraId="618D7990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6E626" w14:textId="77777777" w:rsidR="00CD7676" w:rsidRPr="00311D4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311D46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Zmena pracovného kapitálu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7F53B" w14:textId="77777777" w:rsidR="00CD7676" w:rsidRPr="00715FFE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FF0000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79F77" w14:textId="77777777" w:rsidR="00CD7676" w:rsidRPr="00CF10A0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311D46" w14:paraId="3FC7CE4B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D6148" w14:textId="77777777" w:rsidR="00CD7676" w:rsidRPr="00311D4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Zmena stavu pohľadávok z obchodného styku a iných pohľadávok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9C412" w14:textId="78A9C79E" w:rsidR="00CD7676" w:rsidRPr="00715FFE" w:rsidRDefault="00D75AB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 w:eastAsia="sk-SK"/>
              </w:rPr>
            </w:pPr>
            <w:r w:rsidRPr="00D75AB6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-185 549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3DA3A" w14:textId="2198F6D6" w:rsidR="00CD7676" w:rsidRPr="00311D46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53B4B">
              <w:rPr>
                <w:rFonts w:ascii="Arial" w:hAnsi="Arial" w:cs="Arial"/>
                <w:sz w:val="16"/>
                <w:szCs w:val="16"/>
                <w:lang w:val="sk-SK" w:eastAsia="sk-SK"/>
              </w:rPr>
              <w:t>94 487</w:t>
            </w:r>
          </w:p>
        </w:tc>
      </w:tr>
      <w:tr w:rsidR="00CD7676" w:rsidRPr="00286F16" w14:paraId="7ACD5565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1EA4F" w14:textId="77777777" w:rsidR="00CD7676" w:rsidRPr="00311D4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Zmena stavu zásob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6DB73" w14:textId="49895200" w:rsidR="00CD7676" w:rsidRPr="00715FFE" w:rsidRDefault="00D75AB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 w:eastAsia="sk-SK"/>
              </w:rPr>
            </w:pPr>
            <w:r w:rsidRPr="00D75AB6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A345" w14:textId="7BA3A69A" w:rsidR="00CD7676" w:rsidRPr="00E43656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53B4B">
              <w:rPr>
                <w:rFonts w:ascii="Arial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CD7676" w:rsidRPr="00286F16" w14:paraId="40EB18DA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200E6" w14:textId="77777777" w:rsidR="00CD7676" w:rsidRPr="00286F1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sz w:val="16"/>
                <w:szCs w:val="16"/>
                <w:lang w:val="sk-SK" w:eastAsia="sk-SK"/>
              </w:rPr>
              <w:t>Zmena stavu  záväzkov z obchodného styku a iných záväzkov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93F1D" w14:textId="3B1D6128" w:rsidR="00CD7676" w:rsidRPr="00715FFE" w:rsidRDefault="00D75AB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1 029 180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700EC" w14:textId="11ACB812" w:rsidR="00CD7676" w:rsidRPr="00447D6D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-345 030</w:t>
            </w:r>
          </w:p>
        </w:tc>
      </w:tr>
      <w:tr w:rsidR="00CD7676" w:rsidRPr="00286F16" w14:paraId="29FFE56C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5491A" w14:textId="77777777" w:rsidR="00CD7676" w:rsidRPr="00286F1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sz w:val="16"/>
                <w:szCs w:val="16"/>
                <w:lang w:val="sk-SK" w:eastAsia="sk-SK"/>
              </w:rPr>
              <w:t>Zmena stavu účtov časového rozlíšenia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21F1F" w14:textId="19E8C95B" w:rsidR="00CD7676" w:rsidRPr="00D75AB6" w:rsidRDefault="00D75AB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 w:eastAsia="sk-SK"/>
              </w:rPr>
            </w:pPr>
            <w:r w:rsidRPr="00D75AB6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0B656" w14:textId="63B422D7" w:rsidR="00CD7676" w:rsidRPr="00CF10A0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F53B4B">
              <w:rPr>
                <w:rFonts w:ascii="Arial" w:hAnsi="Arial" w:cs="Arial"/>
                <w:sz w:val="16"/>
                <w:szCs w:val="16"/>
                <w:lang w:val="sk-SK" w:eastAsia="sk-SK"/>
              </w:rPr>
              <w:t>-649</w:t>
            </w:r>
          </w:p>
        </w:tc>
      </w:tr>
      <w:tr w:rsidR="00CD7676" w:rsidRPr="00286F16" w14:paraId="532FB6C3" w14:textId="77777777" w:rsidTr="00C673CA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13474" w14:textId="77777777" w:rsidR="00CD7676" w:rsidRPr="00EA08CA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EA08CA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Peňažné toky z prevádzky</w:t>
            </w:r>
          </w:p>
        </w:tc>
        <w:tc>
          <w:tcPr>
            <w:tcW w:w="134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4162647" w14:textId="40065EDF" w:rsidR="00CD7676" w:rsidRPr="00715FFE" w:rsidRDefault="00D75AB6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sk-SK" w:eastAsia="sk-SK"/>
              </w:rPr>
            </w:pPr>
            <w:r w:rsidRPr="00D75AB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5 731 735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0C726FE" w14:textId="52ACA5E6" w:rsidR="00CD7676" w:rsidRPr="00EA08CA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4 611 745</w:t>
            </w:r>
            <w:r w:rsidRPr="00311D4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</w:p>
        </w:tc>
      </w:tr>
      <w:tr w:rsidR="00CD7676" w:rsidRPr="00286F16" w14:paraId="102E24BC" w14:textId="77777777" w:rsidTr="00C673CA">
        <w:trPr>
          <w:trHeight w:val="2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34488" w14:textId="77777777" w:rsidR="00CD7676" w:rsidRPr="00286F1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9129D" w14:textId="77777777" w:rsidR="00CD7676" w:rsidRPr="00715FFE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BD885" w14:textId="77777777" w:rsidR="00CD7676" w:rsidRPr="00CF10A0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286F16" w14:paraId="50F2DE4D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3FF89" w14:textId="77777777" w:rsidR="00CD7676" w:rsidRPr="00286F1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sz w:val="16"/>
                <w:szCs w:val="16"/>
                <w:lang w:val="sk-SK" w:eastAsia="sk-SK"/>
              </w:rPr>
              <w:t>Zaplatená daň z príjmov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F104D" w14:textId="4BBFAC31" w:rsidR="00CD7676" w:rsidRPr="00715FFE" w:rsidRDefault="00D75AB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 w:eastAsia="sk-SK"/>
              </w:rPr>
            </w:pPr>
            <w:r w:rsidRPr="00D75AB6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-554 226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1122B" w14:textId="7CE48086" w:rsidR="00CD7676" w:rsidRPr="00E43656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53B4B">
              <w:rPr>
                <w:rFonts w:ascii="Arial" w:hAnsi="Arial" w:cs="Arial"/>
                <w:sz w:val="16"/>
                <w:szCs w:val="16"/>
                <w:lang w:val="sk-SK" w:eastAsia="sk-SK"/>
              </w:rPr>
              <w:t>-1 011 730</w:t>
            </w:r>
          </w:p>
        </w:tc>
      </w:tr>
      <w:tr w:rsidR="00CD7676" w:rsidRPr="00286F16" w14:paraId="725A5393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71248" w14:textId="77777777" w:rsidR="00CD7676" w:rsidRPr="00286F1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sz w:val="16"/>
                <w:szCs w:val="16"/>
                <w:lang w:val="sk-SK" w:eastAsia="sk-SK"/>
              </w:rPr>
              <w:t>Prijaté úroky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513A0" w14:textId="258E0E1E" w:rsidR="00CD7676" w:rsidRPr="00D75AB6" w:rsidRDefault="00D75AB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 w:eastAsia="sk-SK"/>
              </w:rPr>
            </w:pPr>
            <w:r w:rsidRPr="00D75AB6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9 763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E8ED5" w14:textId="1E2AF545" w:rsidR="00CD7676" w:rsidRPr="00E43656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542388">
              <w:rPr>
                <w:rFonts w:ascii="Arial" w:hAnsi="Arial" w:cs="Arial"/>
                <w:sz w:val="16"/>
                <w:szCs w:val="16"/>
                <w:lang w:val="sk-SK" w:eastAsia="sk-SK"/>
              </w:rPr>
              <w:t>4 553</w:t>
            </w:r>
          </w:p>
        </w:tc>
      </w:tr>
      <w:tr w:rsidR="00CD7676" w:rsidRPr="00286F16" w14:paraId="75B67FC7" w14:textId="77777777" w:rsidTr="00C673CA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51236" w14:textId="77777777" w:rsidR="00CD7676" w:rsidRPr="00286F1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Peňažný tok zo základných podnikateľských činností</w:t>
            </w:r>
          </w:p>
        </w:tc>
        <w:tc>
          <w:tcPr>
            <w:tcW w:w="134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AD85300" w14:textId="39481D52" w:rsidR="00CD7676" w:rsidRPr="00D75AB6" w:rsidRDefault="00D75AB6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highlight w:val="yellow"/>
                <w:lang w:val="sk-SK" w:eastAsia="sk-SK"/>
              </w:rPr>
            </w:pPr>
            <w:r w:rsidRPr="00D75AB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5 187 272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7F4CF03" w14:textId="14408F80" w:rsidR="00CD7676" w:rsidRPr="00E43656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42388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3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 604 568</w:t>
            </w:r>
          </w:p>
        </w:tc>
      </w:tr>
      <w:tr w:rsidR="00CD7676" w:rsidRPr="00286F16" w14:paraId="5F4CB322" w14:textId="77777777" w:rsidTr="00C673CA">
        <w:trPr>
          <w:trHeight w:val="206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0DF63" w14:textId="77777777" w:rsidR="00CD7676" w:rsidRPr="00286F1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6E0F6" w14:textId="77777777" w:rsidR="00CD7676" w:rsidRPr="00D75AB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10AEB" w14:textId="77777777" w:rsidR="00CD7676" w:rsidRPr="00CF10A0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286F16" w14:paraId="552C806A" w14:textId="77777777" w:rsidTr="00C673CA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1106C" w14:textId="77777777" w:rsidR="00CD7676" w:rsidRPr="00286F1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Peňažné toky z investičnej činnosti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FB662" w14:textId="77777777" w:rsidR="00CD7676" w:rsidRPr="00715FFE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49B73" w14:textId="77777777" w:rsidR="00CD7676" w:rsidRPr="00CF10A0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286F16" w14:paraId="0C5EE7B6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74318" w14:textId="77777777" w:rsidR="00CD767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  <w:p w14:paraId="73E5A85D" w14:textId="77777777" w:rsidR="00CD767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Nákup dlhodobého majetku</w:t>
            </w:r>
          </w:p>
          <w:p w14:paraId="4C78DDE9" w14:textId="77777777" w:rsidR="00CD767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  <w:p w14:paraId="53E623A9" w14:textId="77777777" w:rsidR="00CD7676" w:rsidRPr="00286F1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Predaj dlhodobého majetku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2F970" w14:textId="61183EAE" w:rsidR="00CD7676" w:rsidRPr="00D75AB6" w:rsidRDefault="00D75AB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D75AB6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-556 514</w:t>
            </w:r>
          </w:p>
          <w:p w14:paraId="0A581EE0" w14:textId="77777777" w:rsidR="00CD7676" w:rsidRPr="00715FFE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 w:eastAsia="sk-SK"/>
              </w:rPr>
            </w:pPr>
          </w:p>
          <w:p w14:paraId="71A51B0A" w14:textId="77777777" w:rsidR="00CD7676" w:rsidRPr="00715FFE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 w:eastAsia="sk-SK"/>
              </w:rPr>
            </w:pPr>
            <w:r w:rsidRPr="00D75AB6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BF155" w14:textId="77777777" w:rsidR="00CD7676" w:rsidRPr="00311D46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542388">
              <w:rPr>
                <w:rFonts w:ascii="Arial" w:hAnsi="Arial" w:cs="Arial"/>
                <w:sz w:val="16"/>
                <w:szCs w:val="16"/>
                <w:lang w:val="sk-SK" w:eastAsia="sk-SK"/>
              </w:rPr>
              <w:t>-684 057</w:t>
            </w:r>
          </w:p>
          <w:p w14:paraId="4EF63434" w14:textId="77777777" w:rsidR="00CD7676" w:rsidRPr="00E43656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  <w:p w14:paraId="69AC26F1" w14:textId="563D7F23" w:rsidR="00CD7676" w:rsidRPr="00BD2608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</w:tr>
      <w:tr w:rsidR="00CD7676" w:rsidRPr="00286F16" w14:paraId="75600056" w14:textId="77777777" w:rsidTr="00C673CA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BE3C5" w14:textId="77777777" w:rsidR="00CD7676" w:rsidRPr="00286F1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Čisté peňažné toky z investičnej činnosti </w:t>
            </w:r>
          </w:p>
        </w:tc>
        <w:tc>
          <w:tcPr>
            <w:tcW w:w="134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78DCE51" w14:textId="16CBA9FB" w:rsidR="00CD7676" w:rsidRPr="00715FFE" w:rsidRDefault="00D75AB6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sk-SK" w:eastAsia="sk-SK"/>
              </w:rPr>
              <w:t>-</w:t>
            </w:r>
            <w:r w:rsidRPr="00D75AB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556 514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630B36B" w14:textId="016704B3" w:rsidR="00CD7676" w:rsidRPr="00BD2608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-684 057</w:t>
            </w:r>
          </w:p>
        </w:tc>
      </w:tr>
      <w:tr w:rsidR="00CD7676" w:rsidRPr="00286F16" w14:paraId="7E2B4796" w14:textId="77777777" w:rsidTr="00C673CA">
        <w:trPr>
          <w:trHeight w:val="18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9D5BB" w14:textId="77777777" w:rsidR="00CD7676" w:rsidRPr="00286F1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955C0" w14:textId="77777777" w:rsidR="00CD7676" w:rsidRPr="00715FFE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B9978" w14:textId="77777777" w:rsidR="00CD7676" w:rsidRPr="00CF10A0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286F16" w14:paraId="6B1813A0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65222" w14:textId="77777777" w:rsidR="00CD7676" w:rsidRPr="00D75AB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D75AB6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 xml:space="preserve">Prijaté (+) / zaplatené </w:t>
            </w:r>
            <w:r w:rsidRPr="00D75AB6">
              <w:rPr>
                <w:rFonts w:ascii="Arial" w:hAnsi="Arial" w:cs="Arial"/>
                <w:color w:val="000000" w:themeColor="text1"/>
                <w:sz w:val="16"/>
                <w:szCs w:val="16"/>
                <w:lang w:val="pl-PL" w:eastAsia="sk-SK"/>
              </w:rPr>
              <w:t>(-)</w:t>
            </w:r>
            <w:r w:rsidRPr="00D75AB6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 xml:space="preserve"> úvery od spoločnosti v skupine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9B9F2" w14:textId="77777777" w:rsidR="00CD7676" w:rsidRPr="00D75AB6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 w:eastAsia="sk-SK"/>
              </w:rPr>
            </w:pPr>
            <w:r w:rsidRPr="00D75AB6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F395B" w14:textId="77087D22" w:rsidR="00CD7676" w:rsidRPr="00D75AB6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D75AB6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0</w:t>
            </w:r>
          </w:p>
        </w:tc>
      </w:tr>
      <w:tr w:rsidR="00CD7676" w:rsidRPr="00286F16" w14:paraId="71A18853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5CA7A" w14:textId="77777777" w:rsidR="00CD7676" w:rsidRPr="00D75AB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D75AB6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Zaplatené úroky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56CC7" w14:textId="77777777" w:rsidR="00CD7676" w:rsidRPr="00D75AB6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 w:eastAsia="sk-SK"/>
              </w:rPr>
            </w:pPr>
            <w:r w:rsidRPr="00D75AB6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B12EB" w14:textId="1B6C0B07" w:rsidR="00CD7676" w:rsidRPr="00D75AB6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D75AB6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0</w:t>
            </w:r>
          </w:p>
        </w:tc>
      </w:tr>
      <w:tr w:rsidR="00CD7676" w:rsidRPr="00286F16" w14:paraId="52AF9294" w14:textId="77777777" w:rsidTr="00C673CA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7D8E1" w14:textId="77777777" w:rsidR="00CD7676" w:rsidRPr="00D75AB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</w:pPr>
            <w:r w:rsidRPr="00D75AB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Čisté peňažné toky z finančnej činnosti</w:t>
            </w:r>
          </w:p>
        </w:tc>
        <w:tc>
          <w:tcPr>
            <w:tcW w:w="134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B480BFA" w14:textId="77777777" w:rsidR="00CD7676" w:rsidRPr="00D75AB6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highlight w:val="yellow"/>
                <w:lang w:val="sk-SK" w:eastAsia="sk-SK"/>
              </w:rPr>
            </w:pPr>
            <w:r w:rsidRPr="00D75AB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600404E" w14:textId="7C8DFCD1" w:rsidR="00CD7676" w:rsidRPr="00D75AB6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highlight w:val="yellow"/>
                <w:lang w:val="sk-SK" w:eastAsia="sk-SK"/>
              </w:rPr>
            </w:pPr>
            <w:r w:rsidRPr="00D75AB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0</w:t>
            </w:r>
          </w:p>
        </w:tc>
      </w:tr>
      <w:tr w:rsidR="00CD7676" w:rsidRPr="00286F16" w14:paraId="3A203CA4" w14:textId="77777777" w:rsidTr="00C673CA">
        <w:trPr>
          <w:trHeight w:val="21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711FB" w14:textId="77777777" w:rsidR="00CD7676" w:rsidRPr="00286F1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99856" w14:textId="77777777" w:rsidR="00CD7676" w:rsidRPr="00715FFE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FF0000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5E006" w14:textId="77777777" w:rsidR="00CD7676" w:rsidRPr="00CF10A0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286F16" w14:paraId="63DE3BF1" w14:textId="77777777" w:rsidTr="00C673CA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3402A" w14:textId="77777777" w:rsidR="00CD7676" w:rsidRPr="00286F1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sk-SK" w:eastAsia="sk-SK"/>
              </w:rPr>
              <w:t>Prírastok (úbytok) peňažných prostriedkov a peňažných ekvivalentov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143E7" w14:textId="21409C6E" w:rsidR="00CD7676" w:rsidRPr="00715FFE" w:rsidRDefault="00D75AB6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sk-SK" w:eastAsia="sk-SK"/>
              </w:rPr>
            </w:pPr>
            <w:r w:rsidRPr="00D75AB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4 630 758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6DB0D" w14:textId="32C433CE" w:rsidR="00CD7676" w:rsidRPr="00EA08CA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2 920 511</w:t>
            </w:r>
          </w:p>
        </w:tc>
      </w:tr>
      <w:tr w:rsidR="00CD7676" w:rsidRPr="00286F16" w14:paraId="6C90F98B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E6B8F" w14:textId="77777777" w:rsidR="00CD7676" w:rsidRPr="00286F1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13314" w14:textId="77777777" w:rsidR="00CD7676" w:rsidRPr="00FB7808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14FD8" w14:textId="77777777" w:rsidR="00CD7676" w:rsidRPr="00CF10A0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286F16" w14:paraId="76110B4D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22ECD" w14:textId="77777777" w:rsidR="00CD7676" w:rsidRPr="00286F1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sz w:val="16"/>
                <w:szCs w:val="16"/>
                <w:lang w:val="sk-SK" w:eastAsia="sk-SK"/>
              </w:rPr>
              <w:t>Peňažné prostriedky a peňažné ekvivalenty na začiatku obdobia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A3822" w14:textId="7E15C124" w:rsidR="00CD7676" w:rsidRPr="00FB7808" w:rsidRDefault="00715FFE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6 020 609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812AB" w14:textId="391A2C62" w:rsidR="00CD7676" w:rsidRPr="00CF10A0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D96837"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Pr="00D96837">
              <w:rPr>
                <w:rFonts w:ascii="Arial" w:hAnsi="Arial" w:cs="Arial"/>
                <w:sz w:val="16"/>
                <w:szCs w:val="16"/>
                <w:lang w:val="sk-SK" w:eastAsia="sk-SK"/>
              </w:rPr>
              <w:t>100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D96837">
              <w:rPr>
                <w:rFonts w:ascii="Arial" w:hAnsi="Arial" w:cs="Arial"/>
                <w:sz w:val="16"/>
                <w:szCs w:val="16"/>
                <w:lang w:val="sk-SK" w:eastAsia="sk-SK"/>
              </w:rPr>
              <w:t>098</w:t>
            </w:r>
          </w:p>
        </w:tc>
      </w:tr>
      <w:tr w:rsidR="00CD7676" w:rsidRPr="00286F16" w14:paraId="7022F6B1" w14:textId="77777777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B795E" w14:textId="77777777" w:rsidR="00CD7676" w:rsidRPr="00286F1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BD04F" w14:textId="77777777" w:rsidR="00CD7676" w:rsidRPr="00FB7808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33346" w14:textId="77777777" w:rsidR="00CD7676" w:rsidRPr="00CF10A0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C92D45" w14:paraId="79BE846A" w14:textId="77777777" w:rsidTr="00C673CA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EE4A8" w14:textId="77777777" w:rsidR="00CD7676" w:rsidRPr="00286F16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Peňažné prostriedky a peňažné ekvivalenty na konci roka</w:t>
            </w:r>
          </w:p>
        </w:tc>
        <w:tc>
          <w:tcPr>
            <w:tcW w:w="134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B76BA5A" w14:textId="4FE35125" w:rsidR="00CD7676" w:rsidRPr="00FB7808" w:rsidRDefault="00D75AB6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 w:rsidR="00E25A4C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10 65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</w:t>
            </w:r>
            <w:r w:rsidR="00E25A4C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367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4D7E6CF" w14:textId="068E50F3" w:rsidR="00CD7676" w:rsidRPr="00AB7233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6207D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6 020 609</w:t>
            </w:r>
          </w:p>
        </w:tc>
      </w:tr>
    </w:tbl>
    <w:p w14:paraId="1CEAC1F5" w14:textId="77777777" w:rsidR="0065354F" w:rsidRPr="002E10BE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Významné udalosti, ktoré nastali po DnI, KU KTORému sa zostavuje účtovná závierka</w:t>
      </w:r>
    </w:p>
    <w:p w14:paraId="751F99C2" w14:textId="77777777" w:rsidR="0065354F" w:rsidRPr="002E10BE" w:rsidRDefault="0065354F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585AABCC" w14:textId="1542C6B7" w:rsidR="0065354F" w:rsidRPr="002E10BE" w:rsidRDefault="0065354F" w:rsidP="00C673C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5E325D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5E325D">
        <w:rPr>
          <w:rFonts w:ascii="Arial" w:hAnsi="Arial" w:cs="Arial"/>
          <w:iCs w:val="0"/>
          <w:lang w:eastAsia="en-US"/>
        </w:rPr>
        <w:t>201</w:t>
      </w:r>
      <w:r w:rsidR="00CD7676">
        <w:rPr>
          <w:rFonts w:ascii="Arial" w:hAnsi="Arial" w:cs="Arial"/>
          <w:iCs w:val="0"/>
          <w:lang w:eastAsia="en-US"/>
        </w:rPr>
        <w:t>7</w:t>
      </w:r>
      <w:r w:rsidRPr="005E325D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14:paraId="297DA8EC" w14:textId="77777777" w:rsidR="0065354F" w:rsidRPr="002E10BE" w:rsidRDefault="0065354F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54C62A38" w14:textId="77777777" w:rsidR="0065354F" w:rsidRPr="002E10BE" w:rsidRDefault="0065354F" w:rsidP="00E0211F">
      <w:pPr>
        <w:keepNext w:val="0"/>
        <w:rPr>
          <w:rFonts w:ascii="Arial" w:hAnsi="Arial" w:cs="Arial"/>
          <w:i/>
          <w:lang w:val="sk-SK"/>
        </w:rPr>
      </w:pPr>
    </w:p>
    <w:p w14:paraId="514E80EE" w14:textId="77777777" w:rsidR="0065354F" w:rsidRPr="002E10BE" w:rsidRDefault="0065354F" w:rsidP="00953379">
      <w:pPr>
        <w:keepNext w:val="0"/>
        <w:rPr>
          <w:rFonts w:ascii="Arial" w:hAnsi="Arial" w:cs="Arial"/>
          <w:lang w:val="sk-SK"/>
        </w:rPr>
      </w:pPr>
    </w:p>
    <w:sectPr w:rsidR="0065354F" w:rsidRPr="002E10BE" w:rsidSect="00447D6D">
      <w:headerReference w:type="default" r:id="rId8"/>
      <w:footerReference w:type="default" r:id="rId9"/>
      <w:type w:val="nextColumn"/>
      <w:pgSz w:w="11907" w:h="16840" w:code="9"/>
      <w:pgMar w:top="1985" w:right="1134" w:bottom="1134" w:left="1701" w:header="1134" w:footer="4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46764E" w14:textId="77777777" w:rsidR="00CE4E7D" w:rsidRDefault="00CE4E7D">
      <w:r>
        <w:separator/>
      </w:r>
    </w:p>
  </w:endnote>
  <w:endnote w:type="continuationSeparator" w:id="0">
    <w:p w14:paraId="68E4C3C9" w14:textId="77777777" w:rsidR="00CE4E7D" w:rsidRDefault="00CE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E51B6" w14:textId="77777777" w:rsidR="00EE112C" w:rsidRDefault="00EE112C" w:rsidP="00DD6F3E">
    <w:pPr>
      <w:pStyle w:val="Pta"/>
      <w:jc w:val="center"/>
    </w:pPr>
  </w:p>
  <w:p w14:paraId="0081A96F" w14:textId="77777777" w:rsidR="00EE112C" w:rsidRPr="00953379" w:rsidRDefault="00EE112C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B30EA8">
      <w:rPr>
        <w:rFonts w:ascii="Arial" w:hAnsi="Arial" w:cs="Arial"/>
        <w:noProof/>
      </w:rPr>
      <w:t>20</w:t>
    </w:r>
    <w:r w:rsidRPr="00953379">
      <w:rPr>
        <w:rFonts w:ascii="Arial" w:hAnsi="Arial" w:cs="Arial"/>
      </w:rPr>
      <w:fldChar w:fldCharType="end"/>
    </w:r>
  </w:p>
  <w:p w14:paraId="094DB39C" w14:textId="77777777" w:rsidR="00EE112C" w:rsidRPr="00953379" w:rsidRDefault="00EE112C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23B93" w14:textId="77777777" w:rsidR="00CE4E7D" w:rsidRDefault="00CE4E7D">
      <w:r>
        <w:separator/>
      </w:r>
    </w:p>
  </w:footnote>
  <w:footnote w:type="continuationSeparator" w:id="0">
    <w:p w14:paraId="2F181A8D" w14:textId="77777777" w:rsidR="00CE4E7D" w:rsidRDefault="00CE4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5AFAC" w14:textId="77777777" w:rsidR="00EE112C" w:rsidRDefault="00EE112C" w:rsidP="00435877">
    <w:pPr>
      <w:spacing w:after="0"/>
      <w:rPr>
        <w:rFonts w:ascii="Arial" w:hAnsi="Arial" w:cs="Arial"/>
        <w:b/>
        <w:i/>
        <w:lang w:val="sk-SK"/>
      </w:rPr>
    </w:pPr>
    <w:r w:rsidRPr="00437249">
      <w:rPr>
        <w:rFonts w:ascii="Arial" w:hAnsi="Arial" w:cs="Arial"/>
        <w:b/>
        <w:i/>
        <w:lang w:val="sk-SK"/>
      </w:rPr>
      <w:t xml:space="preserve">Poznámky </w:t>
    </w:r>
    <w:proofErr w:type="spellStart"/>
    <w:r w:rsidRPr="00437249">
      <w:rPr>
        <w:rFonts w:ascii="Arial" w:hAnsi="Arial" w:cs="Arial"/>
        <w:b/>
        <w:i/>
        <w:lang w:val="sk-SK"/>
      </w:rPr>
      <w:t>Úč</w:t>
    </w:r>
    <w:proofErr w:type="spellEnd"/>
    <w:r w:rsidRPr="00437249">
      <w:rPr>
        <w:rFonts w:ascii="Arial" w:hAnsi="Arial" w:cs="Arial"/>
        <w:b/>
        <w:i/>
        <w:lang w:val="sk-SK"/>
      </w:rPr>
      <w:t xml:space="preserve"> POD 3-01</w:t>
    </w:r>
  </w:p>
  <w:p w14:paraId="59C11ABF" w14:textId="77777777" w:rsidR="00EE112C" w:rsidRPr="00435877" w:rsidRDefault="00EE112C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 xml:space="preserve">Zväz pre skladovanie zásob, </w:t>
    </w:r>
    <w:proofErr w:type="spellStart"/>
    <w:r>
      <w:rPr>
        <w:rFonts w:ascii="Arial" w:hAnsi="Arial" w:cs="Arial"/>
        <w:b/>
        <w:i/>
        <w:lang w:val="sk-SK"/>
      </w:rPr>
      <w:t>a.s</w:t>
    </w:r>
    <w:proofErr w:type="spellEnd"/>
    <w:r>
      <w:rPr>
        <w:rFonts w:ascii="Arial" w:hAnsi="Arial" w:cs="Arial"/>
        <w:b/>
        <w:i/>
        <w:lang w:val="sk-SK"/>
      </w:rPr>
      <w:t>.</w:t>
    </w:r>
    <w:r>
      <w:rPr>
        <w:rFonts w:ascii="Arial" w:hAnsi="Arial" w:cs="Arial"/>
        <w:b/>
        <w:i/>
        <w:lang w:val="sk-SK"/>
      </w:rPr>
      <w:tab/>
    </w:r>
    <w:r>
      <w:rPr>
        <w:rFonts w:ascii="Arial" w:hAnsi="Arial" w:cs="Arial"/>
        <w:b/>
        <w:i/>
        <w:lang w:val="sk-SK"/>
      </w:rPr>
      <w:tab/>
    </w:r>
    <w:r>
      <w:rPr>
        <w:rFonts w:ascii="Arial" w:hAnsi="Arial" w:cs="Arial"/>
        <w:b/>
        <w:i/>
        <w:lang w:val="sk-SK"/>
      </w:rPr>
      <w:tab/>
    </w:r>
    <w:r>
      <w:rPr>
        <w:rFonts w:ascii="Arial" w:hAnsi="Arial" w:cs="Arial"/>
        <w:b/>
        <w:i/>
        <w:lang w:val="sk-SK"/>
      </w:rPr>
      <w:tab/>
    </w:r>
    <w:r>
      <w:rPr>
        <w:rFonts w:ascii="Arial" w:hAnsi="Arial" w:cs="Arial"/>
        <w:b/>
        <w:i/>
        <w:lang w:val="sk-SK"/>
      </w:rPr>
      <w:tab/>
    </w:r>
    <w:r>
      <w:rPr>
        <w:rFonts w:ascii="Arial" w:hAnsi="Arial" w:cs="Arial"/>
        <w:b/>
        <w:i/>
        <w:lang w:val="sk-SK"/>
      </w:rPr>
      <w:tab/>
      <w:t>IČO: 36366862</w:t>
    </w:r>
  </w:p>
  <w:p w14:paraId="602BF33E" w14:textId="44D331EC" w:rsidR="00EE112C" w:rsidRPr="00E7199A" w:rsidRDefault="00EE112C" w:rsidP="00B35FCC">
    <w:pPr>
      <w:pStyle w:val="lines"/>
    </w:pPr>
    <w:r w:rsidRPr="00E7199A">
      <w:t>Poznámky k účtovnej závierke k 31. decembru 201</w:t>
    </w:r>
    <w:r>
      <w:t>7</w:t>
    </w:r>
    <w:r>
      <w:tab/>
    </w:r>
    <w:r>
      <w:tab/>
    </w:r>
    <w:r>
      <w:tab/>
    </w:r>
    <w:r>
      <w:tab/>
      <w:t>DIČ: 2022195076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27C0777"/>
    <w:multiLevelType w:val="hybridMultilevel"/>
    <w:tmpl w:val="F34685C8"/>
    <w:lvl w:ilvl="0" w:tplc="11AEA6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D7E64"/>
    <w:multiLevelType w:val="hybridMultilevel"/>
    <w:tmpl w:val="B2C006C2"/>
    <w:lvl w:ilvl="0" w:tplc="E3444E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2FF507B3"/>
    <w:multiLevelType w:val="hybridMultilevel"/>
    <w:tmpl w:val="6366DD60"/>
    <w:lvl w:ilvl="0" w:tplc="CD98B6F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96C72"/>
    <w:multiLevelType w:val="singleLevel"/>
    <w:tmpl w:val="119628E6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</w:abstractNum>
  <w:abstractNum w:abstractNumId="8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2911BFF"/>
    <w:multiLevelType w:val="hybridMultilevel"/>
    <w:tmpl w:val="DCC2B2BC"/>
    <w:lvl w:ilvl="0" w:tplc="9FC4B4A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81715"/>
    <w:multiLevelType w:val="hybridMultilevel"/>
    <w:tmpl w:val="11229530"/>
    <w:lvl w:ilvl="0" w:tplc="20360ED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4" w15:restartNumberingAfterBreak="0">
    <w:nsid w:val="459F2EDC"/>
    <w:multiLevelType w:val="hybridMultilevel"/>
    <w:tmpl w:val="460820D6"/>
    <w:lvl w:ilvl="0" w:tplc="958E08FE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41FF2"/>
    <w:multiLevelType w:val="hybridMultilevel"/>
    <w:tmpl w:val="7B7CA5C2"/>
    <w:lvl w:ilvl="0" w:tplc="F20432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145D1"/>
    <w:multiLevelType w:val="hybridMultilevel"/>
    <w:tmpl w:val="612064D6"/>
    <w:lvl w:ilvl="0" w:tplc="C264FC1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1D858A3"/>
    <w:multiLevelType w:val="hybridMultilevel"/>
    <w:tmpl w:val="5386B178"/>
    <w:lvl w:ilvl="0" w:tplc="B7ACDED0">
      <w:start w:val="29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9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1"/>
  </w:num>
  <w:num w:numId="2">
    <w:abstractNumId w:val="7"/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13"/>
  </w:num>
  <w:num w:numId="6">
    <w:abstractNumId w:val="11"/>
  </w:num>
  <w:num w:numId="7">
    <w:abstractNumId w:val="11"/>
  </w:num>
  <w:num w:numId="8">
    <w:abstractNumId w:val="12"/>
  </w:num>
  <w:num w:numId="9">
    <w:abstractNumId w:val="5"/>
  </w:num>
  <w:num w:numId="10">
    <w:abstractNumId w:val="20"/>
  </w:num>
  <w:num w:numId="11">
    <w:abstractNumId w:val="22"/>
  </w:num>
  <w:num w:numId="12">
    <w:abstractNumId w:val="2"/>
  </w:num>
  <w:num w:numId="13">
    <w:abstractNumId w:val="13"/>
  </w:num>
  <w:num w:numId="14">
    <w:abstractNumId w:val="13"/>
  </w:num>
  <w:num w:numId="15">
    <w:abstractNumId w:val="13"/>
  </w:num>
  <w:num w:numId="16">
    <w:abstractNumId w:val="19"/>
  </w:num>
  <w:num w:numId="17">
    <w:abstractNumId w:val="13"/>
  </w:num>
  <w:num w:numId="18">
    <w:abstractNumId w:val="7"/>
  </w:num>
  <w:num w:numId="19">
    <w:abstractNumId w:val="11"/>
  </w:num>
  <w:num w:numId="20">
    <w:abstractNumId w:val="11"/>
  </w:num>
  <w:num w:numId="21">
    <w:abstractNumId w:val="11"/>
  </w:num>
  <w:num w:numId="22">
    <w:abstractNumId w:val="8"/>
  </w:num>
  <w:num w:numId="23">
    <w:abstractNumId w:val="7"/>
  </w:num>
  <w:num w:numId="24">
    <w:abstractNumId w:val="7"/>
  </w:num>
  <w:num w:numId="25">
    <w:abstractNumId w:val="7"/>
  </w:num>
  <w:num w:numId="26">
    <w:abstractNumId w:val="21"/>
  </w:num>
  <w:num w:numId="27">
    <w:abstractNumId w:val="13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0"/>
  </w:num>
  <w:num w:numId="33">
    <w:abstractNumId w:val="18"/>
  </w:num>
  <w:num w:numId="34">
    <w:abstractNumId w:val="4"/>
  </w:num>
  <w:num w:numId="35">
    <w:abstractNumId w:val="13"/>
  </w:num>
  <w:num w:numId="36">
    <w:abstractNumId w:val="1"/>
  </w:num>
  <w:num w:numId="37">
    <w:abstractNumId w:val="7"/>
  </w:num>
  <w:num w:numId="38">
    <w:abstractNumId w:val="3"/>
  </w:num>
  <w:num w:numId="39">
    <w:abstractNumId w:val="16"/>
  </w:num>
  <w:num w:numId="40">
    <w:abstractNumId w:val="15"/>
  </w:num>
  <w:num w:numId="41">
    <w:abstractNumId w:val="11"/>
  </w:num>
  <w:num w:numId="42">
    <w:abstractNumId w:val="11"/>
  </w:num>
  <w:num w:numId="43">
    <w:abstractNumId w:val="11"/>
  </w:num>
  <w:num w:numId="44">
    <w:abstractNumId w:val="9"/>
  </w:num>
  <w:num w:numId="45">
    <w:abstractNumId w:val="6"/>
  </w:num>
  <w:num w:numId="46">
    <w:abstractNumId w:val="10"/>
  </w:num>
  <w:num w:numId="47">
    <w:abstractNumId w:val="17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109E"/>
    <w:rsid w:val="00001646"/>
    <w:rsid w:val="00001A25"/>
    <w:rsid w:val="0000291E"/>
    <w:rsid w:val="000038F0"/>
    <w:rsid w:val="000056E9"/>
    <w:rsid w:val="000056F9"/>
    <w:rsid w:val="00007EB2"/>
    <w:rsid w:val="00011FE1"/>
    <w:rsid w:val="0001209E"/>
    <w:rsid w:val="00012744"/>
    <w:rsid w:val="00012F1A"/>
    <w:rsid w:val="00014109"/>
    <w:rsid w:val="000153D6"/>
    <w:rsid w:val="000159D6"/>
    <w:rsid w:val="000163E6"/>
    <w:rsid w:val="00017657"/>
    <w:rsid w:val="0002057A"/>
    <w:rsid w:val="000209C6"/>
    <w:rsid w:val="00020E73"/>
    <w:rsid w:val="00020FEA"/>
    <w:rsid w:val="00021FAD"/>
    <w:rsid w:val="000233E0"/>
    <w:rsid w:val="00024AC8"/>
    <w:rsid w:val="00027F90"/>
    <w:rsid w:val="00030F39"/>
    <w:rsid w:val="00033B76"/>
    <w:rsid w:val="0003411C"/>
    <w:rsid w:val="0003437A"/>
    <w:rsid w:val="00034569"/>
    <w:rsid w:val="00034EB6"/>
    <w:rsid w:val="00035820"/>
    <w:rsid w:val="0004087D"/>
    <w:rsid w:val="00041FC4"/>
    <w:rsid w:val="00042474"/>
    <w:rsid w:val="00043D29"/>
    <w:rsid w:val="00043E4E"/>
    <w:rsid w:val="000474ED"/>
    <w:rsid w:val="000505FA"/>
    <w:rsid w:val="00052327"/>
    <w:rsid w:val="00053012"/>
    <w:rsid w:val="00053B1D"/>
    <w:rsid w:val="000544EA"/>
    <w:rsid w:val="00054810"/>
    <w:rsid w:val="000549DD"/>
    <w:rsid w:val="00055AE4"/>
    <w:rsid w:val="000565CD"/>
    <w:rsid w:val="000619B3"/>
    <w:rsid w:val="00063304"/>
    <w:rsid w:val="00063AC4"/>
    <w:rsid w:val="00064CDC"/>
    <w:rsid w:val="0006583C"/>
    <w:rsid w:val="00065AA2"/>
    <w:rsid w:val="00067946"/>
    <w:rsid w:val="00071429"/>
    <w:rsid w:val="000717FF"/>
    <w:rsid w:val="00072F99"/>
    <w:rsid w:val="00075C57"/>
    <w:rsid w:val="00077F9F"/>
    <w:rsid w:val="00081633"/>
    <w:rsid w:val="0008298C"/>
    <w:rsid w:val="0008551A"/>
    <w:rsid w:val="000855D2"/>
    <w:rsid w:val="00085A6D"/>
    <w:rsid w:val="0009087B"/>
    <w:rsid w:val="00090B2E"/>
    <w:rsid w:val="00093179"/>
    <w:rsid w:val="00093DBC"/>
    <w:rsid w:val="000961BC"/>
    <w:rsid w:val="00097D05"/>
    <w:rsid w:val="00097DE2"/>
    <w:rsid w:val="000A2158"/>
    <w:rsid w:val="000A40F9"/>
    <w:rsid w:val="000A5A10"/>
    <w:rsid w:val="000A6191"/>
    <w:rsid w:val="000B0454"/>
    <w:rsid w:val="000B04FB"/>
    <w:rsid w:val="000B11B4"/>
    <w:rsid w:val="000B2166"/>
    <w:rsid w:val="000B2E2F"/>
    <w:rsid w:val="000B7437"/>
    <w:rsid w:val="000B7A57"/>
    <w:rsid w:val="000C19DF"/>
    <w:rsid w:val="000C30CD"/>
    <w:rsid w:val="000C3290"/>
    <w:rsid w:val="000C417D"/>
    <w:rsid w:val="000C5F46"/>
    <w:rsid w:val="000C6FD4"/>
    <w:rsid w:val="000D0052"/>
    <w:rsid w:val="000D0DEE"/>
    <w:rsid w:val="000D104C"/>
    <w:rsid w:val="000D149A"/>
    <w:rsid w:val="000D2F8C"/>
    <w:rsid w:val="000D301B"/>
    <w:rsid w:val="000D6C08"/>
    <w:rsid w:val="000D7670"/>
    <w:rsid w:val="000E180E"/>
    <w:rsid w:val="000E18FC"/>
    <w:rsid w:val="000E36EA"/>
    <w:rsid w:val="000E40D6"/>
    <w:rsid w:val="000E53C0"/>
    <w:rsid w:val="000E6331"/>
    <w:rsid w:val="000E7BC0"/>
    <w:rsid w:val="000F4F7E"/>
    <w:rsid w:val="000F5770"/>
    <w:rsid w:val="000F5F56"/>
    <w:rsid w:val="000F6B97"/>
    <w:rsid w:val="000F7B37"/>
    <w:rsid w:val="00101C1A"/>
    <w:rsid w:val="00106D04"/>
    <w:rsid w:val="00107399"/>
    <w:rsid w:val="00107400"/>
    <w:rsid w:val="001075C4"/>
    <w:rsid w:val="00110236"/>
    <w:rsid w:val="0011377B"/>
    <w:rsid w:val="00113B56"/>
    <w:rsid w:val="001147EA"/>
    <w:rsid w:val="00114E2D"/>
    <w:rsid w:val="00115DDD"/>
    <w:rsid w:val="00122637"/>
    <w:rsid w:val="0012435A"/>
    <w:rsid w:val="00124ADD"/>
    <w:rsid w:val="00124FB5"/>
    <w:rsid w:val="00131E39"/>
    <w:rsid w:val="00134FF0"/>
    <w:rsid w:val="0013646F"/>
    <w:rsid w:val="00137912"/>
    <w:rsid w:val="00137A82"/>
    <w:rsid w:val="0014004A"/>
    <w:rsid w:val="00142B38"/>
    <w:rsid w:val="00143D75"/>
    <w:rsid w:val="00144BDB"/>
    <w:rsid w:val="00145AE3"/>
    <w:rsid w:val="00147B8A"/>
    <w:rsid w:val="00154BB3"/>
    <w:rsid w:val="00155722"/>
    <w:rsid w:val="00155E71"/>
    <w:rsid w:val="0015780F"/>
    <w:rsid w:val="00157BFF"/>
    <w:rsid w:val="00160011"/>
    <w:rsid w:val="00160673"/>
    <w:rsid w:val="00160766"/>
    <w:rsid w:val="00162614"/>
    <w:rsid w:val="001630CC"/>
    <w:rsid w:val="00163C4C"/>
    <w:rsid w:val="001717EB"/>
    <w:rsid w:val="00172DE3"/>
    <w:rsid w:val="00172E9E"/>
    <w:rsid w:val="00175AF6"/>
    <w:rsid w:val="00177E75"/>
    <w:rsid w:val="0018070E"/>
    <w:rsid w:val="001813E4"/>
    <w:rsid w:val="001818B0"/>
    <w:rsid w:val="00181FB7"/>
    <w:rsid w:val="00185876"/>
    <w:rsid w:val="0018619F"/>
    <w:rsid w:val="001862AF"/>
    <w:rsid w:val="00186C8A"/>
    <w:rsid w:val="00191874"/>
    <w:rsid w:val="00192ADF"/>
    <w:rsid w:val="00192F4C"/>
    <w:rsid w:val="001947CD"/>
    <w:rsid w:val="001950B5"/>
    <w:rsid w:val="001954AA"/>
    <w:rsid w:val="0019588C"/>
    <w:rsid w:val="00197583"/>
    <w:rsid w:val="00197939"/>
    <w:rsid w:val="00197F88"/>
    <w:rsid w:val="00197FF9"/>
    <w:rsid w:val="001A021D"/>
    <w:rsid w:val="001A07A5"/>
    <w:rsid w:val="001A0983"/>
    <w:rsid w:val="001A0E8E"/>
    <w:rsid w:val="001A1603"/>
    <w:rsid w:val="001A265A"/>
    <w:rsid w:val="001A47A0"/>
    <w:rsid w:val="001A5175"/>
    <w:rsid w:val="001A5376"/>
    <w:rsid w:val="001A57AF"/>
    <w:rsid w:val="001A57D9"/>
    <w:rsid w:val="001B11AD"/>
    <w:rsid w:val="001B4B61"/>
    <w:rsid w:val="001B708F"/>
    <w:rsid w:val="001B7AAD"/>
    <w:rsid w:val="001C1B8A"/>
    <w:rsid w:val="001C2BBB"/>
    <w:rsid w:val="001C52FD"/>
    <w:rsid w:val="001C67BC"/>
    <w:rsid w:val="001C79A4"/>
    <w:rsid w:val="001C7B3E"/>
    <w:rsid w:val="001C7C5C"/>
    <w:rsid w:val="001D0FE2"/>
    <w:rsid w:val="001D1957"/>
    <w:rsid w:val="001D4716"/>
    <w:rsid w:val="001D49F2"/>
    <w:rsid w:val="001D75F3"/>
    <w:rsid w:val="001E07F3"/>
    <w:rsid w:val="001E197D"/>
    <w:rsid w:val="001E297F"/>
    <w:rsid w:val="001E2A7A"/>
    <w:rsid w:val="001E5C3D"/>
    <w:rsid w:val="001F32AE"/>
    <w:rsid w:val="001F3543"/>
    <w:rsid w:val="002000F9"/>
    <w:rsid w:val="0020268B"/>
    <w:rsid w:val="002044F6"/>
    <w:rsid w:val="0020455B"/>
    <w:rsid w:val="00205937"/>
    <w:rsid w:val="0020619A"/>
    <w:rsid w:val="00206577"/>
    <w:rsid w:val="00210086"/>
    <w:rsid w:val="00210884"/>
    <w:rsid w:val="0021127C"/>
    <w:rsid w:val="00212605"/>
    <w:rsid w:val="00213B04"/>
    <w:rsid w:val="0021493A"/>
    <w:rsid w:val="00217087"/>
    <w:rsid w:val="00222F19"/>
    <w:rsid w:val="00224371"/>
    <w:rsid w:val="00224416"/>
    <w:rsid w:val="00224B65"/>
    <w:rsid w:val="002278DC"/>
    <w:rsid w:val="002278ED"/>
    <w:rsid w:val="00233597"/>
    <w:rsid w:val="00234A34"/>
    <w:rsid w:val="002362E1"/>
    <w:rsid w:val="0023679A"/>
    <w:rsid w:val="00236C3D"/>
    <w:rsid w:val="00236F0C"/>
    <w:rsid w:val="00237FAF"/>
    <w:rsid w:val="00237FCF"/>
    <w:rsid w:val="0024077A"/>
    <w:rsid w:val="00240EAC"/>
    <w:rsid w:val="0024246C"/>
    <w:rsid w:val="00244F7E"/>
    <w:rsid w:val="00245D9E"/>
    <w:rsid w:val="00246772"/>
    <w:rsid w:val="00247129"/>
    <w:rsid w:val="0025037A"/>
    <w:rsid w:val="00252754"/>
    <w:rsid w:val="00257DDB"/>
    <w:rsid w:val="002621F4"/>
    <w:rsid w:val="00262C45"/>
    <w:rsid w:val="00265CDA"/>
    <w:rsid w:val="00266072"/>
    <w:rsid w:val="00266D3A"/>
    <w:rsid w:val="002673B6"/>
    <w:rsid w:val="0027139C"/>
    <w:rsid w:val="00273DA1"/>
    <w:rsid w:val="00273DEF"/>
    <w:rsid w:val="00277305"/>
    <w:rsid w:val="002818D4"/>
    <w:rsid w:val="0028420F"/>
    <w:rsid w:val="00284C4F"/>
    <w:rsid w:val="0028614C"/>
    <w:rsid w:val="00286844"/>
    <w:rsid w:val="00286F16"/>
    <w:rsid w:val="00287500"/>
    <w:rsid w:val="00287D7A"/>
    <w:rsid w:val="002927F5"/>
    <w:rsid w:val="002938D2"/>
    <w:rsid w:val="00293D86"/>
    <w:rsid w:val="00295616"/>
    <w:rsid w:val="00295714"/>
    <w:rsid w:val="00295730"/>
    <w:rsid w:val="00296518"/>
    <w:rsid w:val="00297A42"/>
    <w:rsid w:val="002A0F41"/>
    <w:rsid w:val="002A2748"/>
    <w:rsid w:val="002A4E19"/>
    <w:rsid w:val="002A5340"/>
    <w:rsid w:val="002A593B"/>
    <w:rsid w:val="002A5C08"/>
    <w:rsid w:val="002A6954"/>
    <w:rsid w:val="002B046B"/>
    <w:rsid w:val="002B191E"/>
    <w:rsid w:val="002B2457"/>
    <w:rsid w:val="002B59F6"/>
    <w:rsid w:val="002B6BEF"/>
    <w:rsid w:val="002B778B"/>
    <w:rsid w:val="002C0964"/>
    <w:rsid w:val="002C15B4"/>
    <w:rsid w:val="002C1DC5"/>
    <w:rsid w:val="002C27B7"/>
    <w:rsid w:val="002C44AA"/>
    <w:rsid w:val="002C5D54"/>
    <w:rsid w:val="002C6D5D"/>
    <w:rsid w:val="002D0475"/>
    <w:rsid w:val="002D186B"/>
    <w:rsid w:val="002D317C"/>
    <w:rsid w:val="002D3940"/>
    <w:rsid w:val="002D3EC7"/>
    <w:rsid w:val="002D4F5A"/>
    <w:rsid w:val="002D5299"/>
    <w:rsid w:val="002D5C2D"/>
    <w:rsid w:val="002D6DCC"/>
    <w:rsid w:val="002E10BE"/>
    <w:rsid w:val="002E44B8"/>
    <w:rsid w:val="002E461D"/>
    <w:rsid w:val="002E4C18"/>
    <w:rsid w:val="002E4D84"/>
    <w:rsid w:val="002E6669"/>
    <w:rsid w:val="002E7686"/>
    <w:rsid w:val="002F075F"/>
    <w:rsid w:val="002F243D"/>
    <w:rsid w:val="002F2E8E"/>
    <w:rsid w:val="002F6FFC"/>
    <w:rsid w:val="002F7D27"/>
    <w:rsid w:val="002F7FF3"/>
    <w:rsid w:val="0030227D"/>
    <w:rsid w:val="00302B3C"/>
    <w:rsid w:val="00302B4B"/>
    <w:rsid w:val="003059E5"/>
    <w:rsid w:val="00305AA5"/>
    <w:rsid w:val="00310C0F"/>
    <w:rsid w:val="003117A3"/>
    <w:rsid w:val="00311D46"/>
    <w:rsid w:val="003126BF"/>
    <w:rsid w:val="00313D7F"/>
    <w:rsid w:val="00315EC4"/>
    <w:rsid w:val="00317A0A"/>
    <w:rsid w:val="00317C27"/>
    <w:rsid w:val="003209A5"/>
    <w:rsid w:val="00321E3E"/>
    <w:rsid w:val="00326C65"/>
    <w:rsid w:val="003342D8"/>
    <w:rsid w:val="00334625"/>
    <w:rsid w:val="00335407"/>
    <w:rsid w:val="00336323"/>
    <w:rsid w:val="003410E2"/>
    <w:rsid w:val="0034369C"/>
    <w:rsid w:val="00344E58"/>
    <w:rsid w:val="003465E8"/>
    <w:rsid w:val="00352174"/>
    <w:rsid w:val="00352273"/>
    <w:rsid w:val="003529A3"/>
    <w:rsid w:val="00352EA6"/>
    <w:rsid w:val="00353205"/>
    <w:rsid w:val="00353279"/>
    <w:rsid w:val="003533C0"/>
    <w:rsid w:val="0035572D"/>
    <w:rsid w:val="00355BB3"/>
    <w:rsid w:val="0035740C"/>
    <w:rsid w:val="00365C60"/>
    <w:rsid w:val="00365F99"/>
    <w:rsid w:val="003704E5"/>
    <w:rsid w:val="00370AD0"/>
    <w:rsid w:val="00371D00"/>
    <w:rsid w:val="00372944"/>
    <w:rsid w:val="00372CE9"/>
    <w:rsid w:val="003748EE"/>
    <w:rsid w:val="0037788D"/>
    <w:rsid w:val="00380FAE"/>
    <w:rsid w:val="0038241E"/>
    <w:rsid w:val="00384B72"/>
    <w:rsid w:val="00386695"/>
    <w:rsid w:val="00390235"/>
    <w:rsid w:val="00391DD2"/>
    <w:rsid w:val="00395DB4"/>
    <w:rsid w:val="003A040E"/>
    <w:rsid w:val="003A1374"/>
    <w:rsid w:val="003A6598"/>
    <w:rsid w:val="003A7A52"/>
    <w:rsid w:val="003A7DCC"/>
    <w:rsid w:val="003B02AA"/>
    <w:rsid w:val="003B276C"/>
    <w:rsid w:val="003B4605"/>
    <w:rsid w:val="003B5381"/>
    <w:rsid w:val="003B55F2"/>
    <w:rsid w:val="003B56EB"/>
    <w:rsid w:val="003B6D91"/>
    <w:rsid w:val="003C0E55"/>
    <w:rsid w:val="003C63B9"/>
    <w:rsid w:val="003C7F95"/>
    <w:rsid w:val="003D093E"/>
    <w:rsid w:val="003D1116"/>
    <w:rsid w:val="003D1229"/>
    <w:rsid w:val="003D2886"/>
    <w:rsid w:val="003D4166"/>
    <w:rsid w:val="003D4520"/>
    <w:rsid w:val="003D4A12"/>
    <w:rsid w:val="003D6119"/>
    <w:rsid w:val="003D70CA"/>
    <w:rsid w:val="003E2EE8"/>
    <w:rsid w:val="003E3002"/>
    <w:rsid w:val="003E4A46"/>
    <w:rsid w:val="003E4A61"/>
    <w:rsid w:val="003E4DC1"/>
    <w:rsid w:val="003F1B4F"/>
    <w:rsid w:val="003F528D"/>
    <w:rsid w:val="003F6C73"/>
    <w:rsid w:val="003F6E60"/>
    <w:rsid w:val="003F7F5B"/>
    <w:rsid w:val="00402718"/>
    <w:rsid w:val="00402AC6"/>
    <w:rsid w:val="00402DA4"/>
    <w:rsid w:val="004037B7"/>
    <w:rsid w:val="00404201"/>
    <w:rsid w:val="00406123"/>
    <w:rsid w:val="004064E2"/>
    <w:rsid w:val="004065F9"/>
    <w:rsid w:val="004071A7"/>
    <w:rsid w:val="00407ACC"/>
    <w:rsid w:val="00411D5B"/>
    <w:rsid w:val="00412B42"/>
    <w:rsid w:val="00413F40"/>
    <w:rsid w:val="004155BC"/>
    <w:rsid w:val="004155CE"/>
    <w:rsid w:val="00420EB7"/>
    <w:rsid w:val="00423BBC"/>
    <w:rsid w:val="00424435"/>
    <w:rsid w:val="00425254"/>
    <w:rsid w:val="004262F9"/>
    <w:rsid w:val="00427089"/>
    <w:rsid w:val="00427660"/>
    <w:rsid w:val="00427EF7"/>
    <w:rsid w:val="0043142D"/>
    <w:rsid w:val="0043312F"/>
    <w:rsid w:val="00434C63"/>
    <w:rsid w:val="00435877"/>
    <w:rsid w:val="00435D63"/>
    <w:rsid w:val="00437249"/>
    <w:rsid w:val="00437599"/>
    <w:rsid w:val="0044047A"/>
    <w:rsid w:val="00440FD5"/>
    <w:rsid w:val="00442DD7"/>
    <w:rsid w:val="00442EA4"/>
    <w:rsid w:val="004449C4"/>
    <w:rsid w:val="00444ABE"/>
    <w:rsid w:val="00445597"/>
    <w:rsid w:val="00446CF9"/>
    <w:rsid w:val="00446D21"/>
    <w:rsid w:val="00447D6D"/>
    <w:rsid w:val="00450038"/>
    <w:rsid w:val="004501D2"/>
    <w:rsid w:val="0045191C"/>
    <w:rsid w:val="00453F05"/>
    <w:rsid w:val="0046070F"/>
    <w:rsid w:val="00460B8A"/>
    <w:rsid w:val="00461730"/>
    <w:rsid w:val="00462C96"/>
    <w:rsid w:val="004644BB"/>
    <w:rsid w:val="00464A5B"/>
    <w:rsid w:val="00465ED3"/>
    <w:rsid w:val="00466467"/>
    <w:rsid w:val="004721FA"/>
    <w:rsid w:val="00474121"/>
    <w:rsid w:val="004744F5"/>
    <w:rsid w:val="0047756F"/>
    <w:rsid w:val="00480B50"/>
    <w:rsid w:val="004812ED"/>
    <w:rsid w:val="00481C1E"/>
    <w:rsid w:val="00482039"/>
    <w:rsid w:val="0048228F"/>
    <w:rsid w:val="00484759"/>
    <w:rsid w:val="00484E6C"/>
    <w:rsid w:val="004853AD"/>
    <w:rsid w:val="004858D2"/>
    <w:rsid w:val="00485F0B"/>
    <w:rsid w:val="004875AF"/>
    <w:rsid w:val="00492165"/>
    <w:rsid w:val="00492D9D"/>
    <w:rsid w:val="00492E4F"/>
    <w:rsid w:val="004949DE"/>
    <w:rsid w:val="0049523C"/>
    <w:rsid w:val="004976CC"/>
    <w:rsid w:val="004A050A"/>
    <w:rsid w:val="004A0662"/>
    <w:rsid w:val="004A114E"/>
    <w:rsid w:val="004A3F24"/>
    <w:rsid w:val="004A51F7"/>
    <w:rsid w:val="004A6286"/>
    <w:rsid w:val="004A66FE"/>
    <w:rsid w:val="004A6A6B"/>
    <w:rsid w:val="004B425D"/>
    <w:rsid w:val="004B7C62"/>
    <w:rsid w:val="004C12BF"/>
    <w:rsid w:val="004C2FC0"/>
    <w:rsid w:val="004C76A8"/>
    <w:rsid w:val="004D0BD2"/>
    <w:rsid w:val="004D0FB4"/>
    <w:rsid w:val="004D21F3"/>
    <w:rsid w:val="004D2C08"/>
    <w:rsid w:val="004D3181"/>
    <w:rsid w:val="004D61C8"/>
    <w:rsid w:val="004E09C3"/>
    <w:rsid w:val="004E6470"/>
    <w:rsid w:val="004E73C4"/>
    <w:rsid w:val="004F0029"/>
    <w:rsid w:val="004F0E3E"/>
    <w:rsid w:val="004F0F38"/>
    <w:rsid w:val="004F1C45"/>
    <w:rsid w:val="004F44F3"/>
    <w:rsid w:val="004F4CF9"/>
    <w:rsid w:val="004F5120"/>
    <w:rsid w:val="004F5B45"/>
    <w:rsid w:val="004F6A59"/>
    <w:rsid w:val="004F6EC2"/>
    <w:rsid w:val="004F6EFD"/>
    <w:rsid w:val="004F737C"/>
    <w:rsid w:val="0050295A"/>
    <w:rsid w:val="00503C22"/>
    <w:rsid w:val="00511434"/>
    <w:rsid w:val="00513373"/>
    <w:rsid w:val="00513388"/>
    <w:rsid w:val="005138B3"/>
    <w:rsid w:val="00514524"/>
    <w:rsid w:val="00516001"/>
    <w:rsid w:val="005165C7"/>
    <w:rsid w:val="00521435"/>
    <w:rsid w:val="0052163C"/>
    <w:rsid w:val="005219BD"/>
    <w:rsid w:val="005220D9"/>
    <w:rsid w:val="005224E8"/>
    <w:rsid w:val="00524DCF"/>
    <w:rsid w:val="00532459"/>
    <w:rsid w:val="00534526"/>
    <w:rsid w:val="00537219"/>
    <w:rsid w:val="0054045C"/>
    <w:rsid w:val="00542388"/>
    <w:rsid w:val="00544C7E"/>
    <w:rsid w:val="00545E49"/>
    <w:rsid w:val="00550876"/>
    <w:rsid w:val="00551F26"/>
    <w:rsid w:val="00552A3A"/>
    <w:rsid w:val="00553860"/>
    <w:rsid w:val="00555D28"/>
    <w:rsid w:val="0055602F"/>
    <w:rsid w:val="00561101"/>
    <w:rsid w:val="0056210A"/>
    <w:rsid w:val="005621EC"/>
    <w:rsid w:val="00564394"/>
    <w:rsid w:val="005647F9"/>
    <w:rsid w:val="00566084"/>
    <w:rsid w:val="00566A18"/>
    <w:rsid w:val="005709D1"/>
    <w:rsid w:val="00574800"/>
    <w:rsid w:val="005768D0"/>
    <w:rsid w:val="00576D4C"/>
    <w:rsid w:val="00580B75"/>
    <w:rsid w:val="00582765"/>
    <w:rsid w:val="00583F6C"/>
    <w:rsid w:val="0058439B"/>
    <w:rsid w:val="00586D56"/>
    <w:rsid w:val="00596250"/>
    <w:rsid w:val="00596AAA"/>
    <w:rsid w:val="00596C0E"/>
    <w:rsid w:val="00596FC7"/>
    <w:rsid w:val="00597093"/>
    <w:rsid w:val="005A14D9"/>
    <w:rsid w:val="005A2EA8"/>
    <w:rsid w:val="005A65B9"/>
    <w:rsid w:val="005A75CE"/>
    <w:rsid w:val="005A7F07"/>
    <w:rsid w:val="005C26C9"/>
    <w:rsid w:val="005C422B"/>
    <w:rsid w:val="005C4EE1"/>
    <w:rsid w:val="005C59EA"/>
    <w:rsid w:val="005C7546"/>
    <w:rsid w:val="005D18DA"/>
    <w:rsid w:val="005D3721"/>
    <w:rsid w:val="005E325D"/>
    <w:rsid w:val="005E4CB2"/>
    <w:rsid w:val="005E5900"/>
    <w:rsid w:val="005E6A6F"/>
    <w:rsid w:val="005E7A53"/>
    <w:rsid w:val="005E7FCD"/>
    <w:rsid w:val="005F0CAA"/>
    <w:rsid w:val="005F1E90"/>
    <w:rsid w:val="005F6F63"/>
    <w:rsid w:val="005F76DD"/>
    <w:rsid w:val="00600D1E"/>
    <w:rsid w:val="00603328"/>
    <w:rsid w:val="00603431"/>
    <w:rsid w:val="006037C1"/>
    <w:rsid w:val="00604A87"/>
    <w:rsid w:val="00604F07"/>
    <w:rsid w:val="006063A7"/>
    <w:rsid w:val="0060733A"/>
    <w:rsid w:val="006100EE"/>
    <w:rsid w:val="00612CBA"/>
    <w:rsid w:val="006135CD"/>
    <w:rsid w:val="00615AC4"/>
    <w:rsid w:val="00615DBD"/>
    <w:rsid w:val="00617347"/>
    <w:rsid w:val="006207DD"/>
    <w:rsid w:val="00621EBE"/>
    <w:rsid w:val="0062394E"/>
    <w:rsid w:val="00623D21"/>
    <w:rsid w:val="00623DDA"/>
    <w:rsid w:val="00624969"/>
    <w:rsid w:val="006250F1"/>
    <w:rsid w:val="0062579A"/>
    <w:rsid w:val="00625A56"/>
    <w:rsid w:val="00627103"/>
    <w:rsid w:val="00631304"/>
    <w:rsid w:val="00631B96"/>
    <w:rsid w:val="00632D24"/>
    <w:rsid w:val="00633599"/>
    <w:rsid w:val="00635154"/>
    <w:rsid w:val="006362E5"/>
    <w:rsid w:val="006400B9"/>
    <w:rsid w:val="00643756"/>
    <w:rsid w:val="00643932"/>
    <w:rsid w:val="006452A3"/>
    <w:rsid w:val="00647357"/>
    <w:rsid w:val="006503F2"/>
    <w:rsid w:val="00650498"/>
    <w:rsid w:val="006506AC"/>
    <w:rsid w:val="00651637"/>
    <w:rsid w:val="0065354F"/>
    <w:rsid w:val="00653C24"/>
    <w:rsid w:val="00653D49"/>
    <w:rsid w:val="006563AE"/>
    <w:rsid w:val="00661B7D"/>
    <w:rsid w:val="006666D4"/>
    <w:rsid w:val="00666CD9"/>
    <w:rsid w:val="00670026"/>
    <w:rsid w:val="006704E5"/>
    <w:rsid w:val="006730BE"/>
    <w:rsid w:val="00673455"/>
    <w:rsid w:val="00677375"/>
    <w:rsid w:val="00680B8B"/>
    <w:rsid w:val="00681BD4"/>
    <w:rsid w:val="00681FC0"/>
    <w:rsid w:val="00682DBF"/>
    <w:rsid w:val="00684E65"/>
    <w:rsid w:val="006865BC"/>
    <w:rsid w:val="00687036"/>
    <w:rsid w:val="0068707A"/>
    <w:rsid w:val="00690120"/>
    <w:rsid w:val="006921D5"/>
    <w:rsid w:val="00692AB2"/>
    <w:rsid w:val="006946D1"/>
    <w:rsid w:val="006A115E"/>
    <w:rsid w:val="006A17C3"/>
    <w:rsid w:val="006A193F"/>
    <w:rsid w:val="006A3EAA"/>
    <w:rsid w:val="006A4ECE"/>
    <w:rsid w:val="006A6602"/>
    <w:rsid w:val="006A6E28"/>
    <w:rsid w:val="006B0B17"/>
    <w:rsid w:val="006B1918"/>
    <w:rsid w:val="006B19EF"/>
    <w:rsid w:val="006B304C"/>
    <w:rsid w:val="006B5443"/>
    <w:rsid w:val="006B5CD8"/>
    <w:rsid w:val="006B6C73"/>
    <w:rsid w:val="006C0B05"/>
    <w:rsid w:val="006C1E98"/>
    <w:rsid w:val="006C2AC7"/>
    <w:rsid w:val="006C3298"/>
    <w:rsid w:val="006C3643"/>
    <w:rsid w:val="006C36D2"/>
    <w:rsid w:val="006C3FE7"/>
    <w:rsid w:val="006C408D"/>
    <w:rsid w:val="006C447E"/>
    <w:rsid w:val="006D163C"/>
    <w:rsid w:val="006D23DE"/>
    <w:rsid w:val="006D243D"/>
    <w:rsid w:val="006D2E41"/>
    <w:rsid w:val="006D37B2"/>
    <w:rsid w:val="006D3F5F"/>
    <w:rsid w:val="006D4B6B"/>
    <w:rsid w:val="006D5772"/>
    <w:rsid w:val="006D6103"/>
    <w:rsid w:val="006D627D"/>
    <w:rsid w:val="006D724C"/>
    <w:rsid w:val="006E0BAF"/>
    <w:rsid w:val="006E2DB2"/>
    <w:rsid w:val="006E4558"/>
    <w:rsid w:val="006E5237"/>
    <w:rsid w:val="006E6486"/>
    <w:rsid w:val="006E69E0"/>
    <w:rsid w:val="006E6E7A"/>
    <w:rsid w:val="006F0654"/>
    <w:rsid w:val="006F1838"/>
    <w:rsid w:val="006F2CAE"/>
    <w:rsid w:val="006F4720"/>
    <w:rsid w:val="006F477E"/>
    <w:rsid w:val="006F5585"/>
    <w:rsid w:val="006F7C92"/>
    <w:rsid w:val="00700569"/>
    <w:rsid w:val="00700F44"/>
    <w:rsid w:val="00703A64"/>
    <w:rsid w:val="00704B57"/>
    <w:rsid w:val="007051A8"/>
    <w:rsid w:val="0071587F"/>
    <w:rsid w:val="00715FFE"/>
    <w:rsid w:val="00716A71"/>
    <w:rsid w:val="00720258"/>
    <w:rsid w:val="00721B23"/>
    <w:rsid w:val="00723066"/>
    <w:rsid w:val="00723CA9"/>
    <w:rsid w:val="007241D0"/>
    <w:rsid w:val="00724542"/>
    <w:rsid w:val="00724A5A"/>
    <w:rsid w:val="00726273"/>
    <w:rsid w:val="00730384"/>
    <w:rsid w:val="00732094"/>
    <w:rsid w:val="00732B77"/>
    <w:rsid w:val="00733623"/>
    <w:rsid w:val="0073604D"/>
    <w:rsid w:val="007360AF"/>
    <w:rsid w:val="00740C17"/>
    <w:rsid w:val="00740CA3"/>
    <w:rsid w:val="00742CD3"/>
    <w:rsid w:val="00745B12"/>
    <w:rsid w:val="00745CB4"/>
    <w:rsid w:val="00747355"/>
    <w:rsid w:val="00752DBD"/>
    <w:rsid w:val="00753CB3"/>
    <w:rsid w:val="00754347"/>
    <w:rsid w:val="007556FE"/>
    <w:rsid w:val="00755A8C"/>
    <w:rsid w:val="007562DD"/>
    <w:rsid w:val="00764FE9"/>
    <w:rsid w:val="00765D1E"/>
    <w:rsid w:val="0076610F"/>
    <w:rsid w:val="00767190"/>
    <w:rsid w:val="00767D7D"/>
    <w:rsid w:val="007718C0"/>
    <w:rsid w:val="00772673"/>
    <w:rsid w:val="007727D2"/>
    <w:rsid w:val="0077291A"/>
    <w:rsid w:val="007731E6"/>
    <w:rsid w:val="00773395"/>
    <w:rsid w:val="00773B5A"/>
    <w:rsid w:val="00774905"/>
    <w:rsid w:val="00781A60"/>
    <w:rsid w:val="007820F8"/>
    <w:rsid w:val="00783453"/>
    <w:rsid w:val="00786210"/>
    <w:rsid w:val="00787764"/>
    <w:rsid w:val="007917E1"/>
    <w:rsid w:val="007936F7"/>
    <w:rsid w:val="00793E66"/>
    <w:rsid w:val="00794EE4"/>
    <w:rsid w:val="00796B1C"/>
    <w:rsid w:val="0079789A"/>
    <w:rsid w:val="00797CBF"/>
    <w:rsid w:val="007A0CD0"/>
    <w:rsid w:val="007A5847"/>
    <w:rsid w:val="007B04B3"/>
    <w:rsid w:val="007B2E1E"/>
    <w:rsid w:val="007B3BFF"/>
    <w:rsid w:val="007B53C9"/>
    <w:rsid w:val="007B6BC4"/>
    <w:rsid w:val="007C10D3"/>
    <w:rsid w:val="007C2202"/>
    <w:rsid w:val="007C2268"/>
    <w:rsid w:val="007C3DEE"/>
    <w:rsid w:val="007C4ACF"/>
    <w:rsid w:val="007C5792"/>
    <w:rsid w:val="007C7921"/>
    <w:rsid w:val="007C7C68"/>
    <w:rsid w:val="007D3438"/>
    <w:rsid w:val="007D6C3F"/>
    <w:rsid w:val="007D77F0"/>
    <w:rsid w:val="007E04A1"/>
    <w:rsid w:val="007E06E3"/>
    <w:rsid w:val="007E42D5"/>
    <w:rsid w:val="007E51FC"/>
    <w:rsid w:val="007E5952"/>
    <w:rsid w:val="007E6897"/>
    <w:rsid w:val="007E725E"/>
    <w:rsid w:val="007E730D"/>
    <w:rsid w:val="007F1DB4"/>
    <w:rsid w:val="007F1EF3"/>
    <w:rsid w:val="007F26A6"/>
    <w:rsid w:val="007F30FC"/>
    <w:rsid w:val="007F544B"/>
    <w:rsid w:val="007F62B1"/>
    <w:rsid w:val="007F748E"/>
    <w:rsid w:val="007F790C"/>
    <w:rsid w:val="008009E9"/>
    <w:rsid w:val="008021B7"/>
    <w:rsid w:val="008061E4"/>
    <w:rsid w:val="008065D6"/>
    <w:rsid w:val="00810C0F"/>
    <w:rsid w:val="008112D1"/>
    <w:rsid w:val="008115F9"/>
    <w:rsid w:val="00817EE8"/>
    <w:rsid w:val="00820963"/>
    <w:rsid w:val="00820AD3"/>
    <w:rsid w:val="00820E24"/>
    <w:rsid w:val="00821A15"/>
    <w:rsid w:val="00821B65"/>
    <w:rsid w:val="008242C6"/>
    <w:rsid w:val="00824EA3"/>
    <w:rsid w:val="00825127"/>
    <w:rsid w:val="00825903"/>
    <w:rsid w:val="00830813"/>
    <w:rsid w:val="00832565"/>
    <w:rsid w:val="00832AB9"/>
    <w:rsid w:val="00833545"/>
    <w:rsid w:val="00834556"/>
    <w:rsid w:val="00835852"/>
    <w:rsid w:val="00836637"/>
    <w:rsid w:val="00836A3A"/>
    <w:rsid w:val="008379A9"/>
    <w:rsid w:val="00840266"/>
    <w:rsid w:val="00840C57"/>
    <w:rsid w:val="00844EBF"/>
    <w:rsid w:val="00845C71"/>
    <w:rsid w:val="00847EBF"/>
    <w:rsid w:val="008533DA"/>
    <w:rsid w:val="0085593C"/>
    <w:rsid w:val="00855C28"/>
    <w:rsid w:val="0085653F"/>
    <w:rsid w:val="00862698"/>
    <w:rsid w:val="008637FD"/>
    <w:rsid w:val="00871764"/>
    <w:rsid w:val="00872800"/>
    <w:rsid w:val="00876725"/>
    <w:rsid w:val="00876C9F"/>
    <w:rsid w:val="0088155D"/>
    <w:rsid w:val="00881F02"/>
    <w:rsid w:val="00885686"/>
    <w:rsid w:val="0088605E"/>
    <w:rsid w:val="00886F9B"/>
    <w:rsid w:val="008905B2"/>
    <w:rsid w:val="008918D4"/>
    <w:rsid w:val="00891AC1"/>
    <w:rsid w:val="00892330"/>
    <w:rsid w:val="008924F2"/>
    <w:rsid w:val="00892E70"/>
    <w:rsid w:val="00894E24"/>
    <w:rsid w:val="00896FBB"/>
    <w:rsid w:val="008970CA"/>
    <w:rsid w:val="00897838"/>
    <w:rsid w:val="008A2CE3"/>
    <w:rsid w:val="008A36B6"/>
    <w:rsid w:val="008A39EF"/>
    <w:rsid w:val="008A41B6"/>
    <w:rsid w:val="008B004F"/>
    <w:rsid w:val="008B390C"/>
    <w:rsid w:val="008B5BE2"/>
    <w:rsid w:val="008B6DCF"/>
    <w:rsid w:val="008C08BA"/>
    <w:rsid w:val="008C34EC"/>
    <w:rsid w:val="008C38C0"/>
    <w:rsid w:val="008C7A8E"/>
    <w:rsid w:val="008D14BC"/>
    <w:rsid w:val="008D1C72"/>
    <w:rsid w:val="008D2107"/>
    <w:rsid w:val="008D3917"/>
    <w:rsid w:val="008D428C"/>
    <w:rsid w:val="008D5012"/>
    <w:rsid w:val="008D58B8"/>
    <w:rsid w:val="008D643B"/>
    <w:rsid w:val="008E0906"/>
    <w:rsid w:val="008E4275"/>
    <w:rsid w:val="008E437B"/>
    <w:rsid w:val="008E79E8"/>
    <w:rsid w:val="008F1ABA"/>
    <w:rsid w:val="008F2C3A"/>
    <w:rsid w:val="008F30B2"/>
    <w:rsid w:val="008F4AB5"/>
    <w:rsid w:val="008F5E5D"/>
    <w:rsid w:val="00901E27"/>
    <w:rsid w:val="009031A1"/>
    <w:rsid w:val="00903415"/>
    <w:rsid w:val="009034B4"/>
    <w:rsid w:val="00904C4E"/>
    <w:rsid w:val="00905A48"/>
    <w:rsid w:val="009074EE"/>
    <w:rsid w:val="0090783D"/>
    <w:rsid w:val="00910784"/>
    <w:rsid w:val="009116B1"/>
    <w:rsid w:val="009144D2"/>
    <w:rsid w:val="009145CC"/>
    <w:rsid w:val="00915443"/>
    <w:rsid w:val="009169B0"/>
    <w:rsid w:val="00917284"/>
    <w:rsid w:val="00922B29"/>
    <w:rsid w:val="0092654C"/>
    <w:rsid w:val="00927849"/>
    <w:rsid w:val="009300B9"/>
    <w:rsid w:val="00930F14"/>
    <w:rsid w:val="009312AC"/>
    <w:rsid w:val="009328B7"/>
    <w:rsid w:val="009328C2"/>
    <w:rsid w:val="009338C4"/>
    <w:rsid w:val="00933B47"/>
    <w:rsid w:val="00934676"/>
    <w:rsid w:val="00935827"/>
    <w:rsid w:val="00935CBC"/>
    <w:rsid w:val="009373B6"/>
    <w:rsid w:val="009412A0"/>
    <w:rsid w:val="00941BE4"/>
    <w:rsid w:val="00944BBE"/>
    <w:rsid w:val="00944F64"/>
    <w:rsid w:val="009453B7"/>
    <w:rsid w:val="0094589A"/>
    <w:rsid w:val="00946677"/>
    <w:rsid w:val="009472BB"/>
    <w:rsid w:val="0095179E"/>
    <w:rsid w:val="0095243F"/>
    <w:rsid w:val="00953379"/>
    <w:rsid w:val="00953FC5"/>
    <w:rsid w:val="00954892"/>
    <w:rsid w:val="00955F91"/>
    <w:rsid w:val="00956DB8"/>
    <w:rsid w:val="00957DCB"/>
    <w:rsid w:val="00961610"/>
    <w:rsid w:val="00963669"/>
    <w:rsid w:val="009648CB"/>
    <w:rsid w:val="0096530D"/>
    <w:rsid w:val="00972579"/>
    <w:rsid w:val="0097387E"/>
    <w:rsid w:val="00974CDE"/>
    <w:rsid w:val="00975824"/>
    <w:rsid w:val="00975E9C"/>
    <w:rsid w:val="0097700C"/>
    <w:rsid w:val="009776D6"/>
    <w:rsid w:val="00977DE7"/>
    <w:rsid w:val="00980A5A"/>
    <w:rsid w:val="00982BF3"/>
    <w:rsid w:val="009836DD"/>
    <w:rsid w:val="009848B5"/>
    <w:rsid w:val="009863C3"/>
    <w:rsid w:val="0098688B"/>
    <w:rsid w:val="009879B3"/>
    <w:rsid w:val="00990741"/>
    <w:rsid w:val="00991CF9"/>
    <w:rsid w:val="009920AB"/>
    <w:rsid w:val="0099232A"/>
    <w:rsid w:val="00992438"/>
    <w:rsid w:val="009938D7"/>
    <w:rsid w:val="00994473"/>
    <w:rsid w:val="00996B1F"/>
    <w:rsid w:val="009A088F"/>
    <w:rsid w:val="009A089E"/>
    <w:rsid w:val="009A0AC1"/>
    <w:rsid w:val="009A0E37"/>
    <w:rsid w:val="009A267C"/>
    <w:rsid w:val="009A566E"/>
    <w:rsid w:val="009A7F36"/>
    <w:rsid w:val="009B1D20"/>
    <w:rsid w:val="009B27F4"/>
    <w:rsid w:val="009B2A28"/>
    <w:rsid w:val="009B36ED"/>
    <w:rsid w:val="009B4A7F"/>
    <w:rsid w:val="009B50C5"/>
    <w:rsid w:val="009B6486"/>
    <w:rsid w:val="009B7BF6"/>
    <w:rsid w:val="009C00E4"/>
    <w:rsid w:val="009C15D9"/>
    <w:rsid w:val="009C5472"/>
    <w:rsid w:val="009D0373"/>
    <w:rsid w:val="009D04FC"/>
    <w:rsid w:val="009D0774"/>
    <w:rsid w:val="009D17CA"/>
    <w:rsid w:val="009D20D0"/>
    <w:rsid w:val="009D23DA"/>
    <w:rsid w:val="009D33B9"/>
    <w:rsid w:val="009E1CC4"/>
    <w:rsid w:val="009E459D"/>
    <w:rsid w:val="009E45FC"/>
    <w:rsid w:val="009E5C32"/>
    <w:rsid w:val="009E6B58"/>
    <w:rsid w:val="009F6324"/>
    <w:rsid w:val="009F63A1"/>
    <w:rsid w:val="009F765B"/>
    <w:rsid w:val="009F7E77"/>
    <w:rsid w:val="00A0215B"/>
    <w:rsid w:val="00A02469"/>
    <w:rsid w:val="00A024D5"/>
    <w:rsid w:val="00A037EA"/>
    <w:rsid w:val="00A045CB"/>
    <w:rsid w:val="00A07773"/>
    <w:rsid w:val="00A07985"/>
    <w:rsid w:val="00A1203A"/>
    <w:rsid w:val="00A12E8F"/>
    <w:rsid w:val="00A13A95"/>
    <w:rsid w:val="00A14FFB"/>
    <w:rsid w:val="00A152CB"/>
    <w:rsid w:val="00A157FC"/>
    <w:rsid w:val="00A15C62"/>
    <w:rsid w:val="00A17279"/>
    <w:rsid w:val="00A207F4"/>
    <w:rsid w:val="00A20CD4"/>
    <w:rsid w:val="00A243A1"/>
    <w:rsid w:val="00A26DAB"/>
    <w:rsid w:val="00A30F45"/>
    <w:rsid w:val="00A31F77"/>
    <w:rsid w:val="00A33120"/>
    <w:rsid w:val="00A33D5F"/>
    <w:rsid w:val="00A35B85"/>
    <w:rsid w:val="00A37B74"/>
    <w:rsid w:val="00A404B4"/>
    <w:rsid w:val="00A40A02"/>
    <w:rsid w:val="00A412B5"/>
    <w:rsid w:val="00A41508"/>
    <w:rsid w:val="00A41591"/>
    <w:rsid w:val="00A419CD"/>
    <w:rsid w:val="00A41E9E"/>
    <w:rsid w:val="00A46188"/>
    <w:rsid w:val="00A47C6E"/>
    <w:rsid w:val="00A507B5"/>
    <w:rsid w:val="00A50E87"/>
    <w:rsid w:val="00A51110"/>
    <w:rsid w:val="00A534EF"/>
    <w:rsid w:val="00A54290"/>
    <w:rsid w:val="00A54642"/>
    <w:rsid w:val="00A555DC"/>
    <w:rsid w:val="00A57116"/>
    <w:rsid w:val="00A57E29"/>
    <w:rsid w:val="00A600B3"/>
    <w:rsid w:val="00A60CB3"/>
    <w:rsid w:val="00A615A0"/>
    <w:rsid w:val="00A62314"/>
    <w:rsid w:val="00A64589"/>
    <w:rsid w:val="00A64FD1"/>
    <w:rsid w:val="00A71CCB"/>
    <w:rsid w:val="00A72DBA"/>
    <w:rsid w:val="00A74FE4"/>
    <w:rsid w:val="00A75B8A"/>
    <w:rsid w:val="00A767FE"/>
    <w:rsid w:val="00A76E90"/>
    <w:rsid w:val="00A76E97"/>
    <w:rsid w:val="00A806F9"/>
    <w:rsid w:val="00A807BE"/>
    <w:rsid w:val="00A81EF5"/>
    <w:rsid w:val="00A86A71"/>
    <w:rsid w:val="00A8703F"/>
    <w:rsid w:val="00A87AA1"/>
    <w:rsid w:val="00A900E9"/>
    <w:rsid w:val="00A90D91"/>
    <w:rsid w:val="00A910B5"/>
    <w:rsid w:val="00A946FD"/>
    <w:rsid w:val="00A94913"/>
    <w:rsid w:val="00A95F44"/>
    <w:rsid w:val="00AA1551"/>
    <w:rsid w:val="00AA26B7"/>
    <w:rsid w:val="00AA3481"/>
    <w:rsid w:val="00AA4BAF"/>
    <w:rsid w:val="00AA517B"/>
    <w:rsid w:val="00AA5B62"/>
    <w:rsid w:val="00AA617D"/>
    <w:rsid w:val="00AA6C68"/>
    <w:rsid w:val="00AA7B08"/>
    <w:rsid w:val="00AB1739"/>
    <w:rsid w:val="00AB1CEF"/>
    <w:rsid w:val="00AB2DD4"/>
    <w:rsid w:val="00AB3B0C"/>
    <w:rsid w:val="00AB4843"/>
    <w:rsid w:val="00AB50B8"/>
    <w:rsid w:val="00AB7018"/>
    <w:rsid w:val="00AB7233"/>
    <w:rsid w:val="00AB74D5"/>
    <w:rsid w:val="00AB751B"/>
    <w:rsid w:val="00AC0958"/>
    <w:rsid w:val="00AC11DF"/>
    <w:rsid w:val="00AC3661"/>
    <w:rsid w:val="00AC38BA"/>
    <w:rsid w:val="00AC6372"/>
    <w:rsid w:val="00AC7950"/>
    <w:rsid w:val="00AC7F42"/>
    <w:rsid w:val="00AD10BB"/>
    <w:rsid w:val="00AD1320"/>
    <w:rsid w:val="00AD5390"/>
    <w:rsid w:val="00AD65B1"/>
    <w:rsid w:val="00AD7AE7"/>
    <w:rsid w:val="00AD7D18"/>
    <w:rsid w:val="00AE1613"/>
    <w:rsid w:val="00AE232E"/>
    <w:rsid w:val="00AE27B2"/>
    <w:rsid w:val="00AE33A4"/>
    <w:rsid w:val="00AE3837"/>
    <w:rsid w:val="00AE3D09"/>
    <w:rsid w:val="00AE4422"/>
    <w:rsid w:val="00AE6E20"/>
    <w:rsid w:val="00AE74C8"/>
    <w:rsid w:val="00AF1B4D"/>
    <w:rsid w:val="00AF35C2"/>
    <w:rsid w:val="00AF380C"/>
    <w:rsid w:val="00AF3B7B"/>
    <w:rsid w:val="00AF4614"/>
    <w:rsid w:val="00AF5C3E"/>
    <w:rsid w:val="00AF76F5"/>
    <w:rsid w:val="00AF7982"/>
    <w:rsid w:val="00B011AD"/>
    <w:rsid w:val="00B021C4"/>
    <w:rsid w:val="00B028D0"/>
    <w:rsid w:val="00B03053"/>
    <w:rsid w:val="00B03427"/>
    <w:rsid w:val="00B04F20"/>
    <w:rsid w:val="00B057D6"/>
    <w:rsid w:val="00B07380"/>
    <w:rsid w:val="00B07515"/>
    <w:rsid w:val="00B10450"/>
    <w:rsid w:val="00B1154B"/>
    <w:rsid w:val="00B137FF"/>
    <w:rsid w:val="00B1745C"/>
    <w:rsid w:val="00B17F7D"/>
    <w:rsid w:val="00B20B87"/>
    <w:rsid w:val="00B217EB"/>
    <w:rsid w:val="00B229A4"/>
    <w:rsid w:val="00B24D06"/>
    <w:rsid w:val="00B2773D"/>
    <w:rsid w:val="00B30EA8"/>
    <w:rsid w:val="00B32F83"/>
    <w:rsid w:val="00B34521"/>
    <w:rsid w:val="00B35EDD"/>
    <w:rsid w:val="00B35FCC"/>
    <w:rsid w:val="00B4012D"/>
    <w:rsid w:val="00B4292B"/>
    <w:rsid w:val="00B43087"/>
    <w:rsid w:val="00B51ADC"/>
    <w:rsid w:val="00B51D74"/>
    <w:rsid w:val="00B52436"/>
    <w:rsid w:val="00B531AC"/>
    <w:rsid w:val="00B539E1"/>
    <w:rsid w:val="00B53AC3"/>
    <w:rsid w:val="00B550FE"/>
    <w:rsid w:val="00B55E17"/>
    <w:rsid w:val="00B56870"/>
    <w:rsid w:val="00B57B5A"/>
    <w:rsid w:val="00B57BE8"/>
    <w:rsid w:val="00B609C2"/>
    <w:rsid w:val="00B60CC5"/>
    <w:rsid w:val="00B623F8"/>
    <w:rsid w:val="00B63985"/>
    <w:rsid w:val="00B63D94"/>
    <w:rsid w:val="00B64A5B"/>
    <w:rsid w:val="00B67EFD"/>
    <w:rsid w:val="00B72755"/>
    <w:rsid w:val="00B73807"/>
    <w:rsid w:val="00B755E8"/>
    <w:rsid w:val="00B75798"/>
    <w:rsid w:val="00B824EB"/>
    <w:rsid w:val="00B83D7F"/>
    <w:rsid w:val="00B855FB"/>
    <w:rsid w:val="00B87154"/>
    <w:rsid w:val="00B875E9"/>
    <w:rsid w:val="00B87D6D"/>
    <w:rsid w:val="00B91039"/>
    <w:rsid w:val="00B95FBF"/>
    <w:rsid w:val="00B97F7B"/>
    <w:rsid w:val="00BA1626"/>
    <w:rsid w:val="00BA18C4"/>
    <w:rsid w:val="00BA2094"/>
    <w:rsid w:val="00BA2729"/>
    <w:rsid w:val="00BA2CF1"/>
    <w:rsid w:val="00BB0609"/>
    <w:rsid w:val="00BB11F1"/>
    <w:rsid w:val="00BB3212"/>
    <w:rsid w:val="00BC01F9"/>
    <w:rsid w:val="00BC17DF"/>
    <w:rsid w:val="00BC1A35"/>
    <w:rsid w:val="00BC1A6F"/>
    <w:rsid w:val="00BC4980"/>
    <w:rsid w:val="00BC4D2C"/>
    <w:rsid w:val="00BC6616"/>
    <w:rsid w:val="00BC6CB2"/>
    <w:rsid w:val="00BD13C2"/>
    <w:rsid w:val="00BD2608"/>
    <w:rsid w:val="00BD2EF6"/>
    <w:rsid w:val="00BD2EFF"/>
    <w:rsid w:val="00BD4F8D"/>
    <w:rsid w:val="00BD6646"/>
    <w:rsid w:val="00BD7EF3"/>
    <w:rsid w:val="00BE3735"/>
    <w:rsid w:val="00BE3E5A"/>
    <w:rsid w:val="00BE4ABB"/>
    <w:rsid w:val="00BE5547"/>
    <w:rsid w:val="00BE63B4"/>
    <w:rsid w:val="00BE6EC8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0A87"/>
    <w:rsid w:val="00C13688"/>
    <w:rsid w:val="00C138FD"/>
    <w:rsid w:val="00C15823"/>
    <w:rsid w:val="00C2106F"/>
    <w:rsid w:val="00C254F7"/>
    <w:rsid w:val="00C267B6"/>
    <w:rsid w:val="00C275AC"/>
    <w:rsid w:val="00C30B51"/>
    <w:rsid w:val="00C30D67"/>
    <w:rsid w:val="00C33096"/>
    <w:rsid w:val="00C352F7"/>
    <w:rsid w:val="00C35939"/>
    <w:rsid w:val="00C403DB"/>
    <w:rsid w:val="00C40F99"/>
    <w:rsid w:val="00C4279A"/>
    <w:rsid w:val="00C42BDD"/>
    <w:rsid w:val="00C43646"/>
    <w:rsid w:val="00C45043"/>
    <w:rsid w:val="00C468CD"/>
    <w:rsid w:val="00C50DB0"/>
    <w:rsid w:val="00C50DE5"/>
    <w:rsid w:val="00C52795"/>
    <w:rsid w:val="00C552FA"/>
    <w:rsid w:val="00C56664"/>
    <w:rsid w:val="00C57091"/>
    <w:rsid w:val="00C571F2"/>
    <w:rsid w:val="00C60905"/>
    <w:rsid w:val="00C60BF4"/>
    <w:rsid w:val="00C6169F"/>
    <w:rsid w:val="00C61E7D"/>
    <w:rsid w:val="00C62B04"/>
    <w:rsid w:val="00C64A9F"/>
    <w:rsid w:val="00C65A4E"/>
    <w:rsid w:val="00C673CA"/>
    <w:rsid w:val="00C6781D"/>
    <w:rsid w:val="00C72B67"/>
    <w:rsid w:val="00C741EB"/>
    <w:rsid w:val="00C74B5A"/>
    <w:rsid w:val="00C752ED"/>
    <w:rsid w:val="00C753D1"/>
    <w:rsid w:val="00C75714"/>
    <w:rsid w:val="00C7732B"/>
    <w:rsid w:val="00C83F62"/>
    <w:rsid w:val="00C8453A"/>
    <w:rsid w:val="00C856CD"/>
    <w:rsid w:val="00C870DF"/>
    <w:rsid w:val="00C92D45"/>
    <w:rsid w:val="00C932D6"/>
    <w:rsid w:val="00C943BA"/>
    <w:rsid w:val="00C96276"/>
    <w:rsid w:val="00C97C1D"/>
    <w:rsid w:val="00CA70B1"/>
    <w:rsid w:val="00CA73F8"/>
    <w:rsid w:val="00CB2314"/>
    <w:rsid w:val="00CB3A51"/>
    <w:rsid w:val="00CB412A"/>
    <w:rsid w:val="00CB4F57"/>
    <w:rsid w:val="00CB52BB"/>
    <w:rsid w:val="00CB67D0"/>
    <w:rsid w:val="00CB788D"/>
    <w:rsid w:val="00CB7FB4"/>
    <w:rsid w:val="00CC182F"/>
    <w:rsid w:val="00CC38E6"/>
    <w:rsid w:val="00CC4A5D"/>
    <w:rsid w:val="00CC6EDE"/>
    <w:rsid w:val="00CD011B"/>
    <w:rsid w:val="00CD21BB"/>
    <w:rsid w:val="00CD4EE8"/>
    <w:rsid w:val="00CD69D7"/>
    <w:rsid w:val="00CD6E19"/>
    <w:rsid w:val="00CD70C5"/>
    <w:rsid w:val="00CD7676"/>
    <w:rsid w:val="00CE24F2"/>
    <w:rsid w:val="00CE3F6B"/>
    <w:rsid w:val="00CE4E7D"/>
    <w:rsid w:val="00CE5559"/>
    <w:rsid w:val="00CE56F6"/>
    <w:rsid w:val="00CE77C6"/>
    <w:rsid w:val="00CF10A0"/>
    <w:rsid w:val="00CF23CE"/>
    <w:rsid w:val="00CF4057"/>
    <w:rsid w:val="00CF5176"/>
    <w:rsid w:val="00CF58D3"/>
    <w:rsid w:val="00D016C0"/>
    <w:rsid w:val="00D07959"/>
    <w:rsid w:val="00D10FB5"/>
    <w:rsid w:val="00D12F6A"/>
    <w:rsid w:val="00D15D36"/>
    <w:rsid w:val="00D21262"/>
    <w:rsid w:val="00D252E2"/>
    <w:rsid w:val="00D27354"/>
    <w:rsid w:val="00D3135C"/>
    <w:rsid w:val="00D332E8"/>
    <w:rsid w:val="00D33B87"/>
    <w:rsid w:val="00D33CEA"/>
    <w:rsid w:val="00D34432"/>
    <w:rsid w:val="00D3630E"/>
    <w:rsid w:val="00D376D6"/>
    <w:rsid w:val="00D401CC"/>
    <w:rsid w:val="00D44AC7"/>
    <w:rsid w:val="00D45D6C"/>
    <w:rsid w:val="00D461B8"/>
    <w:rsid w:val="00D4750C"/>
    <w:rsid w:val="00D47A59"/>
    <w:rsid w:val="00D47FB9"/>
    <w:rsid w:val="00D51211"/>
    <w:rsid w:val="00D512B0"/>
    <w:rsid w:val="00D51AD9"/>
    <w:rsid w:val="00D51C35"/>
    <w:rsid w:val="00D52267"/>
    <w:rsid w:val="00D53773"/>
    <w:rsid w:val="00D61CED"/>
    <w:rsid w:val="00D6499C"/>
    <w:rsid w:val="00D64FA2"/>
    <w:rsid w:val="00D66281"/>
    <w:rsid w:val="00D67470"/>
    <w:rsid w:val="00D70F97"/>
    <w:rsid w:val="00D74FA0"/>
    <w:rsid w:val="00D7517C"/>
    <w:rsid w:val="00D75603"/>
    <w:rsid w:val="00D75AB6"/>
    <w:rsid w:val="00D76B2B"/>
    <w:rsid w:val="00D838EC"/>
    <w:rsid w:val="00D83CBC"/>
    <w:rsid w:val="00D83E37"/>
    <w:rsid w:val="00D861A6"/>
    <w:rsid w:val="00D86274"/>
    <w:rsid w:val="00D90356"/>
    <w:rsid w:val="00D909C6"/>
    <w:rsid w:val="00D95A2D"/>
    <w:rsid w:val="00D95B4D"/>
    <w:rsid w:val="00D96837"/>
    <w:rsid w:val="00D97508"/>
    <w:rsid w:val="00DA1810"/>
    <w:rsid w:val="00DA2758"/>
    <w:rsid w:val="00DA6C6D"/>
    <w:rsid w:val="00DB0ABA"/>
    <w:rsid w:val="00DB123B"/>
    <w:rsid w:val="00DB2459"/>
    <w:rsid w:val="00DB5C6C"/>
    <w:rsid w:val="00DB6514"/>
    <w:rsid w:val="00DC0807"/>
    <w:rsid w:val="00DC2422"/>
    <w:rsid w:val="00DC2917"/>
    <w:rsid w:val="00DC5B89"/>
    <w:rsid w:val="00DC6984"/>
    <w:rsid w:val="00DD4C32"/>
    <w:rsid w:val="00DD628C"/>
    <w:rsid w:val="00DD6F3E"/>
    <w:rsid w:val="00DD6FBE"/>
    <w:rsid w:val="00DE169D"/>
    <w:rsid w:val="00DE32F1"/>
    <w:rsid w:val="00DE4249"/>
    <w:rsid w:val="00DE475A"/>
    <w:rsid w:val="00DE5073"/>
    <w:rsid w:val="00DE5AEA"/>
    <w:rsid w:val="00DF123D"/>
    <w:rsid w:val="00DF3465"/>
    <w:rsid w:val="00DF3DA0"/>
    <w:rsid w:val="00DF405E"/>
    <w:rsid w:val="00DF42B2"/>
    <w:rsid w:val="00DF507E"/>
    <w:rsid w:val="00E00622"/>
    <w:rsid w:val="00E01865"/>
    <w:rsid w:val="00E01C8A"/>
    <w:rsid w:val="00E01CE0"/>
    <w:rsid w:val="00E0211F"/>
    <w:rsid w:val="00E047A4"/>
    <w:rsid w:val="00E054F9"/>
    <w:rsid w:val="00E05A84"/>
    <w:rsid w:val="00E05D73"/>
    <w:rsid w:val="00E05E53"/>
    <w:rsid w:val="00E06254"/>
    <w:rsid w:val="00E104A2"/>
    <w:rsid w:val="00E106A7"/>
    <w:rsid w:val="00E10C5B"/>
    <w:rsid w:val="00E116E5"/>
    <w:rsid w:val="00E1193B"/>
    <w:rsid w:val="00E17A20"/>
    <w:rsid w:val="00E20961"/>
    <w:rsid w:val="00E211EA"/>
    <w:rsid w:val="00E23739"/>
    <w:rsid w:val="00E25A4C"/>
    <w:rsid w:val="00E316AC"/>
    <w:rsid w:val="00E3250D"/>
    <w:rsid w:val="00E329C3"/>
    <w:rsid w:val="00E3477D"/>
    <w:rsid w:val="00E350DB"/>
    <w:rsid w:val="00E359E5"/>
    <w:rsid w:val="00E372D0"/>
    <w:rsid w:val="00E403FE"/>
    <w:rsid w:val="00E41B61"/>
    <w:rsid w:val="00E42518"/>
    <w:rsid w:val="00E4259A"/>
    <w:rsid w:val="00E43656"/>
    <w:rsid w:val="00E44374"/>
    <w:rsid w:val="00E4695B"/>
    <w:rsid w:val="00E54979"/>
    <w:rsid w:val="00E54C1C"/>
    <w:rsid w:val="00E551FF"/>
    <w:rsid w:val="00E56A02"/>
    <w:rsid w:val="00E5703B"/>
    <w:rsid w:val="00E57DB8"/>
    <w:rsid w:val="00E61DF0"/>
    <w:rsid w:val="00E631B2"/>
    <w:rsid w:val="00E63473"/>
    <w:rsid w:val="00E7199A"/>
    <w:rsid w:val="00E72910"/>
    <w:rsid w:val="00E74E57"/>
    <w:rsid w:val="00E74EB7"/>
    <w:rsid w:val="00E75BD8"/>
    <w:rsid w:val="00E76885"/>
    <w:rsid w:val="00E7723C"/>
    <w:rsid w:val="00E80E8C"/>
    <w:rsid w:val="00E80F48"/>
    <w:rsid w:val="00E84FBB"/>
    <w:rsid w:val="00E8664A"/>
    <w:rsid w:val="00E86B75"/>
    <w:rsid w:val="00E86F47"/>
    <w:rsid w:val="00E92023"/>
    <w:rsid w:val="00E95008"/>
    <w:rsid w:val="00E954EE"/>
    <w:rsid w:val="00EA08CA"/>
    <w:rsid w:val="00EA0FE0"/>
    <w:rsid w:val="00EA1885"/>
    <w:rsid w:val="00EA4341"/>
    <w:rsid w:val="00EB11E3"/>
    <w:rsid w:val="00EB2650"/>
    <w:rsid w:val="00EB2694"/>
    <w:rsid w:val="00EB3E83"/>
    <w:rsid w:val="00EB56CB"/>
    <w:rsid w:val="00EC015E"/>
    <w:rsid w:val="00EC222E"/>
    <w:rsid w:val="00EC2CC3"/>
    <w:rsid w:val="00EC2EEB"/>
    <w:rsid w:val="00EC3652"/>
    <w:rsid w:val="00EC6708"/>
    <w:rsid w:val="00EC6AD2"/>
    <w:rsid w:val="00ED13F5"/>
    <w:rsid w:val="00ED2EDF"/>
    <w:rsid w:val="00ED6723"/>
    <w:rsid w:val="00EE112C"/>
    <w:rsid w:val="00EE2116"/>
    <w:rsid w:val="00EE2854"/>
    <w:rsid w:val="00EE47EA"/>
    <w:rsid w:val="00EE5578"/>
    <w:rsid w:val="00EE6975"/>
    <w:rsid w:val="00EF2A5F"/>
    <w:rsid w:val="00EF559D"/>
    <w:rsid w:val="00EF6105"/>
    <w:rsid w:val="00F034BD"/>
    <w:rsid w:val="00F03F39"/>
    <w:rsid w:val="00F0406A"/>
    <w:rsid w:val="00F068D8"/>
    <w:rsid w:val="00F07019"/>
    <w:rsid w:val="00F106B6"/>
    <w:rsid w:val="00F1347C"/>
    <w:rsid w:val="00F13775"/>
    <w:rsid w:val="00F163B2"/>
    <w:rsid w:val="00F16FE5"/>
    <w:rsid w:val="00F2215B"/>
    <w:rsid w:val="00F22856"/>
    <w:rsid w:val="00F22A64"/>
    <w:rsid w:val="00F23C27"/>
    <w:rsid w:val="00F23C29"/>
    <w:rsid w:val="00F243CD"/>
    <w:rsid w:val="00F2501F"/>
    <w:rsid w:val="00F2508C"/>
    <w:rsid w:val="00F2565D"/>
    <w:rsid w:val="00F25ACA"/>
    <w:rsid w:val="00F26391"/>
    <w:rsid w:val="00F27174"/>
    <w:rsid w:val="00F3004C"/>
    <w:rsid w:val="00F30DE1"/>
    <w:rsid w:val="00F31A05"/>
    <w:rsid w:val="00F31EB5"/>
    <w:rsid w:val="00F3348D"/>
    <w:rsid w:val="00F34494"/>
    <w:rsid w:val="00F37E40"/>
    <w:rsid w:val="00F400D6"/>
    <w:rsid w:val="00F40132"/>
    <w:rsid w:val="00F42836"/>
    <w:rsid w:val="00F43988"/>
    <w:rsid w:val="00F453FB"/>
    <w:rsid w:val="00F45D22"/>
    <w:rsid w:val="00F52E6B"/>
    <w:rsid w:val="00F53B4B"/>
    <w:rsid w:val="00F53D1C"/>
    <w:rsid w:val="00F547F3"/>
    <w:rsid w:val="00F54922"/>
    <w:rsid w:val="00F54E60"/>
    <w:rsid w:val="00F56728"/>
    <w:rsid w:val="00F56AC7"/>
    <w:rsid w:val="00F602B7"/>
    <w:rsid w:val="00F603DB"/>
    <w:rsid w:val="00F606F9"/>
    <w:rsid w:val="00F6070C"/>
    <w:rsid w:val="00F6217A"/>
    <w:rsid w:val="00F644C7"/>
    <w:rsid w:val="00F64565"/>
    <w:rsid w:val="00F65C3D"/>
    <w:rsid w:val="00F705F4"/>
    <w:rsid w:val="00F72C13"/>
    <w:rsid w:val="00F772BA"/>
    <w:rsid w:val="00F7753D"/>
    <w:rsid w:val="00F80740"/>
    <w:rsid w:val="00F83A1F"/>
    <w:rsid w:val="00F850E2"/>
    <w:rsid w:val="00F87BAF"/>
    <w:rsid w:val="00F90F02"/>
    <w:rsid w:val="00F9192D"/>
    <w:rsid w:val="00F91F0A"/>
    <w:rsid w:val="00F932C3"/>
    <w:rsid w:val="00F93414"/>
    <w:rsid w:val="00F951B5"/>
    <w:rsid w:val="00F95C93"/>
    <w:rsid w:val="00F95CE3"/>
    <w:rsid w:val="00FA03AA"/>
    <w:rsid w:val="00FA0ABD"/>
    <w:rsid w:val="00FA13B9"/>
    <w:rsid w:val="00FA3F6D"/>
    <w:rsid w:val="00FA4DE8"/>
    <w:rsid w:val="00FB5CB5"/>
    <w:rsid w:val="00FB6422"/>
    <w:rsid w:val="00FB7808"/>
    <w:rsid w:val="00FC09A8"/>
    <w:rsid w:val="00FC1C51"/>
    <w:rsid w:val="00FC574A"/>
    <w:rsid w:val="00FC6829"/>
    <w:rsid w:val="00FC6C73"/>
    <w:rsid w:val="00FD041D"/>
    <w:rsid w:val="00FD0495"/>
    <w:rsid w:val="00FD14D9"/>
    <w:rsid w:val="00FD26B0"/>
    <w:rsid w:val="00FD36E7"/>
    <w:rsid w:val="00FD41A6"/>
    <w:rsid w:val="00FD4C49"/>
    <w:rsid w:val="00FD5763"/>
    <w:rsid w:val="00FD5CE3"/>
    <w:rsid w:val="00FD656F"/>
    <w:rsid w:val="00FD74D5"/>
    <w:rsid w:val="00FD79EF"/>
    <w:rsid w:val="00FE0549"/>
    <w:rsid w:val="00FE08DA"/>
    <w:rsid w:val="00FE0B8E"/>
    <w:rsid w:val="00FE1FEE"/>
    <w:rsid w:val="00FE32C3"/>
    <w:rsid w:val="00FE3BBD"/>
    <w:rsid w:val="00FE50C4"/>
    <w:rsid w:val="00FE56D6"/>
    <w:rsid w:val="00FE5A04"/>
    <w:rsid w:val="00FF2BA9"/>
    <w:rsid w:val="00FF3FA6"/>
    <w:rsid w:val="00FF507E"/>
    <w:rsid w:val="00FF50AC"/>
    <w:rsid w:val="00FF679A"/>
    <w:rsid w:val="00FF7782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0634C3"/>
  <w15:docId w15:val="{7D09369E-7531-4D7F-990A-789E6510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sz w:val="20"/>
      <w:szCs w:val="20"/>
      <w:lang w:val="cs-CZ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uiPriority w:val="99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94913"/>
    <w:rPr>
      <w:rFonts w:cs="Times New Roman"/>
      <w:b/>
      <w:caps/>
      <w:sz w:val="20"/>
      <w:szCs w:val="20"/>
      <w:u w:val="single"/>
      <w:shd w:val="solid" w:color="FFFFFF" w:fill="FFFFFF"/>
      <w:lang w:val="cs-CZ"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94913"/>
    <w:rPr>
      <w:rFonts w:cs="Times New Roman"/>
      <w:b/>
      <w:sz w:val="20"/>
      <w:szCs w:val="20"/>
      <w:lang w:val="cs-CZ"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A94913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A94913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A94913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A94913"/>
    <w:rPr>
      <w:rFonts w:ascii="Calibri" w:hAnsi="Calibri" w:cs="Times New Roman"/>
      <w:b/>
      <w:bCs/>
      <w:lang w:val="cs-CZ"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A94913"/>
    <w:rPr>
      <w:rFonts w:ascii="Calibri" w:hAnsi="Calibri" w:cs="Times New Roman"/>
      <w:sz w:val="24"/>
      <w:szCs w:val="24"/>
      <w:lang w:val="cs-CZ"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A94913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A94913"/>
    <w:rPr>
      <w:rFonts w:ascii="Cambria" w:hAnsi="Cambria" w:cs="Times New Roman"/>
      <w:lang w:val="cs-CZ" w:eastAsia="en-US"/>
    </w:rPr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A94913"/>
    <w:rPr>
      <w:rFonts w:cs="Times New Roman"/>
      <w:sz w:val="20"/>
      <w:szCs w:val="20"/>
      <w:lang w:val="cs-CZ" w:eastAsia="en-US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94913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lny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uiPriority w:val="99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link w:val="ZkladntextChar"/>
    <w:uiPriority w:val="99"/>
    <w:rsid w:val="00F22856"/>
    <w:pPr>
      <w:jc w:val="left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94913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lny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94913"/>
    <w:rPr>
      <w:rFonts w:cs="Times New Roman"/>
      <w:sz w:val="2"/>
      <w:lang w:val="cs-CZ" w:eastAsia="en-US"/>
    </w:rPr>
  </w:style>
  <w:style w:type="paragraph" w:styleId="Zkladntext2">
    <w:name w:val="Body Text 2"/>
    <w:basedOn w:val="Normlny"/>
    <w:link w:val="Zkladn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94913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Zkladn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uiPriority w:val="99"/>
    <w:rsid w:val="00B35FCC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94913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A94913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y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06330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A94913"/>
    <w:rPr>
      <w:rFonts w:cs="Times New Roman"/>
      <w:sz w:val="20"/>
      <w:szCs w:val="20"/>
      <w:lang w:val="cs-CZ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94913"/>
    <w:rPr>
      <w:rFonts w:cs="Times New Roman"/>
      <w:sz w:val="20"/>
      <w:szCs w:val="20"/>
      <w:lang w:val="cs-CZ" w:eastAsia="en-US"/>
    </w:rPr>
  </w:style>
  <w:style w:type="character" w:styleId="Odkaznapoznmkupodiarou">
    <w:name w:val="footnote reference"/>
    <w:basedOn w:val="Predvolenpsmoodseku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99"/>
    <w:rsid w:val="00A50E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  <w:szCs w:val="20"/>
    </w:rPr>
  </w:style>
  <w:style w:type="paragraph" w:customStyle="1" w:styleId="Pismenka">
    <w:name w:val="Pismenka"/>
    <w:basedOn w:val="Zkladn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styleId="Odkaznakomentr">
    <w:name w:val="annotation reference"/>
    <w:basedOn w:val="Predvolenpsmoodseku"/>
    <w:uiPriority w:val="99"/>
    <w:semiHidden/>
    <w:locked/>
    <w:rsid w:val="00EF610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locked/>
    <w:rsid w:val="00EF6105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F6105"/>
    <w:rPr>
      <w:rFonts w:cs="Times New Roman"/>
      <w:sz w:val="20"/>
      <w:szCs w:val="20"/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locked/>
    <w:rsid w:val="00EF61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F6105"/>
    <w:rPr>
      <w:rFonts w:cs="Times New Roman"/>
      <w:b/>
      <w:bCs/>
      <w:sz w:val="20"/>
      <w:szCs w:val="20"/>
      <w:lang w:val="cs-CZ" w:eastAsia="en-US"/>
    </w:rPr>
  </w:style>
  <w:style w:type="paragraph" w:styleId="Odsekzoznamu">
    <w:name w:val="List Paragraph"/>
    <w:basedOn w:val="Normlny"/>
    <w:uiPriority w:val="99"/>
    <w:qFormat/>
    <w:rsid w:val="006D724C"/>
    <w:pPr>
      <w:ind w:left="720"/>
      <w:contextualSpacing/>
    </w:pPr>
  </w:style>
  <w:style w:type="paragraph" w:styleId="Revzia">
    <w:name w:val="Revision"/>
    <w:hidden/>
    <w:uiPriority w:val="99"/>
    <w:semiHidden/>
    <w:rsid w:val="00B35FCC"/>
    <w:rPr>
      <w:sz w:val="20"/>
      <w:szCs w:val="20"/>
      <w:lang w:val="cs-CZ" w:eastAsia="en-US"/>
    </w:rPr>
  </w:style>
  <w:style w:type="paragraph" w:styleId="Bezriadkovania">
    <w:name w:val="No Spacing"/>
    <w:uiPriority w:val="1"/>
    <w:qFormat/>
    <w:rsid w:val="004E6470"/>
    <w:pPr>
      <w:keepNext/>
      <w:jc w:val="both"/>
    </w:pPr>
    <w:rPr>
      <w:sz w:val="20"/>
      <w:szCs w:val="20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8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CDBAC-E71F-4C69-BF58-3203C3EDA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3</TotalTime>
  <Pages>20</Pages>
  <Words>3677</Words>
  <Characters>20961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Ernst &amp; Young</Company>
  <LinksUpToDate>false</LinksUpToDate>
  <CharactersWithSpaces>24589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Mrva Andrej</cp:lastModifiedBy>
  <cp:revision>3</cp:revision>
  <cp:lastPrinted>2013-02-05T07:45:00Z</cp:lastPrinted>
  <dcterms:created xsi:type="dcterms:W3CDTF">2018-02-01T10:22:00Z</dcterms:created>
  <dcterms:modified xsi:type="dcterms:W3CDTF">2018-02-01T11:27:00Z</dcterms:modified>
</cp:coreProperties>
</file>