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7258B3">
              <w:rPr>
                <w:sz w:val="22"/>
              </w:rPr>
              <w:t xml:space="preserve">URO-PRAKTIK </w:t>
            </w:r>
            <w:proofErr w:type="spellStart"/>
            <w:r w:rsidR="007258B3">
              <w:rPr>
                <w:sz w:val="22"/>
              </w:rPr>
              <w:t>s.r.o</w:t>
            </w:r>
            <w:proofErr w:type="spellEnd"/>
            <w:r w:rsidR="007258B3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7258B3">
              <w:rPr>
                <w:sz w:val="22"/>
              </w:rPr>
              <w:t>Svätoplukova 17, 17,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53A5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153A5C">
        <w:rPr>
          <w:color w:val="auto"/>
          <w:sz w:val="23"/>
          <w:szCs w:val="23"/>
        </w:rPr>
        <w:t xml:space="preserve">  </w:t>
      </w:r>
      <w:r w:rsidR="00153A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53A5C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153A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Kúpnou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153A5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proofErr w:type="spellStart"/>
            <w:r w:rsidR="00153A5C">
              <w:rPr>
                <w:rFonts w:eastAsia="Times New Roman"/>
                <w:b/>
                <w:bCs/>
                <w:sz w:val="22"/>
                <w:lang w:eastAsia="sk-SK"/>
              </w:rPr>
              <w:t>Stroje,prístroje</w:t>
            </w:r>
            <w:proofErr w:type="spellEnd"/>
            <w:r w:rsidR="00153A5C">
              <w:rPr>
                <w:rFonts w:eastAsia="Times New Roman"/>
                <w:b/>
                <w:bCs/>
                <w:sz w:val="22"/>
                <w:lang w:eastAsia="sk-SK"/>
              </w:rPr>
              <w:t xml:space="preserve"> </w:t>
            </w:r>
            <w:proofErr w:type="spellStart"/>
            <w:r w:rsidR="00153A5C">
              <w:rPr>
                <w:rFonts w:eastAsia="Times New Roman"/>
                <w:b/>
                <w:bCs/>
                <w:sz w:val="22"/>
                <w:lang w:eastAsia="sk-SK"/>
              </w:rPr>
              <w:t>lek</w:t>
            </w:r>
            <w:proofErr w:type="spellEnd"/>
            <w:r w:rsidR="00153A5C">
              <w:rPr>
                <w:rFonts w:eastAsia="Times New Roman"/>
                <w:b/>
                <w:bCs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3A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53A5C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153A5C">
        <w:rPr>
          <w:b/>
          <w:color w:val="auto"/>
          <w:sz w:val="23"/>
          <w:szCs w:val="23"/>
        </w:rPr>
        <w:t>Neboli zmeny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53A5C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153A5C">
        <w:rPr>
          <w:b/>
          <w:color w:val="auto"/>
          <w:sz w:val="22"/>
          <w:szCs w:val="22"/>
        </w:rPr>
        <w:t>O dotáciách sa neúčtovalo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153A5C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153A5C" w:rsidRPr="00153A5C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153A5C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53A5C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53A5C" w:rsidP="003652EB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10336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  <w:r w:rsidR="00153A5C">
              <w:rPr>
                <w:rFonts w:eastAsia="Times New Roman"/>
                <w:color w:val="000000"/>
                <w:sz w:val="22"/>
                <w:lang w:eastAsia="sk-SK"/>
              </w:rPr>
              <w:t>-leasing automobil na 36 mesiacov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53A5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10336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53A5C" w:rsidP="003652EB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34422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53A5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34422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153A5C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153A5C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Pr="0092648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92648D">
        <w:rPr>
          <w:b/>
          <w:color w:val="auto"/>
          <w:sz w:val="23"/>
          <w:szCs w:val="23"/>
        </w:rPr>
        <w:t>neboli poskytnuté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92648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92648D">
        <w:rPr>
          <w:b/>
          <w:color w:val="auto"/>
          <w:sz w:val="23"/>
          <w:szCs w:val="23"/>
        </w:rPr>
        <w:t>neboli poskytnuté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Pr="0092648D" w:rsidRDefault="005D536A" w:rsidP="008420B2">
      <w:pPr>
        <w:pStyle w:val="Default"/>
        <w:spacing w:after="27"/>
        <w:ind w:firstLine="70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92648D">
        <w:rPr>
          <w:color w:val="auto"/>
          <w:sz w:val="23"/>
          <w:szCs w:val="23"/>
        </w:rPr>
        <w:t xml:space="preserve">  </w:t>
      </w:r>
      <w:r w:rsidR="0092648D">
        <w:rPr>
          <w:b/>
          <w:color w:val="auto"/>
          <w:sz w:val="23"/>
          <w:szCs w:val="23"/>
        </w:rPr>
        <w:t>nemá-neúčtuje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92648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92648D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92648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92648D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2648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92648D">
        <w:rPr>
          <w:b/>
          <w:color w:val="auto"/>
          <w:sz w:val="23"/>
          <w:szCs w:val="23"/>
        </w:rPr>
        <w:t>nemá</w:t>
      </w:r>
    </w:p>
    <w:p w:rsidR="00F450E6" w:rsidRDefault="005B58C3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8C3" w:rsidRDefault="005B58C3" w:rsidP="00536B52">
      <w:pPr>
        <w:spacing w:after="0" w:line="240" w:lineRule="auto"/>
      </w:pPr>
      <w:r>
        <w:separator/>
      </w:r>
    </w:p>
  </w:endnote>
  <w:endnote w:type="continuationSeparator" w:id="0">
    <w:p w:rsidR="005B58C3" w:rsidRDefault="005B58C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8C3" w:rsidRDefault="005B58C3" w:rsidP="00536B52">
      <w:pPr>
        <w:spacing w:after="0" w:line="240" w:lineRule="auto"/>
      </w:pPr>
      <w:r>
        <w:separator/>
      </w:r>
    </w:p>
  </w:footnote>
  <w:footnote w:type="continuationSeparator" w:id="0">
    <w:p w:rsidR="005B58C3" w:rsidRDefault="005B58C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53A5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153A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B3"/>
    <w:rsid w:val="00014F35"/>
    <w:rsid w:val="00104CBE"/>
    <w:rsid w:val="00104CF6"/>
    <w:rsid w:val="0010796B"/>
    <w:rsid w:val="0011611B"/>
    <w:rsid w:val="00123F1F"/>
    <w:rsid w:val="00153A5C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B58C3"/>
    <w:rsid w:val="005D536A"/>
    <w:rsid w:val="005E1C8A"/>
    <w:rsid w:val="006171F8"/>
    <w:rsid w:val="006A0AB4"/>
    <w:rsid w:val="006A7C8A"/>
    <w:rsid w:val="007258B3"/>
    <w:rsid w:val="007619D7"/>
    <w:rsid w:val="00786CB1"/>
    <w:rsid w:val="007A0F50"/>
    <w:rsid w:val="008420B2"/>
    <w:rsid w:val="008948EC"/>
    <w:rsid w:val="008C12FE"/>
    <w:rsid w:val="008D018D"/>
    <w:rsid w:val="0092648D"/>
    <w:rsid w:val="00962DA0"/>
    <w:rsid w:val="00971A95"/>
    <w:rsid w:val="009D09A4"/>
    <w:rsid w:val="00A65CD7"/>
    <w:rsid w:val="00AD23CF"/>
    <w:rsid w:val="00AF7F94"/>
    <w:rsid w:val="00B202C7"/>
    <w:rsid w:val="00BA61F6"/>
    <w:rsid w:val="00BB6695"/>
    <w:rsid w:val="00BD039E"/>
    <w:rsid w:val="00BE22EC"/>
    <w:rsid w:val="00D10215"/>
    <w:rsid w:val="00D20B35"/>
    <w:rsid w:val="00D73AA9"/>
    <w:rsid w:val="00DB434F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66C37-F354-4183-BCF8-82EDCCAF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6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6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9635-F5C8-472F-AAD5-36B9DA0C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5</Pages>
  <Words>1466</Words>
  <Characters>8361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2018-03-04T14:06:00Z</cp:lastPrinted>
  <dcterms:created xsi:type="dcterms:W3CDTF">2018-03-08T10:48:00Z</dcterms:created>
  <dcterms:modified xsi:type="dcterms:W3CDTF">2018-03-08T10:48:00Z</dcterms:modified>
</cp:coreProperties>
</file>