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463" w:rsidRPr="00A55E63" w:rsidRDefault="00B36463">
      <w:pPr>
        <w:spacing w:before="2" w:line="140" w:lineRule="exact"/>
        <w:rPr>
          <w:sz w:val="14"/>
          <w:szCs w:val="14"/>
          <w:lang w:val="en-US"/>
        </w:rPr>
      </w:pPr>
    </w:p>
    <w:p w:rsidR="00B36463" w:rsidRPr="00A55E63" w:rsidRDefault="00B36463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mikro účtovnej závierke za rok 201</w:t>
      </w:r>
      <w:r>
        <w:rPr>
          <w:rFonts w:ascii="Arial Narrow" w:hAnsi="Arial Narrow"/>
          <w:b/>
        </w:rPr>
        <w:t>6</w:t>
      </w:r>
    </w:p>
    <w:p w:rsidR="00B36463" w:rsidRPr="00A55E63" w:rsidRDefault="00B36463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B36463" w:rsidRPr="00A55E63" w:rsidRDefault="00B36463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č.MF/18008/2014-74 – FS č.10/2014)</w:t>
      </w:r>
    </w:p>
    <w:p w:rsidR="00B36463" w:rsidRPr="00A55E63" w:rsidRDefault="00B36463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B36463" w:rsidRPr="00A55E63" w:rsidRDefault="00B36463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B36463" w:rsidRPr="00A55E63" w:rsidRDefault="00B36463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B36463" w:rsidRPr="00A55E63" w:rsidRDefault="00B36463" w:rsidP="00AD749D">
      <w:pPr>
        <w:spacing w:before="7" w:line="240" w:lineRule="exact"/>
        <w:jc w:val="both"/>
        <w:rPr>
          <w:rFonts w:ascii="Arial" w:hAnsi="Arial" w:cs="Arial"/>
        </w:rPr>
      </w:pPr>
    </w:p>
    <w:p w:rsidR="00B36463" w:rsidRPr="00A55E63" w:rsidRDefault="00B36463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B36463" w:rsidRPr="00A55E63" w:rsidRDefault="00B36463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B36463" w:rsidRPr="00E11E65" w:rsidTr="00E11E65">
        <w:tc>
          <w:tcPr>
            <w:tcW w:w="3085" w:type="dxa"/>
          </w:tcPr>
          <w:p w:rsidR="00B36463" w:rsidRPr="00E11E65" w:rsidRDefault="00B36463" w:rsidP="00E11E65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E11E65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B36463" w:rsidRPr="00E11E65" w:rsidRDefault="00B36463" w:rsidP="00E11E6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TEMER GROUP s,r,o,</w:t>
            </w:r>
          </w:p>
        </w:tc>
      </w:tr>
      <w:tr w:rsidR="00B36463" w:rsidRPr="00E11E65" w:rsidTr="00E11E65">
        <w:tc>
          <w:tcPr>
            <w:tcW w:w="3085" w:type="dxa"/>
          </w:tcPr>
          <w:p w:rsidR="00B36463" w:rsidRPr="00E11E65" w:rsidRDefault="00B36463" w:rsidP="00E11E65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E11E65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B36463" w:rsidRPr="00E11E65" w:rsidRDefault="00B36463" w:rsidP="00E11E6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dr w:val="single" w:sz="4" w:space="0" w:color="auto"/>
              </w:rPr>
              <w:t>46722637</w:t>
            </w:r>
          </w:p>
        </w:tc>
      </w:tr>
      <w:tr w:rsidR="00B36463" w:rsidRPr="00E11E65" w:rsidTr="00E11E65">
        <w:tc>
          <w:tcPr>
            <w:tcW w:w="3085" w:type="dxa"/>
          </w:tcPr>
          <w:p w:rsidR="00B36463" w:rsidRPr="00E11E65" w:rsidRDefault="00B36463" w:rsidP="00E11E65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E11E65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B36463" w:rsidRPr="00E11E65" w:rsidRDefault="00B36463" w:rsidP="00E11E6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Trenčianska 725/58,Nová Dubnica</w:t>
            </w:r>
          </w:p>
        </w:tc>
      </w:tr>
    </w:tbl>
    <w:p w:rsidR="00B36463" w:rsidRPr="00A55E63" w:rsidRDefault="00B36463" w:rsidP="00EB55FA">
      <w:pPr>
        <w:spacing w:line="260" w:lineRule="exact"/>
        <w:jc w:val="both"/>
        <w:rPr>
          <w:rFonts w:ascii="Arial" w:hAnsi="Arial" w:cs="Arial"/>
        </w:rPr>
      </w:pPr>
    </w:p>
    <w:p w:rsidR="00B36463" w:rsidRPr="00A55E63" w:rsidRDefault="00B36463" w:rsidP="00EB55FA">
      <w:pPr>
        <w:spacing w:line="260" w:lineRule="exact"/>
        <w:jc w:val="both"/>
        <w:rPr>
          <w:rFonts w:ascii="Arial" w:hAnsi="Arial" w:cs="Arial"/>
        </w:rPr>
      </w:pPr>
    </w:p>
    <w:p w:rsidR="00B36463" w:rsidRPr="00A55E63" w:rsidRDefault="00B36463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B36463" w:rsidRPr="00A55E63" w:rsidRDefault="00B36463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B36463" w:rsidRPr="00A55E63" w:rsidRDefault="00B36463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B36463" w:rsidRPr="00A55E63" w:rsidRDefault="00B36463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B36463" w:rsidRPr="00A55E63" w:rsidRDefault="00B36463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B36463" w:rsidRPr="00E11E65" w:rsidTr="00E11E65">
        <w:tc>
          <w:tcPr>
            <w:tcW w:w="4219" w:type="dxa"/>
          </w:tcPr>
          <w:p w:rsidR="00B36463" w:rsidRPr="00E11E65" w:rsidRDefault="00B36463" w:rsidP="00E11E6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E11E65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B36463" w:rsidRPr="00E11E65" w:rsidRDefault="00B36463" w:rsidP="00E11E6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E11E65">
              <w:rPr>
                <w:rFonts w:ascii="Arial" w:hAnsi="Arial" w:cs="Arial"/>
                <w:b/>
              </w:rPr>
              <w:t>Bežné účtovné</w:t>
            </w:r>
          </w:p>
          <w:p w:rsidR="00B36463" w:rsidRPr="00E11E65" w:rsidRDefault="00B36463" w:rsidP="00E11E6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E11E65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B36463" w:rsidRPr="00E11E65" w:rsidRDefault="00B36463" w:rsidP="00E11E6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E11E65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B36463" w:rsidRPr="00E11E65" w:rsidTr="00E11E65">
        <w:tc>
          <w:tcPr>
            <w:tcW w:w="4219" w:type="dxa"/>
          </w:tcPr>
          <w:p w:rsidR="00B36463" w:rsidRPr="00E11E65" w:rsidRDefault="00B36463" w:rsidP="00E11E65">
            <w:pPr>
              <w:spacing w:line="260" w:lineRule="exact"/>
              <w:rPr>
                <w:rFonts w:ascii="Arial" w:hAnsi="Arial" w:cs="Arial"/>
              </w:rPr>
            </w:pPr>
            <w:r w:rsidRPr="00E11E65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B36463" w:rsidRDefault="00B36463" w:rsidP="00B334B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  <w:p w:rsidR="00B36463" w:rsidRPr="00E11E65" w:rsidRDefault="00B36463" w:rsidP="00B334B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B36463" w:rsidRDefault="00B36463" w:rsidP="00E11E6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  <w:p w:rsidR="00B36463" w:rsidRPr="00E11E65" w:rsidRDefault="00B36463" w:rsidP="00E11E65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B36463" w:rsidRPr="00A55E63" w:rsidRDefault="00B36463" w:rsidP="00AD6C8A">
      <w:pPr>
        <w:spacing w:line="260" w:lineRule="exact"/>
        <w:jc w:val="both"/>
        <w:rPr>
          <w:rFonts w:ascii="Arial" w:hAnsi="Arial" w:cs="Arial"/>
        </w:rPr>
      </w:pPr>
    </w:p>
    <w:p w:rsidR="00B36463" w:rsidRPr="00A55E63" w:rsidRDefault="00B36463" w:rsidP="00AD749D">
      <w:pPr>
        <w:spacing w:before="1" w:line="280" w:lineRule="exact"/>
        <w:jc w:val="both"/>
        <w:rPr>
          <w:rFonts w:ascii="Arial" w:hAnsi="Arial" w:cs="Arial"/>
        </w:rPr>
      </w:pPr>
    </w:p>
    <w:p w:rsidR="00B36463" w:rsidRPr="00A55E63" w:rsidRDefault="00B36463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B36463" w:rsidRPr="00A55E63" w:rsidRDefault="00B36463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B36463" w:rsidRPr="00A55E63" w:rsidRDefault="00B36463" w:rsidP="00AD749D">
      <w:pPr>
        <w:spacing w:before="11" w:line="260" w:lineRule="exact"/>
        <w:jc w:val="both"/>
        <w:rPr>
          <w:rFonts w:ascii="Arial" w:hAnsi="Arial" w:cs="Arial"/>
        </w:rPr>
      </w:pPr>
    </w:p>
    <w:p w:rsidR="00B36463" w:rsidRPr="00A55E63" w:rsidRDefault="00B36463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</w:p>
    <w:p w:rsidR="00B36463" w:rsidRPr="00A55E63" w:rsidRDefault="00B36463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36463" w:rsidRPr="00A55E63" w:rsidRDefault="00B36463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B36463" w:rsidRPr="00A55E63" w:rsidRDefault="00B36463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B36463" w:rsidRPr="00E11E65" w:rsidTr="00E11E65">
        <w:tc>
          <w:tcPr>
            <w:tcW w:w="4843" w:type="dxa"/>
          </w:tcPr>
          <w:p w:rsidR="00B36463" w:rsidRPr="00E11E65" w:rsidRDefault="00B36463" w:rsidP="00E11E65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11E65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B36463" w:rsidRPr="00E11E65" w:rsidRDefault="00B36463" w:rsidP="00E11E65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11E65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B36463" w:rsidRPr="00E11E65" w:rsidTr="00E11E65">
        <w:tc>
          <w:tcPr>
            <w:tcW w:w="4843" w:type="dxa"/>
          </w:tcPr>
          <w:p w:rsidR="00B36463" w:rsidRPr="00E11E65" w:rsidRDefault="00B36463" w:rsidP="00E11E6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1E65">
              <w:rPr>
                <w:rFonts w:ascii="Arial" w:hAnsi="Arial" w:cs="Arial"/>
                <w:sz w:val="22"/>
                <w:szCs w:val="22"/>
              </w:rPr>
              <w:t>Dlhodobý n</w:t>
            </w:r>
            <w:r w:rsidRPr="00E11E65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11E65">
              <w:rPr>
                <w:rFonts w:ascii="Arial" w:hAnsi="Arial" w:cs="Arial"/>
                <w:sz w:val="22"/>
                <w:szCs w:val="22"/>
              </w:rPr>
              <w:t>hmotný maj</w:t>
            </w:r>
            <w:r w:rsidRPr="00E11E65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11E65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B36463" w:rsidRPr="00E11E65" w:rsidRDefault="00B36463" w:rsidP="00E11E6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1E65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36463" w:rsidRPr="00E11E65" w:rsidTr="00E11E65">
        <w:tc>
          <w:tcPr>
            <w:tcW w:w="4843" w:type="dxa"/>
          </w:tcPr>
          <w:p w:rsidR="00B36463" w:rsidRPr="00E11E65" w:rsidRDefault="00B36463" w:rsidP="00E11E6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1E65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E11E65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11E65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B36463" w:rsidRPr="00E11E65" w:rsidRDefault="00B36463" w:rsidP="00E11E6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1E65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36463" w:rsidRPr="00E11E65" w:rsidTr="00E11E65">
        <w:tc>
          <w:tcPr>
            <w:tcW w:w="4843" w:type="dxa"/>
          </w:tcPr>
          <w:p w:rsidR="00B36463" w:rsidRPr="00E11E65" w:rsidRDefault="00B36463" w:rsidP="00E11E6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1E65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E11E65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E11E65">
              <w:rPr>
                <w:rFonts w:ascii="Arial" w:hAnsi="Arial" w:cs="Arial"/>
                <w:sz w:val="22"/>
                <w:szCs w:val="22"/>
              </w:rPr>
              <w:t>n</w:t>
            </w:r>
            <w:r w:rsidRPr="00E11E65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E11E65">
              <w:rPr>
                <w:rFonts w:ascii="Arial" w:hAnsi="Arial" w:cs="Arial"/>
                <w:sz w:val="22"/>
                <w:szCs w:val="22"/>
              </w:rPr>
              <w:t>ný ma</w:t>
            </w:r>
            <w:r w:rsidRPr="00E11E65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E11E65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11E65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B36463" w:rsidRPr="00E11E65" w:rsidRDefault="00B36463" w:rsidP="00E11E6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1E65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36463" w:rsidRPr="00E11E65" w:rsidTr="00E11E65">
        <w:tc>
          <w:tcPr>
            <w:tcW w:w="4843" w:type="dxa"/>
          </w:tcPr>
          <w:p w:rsidR="00B36463" w:rsidRPr="00E11E65" w:rsidRDefault="00B36463" w:rsidP="00E11E6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1E65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E11E65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E11E65">
              <w:rPr>
                <w:rFonts w:ascii="Arial" w:hAnsi="Arial" w:cs="Arial"/>
                <w:sz w:val="22"/>
                <w:szCs w:val="22"/>
              </w:rPr>
              <w:t>r</w:t>
            </w:r>
            <w:r w:rsidRPr="00E11E65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E11E65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E11E65">
              <w:rPr>
                <w:rFonts w:ascii="Arial" w:hAnsi="Arial" w:cs="Arial"/>
                <w:sz w:val="22"/>
                <w:szCs w:val="22"/>
              </w:rPr>
              <w:t>kúpo</w:t>
            </w:r>
            <w:r w:rsidRPr="00E11E65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B36463" w:rsidRPr="00E11E65" w:rsidRDefault="00B36463" w:rsidP="00E11E6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1E65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36463" w:rsidRPr="00E11E65" w:rsidTr="00E11E65">
        <w:tc>
          <w:tcPr>
            <w:tcW w:w="4843" w:type="dxa"/>
          </w:tcPr>
          <w:p w:rsidR="00B36463" w:rsidRPr="00E11E65" w:rsidRDefault="00B36463" w:rsidP="00E11E6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1E65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E11E65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E11E65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E11E65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E11E65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E11E65">
              <w:rPr>
                <w:rFonts w:ascii="Arial" w:hAnsi="Arial" w:cs="Arial"/>
                <w:sz w:val="22"/>
                <w:szCs w:val="22"/>
              </w:rPr>
              <w:t>tvor</w:t>
            </w:r>
            <w:r w:rsidRPr="00E11E65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E11E65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E11E65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B36463" w:rsidRPr="00E11E65" w:rsidRDefault="00B36463" w:rsidP="00E11E6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1E65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B36463" w:rsidRPr="00E11E65" w:rsidTr="00E11E65">
        <w:tc>
          <w:tcPr>
            <w:tcW w:w="4843" w:type="dxa"/>
          </w:tcPr>
          <w:p w:rsidR="00B36463" w:rsidRPr="00E11E65" w:rsidRDefault="00B36463" w:rsidP="00E11E6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1E65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E11E65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E11E65">
              <w:rPr>
                <w:rFonts w:ascii="Arial" w:hAnsi="Arial" w:cs="Arial"/>
                <w:sz w:val="22"/>
                <w:szCs w:val="22"/>
              </w:rPr>
              <w:t>d</w:t>
            </w:r>
            <w:r w:rsidRPr="00E11E65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E11E65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B36463" w:rsidRPr="00E11E65" w:rsidRDefault="00B36463" w:rsidP="00E11E6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1E65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B36463" w:rsidRPr="00E11E65" w:rsidTr="00E11E65">
        <w:tc>
          <w:tcPr>
            <w:tcW w:w="4843" w:type="dxa"/>
          </w:tcPr>
          <w:p w:rsidR="00B36463" w:rsidRPr="00E11E65" w:rsidRDefault="00B36463" w:rsidP="00E11E6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1E65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E11E65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E11E65">
              <w:rPr>
                <w:rFonts w:ascii="Arial" w:hAnsi="Arial" w:cs="Arial"/>
                <w:sz w:val="22"/>
                <w:szCs w:val="22"/>
              </w:rPr>
              <w:t>d</w:t>
            </w:r>
            <w:r w:rsidRPr="00E11E65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E11E65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B36463" w:rsidRPr="00E11E65" w:rsidRDefault="00B36463" w:rsidP="00E11E6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1E65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36463" w:rsidRPr="00E11E65" w:rsidTr="00E11E65">
        <w:tc>
          <w:tcPr>
            <w:tcW w:w="4843" w:type="dxa"/>
          </w:tcPr>
          <w:p w:rsidR="00B36463" w:rsidRPr="00E11E65" w:rsidRDefault="00B36463" w:rsidP="00E11E6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1E65">
              <w:rPr>
                <w:rFonts w:ascii="Arial" w:hAnsi="Arial" w:cs="Arial"/>
                <w:sz w:val="22"/>
                <w:szCs w:val="22"/>
              </w:rPr>
              <w:t>K</w:t>
            </w:r>
            <w:r w:rsidRPr="00E11E65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E11E65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E11E65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E11E65">
              <w:rPr>
                <w:rFonts w:ascii="Arial" w:hAnsi="Arial" w:cs="Arial"/>
                <w:sz w:val="22"/>
                <w:szCs w:val="22"/>
              </w:rPr>
              <w:t>ina</w:t>
            </w:r>
            <w:r w:rsidRPr="00E11E65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E11E65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E11E65">
              <w:rPr>
                <w:rFonts w:ascii="Arial" w:hAnsi="Arial" w:cs="Arial"/>
                <w:sz w:val="22"/>
                <w:szCs w:val="22"/>
              </w:rPr>
              <w:t>ný maj</w:t>
            </w:r>
            <w:r w:rsidRPr="00E11E65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11E65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B36463" w:rsidRPr="00E11E65" w:rsidRDefault="00B36463" w:rsidP="00E11E6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1E65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36463" w:rsidRPr="00E11E65" w:rsidTr="00E11E65">
        <w:tc>
          <w:tcPr>
            <w:tcW w:w="4843" w:type="dxa"/>
          </w:tcPr>
          <w:p w:rsidR="00B36463" w:rsidRPr="00E11E65" w:rsidRDefault="00B36463" w:rsidP="00E11E6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1E65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E11E65">
              <w:rPr>
                <w:rFonts w:ascii="Arial" w:hAnsi="Arial" w:cs="Arial"/>
                <w:sz w:val="22"/>
                <w:szCs w:val="22"/>
              </w:rPr>
              <w:t>v</w:t>
            </w:r>
            <w:r w:rsidRPr="00E11E65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E11E65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E11E65">
              <w:rPr>
                <w:rFonts w:ascii="Arial" w:hAnsi="Arial" w:cs="Arial"/>
                <w:sz w:val="22"/>
                <w:szCs w:val="22"/>
              </w:rPr>
              <w:t>ky v</w:t>
            </w:r>
            <w:r w:rsidRPr="00E11E65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E11E65">
              <w:rPr>
                <w:rFonts w:ascii="Arial" w:hAnsi="Arial" w:cs="Arial"/>
                <w:sz w:val="22"/>
                <w:szCs w:val="22"/>
              </w:rPr>
              <w:t>tane</w:t>
            </w:r>
            <w:r w:rsidRPr="00E11E65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E11E65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E11E65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11E65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E11E65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11E65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B36463" w:rsidRPr="00E11E65" w:rsidRDefault="00B36463" w:rsidP="00E11E6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1E65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B36463" w:rsidRPr="00E11E65" w:rsidTr="00E11E65">
        <w:tc>
          <w:tcPr>
            <w:tcW w:w="4843" w:type="dxa"/>
          </w:tcPr>
          <w:p w:rsidR="00B36463" w:rsidRPr="00E11E65" w:rsidRDefault="00B36463" w:rsidP="00E11E6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1E65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B36463" w:rsidRPr="00E11E65" w:rsidRDefault="00B36463" w:rsidP="00E11E6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1E65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B36463" w:rsidRPr="00E11E65" w:rsidTr="00E11E65">
        <w:tc>
          <w:tcPr>
            <w:tcW w:w="4843" w:type="dxa"/>
          </w:tcPr>
          <w:p w:rsidR="00B36463" w:rsidRPr="00E11E65" w:rsidRDefault="00B36463" w:rsidP="00E11E6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1E65">
              <w:rPr>
                <w:rFonts w:ascii="Arial" w:hAnsi="Arial" w:cs="Arial"/>
                <w:sz w:val="22"/>
                <w:szCs w:val="22"/>
              </w:rPr>
              <w:t>Pô</w:t>
            </w:r>
            <w:r w:rsidRPr="00E11E65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E11E65">
              <w:rPr>
                <w:rFonts w:ascii="Arial" w:hAnsi="Arial" w:cs="Arial"/>
                <w:sz w:val="22"/>
                <w:szCs w:val="22"/>
              </w:rPr>
              <w:t>ičky a</w:t>
            </w:r>
            <w:r w:rsidRPr="00E11E65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E11E65">
              <w:rPr>
                <w:rFonts w:ascii="Arial" w:hAnsi="Arial" w:cs="Arial"/>
                <w:sz w:val="22"/>
                <w:szCs w:val="22"/>
              </w:rPr>
              <w:t>úv</w:t>
            </w:r>
            <w:r w:rsidRPr="00E11E65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11E65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B36463" w:rsidRPr="00E11E65" w:rsidRDefault="00B36463" w:rsidP="00E11E6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1E65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B36463" w:rsidRPr="00E11E65" w:rsidTr="00E11E65">
        <w:tc>
          <w:tcPr>
            <w:tcW w:w="4843" w:type="dxa"/>
          </w:tcPr>
          <w:p w:rsidR="00B36463" w:rsidRPr="00E11E65" w:rsidRDefault="00B36463" w:rsidP="00E11E6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1E65">
              <w:rPr>
                <w:rFonts w:ascii="Arial" w:hAnsi="Arial" w:cs="Arial"/>
                <w:sz w:val="22"/>
                <w:szCs w:val="22"/>
              </w:rPr>
              <w:t>D</w:t>
            </w:r>
            <w:r w:rsidRPr="00E11E65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11E65">
              <w:rPr>
                <w:rFonts w:ascii="Arial" w:hAnsi="Arial" w:cs="Arial"/>
                <w:sz w:val="22"/>
                <w:szCs w:val="22"/>
              </w:rPr>
              <w:t>riv</w:t>
            </w:r>
            <w:r w:rsidRPr="00E11E65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E11E65">
              <w:rPr>
                <w:rFonts w:ascii="Arial" w:hAnsi="Arial" w:cs="Arial"/>
                <w:sz w:val="22"/>
                <w:szCs w:val="22"/>
              </w:rPr>
              <w:t>to</w:t>
            </w:r>
            <w:r w:rsidRPr="00E11E65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E11E65">
              <w:rPr>
                <w:rFonts w:ascii="Arial" w:hAnsi="Arial" w:cs="Arial"/>
                <w:sz w:val="22"/>
                <w:szCs w:val="22"/>
              </w:rPr>
              <w:t>op</w:t>
            </w:r>
            <w:r w:rsidRPr="00E11E65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E11E65">
              <w:rPr>
                <w:rFonts w:ascii="Arial" w:hAnsi="Arial" w:cs="Arial"/>
                <w:sz w:val="22"/>
                <w:szCs w:val="22"/>
              </w:rPr>
              <w:t>rá</w:t>
            </w:r>
            <w:r w:rsidRPr="00E11E65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E11E65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B36463" w:rsidRPr="00E11E65" w:rsidRDefault="00B36463" w:rsidP="00E11E6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1E65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B36463" w:rsidRPr="00A55E63" w:rsidRDefault="00B36463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36463" w:rsidRPr="00A55E63" w:rsidRDefault="00B36463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36463" w:rsidRPr="00A55E63" w:rsidRDefault="00B36463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  <w:r>
        <w:rPr>
          <w:rFonts w:ascii="Arial" w:hAnsi="Arial" w:cs="Arial"/>
          <w:sz w:val="22"/>
          <w:szCs w:val="22"/>
        </w:rPr>
        <w:t xml:space="preserve"> zrýchlený a rovnomerný-4roky</w:t>
      </w:r>
    </w:p>
    <w:p w:rsidR="00B36463" w:rsidRPr="00A55E63" w:rsidRDefault="00B36463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36463" w:rsidRPr="00A55E63" w:rsidRDefault="00B36463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B36463" w:rsidRPr="00A55E63" w:rsidRDefault="00B36463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B36463" w:rsidRPr="00A55E63" w:rsidRDefault="00B36463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B36463" w:rsidRPr="00A55E63" w:rsidRDefault="00B36463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36463" w:rsidRPr="00A55E63" w:rsidRDefault="00B36463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B36463" w:rsidRPr="00A55E63" w:rsidRDefault="00B36463" w:rsidP="00AD749D">
      <w:pPr>
        <w:spacing w:before="1" w:line="280" w:lineRule="exact"/>
        <w:jc w:val="both"/>
        <w:rPr>
          <w:rFonts w:ascii="Arial" w:hAnsi="Arial" w:cs="Arial"/>
        </w:rPr>
      </w:pPr>
    </w:p>
    <w:p w:rsidR="00B36463" w:rsidRPr="00A55E63" w:rsidRDefault="00B36463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B36463" w:rsidRPr="00A55E63" w:rsidRDefault="00B36463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B36463" w:rsidRPr="00A55E63" w:rsidRDefault="00B36463" w:rsidP="00AD749D">
      <w:pPr>
        <w:spacing w:before="11" w:line="260" w:lineRule="exact"/>
        <w:jc w:val="both"/>
        <w:rPr>
          <w:rFonts w:ascii="Arial" w:hAnsi="Arial" w:cs="Arial"/>
        </w:rPr>
      </w:pPr>
    </w:p>
    <w:p w:rsidR="00B36463" w:rsidRPr="00A55E63" w:rsidRDefault="00B36463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B36463" w:rsidRPr="00A55E63" w:rsidRDefault="00B36463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B36463" w:rsidRPr="00A55E63" w:rsidRDefault="00B36463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B36463" w:rsidRPr="00A55E63" w:rsidRDefault="00B36463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36463" w:rsidRPr="00A55E63" w:rsidRDefault="00B36463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B36463" w:rsidRPr="00A55E63" w:rsidRDefault="00B36463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36463" w:rsidRPr="00A55E63" w:rsidRDefault="00B36463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B36463" w:rsidRPr="00A55E63" w:rsidRDefault="00B36463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36463" w:rsidRPr="00A55E63" w:rsidRDefault="00B36463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B36463" w:rsidRPr="00A55E63" w:rsidRDefault="00B36463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36463" w:rsidRPr="00A55E63" w:rsidRDefault="00B36463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B36463" w:rsidRPr="00A55E63" w:rsidRDefault="00B36463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36463" w:rsidRPr="00A55E63" w:rsidRDefault="00B36463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B36463" w:rsidRPr="00A55E63" w:rsidRDefault="00B36463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36463" w:rsidRPr="00A55E63" w:rsidRDefault="00B36463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B36463" w:rsidRPr="00A55E63" w:rsidRDefault="00B36463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36463" w:rsidRPr="00A55E63" w:rsidRDefault="00B3646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B36463" w:rsidRPr="00A55E63" w:rsidRDefault="00B3646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B36463" w:rsidRPr="00A55E63" w:rsidRDefault="00B3646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B36463" w:rsidRPr="00A55E63" w:rsidRDefault="00B3646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36463" w:rsidRPr="00A55E63" w:rsidRDefault="00B3646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B36463" w:rsidRPr="00A55E63" w:rsidRDefault="00B3646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B36463" w:rsidRPr="00A55E63" w:rsidRDefault="00B3646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B36463" w:rsidRPr="00A55E63" w:rsidRDefault="00B3646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B36463" w:rsidRPr="00451ED3" w:rsidRDefault="00B3646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B36463" w:rsidRPr="00451ED3" w:rsidRDefault="00B3646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36463" w:rsidRDefault="00B3646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B36463" w:rsidRDefault="00B3646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36463" w:rsidRPr="00451ED3" w:rsidRDefault="00B3646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:rsidR="00B36463" w:rsidRPr="00451ED3" w:rsidRDefault="00B3646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36463" w:rsidRPr="00A55E63" w:rsidRDefault="00B3646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B36463" w:rsidRPr="00A55E63" w:rsidRDefault="00B3646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36463" w:rsidRDefault="00B3646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B36463" w:rsidRPr="00A55E63" w:rsidRDefault="00B3646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B36463" w:rsidRPr="00A55E63" w:rsidSect="00150D2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6463" w:rsidRDefault="00B36463">
      <w:r>
        <w:separator/>
      </w:r>
    </w:p>
  </w:endnote>
  <w:endnote w:type="continuationSeparator" w:id="0">
    <w:p w:rsidR="00B36463" w:rsidRDefault="00B364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6463" w:rsidRDefault="00B36463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6192;mso-position-horizontal-relative:page;mso-position-vertical-relative:page" filled="f" stroked="f">
          <v:textbox inset="0,0,0,0">
            <w:txbxContent>
              <w:p w:rsidR="00B36463" w:rsidRDefault="00B36463">
                <w:pPr>
                  <w:pStyle w:val="Body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6463" w:rsidRDefault="00B36463">
      <w:r>
        <w:separator/>
      </w:r>
    </w:p>
  </w:footnote>
  <w:footnote w:type="continuationSeparator" w:id="0">
    <w:p w:rsidR="00B36463" w:rsidRDefault="00B3646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6463" w:rsidRDefault="00B36463">
    <w:pPr>
      <w:pStyle w:val="Header"/>
    </w:pPr>
  </w:p>
  <w:p w:rsidR="00B36463" w:rsidRDefault="00B36463">
    <w:pPr>
      <w:pStyle w:val="Header"/>
    </w:pPr>
  </w:p>
  <w:p w:rsidR="00B36463" w:rsidRDefault="00B36463">
    <w:pPr>
      <w:pStyle w:val="Header"/>
    </w:pPr>
  </w:p>
  <w:p w:rsidR="00B36463" w:rsidRDefault="00B36463" w:rsidP="004A2BF3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>
      <w:rPr>
        <w:rFonts w:ascii="Arial" w:hAnsi="Arial" w:cs="Arial"/>
        <w:sz w:val="22"/>
        <w:szCs w:val="22"/>
        <w:bdr w:val="single" w:sz="4" w:space="0" w:color="auto"/>
      </w:rPr>
      <w:t xml:space="preserve">46722637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>
      <w:rPr>
        <w:rFonts w:ascii="Arial" w:hAnsi="Arial" w:cs="Arial"/>
        <w:sz w:val="22"/>
        <w:szCs w:val="22"/>
        <w:bdr w:val="single" w:sz="4" w:space="0" w:color="auto"/>
      </w:rPr>
      <w:t>2023533776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B36463" w:rsidRDefault="00B36463" w:rsidP="0055784D">
    <w:pPr>
      <w:pStyle w:val="Header"/>
      <w:rPr>
        <w:rFonts w:ascii="Times New Roman" w:hAnsi="Times New Roman"/>
        <w:sz w:val="24"/>
        <w:szCs w:val="24"/>
      </w:rPr>
    </w:pPr>
  </w:p>
  <w:p w:rsidR="00B36463" w:rsidRDefault="00B3646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1406AD"/>
    <w:rsid w:val="00150D24"/>
    <w:rsid w:val="001A1B05"/>
    <w:rsid w:val="002401F1"/>
    <w:rsid w:val="002C12B4"/>
    <w:rsid w:val="002D7E6D"/>
    <w:rsid w:val="003657F5"/>
    <w:rsid w:val="00373635"/>
    <w:rsid w:val="003D056F"/>
    <w:rsid w:val="00401155"/>
    <w:rsid w:val="00451ED3"/>
    <w:rsid w:val="004A2BF3"/>
    <w:rsid w:val="0055784D"/>
    <w:rsid w:val="00560DB1"/>
    <w:rsid w:val="00617664"/>
    <w:rsid w:val="00623868"/>
    <w:rsid w:val="00637F73"/>
    <w:rsid w:val="00676DB4"/>
    <w:rsid w:val="006831DF"/>
    <w:rsid w:val="00861175"/>
    <w:rsid w:val="00875FAB"/>
    <w:rsid w:val="008771A6"/>
    <w:rsid w:val="00913435"/>
    <w:rsid w:val="00916772"/>
    <w:rsid w:val="009A27D0"/>
    <w:rsid w:val="009D5C84"/>
    <w:rsid w:val="00A13F23"/>
    <w:rsid w:val="00A16489"/>
    <w:rsid w:val="00A55E63"/>
    <w:rsid w:val="00A734A3"/>
    <w:rsid w:val="00AB5BAC"/>
    <w:rsid w:val="00AD6C8A"/>
    <w:rsid w:val="00AD749D"/>
    <w:rsid w:val="00B15E67"/>
    <w:rsid w:val="00B334B5"/>
    <w:rsid w:val="00B36463"/>
    <w:rsid w:val="00B7440A"/>
    <w:rsid w:val="00C01CB7"/>
    <w:rsid w:val="00C71636"/>
    <w:rsid w:val="00CC3205"/>
    <w:rsid w:val="00CD545D"/>
    <w:rsid w:val="00D10829"/>
    <w:rsid w:val="00D661FE"/>
    <w:rsid w:val="00D85721"/>
    <w:rsid w:val="00DA1A90"/>
    <w:rsid w:val="00E11E65"/>
    <w:rsid w:val="00E1750C"/>
    <w:rsid w:val="00E532AD"/>
    <w:rsid w:val="00E70F0E"/>
    <w:rsid w:val="00EB4798"/>
    <w:rsid w:val="00EB55FA"/>
    <w:rsid w:val="00EE5474"/>
    <w:rsid w:val="00F36F04"/>
    <w:rsid w:val="00F404E8"/>
    <w:rsid w:val="00F764A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0D24"/>
    <w:pPr>
      <w:widowControl w:val="0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150D2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75FAB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150D24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150D2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875FAB"/>
    <w:rPr>
      <w:rFonts w:cs="Times New Roman"/>
      <w:lang w:eastAsia="en-US"/>
    </w:rPr>
  </w:style>
  <w:style w:type="paragraph" w:styleId="ListParagraph">
    <w:name w:val="List Paragraph"/>
    <w:basedOn w:val="Normal"/>
    <w:uiPriority w:val="99"/>
    <w:qFormat/>
    <w:rsid w:val="00150D24"/>
  </w:style>
  <w:style w:type="paragraph" w:customStyle="1" w:styleId="TableParagraph">
    <w:name w:val="Table Paragraph"/>
    <w:basedOn w:val="Normal"/>
    <w:uiPriority w:val="99"/>
    <w:rsid w:val="00150D24"/>
  </w:style>
  <w:style w:type="paragraph" w:styleId="Header">
    <w:name w:val="header"/>
    <w:basedOn w:val="Normal"/>
    <w:link w:val="Head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B479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B4798"/>
    <w:rPr>
      <w:rFonts w:cs="Times New Roman"/>
    </w:rPr>
  </w:style>
  <w:style w:type="table" w:styleId="TableGrid">
    <w:name w:val="Table Grid"/>
    <w:basedOn w:val="TableNormal"/>
    <w:uiPriority w:val="99"/>
    <w:rsid w:val="002D7E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8406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6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6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3</Pages>
  <Words>985</Words>
  <Characters>5619</Characters>
  <Application>Microsoft Office Outlook</Application>
  <DocSecurity>0</DocSecurity>
  <Lines>0</Lines>
  <Paragraphs>0</Paragraphs>
  <ScaleCrop>false</ScaleCrop>
  <Company>PKF Slovensko s.r.o.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TEMER GROUP sro</cp:lastModifiedBy>
  <cp:revision>2</cp:revision>
  <dcterms:created xsi:type="dcterms:W3CDTF">2018-03-12T10:02:00Z</dcterms:created>
  <dcterms:modified xsi:type="dcterms:W3CDTF">2018-03-12T10:02:00Z</dcterms:modified>
</cp:coreProperties>
</file>