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6AE3" w:rsidRDefault="00156AE3" w:rsidP="00F67346">
      <w:pPr>
        <w:pStyle w:val="Default"/>
      </w:pPr>
    </w:p>
    <w:tbl>
      <w:tblPr>
        <w:tblW w:w="0" w:type="auto"/>
        <w:jc w:val="center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624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156AE3" w:rsidRPr="00460051" w:rsidTr="00460051">
        <w:trPr>
          <w:trHeight w:val="419"/>
          <w:jc w:val="center"/>
        </w:trPr>
        <w:tc>
          <w:tcPr>
            <w:tcW w:w="2624" w:type="dxa"/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460051">
              <w:rPr>
                <w:sz w:val="22"/>
                <w:szCs w:val="22"/>
              </w:rPr>
              <w:t>Poznámky Úč MÚJ 3 – 01</w:t>
            </w:r>
          </w:p>
        </w:tc>
        <w:tc>
          <w:tcPr>
            <w:tcW w:w="782" w:type="dxa"/>
            <w:tcBorders>
              <w:top w:val="nil"/>
              <w:bottom w:val="nil"/>
            </w:tcBorders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IČO</w:t>
            </w:r>
          </w:p>
        </w:tc>
        <w:tc>
          <w:tcPr>
            <w:tcW w:w="339" w:type="dxa"/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3</w:t>
            </w:r>
          </w:p>
        </w:tc>
        <w:tc>
          <w:tcPr>
            <w:tcW w:w="339" w:type="dxa"/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6</w:t>
            </w:r>
          </w:p>
        </w:tc>
        <w:tc>
          <w:tcPr>
            <w:tcW w:w="339" w:type="dxa"/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9</w:t>
            </w:r>
          </w:p>
        </w:tc>
        <w:tc>
          <w:tcPr>
            <w:tcW w:w="339" w:type="dxa"/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6</w:t>
            </w:r>
          </w:p>
        </w:tc>
        <w:tc>
          <w:tcPr>
            <w:tcW w:w="339" w:type="dxa"/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DIČ</w:t>
            </w:r>
          </w:p>
        </w:tc>
        <w:tc>
          <w:tcPr>
            <w:tcW w:w="339" w:type="dxa"/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2</w:t>
            </w:r>
          </w:p>
        </w:tc>
        <w:tc>
          <w:tcPr>
            <w:tcW w:w="339" w:type="dxa"/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2</w:t>
            </w:r>
          </w:p>
        </w:tc>
        <w:tc>
          <w:tcPr>
            <w:tcW w:w="339" w:type="dxa"/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4</w:t>
            </w:r>
          </w:p>
        </w:tc>
        <w:tc>
          <w:tcPr>
            <w:tcW w:w="339" w:type="dxa"/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6</w:t>
            </w:r>
          </w:p>
        </w:tc>
        <w:tc>
          <w:tcPr>
            <w:tcW w:w="339" w:type="dxa"/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9</w:t>
            </w:r>
          </w:p>
        </w:tc>
        <w:tc>
          <w:tcPr>
            <w:tcW w:w="339" w:type="dxa"/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7</w:t>
            </w:r>
          </w:p>
        </w:tc>
        <w:tc>
          <w:tcPr>
            <w:tcW w:w="339" w:type="dxa"/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7</w:t>
            </w:r>
          </w:p>
        </w:tc>
        <w:tc>
          <w:tcPr>
            <w:tcW w:w="339" w:type="dxa"/>
            <w:vAlign w:val="center"/>
          </w:tcPr>
          <w:p w:rsidR="00156AE3" w:rsidRPr="00460051" w:rsidRDefault="00156AE3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</w:tr>
    </w:tbl>
    <w:p w:rsidR="00156AE3" w:rsidRDefault="00156AE3" w:rsidP="00F67346">
      <w:pPr>
        <w:pStyle w:val="Default"/>
        <w:rPr>
          <w:color w:val="auto"/>
        </w:rPr>
      </w:pPr>
    </w:p>
    <w:p w:rsidR="00156AE3" w:rsidRDefault="00156AE3" w:rsidP="00F67346">
      <w:pPr>
        <w:pStyle w:val="Default"/>
        <w:rPr>
          <w:color w:val="auto"/>
        </w:rPr>
      </w:pPr>
    </w:p>
    <w:p w:rsidR="00156AE3" w:rsidRDefault="00156AE3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156AE3" w:rsidRPr="001E7E92" w:rsidRDefault="00156AE3" w:rsidP="001E7E92">
      <w:pPr>
        <w:pStyle w:val="Default"/>
        <w:jc w:val="center"/>
        <w:rPr>
          <w:color w:val="auto"/>
        </w:rPr>
      </w:pPr>
    </w:p>
    <w:p w:rsidR="00156AE3" w:rsidRDefault="00156AE3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156AE3" w:rsidRPr="001E7E92" w:rsidRDefault="00156AE3" w:rsidP="001E7E92">
      <w:pPr>
        <w:pStyle w:val="Default"/>
        <w:jc w:val="center"/>
        <w:rPr>
          <w:color w:val="auto"/>
        </w:rPr>
      </w:pPr>
    </w:p>
    <w:p w:rsidR="00156AE3" w:rsidRDefault="00156AE3" w:rsidP="00F67346">
      <w:pPr>
        <w:pStyle w:val="Default"/>
        <w:rPr>
          <w:color w:val="auto"/>
        </w:rPr>
      </w:pPr>
      <w:r w:rsidRPr="001E7E92">
        <w:rPr>
          <w:color w:val="auto"/>
        </w:rPr>
        <w:t>(1) Názov právn</w:t>
      </w:r>
      <w:r>
        <w:rPr>
          <w:color w:val="auto"/>
        </w:rPr>
        <w:t>ickej osoby a jej sídlo :</w:t>
      </w:r>
    </w:p>
    <w:p w:rsidR="00156AE3" w:rsidRDefault="00156AE3" w:rsidP="00F67346">
      <w:pPr>
        <w:pStyle w:val="Default"/>
        <w:rPr>
          <w:color w:val="auto"/>
        </w:rPr>
      </w:pPr>
    </w:p>
    <w:p w:rsidR="00156AE3" w:rsidRDefault="00156AE3" w:rsidP="00F67346">
      <w:pPr>
        <w:pStyle w:val="Default"/>
        <w:rPr>
          <w:b/>
          <w:color w:val="auto"/>
          <w:sz w:val="28"/>
          <w:szCs w:val="28"/>
        </w:rPr>
      </w:pPr>
      <w:r>
        <w:rPr>
          <w:color w:val="auto"/>
        </w:rPr>
        <w:tab/>
      </w:r>
      <w:r>
        <w:rPr>
          <w:b/>
          <w:color w:val="auto"/>
          <w:sz w:val="28"/>
          <w:szCs w:val="28"/>
        </w:rPr>
        <w:t>Banská obchodná a stavebná spoločnosť s.r.o.</w:t>
      </w:r>
    </w:p>
    <w:p w:rsidR="00156AE3" w:rsidRDefault="00156AE3" w:rsidP="00F67346">
      <w:pPr>
        <w:pStyle w:val="Default"/>
        <w:rPr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ab/>
      </w:r>
      <w:r>
        <w:rPr>
          <w:color w:val="auto"/>
          <w:sz w:val="28"/>
          <w:szCs w:val="28"/>
        </w:rPr>
        <w:t>Matice Slovenskej 10</w:t>
      </w:r>
    </w:p>
    <w:p w:rsidR="00156AE3" w:rsidRPr="00DE1F42" w:rsidRDefault="00156AE3" w:rsidP="00F67346">
      <w:pPr>
        <w:pStyle w:val="Defaul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ab/>
        <w:t>971 01 Prievidza</w:t>
      </w:r>
    </w:p>
    <w:p w:rsidR="00156AE3" w:rsidRPr="001E7E92" w:rsidRDefault="00156AE3" w:rsidP="00F67346">
      <w:pPr>
        <w:pStyle w:val="Default"/>
        <w:rPr>
          <w:color w:val="auto"/>
        </w:rPr>
      </w:pPr>
    </w:p>
    <w:p w:rsidR="00156AE3" w:rsidRDefault="00156AE3" w:rsidP="00055A1A">
      <w:pPr>
        <w:pStyle w:val="Default"/>
      </w:pPr>
      <w:r w:rsidRPr="001E7E92">
        <w:rPr>
          <w:color w:val="auto"/>
        </w:rPr>
        <w:t>(2) Úda</w:t>
      </w:r>
      <w:r>
        <w:rPr>
          <w:color w:val="auto"/>
        </w:rPr>
        <w:t xml:space="preserve">je o konsolidovanom celku - </w:t>
      </w:r>
      <w:r w:rsidRPr="00A41247">
        <w:t>ÚJ nemá obsahovú náplň v tejto položke</w:t>
      </w:r>
    </w:p>
    <w:p w:rsidR="00156AE3" w:rsidRPr="00A41247" w:rsidRDefault="00156AE3" w:rsidP="00055A1A">
      <w:pPr>
        <w:pStyle w:val="Default"/>
        <w:rPr>
          <w:color w:val="auto"/>
        </w:rPr>
      </w:pPr>
    </w:p>
    <w:p w:rsidR="00156AE3" w:rsidRPr="001E7E92" w:rsidRDefault="00156AE3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156AE3" w:rsidRPr="001E7E92" w:rsidRDefault="00156AE3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156AE3" w:rsidRPr="001E7E92" w:rsidRDefault="00156AE3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156AE3" w:rsidRDefault="00156AE3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156AE3" w:rsidRDefault="00156AE3" w:rsidP="00F67346">
      <w:pPr>
        <w:pStyle w:val="Default"/>
        <w:rPr>
          <w:color w:val="auto"/>
        </w:rPr>
      </w:pPr>
    </w:p>
    <w:p w:rsidR="00156AE3" w:rsidRDefault="00156AE3" w:rsidP="00711177">
      <w:pPr>
        <w:pStyle w:val="Default"/>
        <w:numPr>
          <w:ilvl w:val="0"/>
          <w:numId w:val="11"/>
        </w:numPr>
        <w:rPr>
          <w:color w:val="auto"/>
        </w:rPr>
      </w:pPr>
      <w:r>
        <w:rPr>
          <w:color w:val="auto"/>
        </w:rPr>
        <w:t xml:space="preserve">Priemerný prepočítaný počet zamestnancov – 9. </w:t>
      </w:r>
    </w:p>
    <w:p w:rsidR="00156AE3" w:rsidRDefault="00156AE3" w:rsidP="00F67346">
      <w:pPr>
        <w:pStyle w:val="Default"/>
        <w:rPr>
          <w:color w:val="auto"/>
        </w:rPr>
      </w:pPr>
    </w:p>
    <w:p w:rsidR="00156AE3" w:rsidRDefault="00156AE3" w:rsidP="00F67346">
      <w:pPr>
        <w:pStyle w:val="Default"/>
        <w:rPr>
          <w:color w:val="auto"/>
        </w:rPr>
      </w:pPr>
    </w:p>
    <w:p w:rsidR="00156AE3" w:rsidRPr="001E7E92" w:rsidRDefault="00156AE3" w:rsidP="00F67346">
      <w:pPr>
        <w:pStyle w:val="Default"/>
        <w:rPr>
          <w:color w:val="auto"/>
        </w:rPr>
      </w:pPr>
    </w:p>
    <w:p w:rsidR="00156AE3" w:rsidRDefault="00156AE3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156AE3" w:rsidRPr="001E7E92" w:rsidRDefault="00156AE3" w:rsidP="00811EF9">
      <w:pPr>
        <w:pStyle w:val="Default"/>
        <w:jc w:val="center"/>
        <w:rPr>
          <w:color w:val="auto"/>
        </w:rPr>
      </w:pPr>
    </w:p>
    <w:p w:rsidR="00156AE3" w:rsidRDefault="00156AE3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156AE3" w:rsidRPr="001E7E92" w:rsidRDefault="00156AE3" w:rsidP="00811EF9">
      <w:pPr>
        <w:pStyle w:val="Default"/>
        <w:jc w:val="center"/>
        <w:rPr>
          <w:color w:val="auto"/>
        </w:rPr>
      </w:pPr>
    </w:p>
    <w:p w:rsidR="00156AE3" w:rsidRPr="003C6CC5" w:rsidRDefault="00156AE3" w:rsidP="003C6CC5">
      <w:pPr>
        <w:rPr>
          <w:rFonts w:ascii="Times New Roman" w:hAnsi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Pr="003C6CC5">
        <w:rPr>
          <w:rFonts w:ascii="Times New Roman" w:hAnsi="Times New Roman"/>
          <w:sz w:val="24"/>
          <w:szCs w:val="24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 w:rsidRPr="003C6CC5">
        <w:rPr>
          <w:rFonts w:ascii="Times New Roman" w:hAnsi="Times New Roman"/>
          <w:i/>
          <w:sz w:val="24"/>
          <w:szCs w:val="24"/>
        </w:rPr>
        <w:t>riadna</w:t>
      </w:r>
      <w:r w:rsidRPr="003C6CC5">
        <w:rPr>
          <w:rFonts w:ascii="Times New Roman" w:hAnsi="Times New Roman"/>
          <w:sz w:val="24"/>
          <w:szCs w:val="24"/>
        </w:rPr>
        <w:t xml:space="preserve"> účtovná závierka. Účtovná závier</w:t>
      </w:r>
      <w:r>
        <w:rPr>
          <w:rFonts w:ascii="Times New Roman" w:hAnsi="Times New Roman"/>
          <w:sz w:val="24"/>
          <w:szCs w:val="24"/>
        </w:rPr>
        <w:t>ka spoločnosti za predchádzajúci</w:t>
      </w:r>
      <w:r w:rsidRPr="003C6CC5">
        <w:rPr>
          <w:rFonts w:ascii="Times New Roman" w:hAnsi="Times New Roman"/>
          <w:sz w:val="24"/>
          <w:szCs w:val="24"/>
        </w:rPr>
        <w:t xml:space="preserve"> účtovn</w:t>
      </w:r>
      <w:r>
        <w:rPr>
          <w:rFonts w:ascii="Times New Roman" w:hAnsi="Times New Roman"/>
          <w:sz w:val="24"/>
          <w:szCs w:val="24"/>
        </w:rPr>
        <w:t xml:space="preserve">ý </w:t>
      </w:r>
      <w:r w:rsidRPr="003C6CC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rok 2016 bola zostavená 20.3.2017, </w:t>
      </w:r>
      <w:r w:rsidRPr="003C6CC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schválená valným zhromaždením 20.3.2017</w:t>
      </w:r>
      <w:r w:rsidRPr="003C6CC5">
        <w:rPr>
          <w:rFonts w:ascii="Times New Roman" w:hAnsi="Times New Roman"/>
          <w:sz w:val="24"/>
          <w:szCs w:val="24"/>
        </w:rPr>
        <w:t>.</w:t>
      </w:r>
    </w:p>
    <w:p w:rsidR="00156AE3" w:rsidRPr="001E7E92" w:rsidRDefault="00156AE3" w:rsidP="00F67346">
      <w:pPr>
        <w:pStyle w:val="Default"/>
        <w:rPr>
          <w:color w:val="auto"/>
        </w:rPr>
      </w:pPr>
    </w:p>
    <w:p w:rsidR="00156AE3" w:rsidRDefault="00156AE3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>
        <w:rPr>
          <w:color w:val="auto"/>
        </w:rPr>
        <w:t>iek majetku a záväzkov:</w:t>
      </w:r>
    </w:p>
    <w:p w:rsidR="00156AE3" w:rsidRDefault="00156AE3" w:rsidP="00F67346">
      <w:pPr>
        <w:pStyle w:val="Default"/>
        <w:spacing w:after="27"/>
        <w:rPr>
          <w:color w:val="auto"/>
        </w:rPr>
      </w:pPr>
    </w:p>
    <w:p w:rsidR="00156AE3" w:rsidRPr="003C6CC5" w:rsidRDefault="00156AE3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>
        <w:t>ní účtovnej závierky za rok 2017</w:t>
      </w:r>
      <w:r w:rsidRPr="003C6CC5">
        <w:t xml:space="preserve"> sú nasledovné: </w:t>
      </w:r>
    </w:p>
    <w:p w:rsidR="00156AE3" w:rsidRDefault="00156AE3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Start w:id="2" w:name="_Toc474124193"/>
      <w:bookmarkStart w:id="3" w:name="_Toc474124305"/>
      <w:bookmarkEnd w:id="0"/>
      <w:bookmarkEnd w:id="1"/>
    </w:p>
    <w:p w:rsidR="00156AE3" w:rsidRPr="003C6CC5" w:rsidRDefault="00156AE3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</w:p>
    <w:p w:rsidR="00156AE3" w:rsidRPr="003C6CC5" w:rsidRDefault="00156AE3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156AE3" w:rsidRPr="003C6CC5" w:rsidRDefault="00156AE3" w:rsidP="003C6CC5">
      <w:pPr>
        <w:pStyle w:val="Default"/>
        <w:spacing w:after="27" w:line="276" w:lineRule="auto"/>
      </w:pPr>
      <w:r w:rsidRPr="003C6CC5">
        <w:t>Dlhodobý hmotný majetok vytvorený vlastnou činnosťou sa oceňuje vlastnými nákladmi, ktoré zahrňujú priame materiálové a mzdové náklady a výrobné režijné náklady.</w:t>
      </w:r>
    </w:p>
    <w:p w:rsidR="00156AE3" w:rsidRPr="003C6CC5" w:rsidRDefault="00156AE3" w:rsidP="003C6CC5">
      <w:pPr>
        <w:pStyle w:val="Default"/>
        <w:spacing w:after="27" w:line="276" w:lineRule="auto"/>
      </w:pPr>
      <w:r w:rsidRPr="003C6CC5">
        <w:t xml:space="preserve">Dlhodobý hmotný majetok získaný bezodplatne sa oceňuje reprodukčnou obstarávacou cenou a účtuje sa v prospech účtu ostatných kapitálových fondov. </w:t>
      </w:r>
    </w:p>
    <w:p w:rsidR="00156AE3" w:rsidRPr="003C6CC5" w:rsidRDefault="00156AE3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156AE3" w:rsidRPr="003C6CC5" w:rsidRDefault="00156AE3" w:rsidP="003C6CC5">
      <w:pPr>
        <w:pStyle w:val="Default"/>
        <w:spacing w:after="27"/>
      </w:pPr>
    </w:p>
    <w:p w:rsidR="00156AE3" w:rsidRDefault="00156AE3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156AE3" w:rsidRPr="003C6CC5" w:rsidRDefault="00156AE3" w:rsidP="003C6CC5">
      <w:pPr>
        <w:pStyle w:val="Default"/>
        <w:spacing w:after="27"/>
        <w:rPr>
          <w:b/>
        </w:rPr>
      </w:pPr>
    </w:p>
    <w:p w:rsidR="00156AE3" w:rsidRPr="003C6CC5" w:rsidRDefault="00156AE3" w:rsidP="003C6CC5">
      <w:pPr>
        <w:pStyle w:val="Heading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t>Zásoby</w:t>
      </w:r>
      <w:bookmarkEnd w:id="4"/>
      <w:bookmarkEnd w:id="5"/>
    </w:p>
    <w:p w:rsidR="00156AE3" w:rsidRPr="003C6CC5" w:rsidRDefault="00156AE3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156AE3" w:rsidRPr="003C6CC5" w:rsidRDefault="00156AE3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156AE3" w:rsidRPr="003C6CC5" w:rsidRDefault="00156AE3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156AE3" w:rsidRPr="003C6CC5" w:rsidRDefault="00156AE3" w:rsidP="003C6CC5">
      <w:pPr>
        <w:pStyle w:val="Default"/>
        <w:spacing w:after="27"/>
      </w:pPr>
    </w:p>
    <w:p w:rsidR="00156AE3" w:rsidRPr="003C6CC5" w:rsidRDefault="00156AE3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156AE3" w:rsidRPr="003C6CC5" w:rsidRDefault="00156AE3" w:rsidP="003C6CC5">
      <w:pPr>
        <w:pStyle w:val="Default"/>
        <w:spacing w:after="27"/>
      </w:pPr>
    </w:p>
    <w:p w:rsidR="00156AE3" w:rsidRPr="003C6CC5" w:rsidRDefault="00156AE3" w:rsidP="003C6CC5">
      <w:pPr>
        <w:pStyle w:val="Heading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156AE3" w:rsidRDefault="00156AE3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156AE3" w:rsidRDefault="00156AE3" w:rsidP="003C6CC5">
      <w:pPr>
        <w:pStyle w:val="Default"/>
        <w:spacing w:after="27"/>
      </w:pPr>
    </w:p>
    <w:p w:rsidR="00156AE3" w:rsidRPr="00A41247" w:rsidRDefault="00156AE3" w:rsidP="00A41247">
      <w:pPr>
        <w:pStyle w:val="Heading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finančný majetok </w:t>
      </w:r>
      <w:r w:rsidRPr="00A41247">
        <w:rPr>
          <w:b w:val="0"/>
          <w:sz w:val="24"/>
          <w:szCs w:val="24"/>
        </w:rPr>
        <w:t>tvo</w:t>
      </w:r>
      <w:r>
        <w:rPr>
          <w:b w:val="0"/>
          <w:sz w:val="24"/>
          <w:szCs w:val="24"/>
        </w:rPr>
        <w:t>ria ceniny, peniaze v hotovosti a</w:t>
      </w:r>
      <w:r w:rsidRPr="00A41247">
        <w:rPr>
          <w:b w:val="0"/>
          <w:sz w:val="24"/>
          <w:szCs w:val="24"/>
        </w:rPr>
        <w:t xml:space="preserve"> na bank</w:t>
      </w:r>
      <w:r>
        <w:rPr>
          <w:b w:val="0"/>
          <w:sz w:val="24"/>
          <w:szCs w:val="24"/>
        </w:rPr>
        <w:t>ových účtoch, majetkové cenné papiere na obchodovanie.</w:t>
      </w:r>
    </w:p>
    <w:p w:rsidR="00156AE3" w:rsidRPr="003C6CC5" w:rsidRDefault="00156AE3" w:rsidP="003C6CC5">
      <w:pPr>
        <w:pStyle w:val="Default"/>
        <w:spacing w:after="27"/>
      </w:pPr>
    </w:p>
    <w:p w:rsidR="00156AE3" w:rsidRPr="00A41247" w:rsidRDefault="00156AE3" w:rsidP="00A41247">
      <w:pPr>
        <w:pStyle w:val="Heading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156AE3" w:rsidRPr="003C6CC5" w:rsidRDefault="00156AE3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156AE3" w:rsidRPr="003C6CC5" w:rsidRDefault="00156AE3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156AE3" w:rsidRPr="003C6CC5" w:rsidRDefault="00156AE3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156AE3" w:rsidRPr="001E7E92" w:rsidRDefault="00156AE3" w:rsidP="003C6CC5">
      <w:pPr>
        <w:pStyle w:val="Default"/>
        <w:spacing w:after="27"/>
        <w:rPr>
          <w:color w:val="auto"/>
        </w:rPr>
      </w:pPr>
    </w:p>
    <w:p w:rsidR="00156AE3" w:rsidRPr="00A41247" w:rsidRDefault="00156AE3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156AE3" w:rsidRPr="00A41247" w:rsidRDefault="00156AE3" w:rsidP="00F67346">
      <w:pPr>
        <w:pStyle w:val="Default"/>
        <w:rPr>
          <w:color w:val="auto"/>
        </w:rPr>
      </w:pPr>
    </w:p>
    <w:p w:rsidR="00156AE3" w:rsidRDefault="00156AE3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156AE3" w:rsidRDefault="00156AE3" w:rsidP="00F67346">
      <w:pPr>
        <w:pStyle w:val="Default"/>
        <w:rPr>
          <w:color w:val="auto"/>
        </w:rPr>
      </w:pPr>
    </w:p>
    <w:p w:rsidR="00156AE3" w:rsidRDefault="00156AE3" w:rsidP="00F67346">
      <w:pPr>
        <w:pStyle w:val="Default"/>
        <w:rPr>
          <w:color w:val="auto"/>
        </w:rPr>
      </w:pPr>
    </w:p>
    <w:p w:rsidR="00156AE3" w:rsidRDefault="00156AE3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156AE3" w:rsidRPr="00460051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  <w:t>Odpisovanie</w:t>
            </w: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156AE3" w:rsidRPr="00460051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Oceniteľné práva                          </w:t>
            </w:r>
          </w:p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4</w:t>
            </w:r>
          </w:p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60051">
              <w:rPr>
                <w:rFonts w:ascii="Times New Roman" w:hAnsi="Times New Roman"/>
                <w:color w:val="000000"/>
                <w:sz w:val="18"/>
                <w:szCs w:val="18"/>
              </w:rPr>
              <w:t>1/4</w:t>
            </w:r>
          </w:p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60051">
              <w:rPr>
                <w:rFonts w:ascii="Times New Roman" w:hAnsi="Times New Roman"/>
                <w:color w:val="000000"/>
                <w:sz w:val="18"/>
                <w:szCs w:val="18"/>
              </w:rPr>
              <w:t>1/20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rovnomerná</w:t>
            </w:r>
          </w:p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rovnomerná</w:t>
            </w:r>
          </w:p>
        </w:tc>
      </w:tr>
      <w:tr w:rsidR="00156AE3" w:rsidRPr="00460051" w:rsidTr="00C9261A">
        <w:trPr>
          <w:cantSplit/>
        </w:trPr>
        <w:tc>
          <w:tcPr>
            <w:tcW w:w="3261" w:type="dxa"/>
            <w:vAlign w:val="bottom"/>
          </w:tcPr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Stroje, prístroje a zariadenia</w:t>
            </w:r>
          </w:p>
        </w:tc>
        <w:tc>
          <w:tcPr>
            <w:tcW w:w="1559" w:type="dxa"/>
            <w:vAlign w:val="bottom"/>
          </w:tcPr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1/4</w:t>
            </w:r>
          </w:p>
        </w:tc>
        <w:tc>
          <w:tcPr>
            <w:tcW w:w="1559" w:type="dxa"/>
            <w:vAlign w:val="bottom"/>
          </w:tcPr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156AE3" w:rsidRPr="00460051" w:rsidTr="00021F6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156AE3" w:rsidRPr="00460051" w:rsidRDefault="00156AE3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</w:p>
        </w:tc>
      </w:tr>
    </w:tbl>
    <w:p w:rsidR="00156AE3" w:rsidRDefault="00156AE3" w:rsidP="00F67346">
      <w:pPr>
        <w:pStyle w:val="Default"/>
        <w:rPr>
          <w:color w:val="auto"/>
        </w:rPr>
      </w:pPr>
    </w:p>
    <w:p w:rsidR="00156AE3" w:rsidRDefault="00156AE3" w:rsidP="00F67346">
      <w:pPr>
        <w:pStyle w:val="Default"/>
        <w:rPr>
          <w:color w:val="auto"/>
        </w:rPr>
      </w:pPr>
    </w:p>
    <w:p w:rsidR="00156AE3" w:rsidRPr="00A41247" w:rsidRDefault="00156AE3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>
        <w:rPr>
          <w:color w:val="auto"/>
        </w:rPr>
        <w:t xml:space="preserve">tovnej jednotky - </w:t>
      </w:r>
      <w:r w:rsidRPr="00A41247">
        <w:t>ÚJ nemá obsahovú náplň v tejto položke</w:t>
      </w:r>
    </w:p>
    <w:p w:rsidR="00156AE3" w:rsidRPr="001E7E92" w:rsidRDefault="00156AE3" w:rsidP="00F67346">
      <w:pPr>
        <w:pStyle w:val="Default"/>
        <w:rPr>
          <w:color w:val="auto"/>
        </w:rPr>
      </w:pPr>
    </w:p>
    <w:p w:rsidR="00156AE3" w:rsidRPr="001E7E92" w:rsidRDefault="00156AE3" w:rsidP="00F67346">
      <w:pPr>
        <w:pStyle w:val="Default"/>
        <w:rPr>
          <w:color w:val="auto"/>
        </w:rPr>
      </w:pPr>
    </w:p>
    <w:p w:rsidR="00156AE3" w:rsidRPr="00A41247" w:rsidRDefault="00156AE3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>
        <w:rPr>
          <w:color w:val="auto"/>
        </w:rPr>
        <w:t> </w:t>
      </w:r>
      <w:r w:rsidRPr="001E7E92">
        <w:rPr>
          <w:color w:val="auto"/>
        </w:rPr>
        <w:t>účtovníctve</w:t>
      </w:r>
      <w:r>
        <w:rPr>
          <w:color w:val="auto"/>
        </w:rPr>
        <w:t xml:space="preserve"> - </w:t>
      </w:r>
      <w:r w:rsidRPr="00A41247">
        <w:t>ÚJ nemá obsahovú náplň v tejto položke</w:t>
      </w:r>
    </w:p>
    <w:p w:rsidR="00156AE3" w:rsidRPr="001E7E92" w:rsidRDefault="00156AE3" w:rsidP="00F67346">
      <w:pPr>
        <w:pStyle w:val="Default"/>
        <w:rPr>
          <w:color w:val="auto"/>
        </w:rPr>
      </w:pPr>
    </w:p>
    <w:p w:rsidR="00156AE3" w:rsidRPr="001E7E92" w:rsidRDefault="00156AE3" w:rsidP="00F67346">
      <w:pPr>
        <w:pStyle w:val="Default"/>
        <w:rPr>
          <w:color w:val="auto"/>
        </w:rPr>
      </w:pPr>
    </w:p>
    <w:p w:rsidR="00156AE3" w:rsidRPr="00A41247" w:rsidRDefault="00156AE3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>
        <w:rPr>
          <w:color w:val="auto"/>
        </w:rPr>
        <w:t xml:space="preserve">tovného obdobia – </w:t>
      </w:r>
      <w:r>
        <w:t>účtovanie na účet nerozdelený zisk minulých rokov.</w:t>
      </w:r>
    </w:p>
    <w:p w:rsidR="00156AE3" w:rsidRPr="001E7E92" w:rsidRDefault="00156AE3" w:rsidP="00F67346">
      <w:pPr>
        <w:pStyle w:val="Default"/>
        <w:rPr>
          <w:color w:val="auto"/>
        </w:rPr>
      </w:pPr>
    </w:p>
    <w:p w:rsidR="00156AE3" w:rsidRPr="001E7E92" w:rsidRDefault="00156AE3" w:rsidP="00F67346">
      <w:pPr>
        <w:pStyle w:val="Default"/>
        <w:rPr>
          <w:color w:val="auto"/>
        </w:rPr>
      </w:pPr>
    </w:p>
    <w:p w:rsidR="00156AE3" w:rsidRDefault="00156AE3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156AE3" w:rsidRPr="001E7E92" w:rsidRDefault="00156AE3" w:rsidP="00811EF9">
      <w:pPr>
        <w:pStyle w:val="Default"/>
        <w:jc w:val="center"/>
        <w:rPr>
          <w:color w:val="auto"/>
        </w:rPr>
      </w:pPr>
    </w:p>
    <w:p w:rsidR="00156AE3" w:rsidRDefault="00156AE3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156AE3" w:rsidRPr="001E7E92" w:rsidRDefault="00156AE3" w:rsidP="00811EF9">
      <w:pPr>
        <w:pStyle w:val="Default"/>
        <w:jc w:val="center"/>
        <w:rPr>
          <w:color w:val="auto"/>
        </w:rPr>
      </w:pPr>
    </w:p>
    <w:p w:rsidR="00156AE3" w:rsidRPr="00A41247" w:rsidRDefault="00156AE3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>
        <w:rPr>
          <w:color w:val="auto"/>
        </w:rPr>
        <w:t xml:space="preserve">ivelných pohrôm - </w:t>
      </w:r>
      <w:r w:rsidRPr="00A41247">
        <w:t>ÚJ nemá obsahovú náplň v tejto položke</w:t>
      </w:r>
    </w:p>
    <w:p w:rsidR="00156AE3" w:rsidRPr="001E7E92" w:rsidRDefault="00156AE3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156AE3" w:rsidRPr="001E7E92" w:rsidRDefault="00156AE3" w:rsidP="00F67346">
      <w:pPr>
        <w:pStyle w:val="Default"/>
        <w:rPr>
          <w:color w:val="auto"/>
        </w:rPr>
      </w:pPr>
    </w:p>
    <w:p w:rsidR="00156AE3" w:rsidRDefault="00156AE3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</w:t>
      </w:r>
    </w:p>
    <w:p w:rsidR="00156AE3" w:rsidRPr="00A41247" w:rsidRDefault="00156AE3" w:rsidP="00055A1A">
      <w:pPr>
        <w:pStyle w:val="Default"/>
        <w:rPr>
          <w:color w:val="auto"/>
        </w:rPr>
      </w:pPr>
    </w:p>
    <w:p w:rsidR="00156AE3" w:rsidRDefault="00156AE3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0"/>
        <w:gridCol w:w="2766"/>
        <w:gridCol w:w="2798"/>
      </w:tblGrid>
      <w:tr w:rsidR="00156AE3" w:rsidRPr="00460051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6AE3" w:rsidRPr="00460051" w:rsidRDefault="00156AE3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56AE3" w:rsidRPr="00460051" w:rsidRDefault="00156AE3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6AE3" w:rsidRPr="00460051" w:rsidRDefault="00156AE3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56AE3" w:rsidRPr="00460051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6AE3" w:rsidRPr="00460051" w:rsidRDefault="00156AE3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460051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6AE3" w:rsidRPr="00460051" w:rsidRDefault="00156AE3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158436,00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6AE3" w:rsidRPr="00460051" w:rsidRDefault="00156AE3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158532,00</w:t>
            </w:r>
          </w:p>
        </w:tc>
      </w:tr>
      <w:tr w:rsidR="00156AE3" w:rsidRPr="00460051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6AE3" w:rsidRPr="00460051" w:rsidRDefault="00156AE3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6AE3" w:rsidRPr="00460051" w:rsidRDefault="00156AE3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bookmarkStart w:id="8" w:name="_GoBack"/>
            <w:bookmarkEnd w:id="8"/>
            <w:r>
              <w:rPr>
                <w:rFonts w:ascii="Arial" w:hAnsi="Arial" w:cs="Arial"/>
                <w:sz w:val="16"/>
                <w:szCs w:val="16"/>
              </w:rPr>
              <w:t>158436,00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6AE3" w:rsidRPr="00460051" w:rsidRDefault="00156AE3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158532,00</w:t>
            </w:r>
          </w:p>
        </w:tc>
      </w:tr>
    </w:tbl>
    <w:p w:rsidR="00156AE3" w:rsidRPr="001E7E92" w:rsidRDefault="00156AE3" w:rsidP="00F67346">
      <w:pPr>
        <w:pStyle w:val="Default"/>
        <w:spacing w:after="27"/>
        <w:rPr>
          <w:color w:val="auto"/>
        </w:rPr>
      </w:pPr>
    </w:p>
    <w:p w:rsidR="00156AE3" w:rsidRPr="001E7E92" w:rsidRDefault="00156AE3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156AE3" w:rsidRPr="001E7E92" w:rsidRDefault="00156AE3" w:rsidP="00F67346">
      <w:pPr>
        <w:pStyle w:val="Default"/>
        <w:rPr>
          <w:color w:val="auto"/>
        </w:rPr>
      </w:pPr>
    </w:p>
    <w:p w:rsidR="00156AE3" w:rsidRDefault="00156AE3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Informácie o vlastných akciách</w:t>
      </w:r>
      <w:r>
        <w:rPr>
          <w:color w:val="auto"/>
        </w:rPr>
        <w:t xml:space="preserve"> - </w:t>
      </w:r>
      <w:r w:rsidRPr="00A41247">
        <w:t>ÚJ nemá obsahovú náplň v tejto položke</w:t>
      </w:r>
    </w:p>
    <w:p w:rsidR="00156AE3" w:rsidRPr="00A41247" w:rsidRDefault="00156AE3" w:rsidP="00055A1A">
      <w:pPr>
        <w:pStyle w:val="Default"/>
        <w:rPr>
          <w:color w:val="auto"/>
        </w:rPr>
      </w:pPr>
    </w:p>
    <w:p w:rsidR="00156AE3" w:rsidRPr="001E7E92" w:rsidRDefault="00156AE3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156AE3" w:rsidRPr="001E7E92" w:rsidRDefault="00156AE3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156AE3" w:rsidRPr="001E7E92" w:rsidRDefault="00156AE3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156AE3" w:rsidRPr="001E7E92" w:rsidRDefault="00156AE3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156AE3" w:rsidRPr="001E7E92" w:rsidRDefault="00156AE3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156AE3" w:rsidRPr="001E7E92" w:rsidRDefault="00156AE3" w:rsidP="00F67346">
      <w:pPr>
        <w:pStyle w:val="Default"/>
        <w:rPr>
          <w:color w:val="auto"/>
        </w:rPr>
      </w:pPr>
    </w:p>
    <w:p w:rsidR="00156AE3" w:rsidRPr="00A41247" w:rsidRDefault="00156AE3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055A1A">
        <w:rPr>
          <w:b/>
          <w:color w:val="auto"/>
        </w:rPr>
        <w:t>Informácie o orgánoch účtovnej jednotky</w:t>
      </w:r>
      <w:r>
        <w:rPr>
          <w:color w:val="auto"/>
        </w:rPr>
        <w:t xml:space="preserve"> -</w:t>
      </w:r>
      <w:r w:rsidRPr="00055A1A">
        <w:t xml:space="preserve"> </w:t>
      </w:r>
      <w:r w:rsidRPr="00A41247">
        <w:t>ÚJ nemá obsahovú náplň v tejto položke</w:t>
      </w:r>
    </w:p>
    <w:p w:rsidR="00156AE3" w:rsidRPr="001E7E92" w:rsidRDefault="00156AE3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156AE3" w:rsidRPr="001E7E92" w:rsidRDefault="00156AE3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156AE3" w:rsidRPr="001E7E92" w:rsidRDefault="00156AE3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156AE3" w:rsidRPr="001E7E92" w:rsidRDefault="00156AE3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156AE3" w:rsidRPr="001E7E92" w:rsidRDefault="00156AE3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156AE3" w:rsidRPr="001E7E92" w:rsidRDefault="00156AE3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156AE3" w:rsidRPr="001E7E92" w:rsidRDefault="00156AE3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156AE3" w:rsidRPr="001E7E92" w:rsidRDefault="00156AE3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156AE3" w:rsidRPr="001E7E92" w:rsidRDefault="00156AE3" w:rsidP="00F67346">
      <w:pPr>
        <w:pStyle w:val="Default"/>
        <w:rPr>
          <w:color w:val="auto"/>
        </w:rPr>
      </w:pPr>
    </w:p>
    <w:p w:rsidR="00156AE3" w:rsidRPr="00A41247" w:rsidRDefault="00156AE3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účtovnej jednotky</w:t>
      </w:r>
      <w:r>
        <w:rPr>
          <w:color w:val="auto"/>
        </w:rPr>
        <w:t xml:space="preserve"> - </w:t>
      </w:r>
      <w:r w:rsidRPr="00A41247">
        <w:t>ÚJ nemá obsahovú náplň v tejto položke</w:t>
      </w:r>
    </w:p>
    <w:p w:rsidR="00156AE3" w:rsidRPr="001E7E92" w:rsidRDefault="00156AE3" w:rsidP="00F67346">
      <w:pPr>
        <w:pStyle w:val="Default"/>
        <w:spacing w:after="27"/>
        <w:rPr>
          <w:color w:val="auto"/>
        </w:rPr>
      </w:pPr>
    </w:p>
    <w:p w:rsidR="00156AE3" w:rsidRPr="001E7E92" w:rsidRDefault="00156AE3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156AE3" w:rsidRPr="001E7E92" w:rsidRDefault="00156AE3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156AE3" w:rsidRPr="001E7E92" w:rsidRDefault="00156AE3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156AE3" w:rsidRPr="001E7E92" w:rsidRDefault="00156AE3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156AE3" w:rsidRPr="001E7E92" w:rsidRDefault="00156AE3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156AE3" w:rsidRPr="001E7E92" w:rsidRDefault="00156AE3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156AE3" w:rsidRPr="001E7E92" w:rsidRDefault="00156AE3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156AE3" w:rsidRPr="001E7E92" w:rsidRDefault="00156AE3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156AE3" w:rsidRPr="001E7E92" w:rsidRDefault="00156AE3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156AE3" w:rsidRPr="001E7E92" w:rsidRDefault="00156AE3">
      <w:pPr>
        <w:rPr>
          <w:sz w:val="24"/>
          <w:szCs w:val="24"/>
        </w:rPr>
      </w:pPr>
    </w:p>
    <w:sectPr w:rsidR="00156AE3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3">
    <w:nsid w:val="27162CA1"/>
    <w:multiLevelType w:val="hybridMultilevel"/>
    <w:tmpl w:val="A0D4676A"/>
    <w:lvl w:ilvl="0" w:tplc="4FEA2E2A">
      <w:start w:val="3"/>
      <w:numFmt w:val="decimal"/>
      <w:lvlText w:val="%1(3) 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  <w:rPr>
        <w:rFonts w:cs="Times New Roman"/>
      </w:rPr>
    </w:lvl>
  </w:abstractNum>
  <w:abstractNum w:abstractNumId="5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6">
    <w:nsid w:val="310B21A7"/>
    <w:multiLevelType w:val="hybridMultilevel"/>
    <w:tmpl w:val="7728B62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27424B4"/>
    <w:multiLevelType w:val="hybridMultilevel"/>
    <w:tmpl w:val="A42A8BB8"/>
    <w:lvl w:ilvl="0" w:tplc="4FEA2E2A">
      <w:start w:val="3"/>
      <w:numFmt w:val="decimal"/>
      <w:lvlText w:val="%1(3) 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94660B1"/>
    <w:multiLevelType w:val="hybridMultilevel"/>
    <w:tmpl w:val="6FC67170"/>
    <w:lvl w:ilvl="0" w:tplc="99200A06">
      <w:start w:val="3"/>
      <w:numFmt w:val="decimal"/>
      <w:lvlText w:val="(%1 ) 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6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3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1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28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5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2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49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5700" w:hanging="180"/>
      </w:pPr>
      <w:rPr>
        <w:rFonts w:cs="Times New Roman"/>
      </w:rPr>
    </w:lvl>
  </w:abstractNum>
  <w:abstractNum w:abstractNumId="9">
    <w:nsid w:val="7E6E2279"/>
    <w:multiLevelType w:val="hybridMultilevel"/>
    <w:tmpl w:val="308AA6EE"/>
    <w:lvl w:ilvl="0" w:tplc="C7824658">
      <w:start w:val="3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 w:numId="7">
    <w:abstractNumId w:val="6"/>
  </w:num>
  <w:num w:numId="8">
    <w:abstractNumId w:val="9"/>
  </w:num>
  <w:num w:numId="9">
    <w:abstractNumId w:val="7"/>
  </w:num>
  <w:num w:numId="10">
    <w:abstractNumId w:val="3"/>
  </w:num>
  <w:num w:numId="1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67346"/>
    <w:rsid w:val="00021F63"/>
    <w:rsid w:val="00055A1A"/>
    <w:rsid w:val="00156AE3"/>
    <w:rsid w:val="001E7E92"/>
    <w:rsid w:val="003C6CC5"/>
    <w:rsid w:val="00422D4A"/>
    <w:rsid w:val="00460051"/>
    <w:rsid w:val="00553231"/>
    <w:rsid w:val="006027BB"/>
    <w:rsid w:val="00620152"/>
    <w:rsid w:val="006F708E"/>
    <w:rsid w:val="00711177"/>
    <w:rsid w:val="00727CDB"/>
    <w:rsid w:val="00804AAE"/>
    <w:rsid w:val="00811EF9"/>
    <w:rsid w:val="00884595"/>
    <w:rsid w:val="00943FE0"/>
    <w:rsid w:val="009708ED"/>
    <w:rsid w:val="00991D97"/>
    <w:rsid w:val="00994364"/>
    <w:rsid w:val="009C1D61"/>
    <w:rsid w:val="009C4B26"/>
    <w:rsid w:val="009D359E"/>
    <w:rsid w:val="00A41247"/>
    <w:rsid w:val="00A52C03"/>
    <w:rsid w:val="00B04B00"/>
    <w:rsid w:val="00C9261A"/>
    <w:rsid w:val="00DB5666"/>
    <w:rsid w:val="00DD6019"/>
    <w:rsid w:val="00DE1F42"/>
    <w:rsid w:val="00E055EB"/>
    <w:rsid w:val="00E16FC9"/>
    <w:rsid w:val="00F673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0152"/>
    <w:pPr>
      <w:spacing w:after="200" w:line="276" w:lineRule="auto"/>
    </w:pPr>
    <w:rPr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/>
      <w:b/>
      <w:sz w:val="20"/>
      <w:szCs w:val="20"/>
      <w:lang w:val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3C6CC5"/>
    <w:rPr>
      <w:rFonts w:ascii="Times New Roman" w:hAnsi="Times New Roman" w:cs="Times New Roman"/>
      <w:b/>
      <w:sz w:val="20"/>
      <w:szCs w:val="20"/>
      <w:lang w:val="cs-CZ"/>
    </w:rPr>
  </w:style>
  <w:style w:type="paragraph" w:customStyle="1" w:styleId="Default">
    <w:name w:val="Default"/>
    <w:uiPriority w:val="99"/>
    <w:rsid w:val="00F6734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TableGrid">
    <w:name w:val="Table Grid"/>
    <w:basedOn w:val="TableNormal"/>
    <w:uiPriority w:val="99"/>
    <w:rsid w:val="00E055E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055E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4</Pages>
  <Words>1375</Words>
  <Characters>7840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</dc:title>
  <dc:subject/>
  <dc:creator>DTC SK</dc:creator>
  <cp:keywords/>
  <dc:description/>
  <cp:lastModifiedBy>Správca</cp:lastModifiedBy>
  <cp:revision>2</cp:revision>
  <cp:lastPrinted>2015-03-04T10:14:00Z</cp:lastPrinted>
  <dcterms:created xsi:type="dcterms:W3CDTF">2018-03-15T15:09:00Z</dcterms:created>
  <dcterms:modified xsi:type="dcterms:W3CDTF">2018-03-15T15:09:00Z</dcterms:modified>
</cp:coreProperties>
</file>