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70" w:rsidRPr="003E7910" w:rsidRDefault="00194A7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>Poznámky k účtovnej závierke zostavenej k</w:t>
      </w:r>
      <w:r>
        <w:rPr>
          <w:rFonts w:cs="Arial"/>
          <w:b/>
          <w:sz w:val="28"/>
          <w:szCs w:val="28"/>
        </w:rPr>
        <w:t> 31.12.2017</w:t>
      </w:r>
    </w:p>
    <w:p w:rsidR="00194A70" w:rsidRPr="003E7910" w:rsidRDefault="00194A7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01.01.2017 – 31.12.2017</w:t>
      </w:r>
    </w:p>
    <w:p w:rsidR="00194A70" w:rsidRPr="003E7910" w:rsidRDefault="00194A70" w:rsidP="00A5552F">
      <w:pPr>
        <w:rPr>
          <w:rFonts w:cs="Arial"/>
          <w:szCs w:val="22"/>
        </w:rPr>
      </w:pPr>
    </w:p>
    <w:p w:rsidR="00194A70" w:rsidRPr="003E7910" w:rsidRDefault="00194A7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194A7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94A70" w:rsidRPr="003E7910" w:rsidRDefault="00194A7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194A7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A70" w:rsidRPr="003E7910" w:rsidRDefault="00194A7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A70" w:rsidRPr="0058430A" w:rsidRDefault="00194A70" w:rsidP="003E7910">
            <w:pPr>
              <w:jc w:val="both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IKA TRADE s.r.o.</w:t>
            </w:r>
          </w:p>
        </w:tc>
      </w:tr>
      <w:tr w:rsidR="00194A7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A70" w:rsidRPr="003E7910" w:rsidRDefault="00194A7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A70" w:rsidRPr="003E7910" w:rsidRDefault="00194A7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Boženy Němcovej č. 1, 977 01  Brezno</w:t>
            </w:r>
          </w:p>
        </w:tc>
      </w:tr>
      <w:tr w:rsidR="00194A70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A70" w:rsidRPr="003E7910" w:rsidRDefault="00194A70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A70" w:rsidRPr="003E7910" w:rsidRDefault="00194A70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31598366          DIČ:  2020454458</w:t>
            </w:r>
          </w:p>
        </w:tc>
      </w:tr>
      <w:tr w:rsidR="00194A7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A70" w:rsidRPr="003E7910" w:rsidRDefault="00194A7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A70" w:rsidRPr="003E7910" w:rsidRDefault="00194A70">
            <w:pPr>
              <w:jc w:val="both"/>
              <w:rPr>
                <w:rFonts w:cs="Arial"/>
                <w:szCs w:val="22"/>
              </w:rPr>
            </w:pPr>
          </w:p>
        </w:tc>
      </w:tr>
      <w:tr w:rsidR="00194A7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4A70" w:rsidRPr="003E7910" w:rsidRDefault="00194A7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94A70" w:rsidRPr="003E7910" w:rsidRDefault="00194A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11.01.1994</w:t>
            </w:r>
          </w:p>
        </w:tc>
      </w:tr>
    </w:tbl>
    <w:p w:rsidR="00194A70" w:rsidRPr="003E7910" w:rsidRDefault="00194A70" w:rsidP="007B0660">
      <w:pPr>
        <w:jc w:val="both"/>
        <w:rPr>
          <w:rFonts w:cs="Arial"/>
          <w:b/>
          <w:bCs/>
          <w:szCs w:val="22"/>
        </w:rPr>
      </w:pPr>
    </w:p>
    <w:p w:rsidR="00194A70" w:rsidRDefault="00194A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94A70" w:rsidRPr="003E7910" w:rsidRDefault="00194A70" w:rsidP="007B0660">
      <w:pPr>
        <w:jc w:val="both"/>
        <w:rPr>
          <w:rFonts w:cs="Arial"/>
          <w:szCs w:val="22"/>
        </w:rPr>
      </w:pPr>
    </w:p>
    <w:p w:rsidR="00194A70" w:rsidRPr="003E7910" w:rsidRDefault="00194A7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94A70" w:rsidRPr="003E7910" w:rsidRDefault="00194A7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194A7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E7910" w:rsidRDefault="00194A7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E7910" w:rsidRDefault="00194A7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70" w:rsidRPr="003E7910" w:rsidRDefault="00194A7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94A7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70" w:rsidRPr="003E7910" w:rsidRDefault="00194A7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4A70" w:rsidRPr="003E7910" w:rsidRDefault="00194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94A70" w:rsidRPr="003E7910" w:rsidRDefault="00194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4A7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94A70" w:rsidRPr="003E7910" w:rsidRDefault="00194A7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94A70" w:rsidRPr="003E7910" w:rsidRDefault="00194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94A70" w:rsidRPr="003E7910" w:rsidRDefault="00194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4A7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E7910" w:rsidRDefault="00194A7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A70" w:rsidRPr="003E7910" w:rsidRDefault="00194A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94A70" w:rsidRPr="003E7910" w:rsidRDefault="00194A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94A70" w:rsidRPr="003E7910" w:rsidRDefault="00194A7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194A70" w:rsidRPr="003E7910" w:rsidRDefault="00194A70" w:rsidP="007B0660">
      <w:pPr>
        <w:jc w:val="both"/>
        <w:rPr>
          <w:rFonts w:cs="Arial"/>
          <w:szCs w:val="22"/>
        </w:rPr>
      </w:pP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94A70" w:rsidRPr="004534D4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194A70" w:rsidRPr="003E7910" w:rsidRDefault="00194A70" w:rsidP="007B0660">
      <w:pPr>
        <w:ind w:right="-468"/>
        <w:jc w:val="both"/>
        <w:rPr>
          <w:rFonts w:cs="Arial"/>
          <w:b/>
          <w:szCs w:val="22"/>
        </w:rPr>
      </w:pPr>
    </w:p>
    <w:p w:rsidR="00194A70" w:rsidRPr="003E7910" w:rsidRDefault="00194A7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94A7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94A70" w:rsidRPr="003E7910" w:rsidRDefault="00194A7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194A70" w:rsidRPr="003E7910" w:rsidRDefault="00194A7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194A7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94A70" w:rsidRPr="003E7910" w:rsidRDefault="00194A7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194A7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4A70" w:rsidRPr="003E7910" w:rsidRDefault="00194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A70" w:rsidRPr="003E7910" w:rsidRDefault="00194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70" w:rsidRPr="003E7910" w:rsidRDefault="00194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70" w:rsidRPr="003E7910" w:rsidRDefault="00194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</w:tr>
      <w:tr w:rsidR="00194A7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70" w:rsidRPr="003E7910" w:rsidRDefault="00194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70" w:rsidRPr="003E7910" w:rsidRDefault="00194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70" w:rsidRPr="003E7910" w:rsidRDefault="00194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70" w:rsidRPr="003E7910" w:rsidRDefault="00194A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70" w:rsidRPr="003E7910" w:rsidRDefault="00194A7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A70" w:rsidRPr="003E7910" w:rsidRDefault="00194A7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</w:tr>
      <w:tr w:rsidR="00194A7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70" w:rsidRPr="003E7910" w:rsidRDefault="00194A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70" w:rsidRPr="003E7910" w:rsidRDefault="00194A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A70" w:rsidRPr="003E7910" w:rsidRDefault="00194A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A70" w:rsidRPr="003E7910" w:rsidRDefault="00194A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94A70" w:rsidRPr="003E7910" w:rsidRDefault="00194A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94A70" w:rsidRPr="003E7910" w:rsidRDefault="00194A7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</w:tr>
      <w:tr w:rsidR="00194A7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Kolaj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</w:tr>
      <w:tr w:rsidR="00194A70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 w:rsidP="00841190">
            <w:pPr>
              <w:rPr>
                <w:sz w:val="20"/>
                <w:szCs w:val="20"/>
              </w:rPr>
            </w:pPr>
          </w:p>
        </w:tc>
      </w:tr>
      <w:tr w:rsidR="00194A7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</w:tr>
      <w:tr w:rsidR="00194A7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</w:tr>
      <w:tr w:rsidR="00194A7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4A70" w:rsidRPr="003E7910" w:rsidRDefault="00194A7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94A70" w:rsidRPr="003E7910" w:rsidRDefault="00194A7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94A70" w:rsidRPr="003E7910" w:rsidRDefault="00194A70">
            <w:pPr>
              <w:rPr>
                <w:sz w:val="20"/>
                <w:szCs w:val="20"/>
              </w:rPr>
            </w:pPr>
          </w:p>
        </w:tc>
      </w:tr>
    </w:tbl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</w:p>
    <w:p w:rsidR="00194A70" w:rsidRPr="003E7910" w:rsidRDefault="00194A7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94A70" w:rsidRPr="005611A8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94A70" w:rsidRPr="003E7910" w:rsidRDefault="00194A70" w:rsidP="007B0660">
      <w:pPr>
        <w:ind w:right="-468"/>
        <w:jc w:val="both"/>
        <w:rPr>
          <w:rFonts w:cs="Arial"/>
          <w:b/>
          <w:bCs/>
          <w:szCs w:val="22"/>
        </w:rPr>
      </w:pPr>
    </w:p>
    <w:p w:rsidR="00194A70" w:rsidRPr="003E7910" w:rsidRDefault="00194A7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94A70" w:rsidRPr="003E7910" w:rsidRDefault="00194A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94A70" w:rsidRPr="003E7910" w:rsidRDefault="00194A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94A70" w:rsidRPr="003E7910" w:rsidRDefault="00194A7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94A70" w:rsidRPr="003E7910" w:rsidRDefault="00194A70" w:rsidP="007B0660">
      <w:pPr>
        <w:jc w:val="both"/>
        <w:rPr>
          <w:rFonts w:cs="Arial"/>
          <w:szCs w:val="22"/>
        </w:rPr>
      </w:pPr>
    </w:p>
    <w:p w:rsidR="00194A70" w:rsidRPr="003E7910" w:rsidRDefault="00194A7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94A70" w:rsidRPr="003E7910" w:rsidRDefault="00194A7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94A70" w:rsidRPr="003E7910" w:rsidRDefault="00194A7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94A70" w:rsidRPr="003E7910" w:rsidRDefault="00194A7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94A70" w:rsidRPr="003E7910" w:rsidRDefault="00194A7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94A70" w:rsidRPr="003E7910" w:rsidRDefault="00194A7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94A70" w:rsidRPr="003E7910" w:rsidRDefault="00194A7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94A70" w:rsidRDefault="00194A70" w:rsidP="007B0660">
      <w:pPr>
        <w:ind w:right="-468"/>
        <w:jc w:val="both"/>
        <w:rPr>
          <w:rFonts w:cs="Arial"/>
          <w:szCs w:val="22"/>
        </w:rPr>
      </w:pPr>
    </w:p>
    <w:p w:rsidR="00194A70" w:rsidRPr="003E7910" w:rsidRDefault="00194A7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94A70" w:rsidRPr="003F477D" w:rsidRDefault="00194A70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94A70" w:rsidRPr="003F477D" w:rsidRDefault="00194A70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194A70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94A70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94A7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94A70" w:rsidRPr="003F477D" w:rsidRDefault="00194A7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94A70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94A70" w:rsidRPr="003F477D" w:rsidRDefault="00194A70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94A70" w:rsidRPr="003F477D" w:rsidRDefault="00194A7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94A70" w:rsidRPr="003F477D" w:rsidRDefault="00194A7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94A70" w:rsidRPr="003F477D" w:rsidRDefault="00194A70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70" w:rsidRPr="003F477D" w:rsidRDefault="00194A7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94A70" w:rsidRPr="003F477D" w:rsidRDefault="00194A7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94A70" w:rsidRPr="003F477D" w:rsidRDefault="00194A7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1296</w:t>
            </w:r>
          </w:p>
        </w:tc>
      </w:tr>
    </w:tbl>
    <w:p w:rsidR="00194A70" w:rsidRDefault="00194A70" w:rsidP="0003344F">
      <w:pPr>
        <w:spacing w:after="0" w:line="240" w:lineRule="auto"/>
        <w:jc w:val="both"/>
        <w:rPr>
          <w:szCs w:val="22"/>
        </w:rPr>
      </w:pPr>
    </w:p>
    <w:p w:rsidR="00194A70" w:rsidRPr="003F477D" w:rsidRDefault="00194A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94A70" w:rsidRPr="003F477D" w:rsidRDefault="00194A70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194A70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4A7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4A70" w:rsidRPr="003F477D" w:rsidRDefault="00194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94A70" w:rsidRPr="003F477D" w:rsidRDefault="00194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7647</w:t>
            </w:r>
          </w:p>
        </w:tc>
      </w:tr>
      <w:tr w:rsidR="00194A70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94A70" w:rsidRPr="003F477D" w:rsidRDefault="00194A70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4A70" w:rsidRPr="003F477D" w:rsidRDefault="00194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</w:t>
            </w:r>
          </w:p>
        </w:tc>
        <w:tc>
          <w:tcPr>
            <w:tcW w:w="2405" w:type="dxa"/>
            <w:vAlign w:val="center"/>
          </w:tcPr>
          <w:p w:rsidR="00194A70" w:rsidRPr="003F477D" w:rsidRDefault="00194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3818</w:t>
            </w:r>
          </w:p>
        </w:tc>
      </w:tr>
      <w:tr w:rsidR="00194A70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94A70" w:rsidRPr="003F477D" w:rsidRDefault="00194A70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4A70" w:rsidRPr="003F477D" w:rsidRDefault="00194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94A70" w:rsidRPr="003F477D" w:rsidRDefault="00194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94A7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94A70" w:rsidRPr="003F477D" w:rsidRDefault="00194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94A70" w:rsidRPr="003F477D" w:rsidRDefault="00194A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94A70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4A70" w:rsidRPr="003F477D" w:rsidRDefault="00194A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94A70" w:rsidRPr="003F477D" w:rsidRDefault="00194A7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11465</w:t>
            </w:r>
          </w:p>
        </w:tc>
      </w:tr>
    </w:tbl>
    <w:p w:rsidR="00194A70" w:rsidRDefault="00194A70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94A70" w:rsidRPr="003F477D" w:rsidRDefault="00194A70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94A70" w:rsidRPr="003F477D" w:rsidRDefault="00194A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94A70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4A70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8B38E4" w:rsidRDefault="00194A7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3446</w:t>
            </w:r>
          </w:p>
        </w:tc>
      </w:tr>
      <w:tr w:rsidR="00194A70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</w:t>
            </w: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8B38E4" w:rsidRDefault="00194A7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5271</w:t>
            </w:r>
          </w:p>
        </w:tc>
      </w:tr>
    </w:tbl>
    <w:p w:rsidR="00194A70" w:rsidRDefault="00194A70" w:rsidP="0003344F">
      <w:pPr>
        <w:spacing w:after="0" w:line="240" w:lineRule="auto"/>
        <w:rPr>
          <w:szCs w:val="22"/>
        </w:rPr>
      </w:pPr>
    </w:p>
    <w:p w:rsidR="00194A70" w:rsidRDefault="00194A70" w:rsidP="0003344F">
      <w:pPr>
        <w:spacing w:after="0" w:line="240" w:lineRule="auto"/>
        <w:rPr>
          <w:szCs w:val="22"/>
        </w:rPr>
      </w:pPr>
    </w:p>
    <w:p w:rsidR="00194A70" w:rsidRPr="003F477D" w:rsidRDefault="00194A70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94A70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4A7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194A7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194A7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</w:tr>
      <w:tr w:rsidR="00194A7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94A70" w:rsidRPr="003F477D" w:rsidRDefault="00194A70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94A70" w:rsidRPr="003F477D" w:rsidRDefault="00194A70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194A70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9188</w:t>
            </w:r>
          </w:p>
        </w:tc>
      </w:tr>
      <w:tr w:rsidR="00194A7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8F34F2" w:rsidRDefault="00194A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8F34F2" w:rsidRDefault="00194A7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9188</w:t>
            </w:r>
          </w:p>
        </w:tc>
      </w:tr>
    </w:tbl>
    <w:p w:rsidR="00194A70" w:rsidRDefault="00194A70" w:rsidP="005A772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94A70" w:rsidRPr="003F477D" w:rsidRDefault="00194A70" w:rsidP="005A772B">
      <w:pPr>
        <w:pStyle w:val="Title"/>
        <w:keepNext w:val="0"/>
        <w:widowControl w:val="0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194A70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8875A1">
            <w:pPr>
              <w:pStyle w:val="TopHeader"/>
            </w:pPr>
            <w:r w:rsidRPr="003F477D">
              <w:t>Bezprostredne predchádzajúce</w:t>
            </w:r>
          </w:p>
          <w:p w:rsidR="00194A70" w:rsidRPr="003F477D" w:rsidRDefault="00194A70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94A70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Daň v %</w:t>
            </w:r>
          </w:p>
        </w:tc>
      </w:tr>
      <w:tr w:rsidR="00194A70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94A70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94A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94A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4A7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4A7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4A70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4A7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9C21AB" w:rsidRDefault="00194A7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9C21AB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9C21AB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9C21AB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9C21AB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9C21AB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9C21AB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4A70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9C21AB" w:rsidRDefault="00194A70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9C21AB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9C21AB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9C21AB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9C21AB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9C21AB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9C21AB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4A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4A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4A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4A70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94A70" w:rsidRDefault="00194A70" w:rsidP="0003344F">
      <w:pPr>
        <w:spacing w:after="0" w:line="240" w:lineRule="auto"/>
        <w:rPr>
          <w:szCs w:val="22"/>
        </w:rPr>
      </w:pPr>
    </w:p>
    <w:p w:rsidR="00194A70" w:rsidRDefault="00194A70" w:rsidP="0003344F">
      <w:pPr>
        <w:spacing w:after="0" w:line="240" w:lineRule="auto"/>
        <w:rPr>
          <w:szCs w:val="22"/>
        </w:rPr>
      </w:pPr>
    </w:p>
    <w:p w:rsidR="00194A70" w:rsidRDefault="00194A70" w:rsidP="0003344F">
      <w:pPr>
        <w:spacing w:after="0" w:line="240" w:lineRule="auto"/>
        <w:rPr>
          <w:szCs w:val="22"/>
        </w:rPr>
      </w:pPr>
    </w:p>
    <w:p w:rsidR="00194A70" w:rsidRPr="003F477D" w:rsidRDefault="00194A70" w:rsidP="0003344F">
      <w:pPr>
        <w:spacing w:after="0" w:line="240" w:lineRule="auto"/>
        <w:rPr>
          <w:szCs w:val="22"/>
        </w:rPr>
      </w:pPr>
    </w:p>
    <w:p w:rsidR="00194A70" w:rsidRPr="003F477D" w:rsidRDefault="00194A70" w:rsidP="000D22CE">
      <w:pPr>
        <w:pStyle w:val="Title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94A70" w:rsidRPr="003F477D" w:rsidRDefault="00194A70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194A70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94A70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94A7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</w:tr>
      <w:tr w:rsidR="00194A70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4A70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94A70" w:rsidRDefault="00194A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4A70" w:rsidRDefault="00194A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4A70" w:rsidRDefault="00194A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4A70" w:rsidRDefault="00194A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4A70" w:rsidRPr="003F477D" w:rsidRDefault="00194A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94A70" w:rsidRPr="003F477D" w:rsidRDefault="00194A70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194A70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94A70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94A7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194A70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A70" w:rsidRPr="003F477D" w:rsidRDefault="00194A70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970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4118</w:t>
            </w:r>
          </w:p>
        </w:tc>
      </w:tr>
      <w:tr w:rsidR="00194A7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4A70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4A70" w:rsidRPr="003F477D" w:rsidRDefault="00194A7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94A70" w:rsidRPr="003F477D" w:rsidRDefault="00194A70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94A70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94A70" w:rsidRPr="003F477D" w:rsidRDefault="00194A70" w:rsidP="003E7910">
      <w:pPr>
        <w:spacing w:after="0" w:line="240" w:lineRule="auto"/>
        <w:rPr>
          <w:szCs w:val="22"/>
        </w:rPr>
      </w:pPr>
    </w:p>
    <w:sectPr w:rsidR="00194A70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A70" w:rsidRDefault="00194A70" w:rsidP="00107589">
      <w:pPr>
        <w:spacing w:after="0" w:line="240" w:lineRule="auto"/>
      </w:pPr>
      <w:r>
        <w:separator/>
      </w:r>
    </w:p>
  </w:endnote>
  <w:endnote w:type="continuationSeparator" w:id="0">
    <w:p w:rsidR="00194A70" w:rsidRDefault="00194A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A70" w:rsidRPr="00981468" w:rsidRDefault="00194A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A70" w:rsidRDefault="00194A70" w:rsidP="00107589">
      <w:pPr>
        <w:spacing w:after="0" w:line="240" w:lineRule="auto"/>
      </w:pPr>
      <w:r>
        <w:separator/>
      </w:r>
    </w:p>
  </w:footnote>
  <w:footnote w:type="continuationSeparator" w:id="0">
    <w:p w:rsidR="00194A70" w:rsidRDefault="00194A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194A7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94A70" w:rsidRPr="003F477D" w:rsidRDefault="00194A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94A70" w:rsidRPr="003F477D" w:rsidRDefault="00194A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31598366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2020454458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94A70" w:rsidRPr="004268D2" w:rsidRDefault="00194A70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A70" w:rsidRPr="004268D2" w:rsidRDefault="00194A70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124AF3"/>
    <w:multiLevelType w:val="hybridMultilevel"/>
    <w:tmpl w:val="FB4EA03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6A76"/>
    <w:rsid w:val="00150FDA"/>
    <w:rsid w:val="00151C69"/>
    <w:rsid w:val="00152FB5"/>
    <w:rsid w:val="00153CEB"/>
    <w:rsid w:val="00166B3A"/>
    <w:rsid w:val="00180DE8"/>
    <w:rsid w:val="00186CFF"/>
    <w:rsid w:val="001923C8"/>
    <w:rsid w:val="00194A70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913"/>
    <w:rsid w:val="002234D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E7A4B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0DB"/>
    <w:rsid w:val="004A3783"/>
    <w:rsid w:val="004A5A13"/>
    <w:rsid w:val="004A6BBF"/>
    <w:rsid w:val="004C0A56"/>
    <w:rsid w:val="004C6614"/>
    <w:rsid w:val="004D2CEC"/>
    <w:rsid w:val="004F1B3E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30A"/>
    <w:rsid w:val="005852EB"/>
    <w:rsid w:val="005922FF"/>
    <w:rsid w:val="005A3934"/>
    <w:rsid w:val="005A765F"/>
    <w:rsid w:val="005A772B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6BC"/>
    <w:rsid w:val="006A4709"/>
    <w:rsid w:val="006A5428"/>
    <w:rsid w:val="006B1614"/>
    <w:rsid w:val="006B42EC"/>
    <w:rsid w:val="006B5F4E"/>
    <w:rsid w:val="006C5C54"/>
    <w:rsid w:val="006C695D"/>
    <w:rsid w:val="006D3C39"/>
    <w:rsid w:val="006D67A7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74E29"/>
    <w:rsid w:val="008875A1"/>
    <w:rsid w:val="00891F08"/>
    <w:rsid w:val="00892E5D"/>
    <w:rsid w:val="008939E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64E"/>
    <w:rsid w:val="00AA4601"/>
    <w:rsid w:val="00AB03FB"/>
    <w:rsid w:val="00AB492A"/>
    <w:rsid w:val="00AC0C1C"/>
    <w:rsid w:val="00AC1918"/>
    <w:rsid w:val="00AE0543"/>
    <w:rsid w:val="00B206F8"/>
    <w:rsid w:val="00B5583E"/>
    <w:rsid w:val="00B615F8"/>
    <w:rsid w:val="00B6221B"/>
    <w:rsid w:val="00B6262B"/>
    <w:rsid w:val="00B7696D"/>
    <w:rsid w:val="00B80DB6"/>
    <w:rsid w:val="00B86FC2"/>
    <w:rsid w:val="00B91A8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0044"/>
    <w:rsid w:val="00CA4B07"/>
    <w:rsid w:val="00CA67DD"/>
    <w:rsid w:val="00CD280F"/>
    <w:rsid w:val="00CE1B1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DF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BBC"/>
    <w:rsid w:val="00E66ECB"/>
    <w:rsid w:val="00E7100E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10A4"/>
    <w:rsid w:val="00EF276E"/>
    <w:rsid w:val="00EF5677"/>
    <w:rsid w:val="00EF63EA"/>
    <w:rsid w:val="00F007D1"/>
    <w:rsid w:val="00F06981"/>
    <w:rsid w:val="00F15121"/>
    <w:rsid w:val="00F15201"/>
    <w:rsid w:val="00F16363"/>
    <w:rsid w:val="00F211A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3909"/>
    <w:rsid w:val="00FD4579"/>
    <w:rsid w:val="00FD5399"/>
    <w:rsid w:val="00FD5622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8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7</Pages>
  <Words>1310</Words>
  <Characters>7467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{{Vykaz_ZostaveneKDatumu}}</dc:title>
  <dc:subject/>
  <dc:creator>Matulova Silvia</dc:creator>
  <cp:keywords/>
  <dc:description/>
  <cp:lastModifiedBy>USER</cp:lastModifiedBy>
  <cp:revision>8</cp:revision>
  <cp:lastPrinted>2015-01-27T14:36:00Z</cp:lastPrinted>
  <dcterms:created xsi:type="dcterms:W3CDTF">2017-03-06T15:18:00Z</dcterms:created>
  <dcterms:modified xsi:type="dcterms:W3CDTF">2018-03-16T09:54:00Z</dcterms:modified>
</cp:coreProperties>
</file>