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716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716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716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716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716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716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716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716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0F4EA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Rímskokatolícka cirkev, Bratislavská arcidiecéza, Špitalska 7, 814 92 Bratislava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0F4EA8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1.7.2010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F4EA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Helena Jánošíková, riaditeľka školy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0F4EA8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výchovy, primárneho vzdelania, nižšieho stredného vzdelania a vyššieho stredného vzdelania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54D3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318" w:type="pct"/>
            <w:vAlign w:val="center"/>
          </w:tcPr>
          <w:p w:rsidR="004F702F" w:rsidRPr="00497323" w:rsidRDefault="000F4EA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F4EA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0F4EA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0F4EA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0F4EA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0F4EA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0F4EA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A54D3D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A54D3D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žiadne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54D3D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54D3D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1962,95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1962,95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40035,48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40035,48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40035,48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40035,48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80070,96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40035,48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1962,95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41998,43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204,45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204,45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834,05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490,68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1324,73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834,05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695,13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1529,18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1758,5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1758,5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39201,43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1267,82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716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40469,25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7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7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7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7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7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7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607,73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7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7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7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145599,75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7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118800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7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7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5716F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145615,55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5716F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119407,73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5969,28</w:t>
            </w:r>
          </w:p>
        </w:tc>
        <w:tc>
          <w:tcPr>
            <w:tcW w:w="1500" w:type="pct"/>
            <w:vAlign w:val="center"/>
          </w:tcPr>
          <w:p w:rsidR="00461D4F" w:rsidRPr="00C54F78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1734,75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A54D3D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  <w:p w:rsidR="00A54D3D" w:rsidRPr="00B80FC6" w:rsidRDefault="00386603" w:rsidP="00386603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toho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86603" w:rsidRDefault="00386603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9B4B0C" w:rsidRDefault="00A54D3D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Poistné</w:t>
            </w:r>
          </w:p>
          <w:p w:rsidR="00A54D3D" w:rsidRPr="00B80FC6" w:rsidRDefault="00A54D3D" w:rsidP="00A54D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1090" w:type="pct"/>
            <w:vAlign w:val="center"/>
          </w:tcPr>
          <w:p w:rsidR="00386603" w:rsidRDefault="0038660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729,96</w:t>
            </w:r>
          </w:p>
          <w:p w:rsidR="00386603" w:rsidRPr="00386603" w:rsidRDefault="0038660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603">
              <w:rPr>
                <w:sz w:val="16"/>
                <w:szCs w:val="16"/>
              </w:rPr>
              <w:t>409,13</w:t>
            </w:r>
          </w:p>
          <w:p w:rsidR="009B4B0C" w:rsidRPr="00B80FC6" w:rsidRDefault="00386603" w:rsidP="0038660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603">
              <w:rPr>
                <w:sz w:val="16"/>
                <w:szCs w:val="16"/>
              </w:rPr>
              <w:t>320</w:t>
            </w:r>
            <w:r w:rsidR="005716FF" w:rsidRPr="00386603">
              <w:rPr>
                <w:sz w:val="16"/>
                <w:szCs w:val="16"/>
              </w:rPr>
              <w:t>,</w:t>
            </w:r>
            <w:r w:rsidRPr="00386603">
              <w:rPr>
                <w:sz w:val="16"/>
                <w:szCs w:val="16"/>
              </w:rPr>
              <w:t>83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47668,84</w:t>
            </w:r>
          </w:p>
        </w:tc>
        <w:tc>
          <w:tcPr>
            <w:tcW w:w="599" w:type="pct"/>
            <w:vAlign w:val="center"/>
          </w:tcPr>
          <w:p w:rsidR="00194A51" w:rsidRPr="00194A51" w:rsidRDefault="00423DC5" w:rsidP="00423DC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-15912,01</w:t>
            </w:r>
          </w:p>
        </w:tc>
        <w:tc>
          <w:tcPr>
            <w:tcW w:w="599" w:type="pct"/>
            <w:vAlign w:val="center"/>
          </w:tcPr>
          <w:p w:rsidR="00194A51" w:rsidRPr="00194A51" w:rsidRDefault="00423D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31756,83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423D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-15912,01</w:t>
            </w:r>
          </w:p>
        </w:tc>
        <w:tc>
          <w:tcPr>
            <w:tcW w:w="599" w:type="pct"/>
            <w:vAlign w:val="center"/>
          </w:tcPr>
          <w:p w:rsidR="00194A51" w:rsidRPr="00194A51" w:rsidRDefault="001979A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23D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+15912,01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79AF" w:rsidP="00423DC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423DC5" w:rsidP="00423DC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31756</w:t>
            </w:r>
            <w:r w:rsidR="005716FF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83</w:t>
            </w:r>
          </w:p>
        </w:tc>
        <w:tc>
          <w:tcPr>
            <w:tcW w:w="599" w:type="pct"/>
            <w:vAlign w:val="center"/>
          </w:tcPr>
          <w:p w:rsidR="00194A51" w:rsidRPr="00CD3920" w:rsidRDefault="00423DC5" w:rsidP="001979A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1979A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</w:t>
            </w:r>
            <w:r w:rsidR="001979AF">
              <w:rPr>
                <w:b/>
                <w:sz w:val="16"/>
                <w:szCs w:val="16"/>
              </w:rPr>
              <w:t>912</w:t>
            </w:r>
            <w:r>
              <w:rPr>
                <w:b/>
                <w:sz w:val="16"/>
                <w:szCs w:val="16"/>
              </w:rPr>
              <w:t>,</w:t>
            </w:r>
            <w:r w:rsidR="001979AF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599" w:type="pct"/>
            <w:vAlign w:val="center"/>
          </w:tcPr>
          <w:p w:rsidR="00194A51" w:rsidRPr="00CD3920" w:rsidRDefault="00423DC5" w:rsidP="00423DC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15912,01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1979AF" w:rsidP="00423DC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31756,83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716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979AF" w:rsidP="001979A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15912,01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979A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15912,01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0D379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exekúcie</w:t>
            </w:r>
          </w:p>
        </w:tc>
        <w:tc>
          <w:tcPr>
            <w:tcW w:w="1550" w:type="dxa"/>
            <w:vAlign w:val="center"/>
          </w:tcPr>
          <w:p w:rsidR="00945816" w:rsidRPr="00CF7E2A" w:rsidRDefault="000D379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945816" w:rsidRPr="00CF7E2A" w:rsidRDefault="000D379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3868,42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0D379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3868,42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0D37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142691,70</w:t>
            </w:r>
          </w:p>
        </w:tc>
        <w:tc>
          <w:tcPr>
            <w:tcW w:w="1500" w:type="pct"/>
            <w:vAlign w:val="center"/>
          </w:tcPr>
          <w:p w:rsidR="00945816" w:rsidRPr="00461D4F" w:rsidRDefault="000D37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93635,66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5716FF" w:rsidP="000D379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D379C">
              <w:rPr>
                <w:b/>
                <w:sz w:val="16"/>
                <w:szCs w:val="16"/>
              </w:rPr>
              <w:t>42691,70</w:t>
            </w:r>
          </w:p>
        </w:tc>
        <w:tc>
          <w:tcPr>
            <w:tcW w:w="1500" w:type="pct"/>
            <w:vAlign w:val="center"/>
          </w:tcPr>
          <w:p w:rsidR="00945816" w:rsidRPr="00461D4F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93635,66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5716FF" w:rsidP="000D379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D379C">
              <w:rPr>
                <w:b/>
                <w:sz w:val="16"/>
                <w:szCs w:val="16"/>
              </w:rPr>
              <w:t>39364,44</w:t>
            </w:r>
          </w:p>
        </w:tc>
        <w:tc>
          <w:tcPr>
            <w:tcW w:w="1533" w:type="pct"/>
            <w:vAlign w:val="center"/>
          </w:tcPr>
          <w:p w:rsidR="00EE59DC" w:rsidRPr="00F35F00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90310,49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3327,26</w:t>
            </w:r>
          </w:p>
        </w:tc>
        <w:tc>
          <w:tcPr>
            <w:tcW w:w="1533" w:type="pct"/>
            <w:vAlign w:val="center"/>
          </w:tcPr>
          <w:p w:rsidR="00EE59DC" w:rsidRPr="00F35F00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3325,17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5716FF" w:rsidP="000D379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D379C">
              <w:rPr>
                <w:b/>
                <w:sz w:val="16"/>
                <w:szCs w:val="16"/>
              </w:rPr>
              <w:t>42691,70</w:t>
            </w:r>
          </w:p>
        </w:tc>
        <w:tc>
          <w:tcPr>
            <w:tcW w:w="1533" w:type="pct"/>
            <w:vAlign w:val="center"/>
          </w:tcPr>
          <w:p w:rsidR="00EE59DC" w:rsidRPr="00F35F00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93635,66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5716F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3325,17</w:t>
            </w:r>
          </w:p>
        </w:tc>
        <w:tc>
          <w:tcPr>
            <w:tcW w:w="1555" w:type="pct"/>
            <w:vAlign w:val="center"/>
          </w:tcPr>
          <w:p w:rsidR="00F35F00" w:rsidRPr="00804636" w:rsidRDefault="000D379C" w:rsidP="000D379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2774</w:t>
            </w:r>
            <w:r w:rsidR="001D2244">
              <w:rPr>
                <w:b/>
                <w:sz w:val="16"/>
                <w:szCs w:val="16"/>
              </w:rPr>
              <w:t>,17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1D2244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5984,59</w:t>
            </w:r>
          </w:p>
        </w:tc>
        <w:tc>
          <w:tcPr>
            <w:tcW w:w="1555" w:type="pct"/>
            <w:vAlign w:val="center"/>
          </w:tcPr>
          <w:p w:rsidR="00F35F00" w:rsidRPr="00804636" w:rsidRDefault="000D379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5028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D85B3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7701E2" w:rsidRDefault="00D85B3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D85B3C" w:rsidP="00D85B3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5982,50</w:t>
            </w:r>
          </w:p>
        </w:tc>
        <w:tc>
          <w:tcPr>
            <w:tcW w:w="1555" w:type="pct"/>
            <w:vAlign w:val="center"/>
          </w:tcPr>
          <w:p w:rsidR="00F35F00" w:rsidRPr="003C078A" w:rsidRDefault="00D85B3C" w:rsidP="00D85B3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4477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5716FF" w:rsidP="00D85B3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</w:t>
            </w:r>
            <w:r w:rsidR="00D85B3C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,</w:t>
            </w:r>
            <w:r w:rsidR="00D85B3C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555" w:type="pct"/>
            <w:vAlign w:val="center"/>
          </w:tcPr>
          <w:p w:rsidR="00F35F00" w:rsidRPr="003C078A" w:rsidRDefault="00D85B3C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3325,17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5716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BD34A2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383 100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BD34A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Sociálny fond 12/2017</w:t>
            </w:r>
          </w:p>
        </w:tc>
        <w:tc>
          <w:tcPr>
            <w:tcW w:w="1139" w:type="pct"/>
            <w:vAlign w:val="center"/>
          </w:tcPr>
          <w:p w:rsidR="009B4B0C" w:rsidRPr="00B80FC6" w:rsidRDefault="00BD34A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854,91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BD34A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BD34A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32798,33</w:t>
            </w:r>
          </w:p>
        </w:tc>
        <w:tc>
          <w:tcPr>
            <w:tcW w:w="1550" w:type="dxa"/>
            <w:vAlign w:val="center"/>
          </w:tcPr>
          <w:p w:rsidR="00CF7E2A" w:rsidRPr="00CF7E2A" w:rsidRDefault="00BD34A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834,05</w:t>
            </w:r>
          </w:p>
        </w:tc>
        <w:tc>
          <w:tcPr>
            <w:tcW w:w="1551" w:type="dxa"/>
            <w:vAlign w:val="center"/>
          </w:tcPr>
          <w:p w:rsidR="00CF7E2A" w:rsidRPr="00CF7E2A" w:rsidRDefault="00BD34A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31964,28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5716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716F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38380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716F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38380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716F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Default="00556BF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Osobitné výnosy – súťaže</w:t>
            </w:r>
          </w:p>
          <w:p w:rsidR="00556BFE" w:rsidRPr="00804636" w:rsidRDefault="00556BF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iných organizácií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Default="00556BF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1999,97</w:t>
            </w:r>
          </w:p>
          <w:p w:rsidR="00556BFE" w:rsidRPr="00804636" w:rsidRDefault="00556BFE" w:rsidP="0054775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4775A">
              <w:rPr>
                <w:sz w:val="16"/>
                <w:szCs w:val="16"/>
              </w:rPr>
              <w:t>5691</w:t>
            </w:r>
            <w:r>
              <w:rPr>
                <w:sz w:val="16"/>
                <w:szCs w:val="16"/>
              </w:rPr>
              <w:t>,66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5716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1089999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Default="00556BF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Osobitné náklady – súťaže</w:t>
            </w:r>
          </w:p>
          <w:p w:rsidR="00556BFE" w:rsidRPr="00804636" w:rsidRDefault="00556BF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súvisiace s prenájmom priestorov – ek.činnosťou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Default="00556BF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4397,29</w:t>
            </w:r>
          </w:p>
          <w:p w:rsidR="00556BFE" w:rsidRPr="00804636" w:rsidRDefault="00556BFE" w:rsidP="00CE32D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E32DA">
              <w:rPr>
                <w:sz w:val="16"/>
                <w:szCs w:val="16"/>
              </w:rPr>
              <w:t>5709</w:t>
            </w:r>
            <w:r>
              <w:rPr>
                <w:sz w:val="16"/>
                <w:szCs w:val="16"/>
              </w:rPr>
              <w:t>,70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  <w:bookmarkStart w:id="0" w:name="_GoBack"/>
      <w:bookmarkEnd w:id="0"/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556BFE" w:rsidRPr="00556BFE" w:rsidRDefault="00556BFE" w:rsidP="00556BFE">
      <w:pPr>
        <w:spacing w:before="0" w:line="240" w:lineRule="auto"/>
        <w:ind w:left="360"/>
        <w:rPr>
          <w:b/>
          <w:sz w:val="16"/>
          <w:szCs w:val="16"/>
        </w:rPr>
      </w:pPr>
      <w:r w:rsidRPr="00556BFE">
        <w:rPr>
          <w:b/>
          <w:sz w:val="16"/>
          <w:szCs w:val="16"/>
        </w:rPr>
        <w:t>žiadne</w:t>
      </w:r>
    </w:p>
    <w:sectPr w:rsidR="00556BFE" w:rsidRPr="00556BFE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DB0" w:rsidRDefault="00386DB0" w:rsidP="00347C39">
      <w:pPr>
        <w:spacing w:before="0" w:after="0" w:line="240" w:lineRule="auto"/>
      </w:pPr>
      <w:r>
        <w:separator/>
      </w:r>
    </w:p>
  </w:endnote>
  <w:endnote w:type="continuationSeparator" w:id="0">
    <w:p w:rsidR="00386DB0" w:rsidRDefault="00386DB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D3D" w:rsidRDefault="00A54D3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E32DA">
      <w:rPr>
        <w:noProof/>
      </w:rPr>
      <w:t>16</w:t>
    </w:r>
    <w:r>
      <w:fldChar w:fldCharType="end"/>
    </w:r>
  </w:p>
  <w:p w:rsidR="00A54D3D" w:rsidRDefault="00A54D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DB0" w:rsidRDefault="00386DB0" w:rsidP="00347C39">
      <w:pPr>
        <w:spacing w:before="0" w:after="0" w:line="240" w:lineRule="auto"/>
      </w:pPr>
      <w:r>
        <w:separator/>
      </w:r>
    </w:p>
  </w:footnote>
  <w:footnote w:type="continuationSeparator" w:id="0">
    <w:p w:rsidR="00386DB0" w:rsidRDefault="00386DB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FF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379C"/>
    <w:rsid w:val="000E0E48"/>
    <w:rsid w:val="000F08FF"/>
    <w:rsid w:val="000F117D"/>
    <w:rsid w:val="000F4EA8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979AF"/>
    <w:rsid w:val="001A0486"/>
    <w:rsid w:val="001A0EE6"/>
    <w:rsid w:val="001B2ABE"/>
    <w:rsid w:val="001B426C"/>
    <w:rsid w:val="001B4A6D"/>
    <w:rsid w:val="001B753C"/>
    <w:rsid w:val="001C3B76"/>
    <w:rsid w:val="001C4CBF"/>
    <w:rsid w:val="001D2244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6603"/>
    <w:rsid w:val="00386DB0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23DC5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46323"/>
    <w:rsid w:val="0054775A"/>
    <w:rsid w:val="00550A76"/>
    <w:rsid w:val="0055543B"/>
    <w:rsid w:val="00556BFE"/>
    <w:rsid w:val="00557E46"/>
    <w:rsid w:val="00567CDB"/>
    <w:rsid w:val="005711EE"/>
    <w:rsid w:val="005716FF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4D3D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1B4A"/>
    <w:rsid w:val="00B92942"/>
    <w:rsid w:val="00BB1114"/>
    <w:rsid w:val="00BD1B88"/>
    <w:rsid w:val="00BD34A2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E32DA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5B3C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C29C6E4-9D9D-4180-94A9-F0336E98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61</TotalTime>
  <Pages>1</Pages>
  <Words>3930</Words>
  <Characters>22407</Characters>
  <Application>Microsoft Office Word</Application>
  <DocSecurity>0</DocSecurity>
  <Lines>186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marianna</dc:creator>
  <cp:lastModifiedBy>marianna</cp:lastModifiedBy>
  <cp:revision>12</cp:revision>
  <cp:lastPrinted>2018-03-15T10:39:00Z</cp:lastPrinted>
  <dcterms:created xsi:type="dcterms:W3CDTF">2018-03-07T09:31:00Z</dcterms:created>
  <dcterms:modified xsi:type="dcterms:W3CDTF">2018-03-15T10:39:00Z</dcterms:modified>
</cp:coreProperties>
</file>