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752" w:rsidRPr="00035FD5" w:rsidRDefault="00E62021" w:rsidP="001D7A12">
      <w:pPr>
        <w:spacing w:after="0"/>
        <w:jc w:val="center"/>
        <w:rPr>
          <w:b/>
          <w:sz w:val="28"/>
          <w:szCs w:val="28"/>
        </w:rPr>
      </w:pPr>
      <w:r w:rsidRPr="00035FD5">
        <w:rPr>
          <w:b/>
          <w:sz w:val="28"/>
          <w:szCs w:val="28"/>
        </w:rPr>
        <w:t xml:space="preserve">Výročná správa Fondu sv. Tomáša </w:t>
      </w:r>
      <w:proofErr w:type="spellStart"/>
      <w:r w:rsidRPr="00035FD5">
        <w:rPr>
          <w:b/>
          <w:sz w:val="28"/>
          <w:szCs w:val="28"/>
        </w:rPr>
        <w:t>Akvinského</w:t>
      </w:r>
      <w:proofErr w:type="spellEnd"/>
      <w:r w:rsidRPr="00035FD5">
        <w:rPr>
          <w:b/>
          <w:sz w:val="28"/>
          <w:szCs w:val="28"/>
        </w:rPr>
        <w:t xml:space="preserve"> </w:t>
      </w:r>
      <w:proofErr w:type="spellStart"/>
      <w:r w:rsidRPr="00035FD5">
        <w:rPr>
          <w:b/>
          <w:sz w:val="28"/>
          <w:szCs w:val="28"/>
        </w:rPr>
        <w:t>n.f</w:t>
      </w:r>
      <w:proofErr w:type="spellEnd"/>
      <w:r w:rsidRPr="00035FD5">
        <w:rPr>
          <w:b/>
          <w:sz w:val="28"/>
          <w:szCs w:val="28"/>
        </w:rPr>
        <w:t>.</w:t>
      </w:r>
    </w:p>
    <w:p w:rsidR="00E62021" w:rsidRDefault="00F66752" w:rsidP="001D7A1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 rok </w:t>
      </w:r>
      <w:r w:rsidR="00370139">
        <w:rPr>
          <w:b/>
          <w:sz w:val="28"/>
          <w:szCs w:val="28"/>
        </w:rPr>
        <w:t>2017</w:t>
      </w:r>
    </w:p>
    <w:p w:rsidR="001D7A12" w:rsidRDefault="001D7A12" w:rsidP="001D7A12">
      <w:pPr>
        <w:spacing w:after="0"/>
        <w:jc w:val="center"/>
        <w:rPr>
          <w:b/>
          <w:sz w:val="28"/>
          <w:szCs w:val="28"/>
        </w:rPr>
      </w:pPr>
    </w:p>
    <w:p w:rsidR="00E62021" w:rsidRPr="00035FD5" w:rsidRDefault="00E62021" w:rsidP="001D7A12">
      <w:pPr>
        <w:spacing w:after="0"/>
        <w:ind w:firstLine="708"/>
      </w:pPr>
      <w:r w:rsidRPr="00035FD5">
        <w:t>V kalendárnom roku 201</w:t>
      </w:r>
      <w:r w:rsidR="00370139">
        <w:t>7</w:t>
      </w:r>
      <w:r w:rsidR="00782727">
        <w:t xml:space="preserve"> </w:t>
      </w:r>
      <w:r w:rsidRPr="00035FD5">
        <w:t xml:space="preserve"> boli finančné prostriedky Fondu sv. Tomáša </w:t>
      </w:r>
      <w:proofErr w:type="spellStart"/>
      <w:r w:rsidRPr="00035FD5">
        <w:t>Akvinského</w:t>
      </w:r>
      <w:proofErr w:type="spellEnd"/>
      <w:r w:rsidRPr="00035FD5">
        <w:t xml:space="preserve"> </w:t>
      </w:r>
      <w:proofErr w:type="spellStart"/>
      <w:r w:rsidRPr="00035FD5">
        <w:t>n.f</w:t>
      </w:r>
      <w:proofErr w:type="spellEnd"/>
      <w:r w:rsidRPr="00035FD5">
        <w:t>. použité v</w:t>
      </w:r>
      <w:r w:rsidR="00782727">
        <w:t> súlade s</w:t>
      </w:r>
      <w:r w:rsidRPr="00035FD5">
        <w:t xml:space="preserve"> účel</w:t>
      </w:r>
      <w:r w:rsidR="00782727">
        <w:t>om</w:t>
      </w:r>
      <w:r w:rsidRPr="00035FD5">
        <w:t xml:space="preserve">, na ktorý bol </w:t>
      </w:r>
      <w:r w:rsidR="00DF6135">
        <w:t>fond zriadený.</w:t>
      </w:r>
    </w:p>
    <w:p w:rsidR="00F17558" w:rsidRPr="00035FD5" w:rsidRDefault="00F17558" w:rsidP="001D7A12">
      <w:pPr>
        <w:spacing w:after="0"/>
      </w:pPr>
      <w:r w:rsidRPr="00035FD5">
        <w:tab/>
        <w:t>V roku 201</w:t>
      </w:r>
      <w:r w:rsidR="00370139">
        <w:t>7</w:t>
      </w:r>
      <w:r w:rsidRPr="00035FD5">
        <w:t xml:space="preserve"> sa finančné prostriedky</w:t>
      </w:r>
      <w:r w:rsidR="00F66752">
        <w:t xml:space="preserve"> fondu použili </w:t>
      </w:r>
      <w:r w:rsidRPr="00035FD5">
        <w:t xml:space="preserve"> </w:t>
      </w:r>
      <w:r w:rsidR="00F66752">
        <w:t>nasledovne</w:t>
      </w:r>
      <w:r w:rsidRPr="00035FD5">
        <w:t>:</w:t>
      </w:r>
    </w:p>
    <w:p w:rsidR="00F17558" w:rsidRPr="00035FD5" w:rsidRDefault="00F17558" w:rsidP="001D7A12">
      <w:pPr>
        <w:pStyle w:val="Odsekzoznamu"/>
        <w:numPr>
          <w:ilvl w:val="0"/>
          <w:numId w:val="1"/>
        </w:numPr>
        <w:spacing w:after="0"/>
      </w:pPr>
      <w:r w:rsidRPr="00035FD5">
        <w:t>duchovn</w:t>
      </w:r>
      <w:r w:rsidR="00F66752">
        <w:t>é</w:t>
      </w:r>
      <w:r w:rsidRPr="00035FD5">
        <w:t>, kultúrn</w:t>
      </w:r>
      <w:r w:rsidR="00F66752">
        <w:t>e</w:t>
      </w:r>
      <w:r w:rsidRPr="00035FD5">
        <w:t xml:space="preserve"> a športov</w:t>
      </w:r>
      <w:r w:rsidR="00F66752">
        <w:t>é</w:t>
      </w:r>
      <w:r w:rsidRPr="00035FD5">
        <w:t xml:space="preserve"> akci</w:t>
      </w:r>
      <w:r w:rsidR="00F66752">
        <w:t>e</w:t>
      </w:r>
      <w:r w:rsidR="00094B03">
        <w:t xml:space="preserve"> a kurzy  - KOŽ a Z, Slnovrat</w:t>
      </w:r>
      <w:r w:rsidR="00370139">
        <w:t xml:space="preserve">, </w:t>
      </w:r>
      <w:proofErr w:type="spellStart"/>
      <w:r w:rsidR="001D7A12">
        <w:t>School</w:t>
      </w:r>
      <w:proofErr w:type="spellEnd"/>
      <w:r w:rsidR="001D7A12">
        <w:t xml:space="preserve"> </w:t>
      </w:r>
      <w:proofErr w:type="spellStart"/>
      <w:r w:rsidR="00370139">
        <w:t>Culture</w:t>
      </w:r>
      <w:proofErr w:type="spellEnd"/>
      <w:r w:rsidR="00370139">
        <w:t xml:space="preserve"> Fest</w:t>
      </w:r>
      <w:r w:rsidR="00094B03">
        <w:t xml:space="preserve"> </w:t>
      </w:r>
    </w:p>
    <w:p w:rsidR="00F17558" w:rsidRPr="00035FD5" w:rsidRDefault="007A2161" w:rsidP="001D7A12">
      <w:pPr>
        <w:pStyle w:val="Odsekzoznamu"/>
        <w:numPr>
          <w:ilvl w:val="0"/>
          <w:numId w:val="1"/>
        </w:numPr>
        <w:spacing w:after="0"/>
      </w:pPr>
      <w:r>
        <w:t>účasť</w:t>
      </w:r>
      <w:r w:rsidR="00F17558" w:rsidRPr="00035FD5">
        <w:t xml:space="preserve"> žiakov na súťažiach: cestovné, štartovné, </w:t>
      </w:r>
    </w:p>
    <w:p w:rsidR="00F17558" w:rsidRPr="00035FD5" w:rsidRDefault="00035FD5" w:rsidP="001D7A12">
      <w:pPr>
        <w:pStyle w:val="Odsekzoznamu"/>
        <w:numPr>
          <w:ilvl w:val="0"/>
          <w:numId w:val="1"/>
        </w:numPr>
        <w:spacing w:after="0"/>
      </w:pPr>
      <w:r w:rsidRPr="00035FD5">
        <w:t>ďalšie</w:t>
      </w:r>
      <w:r w:rsidR="00F17558" w:rsidRPr="00035FD5">
        <w:t xml:space="preserve"> </w:t>
      </w:r>
      <w:r w:rsidRPr="00035FD5">
        <w:t>vzdelávania</w:t>
      </w:r>
      <w:r w:rsidR="00F17558" w:rsidRPr="00035FD5">
        <w:t xml:space="preserve"> žiakov a</w:t>
      </w:r>
      <w:r w:rsidR="00A86D87" w:rsidRPr="00035FD5">
        <w:t> </w:t>
      </w:r>
      <w:r w:rsidR="00F17558" w:rsidRPr="00035FD5">
        <w:t>pedagógov</w:t>
      </w:r>
      <w:r w:rsidR="00A86D87" w:rsidRPr="00035FD5">
        <w:t>, konferenčné poplatky,</w:t>
      </w:r>
      <w:r w:rsidR="00370139">
        <w:t xml:space="preserve"> Kolégium </w:t>
      </w:r>
      <w:proofErr w:type="spellStart"/>
      <w:r w:rsidR="00370139">
        <w:t>A.Neuwirtha</w:t>
      </w:r>
      <w:proofErr w:type="spellEnd"/>
    </w:p>
    <w:p w:rsidR="00F17558" w:rsidRPr="00035FD5" w:rsidRDefault="00F66752" w:rsidP="001D7A12">
      <w:pPr>
        <w:pStyle w:val="Odsekzoznamu"/>
        <w:numPr>
          <w:ilvl w:val="0"/>
          <w:numId w:val="1"/>
        </w:numPr>
        <w:spacing w:after="0"/>
      </w:pPr>
      <w:r>
        <w:t>sociálna pomoc študentom</w:t>
      </w:r>
    </w:p>
    <w:p w:rsidR="00F17558" w:rsidRPr="00035FD5" w:rsidRDefault="00035FD5" w:rsidP="001D7A12">
      <w:pPr>
        <w:pStyle w:val="Odsekzoznamu"/>
        <w:numPr>
          <w:ilvl w:val="0"/>
          <w:numId w:val="1"/>
        </w:numPr>
        <w:spacing w:after="0"/>
      </w:pPr>
      <w:r w:rsidRPr="00035FD5">
        <w:t>duchovno-rekreačn</w:t>
      </w:r>
      <w:r w:rsidR="007A2161">
        <w:t>e</w:t>
      </w:r>
      <w:r w:rsidR="00F17558" w:rsidRPr="00035FD5">
        <w:t xml:space="preserve"> pobyt</w:t>
      </w:r>
      <w:r w:rsidR="007A2161">
        <w:t>y</w:t>
      </w:r>
      <w:r w:rsidR="00782727">
        <w:t xml:space="preserve"> žiakov prevažne mimo školy</w:t>
      </w:r>
      <w:r w:rsidR="00370139">
        <w:t xml:space="preserve">, </w:t>
      </w:r>
      <w:proofErr w:type="spellStart"/>
      <w:r w:rsidR="00370139">
        <w:t>Domengo</w:t>
      </w:r>
      <w:proofErr w:type="spellEnd"/>
      <w:r w:rsidR="00370139">
        <w:t xml:space="preserve"> a </w:t>
      </w:r>
      <w:proofErr w:type="spellStart"/>
      <w:r w:rsidR="00370139">
        <w:t>Letomáš</w:t>
      </w:r>
      <w:proofErr w:type="spellEnd"/>
    </w:p>
    <w:p w:rsidR="00F17558" w:rsidRDefault="00A86D87" w:rsidP="001D7A12">
      <w:pPr>
        <w:pStyle w:val="Odsekzoznamu"/>
        <w:numPr>
          <w:ilvl w:val="0"/>
          <w:numId w:val="1"/>
        </w:numPr>
        <w:spacing w:after="0"/>
      </w:pPr>
      <w:r w:rsidRPr="00035FD5">
        <w:t>vstupné</w:t>
      </w:r>
      <w:r w:rsidR="00035FD5" w:rsidRPr="00035FD5">
        <w:t>ho na divadelné predstavenia</w:t>
      </w:r>
      <w:r w:rsidRPr="00035FD5">
        <w:t xml:space="preserve"> a</w:t>
      </w:r>
      <w:r w:rsidR="007A2161">
        <w:t> </w:t>
      </w:r>
      <w:r w:rsidRPr="00035FD5">
        <w:t>koncerty</w:t>
      </w:r>
      <w:r w:rsidR="007A2161">
        <w:t>,</w:t>
      </w:r>
    </w:p>
    <w:p w:rsidR="007A2161" w:rsidRDefault="007A2161" w:rsidP="001D7A12">
      <w:pPr>
        <w:pStyle w:val="Odsekzoznamu"/>
        <w:numPr>
          <w:ilvl w:val="0"/>
          <w:numId w:val="1"/>
        </w:numPr>
        <w:spacing w:after="0"/>
      </w:pPr>
      <w:r>
        <w:t>propagačné materiály školy</w:t>
      </w:r>
      <w:r w:rsidR="002734FE">
        <w:t xml:space="preserve">, prezentácia školy prostredníctvom TV, internetu, </w:t>
      </w:r>
      <w:proofErr w:type="spellStart"/>
      <w:r w:rsidR="002734FE">
        <w:t>Pro</w:t>
      </w:r>
      <w:proofErr w:type="spellEnd"/>
      <w:r w:rsidR="002734FE">
        <w:t xml:space="preserve"> </w:t>
      </w:r>
      <w:proofErr w:type="spellStart"/>
      <w:r w:rsidR="002734FE">
        <w:t>Educo</w:t>
      </w:r>
      <w:proofErr w:type="spellEnd"/>
    </w:p>
    <w:p w:rsidR="007A2161" w:rsidRDefault="00370139" w:rsidP="001D7A12">
      <w:pPr>
        <w:pStyle w:val="Odsekzoznamu"/>
        <w:numPr>
          <w:ilvl w:val="0"/>
          <w:numId w:val="1"/>
        </w:numPr>
        <w:spacing w:after="0"/>
      </w:pPr>
      <w:r>
        <w:t xml:space="preserve">úpravy interiéru školy a výmena vonkajšej brány </w:t>
      </w:r>
    </w:p>
    <w:p w:rsidR="0067401C" w:rsidRDefault="0067401C" w:rsidP="001D7A12">
      <w:pPr>
        <w:pStyle w:val="Odsekzoznamu"/>
        <w:numPr>
          <w:ilvl w:val="0"/>
          <w:numId w:val="1"/>
        </w:numPr>
        <w:spacing w:after="0"/>
      </w:pPr>
      <w:r>
        <w:t>spoluúčasť na vynovení školskej jedálne</w:t>
      </w:r>
    </w:p>
    <w:p w:rsidR="0067401C" w:rsidRDefault="0067401C" w:rsidP="001D7A12">
      <w:pPr>
        <w:pStyle w:val="Odsekzoznamu"/>
        <w:numPr>
          <w:ilvl w:val="0"/>
          <w:numId w:val="1"/>
        </w:numPr>
        <w:spacing w:after="0"/>
      </w:pPr>
      <w:r>
        <w:t>skultúrnenie prostredia školy – dekorácie a doplnenie 3D pozadia do akvária</w:t>
      </w:r>
    </w:p>
    <w:p w:rsidR="0067401C" w:rsidRDefault="0067401C" w:rsidP="001D7A12">
      <w:pPr>
        <w:pStyle w:val="Odsekzoznamu"/>
        <w:numPr>
          <w:ilvl w:val="0"/>
          <w:numId w:val="1"/>
        </w:numPr>
        <w:spacing w:after="0"/>
      </w:pPr>
      <w:r>
        <w:t>organizovanie a podpora Vianočného absolventského večierka na škole – 2.ročník</w:t>
      </w:r>
    </w:p>
    <w:p w:rsidR="0067401C" w:rsidRDefault="0067401C" w:rsidP="001D7A12">
      <w:pPr>
        <w:pStyle w:val="Odsekzoznamu"/>
        <w:numPr>
          <w:ilvl w:val="0"/>
          <w:numId w:val="1"/>
        </w:numPr>
        <w:spacing w:after="0"/>
      </w:pPr>
      <w:r>
        <w:t>oceňovanie učiteľov a študentov, reprezentantov školy a študentskej spoločnosti</w:t>
      </w:r>
    </w:p>
    <w:p w:rsidR="00D119C5" w:rsidRDefault="00D119C5" w:rsidP="001D7A12">
      <w:pPr>
        <w:pStyle w:val="Odsekzoznamu"/>
        <w:numPr>
          <w:ilvl w:val="0"/>
          <w:numId w:val="1"/>
        </w:numPr>
        <w:spacing w:after="0"/>
      </w:pPr>
      <w:r>
        <w:t>organizovanie sociálnych projektov</w:t>
      </w:r>
    </w:p>
    <w:p w:rsidR="008360CB" w:rsidRDefault="008360CB" w:rsidP="001D7A12">
      <w:pPr>
        <w:pStyle w:val="Odsekzoznamu"/>
        <w:numPr>
          <w:ilvl w:val="0"/>
          <w:numId w:val="1"/>
        </w:numPr>
        <w:spacing w:after="0"/>
      </w:pPr>
      <w:r>
        <w:t>na farby a maliarov pri svojpomocnom maľovaní tried</w:t>
      </w:r>
    </w:p>
    <w:p w:rsidR="00D119C5" w:rsidRDefault="00D119C5" w:rsidP="001D7A12">
      <w:pPr>
        <w:pStyle w:val="Odsekzoznamu"/>
        <w:numPr>
          <w:ilvl w:val="0"/>
          <w:numId w:val="1"/>
        </w:numPr>
        <w:spacing w:after="0"/>
      </w:pPr>
      <w:r>
        <w:t>úprava športovísk a</w:t>
      </w:r>
      <w:r w:rsidR="008360CB">
        <w:t> </w:t>
      </w:r>
      <w:r w:rsidR="00094B03">
        <w:t>parku</w:t>
      </w:r>
      <w:r w:rsidR="008360CB">
        <w:t xml:space="preserve"> vo dvore</w:t>
      </w:r>
    </w:p>
    <w:p w:rsidR="00144F5F" w:rsidRDefault="00A86D87" w:rsidP="001D7A12">
      <w:pPr>
        <w:spacing w:after="0"/>
        <w:ind w:firstLine="708"/>
      </w:pPr>
      <w:r w:rsidRPr="00035FD5">
        <w:t xml:space="preserve">Z finančných prostriedkov fondu sa zabezpečila </w:t>
      </w:r>
      <w:r w:rsidR="00035FD5" w:rsidRPr="00035FD5">
        <w:t xml:space="preserve">aj </w:t>
      </w:r>
      <w:r w:rsidRPr="00035FD5">
        <w:t>literatúra, č</w:t>
      </w:r>
      <w:r w:rsidR="00D119C5">
        <w:t>asopisy a </w:t>
      </w:r>
      <w:r w:rsidRPr="00035FD5">
        <w:t>knihy</w:t>
      </w:r>
      <w:r w:rsidR="00D119C5">
        <w:t xml:space="preserve"> pre kabinety</w:t>
      </w:r>
      <w:r w:rsidRPr="00035FD5">
        <w:t>, plagáty a materiál na výzdobu p</w:t>
      </w:r>
      <w:r w:rsidR="00D119C5">
        <w:t>ri akciách organizovaných školou</w:t>
      </w:r>
      <w:r w:rsidR="00144F5F">
        <w:t>.</w:t>
      </w:r>
    </w:p>
    <w:p w:rsidR="00A86D87" w:rsidRDefault="00144F5F" w:rsidP="001D7A12">
      <w:pPr>
        <w:spacing w:after="0"/>
        <w:ind w:firstLine="708"/>
      </w:pPr>
      <w:r>
        <w:t>Osobitným projektom školy podporovaným Fondom bol</w:t>
      </w:r>
      <w:r w:rsidR="0067401C">
        <w:t xml:space="preserve"> 2. ročník</w:t>
      </w:r>
      <w:r>
        <w:t xml:space="preserve"> –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Fest</w:t>
      </w:r>
      <w:r w:rsidR="002734FE">
        <w:t xml:space="preserve"> </w:t>
      </w:r>
      <w:r>
        <w:t>s veľkým pozitívnym ohlasom verejnosti.</w:t>
      </w:r>
    </w:p>
    <w:p w:rsidR="00144F5F" w:rsidRDefault="00144F5F" w:rsidP="001D7A12">
      <w:pPr>
        <w:spacing w:after="0"/>
        <w:ind w:firstLine="708"/>
      </w:pPr>
      <w:r>
        <w:t>Fond v značnej miere finančne prisp</w:t>
      </w:r>
      <w:r w:rsidR="0067401C">
        <w:t>ieva na činnosť</w:t>
      </w:r>
      <w:r>
        <w:t xml:space="preserve"> Kolégia A. </w:t>
      </w:r>
      <w:proofErr w:type="spellStart"/>
      <w:r>
        <w:t>Neuwirtha</w:t>
      </w:r>
      <w:proofErr w:type="spellEnd"/>
      <w:r w:rsidR="0067401C">
        <w:t xml:space="preserve">, ktorý napomáha vzdelávaniu a formovaniu učiteľov a študentov školy. </w:t>
      </w:r>
      <w:r>
        <w:t xml:space="preserve"> </w:t>
      </w:r>
    </w:p>
    <w:p w:rsidR="00A86D87" w:rsidRPr="00035FD5" w:rsidRDefault="00D119C5" w:rsidP="001D7A12">
      <w:pPr>
        <w:spacing w:after="0"/>
        <w:ind w:firstLine="708"/>
      </w:pPr>
      <w:r>
        <w:t>N</w:t>
      </w:r>
      <w:r w:rsidR="00035FD5" w:rsidRPr="00035FD5">
        <w:t xml:space="preserve">a konci šk. roka </w:t>
      </w:r>
      <w:r>
        <w:t>boli</w:t>
      </w:r>
      <w:r w:rsidR="008360CB">
        <w:t xml:space="preserve"> </w:t>
      </w:r>
      <w:r>
        <w:t xml:space="preserve"> z fondu zakúpené vecné dary a knihy pre študentov </w:t>
      </w:r>
      <w:r w:rsidR="00A86D87" w:rsidRPr="00035FD5">
        <w:t>za</w:t>
      </w:r>
      <w:r w:rsidR="007B1864">
        <w:t xml:space="preserve"> ich</w:t>
      </w:r>
      <w:r w:rsidR="00A86D87" w:rsidRPr="00035FD5">
        <w:t xml:space="preserve"> účasť v rôznych súťa</w:t>
      </w:r>
      <w:r w:rsidR="00035FD5" w:rsidRPr="00035FD5">
        <w:t xml:space="preserve">žiach, za reprezentovanie školy a </w:t>
      </w:r>
      <w:r w:rsidR="00A86D87" w:rsidRPr="00035FD5">
        <w:t>za výborný prospech</w:t>
      </w:r>
      <w:r w:rsidR="00035FD5" w:rsidRPr="00035FD5">
        <w:t>.</w:t>
      </w:r>
    </w:p>
    <w:p w:rsidR="00A86D87" w:rsidRDefault="00A86D87" w:rsidP="001D7A12">
      <w:pPr>
        <w:spacing w:after="0"/>
        <w:ind w:firstLine="708"/>
      </w:pPr>
      <w:r w:rsidRPr="00035FD5">
        <w:t xml:space="preserve">Fond prijal príspevky a dary od </w:t>
      </w:r>
      <w:r w:rsidR="008360CB">
        <w:t>zriaď</w:t>
      </w:r>
      <w:r w:rsidR="007B1864">
        <w:t xml:space="preserve">ovateľa školy, od </w:t>
      </w:r>
      <w:r w:rsidRPr="00035FD5">
        <w:t>organizácií a súkromných osôb</w:t>
      </w:r>
      <w:r w:rsidR="0067401C">
        <w:t xml:space="preserve">, ktoré boli nosným podielom financovania opráv vonkajšej brány, </w:t>
      </w:r>
      <w:r w:rsidR="001D7A12">
        <w:t xml:space="preserve">obnovy školskej jedálne a vybavenie priestorov pre záujmové činnosti </w:t>
      </w:r>
    </w:p>
    <w:p w:rsidR="00FE2776" w:rsidRDefault="00A86D87" w:rsidP="001D7A12">
      <w:pPr>
        <w:spacing w:after="0"/>
        <w:ind w:firstLine="708"/>
      </w:pPr>
      <w:r w:rsidRPr="00035FD5">
        <w:t>Značnú časť finančných prostriedkov získal fond z 2% z daní. Tento prí</w:t>
      </w:r>
      <w:r w:rsidR="007B1864">
        <w:t>jem</w:t>
      </w:r>
      <w:r w:rsidRPr="00035FD5">
        <w:t xml:space="preserve"> bol použitý na skvalitnenie výchovno-vzdelávacieho procesu na škole – </w:t>
      </w:r>
      <w:r w:rsidR="00296A1B">
        <w:t xml:space="preserve">pomôcky pre </w:t>
      </w:r>
      <w:proofErr w:type="spellStart"/>
      <w:r w:rsidR="001D7A12">
        <w:t>School</w:t>
      </w:r>
      <w:proofErr w:type="spellEnd"/>
      <w:r w:rsidR="001D7A12">
        <w:t xml:space="preserve"> </w:t>
      </w:r>
      <w:proofErr w:type="spellStart"/>
      <w:r w:rsidR="001D7A12">
        <w:t>Culture</w:t>
      </w:r>
      <w:proofErr w:type="spellEnd"/>
      <w:r w:rsidR="001D7A12">
        <w:t xml:space="preserve"> Fest</w:t>
      </w:r>
      <w:r w:rsidR="007B1864">
        <w:t>, Sociálny projekt</w:t>
      </w:r>
      <w:r w:rsidR="001D7A12">
        <w:t xml:space="preserve"> a Kolégium A. </w:t>
      </w:r>
      <w:proofErr w:type="spellStart"/>
      <w:r w:rsidR="001D7A12">
        <w:t>Neuwirtha</w:t>
      </w:r>
      <w:proofErr w:type="spellEnd"/>
      <w:r w:rsidR="001D7A12">
        <w:t xml:space="preserve">. </w:t>
      </w:r>
      <w:r w:rsidR="00D60159" w:rsidRPr="00035FD5">
        <w:t xml:space="preserve"> Z t</w:t>
      </w:r>
      <w:r w:rsidR="007B1864">
        <w:t>ýchto</w:t>
      </w:r>
      <w:r w:rsidR="00D60159" w:rsidRPr="00035FD5">
        <w:t xml:space="preserve"> pr</w:t>
      </w:r>
      <w:r w:rsidR="007B1864">
        <w:t>ostriedkov</w:t>
      </w:r>
      <w:r w:rsidR="00D60159" w:rsidRPr="00035FD5">
        <w:t xml:space="preserve"> sme poskytli finančnú výpomoc pre žiakov zo sociálne slabších rodín, prispeli sme im na </w:t>
      </w:r>
      <w:r w:rsidR="007B1864">
        <w:t>K</w:t>
      </w:r>
      <w:r w:rsidR="00D60159" w:rsidRPr="00035FD5">
        <w:t xml:space="preserve">urz ochrany života a zdravia, na </w:t>
      </w:r>
      <w:proofErr w:type="spellStart"/>
      <w:r w:rsidR="00721C7F">
        <w:t>Domengo</w:t>
      </w:r>
      <w:proofErr w:type="spellEnd"/>
      <w:r w:rsidR="00280B11">
        <w:t>.</w:t>
      </w:r>
      <w:r w:rsidR="00FE2776">
        <w:t>  Získané finančné prost</w:t>
      </w:r>
      <w:r w:rsidR="00721C7F">
        <w:t xml:space="preserve">riedky boli použité aj na doplnenie </w:t>
      </w:r>
      <w:r w:rsidR="00FE2776">
        <w:t>š</w:t>
      </w:r>
      <w:r w:rsidR="007B1864">
        <w:t>portov</w:t>
      </w:r>
      <w:r w:rsidR="00721C7F">
        <w:t xml:space="preserve">ých pomôcok a úpravu parkovej časti areálu školy, tiež aj </w:t>
      </w:r>
      <w:r w:rsidR="007B1864">
        <w:t xml:space="preserve"> na nákup kníh a učebných pomôcok, ktoré sa využívajú v rámci </w:t>
      </w:r>
      <w:r w:rsidR="00280B11">
        <w:t>vý</w:t>
      </w:r>
      <w:r w:rsidR="00FE2776">
        <w:t>chovno-vzdelávacieho procesu.</w:t>
      </w:r>
    </w:p>
    <w:p w:rsidR="00FF4D29" w:rsidRPr="00035FD5" w:rsidRDefault="007B1864" w:rsidP="001D7A12">
      <w:pPr>
        <w:spacing w:after="0"/>
        <w:ind w:firstLine="708"/>
      </w:pPr>
      <w:r>
        <w:t xml:space="preserve">Základné ukazovatele Fondu sv. Tomáša </w:t>
      </w:r>
      <w:proofErr w:type="spellStart"/>
      <w:r>
        <w:t>Akvinského</w:t>
      </w:r>
      <w:proofErr w:type="spellEnd"/>
      <w:r w:rsidR="001D7A12">
        <w:t xml:space="preserve">, </w:t>
      </w:r>
      <w:proofErr w:type="spellStart"/>
      <w:r w:rsidR="001D7A12">
        <w:t>n.f</w:t>
      </w:r>
      <w:proofErr w:type="spellEnd"/>
      <w:r w:rsidR="001D7A12">
        <w:t xml:space="preserve">. </w:t>
      </w:r>
      <w:r w:rsidR="00FF4D29" w:rsidRPr="00035FD5">
        <w:t xml:space="preserve"> za rok 201</w:t>
      </w:r>
      <w:r w:rsidR="001D7A12">
        <w:t>7</w:t>
      </w:r>
      <w:r w:rsidR="00FF4D29" w:rsidRPr="00035FD5">
        <w:t>:</w:t>
      </w:r>
    </w:p>
    <w:p w:rsidR="00FF4D29" w:rsidRPr="00035FD5" w:rsidRDefault="00FF4D29" w:rsidP="001D7A12">
      <w:pPr>
        <w:pStyle w:val="Odsekzoznamu"/>
        <w:numPr>
          <w:ilvl w:val="0"/>
          <w:numId w:val="1"/>
        </w:numPr>
        <w:spacing w:after="0"/>
      </w:pPr>
      <w:r w:rsidRPr="00035FD5">
        <w:t>príjmy celkom:</w:t>
      </w:r>
      <w:r w:rsidR="00FF15A7">
        <w:tab/>
      </w:r>
      <w:r w:rsidR="001D7A12">
        <w:t>31.880,48 EUR</w:t>
      </w:r>
    </w:p>
    <w:p w:rsidR="00FF4D29" w:rsidRPr="00035FD5" w:rsidRDefault="00FF4D29" w:rsidP="001D7A12">
      <w:pPr>
        <w:pStyle w:val="Odsekzoznamu"/>
        <w:numPr>
          <w:ilvl w:val="0"/>
          <w:numId w:val="1"/>
        </w:numPr>
        <w:spacing w:after="0"/>
      </w:pPr>
      <w:r w:rsidRPr="00035FD5">
        <w:t>výdavky celkom:</w:t>
      </w:r>
      <w:r w:rsidR="00296A1B">
        <w:tab/>
      </w:r>
      <w:r w:rsidR="001D7A12">
        <w:t>29.188,77</w:t>
      </w:r>
      <w:r w:rsidR="00296A1B">
        <w:t xml:space="preserve"> EUR</w:t>
      </w:r>
    </w:p>
    <w:p w:rsidR="00FF4D29" w:rsidRPr="00035FD5" w:rsidRDefault="00FF4D29" w:rsidP="001D7A12">
      <w:pPr>
        <w:pStyle w:val="Odsekzoznamu"/>
        <w:numPr>
          <w:ilvl w:val="0"/>
          <w:numId w:val="1"/>
        </w:numPr>
        <w:spacing w:after="0"/>
      </w:pPr>
      <w:r w:rsidRPr="00035FD5">
        <w:t>majetok celkom:</w:t>
      </w:r>
      <w:r w:rsidR="00303BE3">
        <w:tab/>
      </w:r>
      <w:r w:rsidR="00627903">
        <w:t xml:space="preserve">  </w:t>
      </w:r>
      <w:r w:rsidR="001D7A12">
        <w:t>7.553,08</w:t>
      </w:r>
      <w:r w:rsidR="00303BE3">
        <w:t xml:space="preserve"> EUR</w:t>
      </w:r>
      <w:bookmarkStart w:id="0" w:name="_GoBack"/>
      <w:bookmarkEnd w:id="0"/>
    </w:p>
    <w:sectPr w:rsidR="00FF4D29" w:rsidRPr="00035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229C9"/>
    <w:multiLevelType w:val="hybridMultilevel"/>
    <w:tmpl w:val="51DE1A12"/>
    <w:lvl w:ilvl="0" w:tplc="E8C0904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21"/>
    <w:rsid w:val="00035FD5"/>
    <w:rsid w:val="00094B03"/>
    <w:rsid w:val="000F4DE4"/>
    <w:rsid w:val="00144F5F"/>
    <w:rsid w:val="001D7A12"/>
    <w:rsid w:val="002734FE"/>
    <w:rsid w:val="00280B11"/>
    <w:rsid w:val="00296A1B"/>
    <w:rsid w:val="00303BE3"/>
    <w:rsid w:val="00370139"/>
    <w:rsid w:val="00627903"/>
    <w:rsid w:val="0067401C"/>
    <w:rsid w:val="00721C7F"/>
    <w:rsid w:val="00782727"/>
    <w:rsid w:val="007A2161"/>
    <w:rsid w:val="007B1864"/>
    <w:rsid w:val="008360CB"/>
    <w:rsid w:val="00A86D87"/>
    <w:rsid w:val="00BB0578"/>
    <w:rsid w:val="00D119C5"/>
    <w:rsid w:val="00D60159"/>
    <w:rsid w:val="00DF6135"/>
    <w:rsid w:val="00E62021"/>
    <w:rsid w:val="00ED4093"/>
    <w:rsid w:val="00F17558"/>
    <w:rsid w:val="00F553D5"/>
    <w:rsid w:val="00F66752"/>
    <w:rsid w:val="00FE2776"/>
    <w:rsid w:val="00FF15A7"/>
    <w:rsid w:val="00FF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AFC9A6A7.dotm</Template>
  <TotalTime>203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GTA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patricia</cp:lastModifiedBy>
  <cp:revision>14</cp:revision>
  <cp:lastPrinted>2014-04-03T07:31:00Z</cp:lastPrinted>
  <dcterms:created xsi:type="dcterms:W3CDTF">2014-04-02T12:36:00Z</dcterms:created>
  <dcterms:modified xsi:type="dcterms:W3CDTF">2018-03-16T09:53:00Z</dcterms:modified>
</cp:coreProperties>
</file>