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.-zriaďovateľ SSOŠ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 xml:space="preserve">Zriadenie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9E3937">
        <w:t>7</w:t>
      </w:r>
      <w:r>
        <w:t xml:space="preserve"> bol 0, (v roku 201</w:t>
      </w:r>
      <w:r w:rsidR="009E3937">
        <w:t>6</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9E3937">
        <w:t>7</w:t>
      </w:r>
      <w:r>
        <w:t xml:space="preserve"> je zostavená ako riadna účtovná závierka podľa § 17 ods. 6 zákona NR SR č. 431/2002 Z. z. o účtovníctve, za účtovné obdobie od 1. januára 201</w:t>
      </w:r>
      <w:r w:rsidR="009E3937">
        <w:t>7</w:t>
      </w:r>
      <w:r>
        <w:t xml:space="preserve"> do 31. decembra 201</w:t>
      </w:r>
      <w:r w:rsidR="009E3937">
        <w:t>7</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9E3937">
        <w:t>6</w:t>
      </w:r>
      <w:r>
        <w:t xml:space="preserve">,  </w:t>
      </w:r>
      <w:proofErr w:type="spellStart"/>
      <w:r>
        <w:t>t.j</w:t>
      </w:r>
      <w:proofErr w:type="spellEnd"/>
      <w:r>
        <w:t>. za predchádzajúce účtovné obdobie, bola schválená rozhodnutím spoločníkov  Spoločnosti nahradzujúceho  konanie valného zhromaždenia dňa. 31.3.201</w:t>
      </w:r>
      <w:r w:rsidR="009E3937">
        <w:t>7</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bookmarkStart w:id="0" w:name="_GoBack"/>
      <w:bookmarkEnd w:id="0"/>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572063">
        <w:t>7</w:t>
      </w:r>
      <w:r>
        <w:t xml:space="preserve"> bola takáto:</w:t>
      </w:r>
    </w:p>
    <w:bookmarkStart w:id="1" w:name="_MON_1488696554"/>
    <w:bookmarkEnd w:id="1"/>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582618369"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2" w:name="_Toc530739899"/>
      <w:r>
        <w:t xml:space="preserve">Informácie o účtovných zásadách a účtovných metódach  </w:t>
      </w:r>
      <w:bookmarkEnd w:id="2"/>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3" w:name="_Toc530739900"/>
      <w:r>
        <w:lastRenderedPageBreak/>
        <w:t>informácie o údajoch na strane aktív súvahy</w:t>
      </w:r>
      <w:bookmarkEnd w:id="3"/>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4" w:name="_Toc530739901"/>
      <w:r>
        <w:t>Dlhodobý nehmotný majetok a dlhodobý hmotný majetok</w:t>
      </w:r>
      <w:bookmarkEnd w:id="4"/>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201</w:t>
      </w:r>
      <w:r w:rsidR="004444F2">
        <w:t>7</w:t>
      </w:r>
      <w:r>
        <w:t xml:space="preserve"> do 31. decembra </w:t>
      </w:r>
      <w:r w:rsidR="004444F2">
        <w:t xml:space="preserve">2017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5" w:name="_MON_1488696631"/>
    <w:bookmarkEnd w:id="5"/>
    <w:bookmarkStart w:id="6" w:name="_MON_1456578629"/>
    <w:bookmarkEnd w:id="6"/>
    <w:p w:rsidR="003C487E" w:rsidRDefault="004444F2">
      <w:pPr>
        <w:pStyle w:val="Zkladntext"/>
      </w:pPr>
      <w:r>
        <w:object w:dxaOrig="8154" w:dyaOrig="1180">
          <v:shape id="_x0000_i1026" type="#_x0000_t75" style="width:408.75pt;height:59.25pt" o:ole="" fillcolor="window">
            <v:imagedata r:id="rId9" o:title=""/>
          </v:shape>
          <o:OLEObject Type="Embed" ProgID="Excel.Sheet.8" ShapeID="_x0000_i1026" DrawAspect="Content" ObjectID="_1582618370"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7" w:name="_Toc530739902"/>
      <w:r>
        <w:t>Dlhodobý finančný majetok</w:t>
      </w:r>
      <w:bookmarkEnd w:id="7"/>
    </w:p>
    <w:p w:rsidR="003C487E" w:rsidRDefault="003C487E">
      <w:pPr>
        <w:pStyle w:val="Zkladntext"/>
      </w:pPr>
    </w:p>
    <w:p w:rsidR="003C487E" w:rsidRDefault="003C487E">
      <w:pPr>
        <w:pStyle w:val="Zkladntext"/>
      </w:pPr>
      <w:r>
        <w:t>Spoločnosť nemá k 31. decembru 20</w:t>
      </w:r>
      <w:r w:rsidR="00F875E6">
        <w:t>1</w:t>
      </w:r>
      <w:r w:rsidR="004444F2">
        <w:t>7</w:t>
      </w:r>
      <w:r>
        <w:t xml:space="preserve">  majetkové účasti v iných spoločnostiach.</w:t>
      </w:r>
    </w:p>
    <w:p w:rsidR="008373F0" w:rsidRDefault="008373F0">
      <w:bookmarkStart w:id="8" w:name="_Toc530739903"/>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4444F2">
        <w:t>7</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9" w:name="_MON_1488696794"/>
    <w:bookmarkStart w:id="10" w:name="_MON_1456578734"/>
    <w:bookmarkStart w:id="11" w:name="_MON_1456837965"/>
    <w:bookmarkStart w:id="12" w:name="_MON_1456579734"/>
    <w:bookmarkStart w:id="13" w:name="_MON_1488696727"/>
    <w:bookmarkEnd w:id="9"/>
    <w:bookmarkEnd w:id="10"/>
    <w:bookmarkEnd w:id="11"/>
    <w:bookmarkEnd w:id="12"/>
    <w:bookmarkEnd w:id="13"/>
    <w:bookmarkStart w:id="14" w:name="_MON_1488696771"/>
    <w:bookmarkEnd w:id="14"/>
    <w:p w:rsidR="003C487E" w:rsidRDefault="004444F2">
      <w:pPr>
        <w:pStyle w:val="Zkladntext"/>
      </w:pPr>
      <w:r>
        <w:object w:dxaOrig="8739" w:dyaOrig="1441">
          <v:shape id="_x0000_i1027" type="#_x0000_t75" style="width:437.25pt;height:1in" o:ole="" fillcolor="window">
            <v:imagedata r:id="rId11" o:title=""/>
          </v:shape>
          <o:OLEObject Type="Embed" ProgID="Excel.Sheet.8" ShapeID="_x0000_i1027" DrawAspect="Content" ObjectID="_1582618371" r:id="rId12"/>
        </w:object>
      </w:r>
    </w:p>
    <w:p w:rsidR="003C487E" w:rsidRDefault="003C487E">
      <w:pPr>
        <w:pStyle w:val="Zkladntext"/>
      </w:pPr>
    </w:p>
    <w:p w:rsidR="003C487E" w:rsidRDefault="00310182">
      <w:pPr>
        <w:pStyle w:val="Zkladntext"/>
      </w:pPr>
      <w:r>
        <w:t>Spoločnosť k 31.12.201</w:t>
      </w:r>
      <w:r w:rsidR="004444F2">
        <w:t>7</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5" w:name="_Toc530739905"/>
      <w:bookmarkEnd w:id="8"/>
      <w:r>
        <w:t>Finančné účty</w:t>
      </w:r>
      <w:bookmarkEnd w:id="15"/>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6" w:name="_MON_1456579865"/>
    <w:bookmarkStart w:id="17" w:name="_MON_1456579913"/>
    <w:bookmarkStart w:id="18" w:name="_MON_1488696804"/>
    <w:bookmarkEnd w:id="16"/>
    <w:bookmarkEnd w:id="17"/>
    <w:bookmarkEnd w:id="18"/>
    <w:bookmarkStart w:id="19" w:name="_MON_1456579832"/>
    <w:bookmarkEnd w:id="19"/>
    <w:p w:rsidR="00E1496A" w:rsidRDefault="004444F2">
      <w:pPr>
        <w:pStyle w:val="Zkladntext"/>
      </w:pPr>
      <w:r>
        <w:object w:dxaOrig="8739" w:dyaOrig="1905">
          <v:shape id="_x0000_i1028" type="#_x0000_t75" style="width:437.25pt;height:96pt" o:ole="" fillcolor="window">
            <v:imagedata r:id="rId13" o:title=""/>
          </v:shape>
          <o:OLEObject Type="Embed" ProgID="Excel.Sheet.8" ShapeID="_x0000_i1028" DrawAspect="Content" ObjectID="_1582618372"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20" w:name="_Toc530739906"/>
      <w:r>
        <w:t>Časové rozlíšenie</w:t>
      </w:r>
      <w:bookmarkEnd w:id="20"/>
    </w:p>
    <w:p w:rsidR="003C487E" w:rsidRDefault="003C487E">
      <w:pPr>
        <w:pStyle w:val="Zkladntext"/>
      </w:pPr>
    </w:p>
    <w:p w:rsidR="003C487E" w:rsidRDefault="003C487E">
      <w:pPr>
        <w:pStyle w:val="Zkladntext"/>
      </w:pPr>
      <w:r>
        <w:t>Ide o tieto položky:</w:t>
      </w:r>
    </w:p>
    <w:bookmarkStart w:id="21" w:name="_MON_1488696830"/>
    <w:bookmarkEnd w:id="21"/>
    <w:bookmarkStart w:id="22" w:name="_MON_1456583195"/>
    <w:bookmarkEnd w:id="22"/>
    <w:p w:rsidR="003C487E" w:rsidRDefault="004444F2">
      <w:pPr>
        <w:pStyle w:val="Zkladntext"/>
      </w:pPr>
      <w:r>
        <w:object w:dxaOrig="8739" w:dyaOrig="1891">
          <v:shape id="_x0000_i1029" type="#_x0000_t75" style="width:437.25pt;height:93.75pt" o:ole="" fillcolor="window">
            <v:imagedata r:id="rId15" o:title=""/>
          </v:shape>
          <o:OLEObject Type="Embed" ProgID="Excel.Sheet.8" ShapeID="_x0000_i1029" DrawAspect="Content" ObjectID="_1582618373"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3"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201</w:t>
      </w:r>
      <w:r w:rsidR="004444F2">
        <w:t>6</w:t>
      </w:r>
      <w:r w:rsidR="00907219">
        <w:t xml:space="preserve">        - </w:t>
      </w:r>
      <w:r w:rsidR="00DE1121">
        <w:t xml:space="preserve"> </w:t>
      </w:r>
      <w:r w:rsidR="004444F2">
        <w:t xml:space="preserve">479 </w:t>
      </w:r>
      <w:r w:rsidR="00907219">
        <w:t xml:space="preserve"> €</w:t>
      </w:r>
      <w:r>
        <w:t xml:space="preserve"> </w:t>
      </w:r>
    </w:p>
    <w:p w:rsidR="00907219" w:rsidRDefault="00907219">
      <w:pPr>
        <w:pStyle w:val="Zkladntext"/>
      </w:pPr>
      <w:r>
        <w:t xml:space="preserve">                                               za bežné účtovné obdobie  201</w:t>
      </w:r>
      <w:r w:rsidR="004444F2">
        <w:t>7</w:t>
      </w:r>
      <w:r>
        <w:t xml:space="preserve">                                 </w:t>
      </w:r>
      <w:r w:rsidR="00012A50">
        <w:t xml:space="preserve">-   </w:t>
      </w:r>
      <w:r w:rsidR="004444F2">
        <w:t>103</w:t>
      </w:r>
      <w:r>
        <w:t xml:space="preserve"> €</w:t>
      </w:r>
    </w:p>
    <w:p w:rsidR="003C487E" w:rsidRDefault="003C487E">
      <w:pPr>
        <w:pStyle w:val="Nadpis2"/>
        <w:numPr>
          <w:ilvl w:val="0"/>
          <w:numId w:val="5"/>
        </w:numPr>
      </w:pPr>
      <w:r>
        <w:t>Rezervy</w:t>
      </w:r>
      <w:bookmarkEnd w:id="23"/>
    </w:p>
    <w:p w:rsidR="003C487E" w:rsidRDefault="003C487E"/>
    <w:p w:rsidR="003C487E" w:rsidRDefault="00755F84">
      <w:pPr>
        <w:ind w:left="360"/>
        <w:rPr>
          <w:sz w:val="18"/>
        </w:rPr>
      </w:pPr>
      <w:r>
        <w:rPr>
          <w:sz w:val="18"/>
        </w:rPr>
        <w:t>Spoločnosť k 31.12.201</w:t>
      </w:r>
      <w:r w:rsidR="004444F2">
        <w:rPr>
          <w:sz w:val="18"/>
        </w:rPr>
        <w:t>7</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295"/>
    <w:bookmarkStart w:id="25" w:name="_MON_1456584400"/>
    <w:bookmarkStart w:id="26" w:name="_MON_1488696857"/>
    <w:bookmarkEnd w:id="24"/>
    <w:bookmarkEnd w:id="25"/>
    <w:bookmarkEnd w:id="26"/>
    <w:bookmarkStart w:id="27" w:name="_MON_1456584279"/>
    <w:bookmarkEnd w:id="27"/>
    <w:p w:rsidR="003C487E" w:rsidRDefault="004444F2">
      <w:pPr>
        <w:pStyle w:val="Zkladntext"/>
        <w:tabs>
          <w:tab w:val="left" w:pos="2835"/>
        </w:tabs>
      </w:pPr>
      <w:r>
        <w:object w:dxaOrig="8694" w:dyaOrig="2398">
          <v:shape id="_x0000_i1030" type="#_x0000_t75" style="width:437.25pt;height:119.25pt" o:ole="" fillcolor="window">
            <v:imagedata r:id="rId17" o:title=""/>
          </v:shape>
          <o:OLEObject Type="Embed" ProgID="Excel.Sheet.8" ShapeID="_x0000_i1030" DrawAspect="Content" ObjectID="_1582618374" r:id="rId18"/>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31.12.201</w:t>
      </w:r>
      <w:r w:rsidR="004444F2">
        <w:t>7</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56584624"/>
    <w:bookmarkStart w:id="31" w:name="_MON_1488696885"/>
    <w:bookmarkStart w:id="32" w:name="_MON_1488696890"/>
    <w:bookmarkEnd w:id="30"/>
    <w:bookmarkEnd w:id="31"/>
    <w:bookmarkEnd w:id="32"/>
    <w:bookmarkStart w:id="33" w:name="_MON_1456584589"/>
    <w:bookmarkEnd w:id="33"/>
    <w:p w:rsidR="003C487E" w:rsidRDefault="004444F2">
      <w:pPr>
        <w:pStyle w:val="Zkladntext"/>
      </w:pPr>
      <w:r>
        <w:object w:dxaOrig="8741" w:dyaOrig="1645">
          <v:shape id="_x0000_i1031" type="#_x0000_t75" style="width:438pt;height:82.5pt" o:ole="" fillcolor="window">
            <v:imagedata r:id="rId19" o:title=""/>
          </v:shape>
          <o:OLEObject Type="Embed" ProgID="Excel.Sheet.8" ShapeID="_x0000_i1031" DrawAspect="Content" ObjectID="_1582618375"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4" w:name="_Toc530739913"/>
      <w:r>
        <w:t>Časové rozlíšenie</w:t>
      </w:r>
      <w:bookmarkEnd w:id="3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5" w:name="_Toc530739914"/>
    </w:p>
    <w:p w:rsidR="00006DB9" w:rsidRPr="00006DB9" w:rsidRDefault="00006DB9" w:rsidP="00006DB9"/>
    <w:p w:rsidR="003C487E" w:rsidRDefault="003C487E">
      <w:pPr>
        <w:pStyle w:val="Nadpis2"/>
        <w:numPr>
          <w:ilvl w:val="0"/>
          <w:numId w:val="6"/>
        </w:numPr>
      </w:pPr>
      <w:r>
        <w:t>Tržby za vlastné výkony a tovar</w:t>
      </w:r>
      <w:bookmarkEnd w:id="35"/>
    </w:p>
    <w:p w:rsidR="003C487E" w:rsidRDefault="003C487E">
      <w:pPr>
        <w:pStyle w:val="Zkladntext"/>
      </w:pPr>
    </w:p>
    <w:p w:rsidR="003C487E" w:rsidRDefault="003C487E">
      <w:pPr>
        <w:pStyle w:val="Zkladntext"/>
      </w:pPr>
      <w:r>
        <w:t>Tržby za predaj tovaru:</w: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4444F2">
        <w:t>7</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201</w:t>
      </w:r>
      <w:r w:rsidR="004444F2">
        <w:t>7</w:t>
      </w:r>
      <w:r w:rsidR="00FF1C0C">
        <w:t xml:space="preserve"> </w:t>
      </w:r>
      <w:r w:rsidR="003C487E">
        <w:t>kurzov</w:t>
      </w:r>
      <w:r>
        <w:t>é</w:t>
      </w:r>
      <w:r w:rsidR="003C487E">
        <w:t xml:space="preserve"> zisk</w:t>
      </w:r>
      <w:r>
        <w:t>y.</w:t>
      </w:r>
    </w:p>
    <w:p w:rsidR="003C487E" w:rsidRDefault="003C487E">
      <w:pPr>
        <w:pStyle w:val="Zkladntext"/>
      </w:pPr>
    </w:p>
    <w:p w:rsidR="003C487E" w:rsidRDefault="003C487E">
      <w:bookmarkStart w:id="36" w:name="_Toc530739918"/>
    </w:p>
    <w:p w:rsidR="003C487E" w:rsidRDefault="003C487E">
      <w:pPr>
        <w:pStyle w:val="Nadpis2"/>
      </w:pPr>
      <w:r>
        <w:t>Mimoriadne výnosy</w:t>
      </w:r>
      <w:bookmarkEnd w:id="36"/>
    </w:p>
    <w:p w:rsidR="003C487E" w:rsidRDefault="003C487E">
      <w:pPr>
        <w:pStyle w:val="Zkladntext"/>
      </w:pPr>
    </w:p>
    <w:p w:rsidR="003C487E" w:rsidRDefault="008706E5" w:rsidP="008706E5">
      <w:pPr>
        <w:pStyle w:val="Zkladntext"/>
      </w:pPr>
      <w:r>
        <w:t>Spoločnosť nevykázala v roku 201</w:t>
      </w:r>
      <w:r w:rsidR="004444F2">
        <w:t>7</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88696943"/>
    <w:bookmarkEnd w:id="37"/>
    <w:bookmarkStart w:id="38" w:name="_MON_1456585106"/>
    <w:bookmarkEnd w:id="38"/>
    <w:p w:rsidR="003C487E" w:rsidRDefault="004444F2">
      <w:pPr>
        <w:pStyle w:val="Zkladntext"/>
      </w:pPr>
      <w:r>
        <w:object w:dxaOrig="8725" w:dyaOrig="963">
          <v:shape id="_x0000_i1032" type="#_x0000_t75" style="width:436.5pt;height:48pt" o:ole="" fillcolor="window">
            <v:imagedata r:id="rId21" o:title=""/>
          </v:shape>
          <o:OLEObject Type="Embed" ProgID="Excel.Sheet.8" ShapeID="_x0000_i1032" DrawAspect="Content" ObjectID="_1582618376"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88696958"/>
    <w:bookmarkEnd w:id="39"/>
    <w:bookmarkStart w:id="40" w:name="_MON_1456585148"/>
    <w:bookmarkEnd w:id="40"/>
    <w:p w:rsidR="003C487E" w:rsidRDefault="004444F2">
      <w:pPr>
        <w:pStyle w:val="Nadpis2"/>
        <w:numPr>
          <w:ilvl w:val="0"/>
          <w:numId w:val="0"/>
        </w:numPr>
        <w:ind w:left="426"/>
      </w:pPr>
      <w:r>
        <w:object w:dxaOrig="8725" w:dyaOrig="963">
          <v:shape id="_x0000_i1033" type="#_x0000_t75" style="width:436.5pt;height:48pt" o:ole="" fillcolor="window">
            <v:imagedata r:id="rId23" o:title=""/>
          </v:shape>
          <o:OLEObject Type="Embed" ProgID="Excel.Sheet.8" ShapeID="_x0000_i1033" DrawAspect="Content" ObjectID="_1582618377"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201</w:t>
      </w:r>
      <w:r w:rsidR="004444F2">
        <w:t>7</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4444F2">
      <w:pPr>
        <w:pStyle w:val="Zkladntext"/>
      </w:pPr>
      <w:r>
        <w:object w:dxaOrig="8708" w:dyaOrig="1441">
          <v:shape id="_x0000_i1034" type="#_x0000_t75" style="width:435.75pt;height:1in" o:ole="" fillcolor="window">
            <v:imagedata r:id="rId25" o:title=""/>
          </v:shape>
          <o:OLEObject Type="Embed" ProgID="Excel.Sheet.8" ShapeID="_x0000_i1034" DrawAspect="Content" ObjectID="_1582618378" r:id="rId26"/>
        </w:object>
      </w:r>
    </w:p>
    <w:p w:rsidR="003C487E" w:rsidRDefault="003C487E">
      <w:pPr>
        <w:pStyle w:val="Zkladntext"/>
        <w:ind w:left="0"/>
      </w:pPr>
    </w:p>
    <w:p w:rsidR="003C487E" w:rsidRDefault="003C487E">
      <w:pPr>
        <w:pStyle w:val="Zkladntext"/>
        <w:ind w:left="0"/>
      </w:pPr>
    </w:p>
    <w:p w:rsidR="003C487E" w:rsidRDefault="003C487E">
      <w:pPr>
        <w:pStyle w:val="Nadpis1"/>
      </w:pPr>
      <w:r>
        <w:lastRenderedPageBreak/>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201</w:t>
      </w:r>
      <w:r w:rsidR="004444F2">
        <w:t>7</w:t>
      </w:r>
      <w:r w:rsidR="00705AF0">
        <w:t xml:space="preserve"> vo výške  </w:t>
      </w:r>
      <w:r w:rsidR="00DE1121">
        <w:t xml:space="preserve">- 96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1F5AF7" w:rsidP="004444F2">
            <w:pPr>
              <w:rPr>
                <w:sz w:val="18"/>
              </w:rPr>
            </w:pPr>
            <w:r>
              <w:rPr>
                <w:sz w:val="18"/>
              </w:rPr>
              <w:t>14</w:t>
            </w:r>
            <w:r w:rsidR="00C221B7">
              <w:rPr>
                <w:sz w:val="18"/>
              </w:rPr>
              <w:t>.</w:t>
            </w:r>
            <w:r w:rsidR="00674783">
              <w:rPr>
                <w:sz w:val="18"/>
              </w:rPr>
              <w:t>3</w:t>
            </w:r>
            <w:r w:rsidR="0019198F">
              <w:rPr>
                <w:sz w:val="18"/>
              </w:rPr>
              <w:t>.201</w:t>
            </w:r>
            <w:r w:rsidR="004444F2">
              <w:rPr>
                <w:sz w:val="18"/>
              </w:rPr>
              <w:t>8</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19198F">
            <w:pPr>
              <w:rPr>
                <w:sz w:val="18"/>
              </w:rPr>
            </w:pPr>
          </w:p>
          <w:p w:rsidR="0019198F" w:rsidRDefault="003D0881">
            <w:pPr>
              <w:rPr>
                <w:sz w:val="18"/>
              </w:rPr>
            </w:pPr>
            <w:r>
              <w:rPr>
                <w:sz w:val="18"/>
              </w:rPr>
              <w:t>1</w:t>
            </w:r>
            <w:r w:rsidR="001F5AF7">
              <w:rPr>
                <w:sz w:val="18"/>
              </w:rPr>
              <w:t>4</w:t>
            </w:r>
            <w:r w:rsidR="004444F2">
              <w:rPr>
                <w:sz w:val="18"/>
              </w:rPr>
              <w:t>.3.2018</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19B2" w:rsidRDefault="003D19B2">
      <w:r>
        <w:separator/>
      </w:r>
    </w:p>
  </w:endnote>
  <w:endnote w:type="continuationSeparator" w:id="0">
    <w:p w:rsidR="003D19B2" w:rsidRDefault="003D1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19B2" w:rsidRDefault="003D19B2">
      <w:r>
        <w:separator/>
      </w:r>
    </w:p>
  </w:footnote>
  <w:footnote w:type="continuationSeparator" w:id="0">
    <w:p w:rsidR="003D19B2" w:rsidRDefault="003D19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201</w:t>
    </w:r>
    <w:r w:rsidR="009E3937">
      <w:rPr>
        <w:sz w:val="18"/>
      </w:rPr>
      <w:t>7</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1079E9"/>
    <w:rsid w:val="00123BFA"/>
    <w:rsid w:val="00131D7D"/>
    <w:rsid w:val="00132FA0"/>
    <w:rsid w:val="00136D66"/>
    <w:rsid w:val="0014267A"/>
    <w:rsid w:val="0019198F"/>
    <w:rsid w:val="001F5AF7"/>
    <w:rsid w:val="002762C8"/>
    <w:rsid w:val="00291128"/>
    <w:rsid w:val="00310182"/>
    <w:rsid w:val="00341B8D"/>
    <w:rsid w:val="00362C57"/>
    <w:rsid w:val="0039165A"/>
    <w:rsid w:val="00395900"/>
    <w:rsid w:val="003C487E"/>
    <w:rsid w:val="003D0881"/>
    <w:rsid w:val="003D19B2"/>
    <w:rsid w:val="003E4457"/>
    <w:rsid w:val="00405356"/>
    <w:rsid w:val="00411D01"/>
    <w:rsid w:val="00432901"/>
    <w:rsid w:val="0044121F"/>
    <w:rsid w:val="004444F2"/>
    <w:rsid w:val="0049562B"/>
    <w:rsid w:val="004F1196"/>
    <w:rsid w:val="00564A4C"/>
    <w:rsid w:val="00572063"/>
    <w:rsid w:val="005B581A"/>
    <w:rsid w:val="005D6658"/>
    <w:rsid w:val="005F63B3"/>
    <w:rsid w:val="006333E1"/>
    <w:rsid w:val="00661C0F"/>
    <w:rsid w:val="0066472B"/>
    <w:rsid w:val="00674783"/>
    <w:rsid w:val="00693C47"/>
    <w:rsid w:val="006C4146"/>
    <w:rsid w:val="006D3195"/>
    <w:rsid w:val="006D4702"/>
    <w:rsid w:val="006E07D8"/>
    <w:rsid w:val="006F1AB2"/>
    <w:rsid w:val="006F2733"/>
    <w:rsid w:val="00701533"/>
    <w:rsid w:val="00705AF0"/>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42F5C"/>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E7DE8"/>
    <w:rsid w:val="00D43170"/>
    <w:rsid w:val="00D60367"/>
    <w:rsid w:val="00D64343"/>
    <w:rsid w:val="00DB5748"/>
    <w:rsid w:val="00DD6A92"/>
    <w:rsid w:val="00DE1121"/>
    <w:rsid w:val="00E0195B"/>
    <w:rsid w:val="00E102E1"/>
    <w:rsid w:val="00E1496A"/>
    <w:rsid w:val="00E7452B"/>
    <w:rsid w:val="00EA79D0"/>
    <w:rsid w:val="00EC2A88"/>
    <w:rsid w:val="00ED3518"/>
    <w:rsid w:val="00EE417A"/>
    <w:rsid w:val="00F16394"/>
    <w:rsid w:val="00F875E6"/>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1329FB"/>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7</TotalTime>
  <Pages>1</Pages>
  <Words>2652</Words>
  <Characters>15117</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7</cp:revision>
  <cp:lastPrinted>2018-03-15T10:25:00Z</cp:lastPrinted>
  <dcterms:created xsi:type="dcterms:W3CDTF">2018-02-19T11:26:00Z</dcterms:created>
  <dcterms:modified xsi:type="dcterms:W3CDTF">2018-03-15T10:26:00Z</dcterms:modified>
</cp:coreProperties>
</file>