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3"/>
        <w:gridCol w:w="2572"/>
        <w:gridCol w:w="338"/>
        <w:gridCol w:w="338"/>
        <w:gridCol w:w="338"/>
        <w:gridCol w:w="338"/>
        <w:gridCol w:w="338"/>
        <w:gridCol w:w="338"/>
        <w:gridCol w:w="338"/>
        <w:gridCol w:w="338"/>
        <w:gridCol w:w="567"/>
        <w:gridCol w:w="335"/>
        <w:gridCol w:w="335"/>
        <w:gridCol w:w="335"/>
        <w:gridCol w:w="335"/>
      </w:tblGrid>
      <w:tr w:rsidR="00374517" w:rsidRPr="00D90FC4" w:rsidTr="00831E64">
        <w:tc>
          <w:tcPr>
            <w:tcW w:w="3061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831E6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831E64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0133F3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0133F3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0133F3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0133F3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0133F3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0133F3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0133F3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0133F3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7"/>
        <w:gridCol w:w="6967"/>
      </w:tblGrid>
      <w:tr w:rsidR="00374517" w:rsidRPr="004C12F0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374517" w:rsidRPr="00EC48B8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EC48B8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EC48B8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374517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374517" w:rsidRPr="006C3311" w:rsidRDefault="0037451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C91CBE" w:rsidRPr="004C12F0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C91CBE" w:rsidRPr="006C3311" w:rsidRDefault="00B51D3B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01.09.2009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B51D3B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Mgr. Melánia </w:t>
            </w:r>
            <w:proofErr w:type="spellStart"/>
            <w:r>
              <w:rPr>
                <w:sz w:val="16"/>
                <w:szCs w:val="16"/>
              </w:rPr>
              <w:t>Sopková</w:t>
            </w:r>
            <w:proofErr w:type="spellEnd"/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B51D3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vzdelávanie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9"/>
        <w:gridCol w:w="2586"/>
        <w:gridCol w:w="2586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B51D3B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1318" w:type="pct"/>
            <w:vAlign w:val="center"/>
          </w:tcPr>
          <w:p w:rsidR="004F702F" w:rsidRPr="00497323" w:rsidRDefault="00B51D3B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B51D3B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318" w:type="pct"/>
            <w:vAlign w:val="center"/>
          </w:tcPr>
          <w:p w:rsidR="004F702F" w:rsidRPr="00497323" w:rsidRDefault="00B51D3B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B51D3B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4F702F" w:rsidRPr="00497323" w:rsidRDefault="00B51D3B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B51D3B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bookmarkStart w:id="0" w:name="_GoBack"/>
            <w:bookmarkEnd w:id="0"/>
          </w:p>
        </w:tc>
        <w:tc>
          <w:tcPr>
            <w:tcW w:w="1318" w:type="pct"/>
            <w:vAlign w:val="center"/>
          </w:tcPr>
          <w:p w:rsidR="004F702F" w:rsidRPr="00497323" w:rsidRDefault="00B51D3B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lastRenderedPageBreak/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Pr="00497323">
        <w:rPr>
          <w:sz w:val="18"/>
          <w:szCs w:val="18"/>
          <w:bdr w:val="single" w:sz="4" w:space="0" w:color="auto"/>
        </w:rPr>
        <w:t>NIE</w:t>
      </w:r>
      <w:r w:rsidR="00F33C07" w:rsidRPr="00497323">
        <w:rPr>
          <w:sz w:val="18"/>
          <w:szCs w:val="18"/>
        </w:rPr>
        <w:t xml:space="preserve"> </w:t>
      </w:r>
    </w:p>
    <w:p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8"/>
        <w:gridCol w:w="3258"/>
        <w:gridCol w:w="3256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3"/>
        <w:gridCol w:w="2443"/>
        <w:gridCol w:w="2443"/>
        <w:gridCol w:w="2443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3"/>
        <w:gridCol w:w="4863"/>
      </w:tblGrid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>áno / nie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>áno / nie</w:t>
            </w:r>
          </w:p>
        </w:tc>
      </w:tr>
    </w:tbl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 zostatkových cenách dlhodobého majetku na začiatku bežného účtovného obdobia a na konci bežného účtovného obdobia.</w:t>
      </w: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3"/>
        <w:gridCol w:w="1127"/>
        <w:gridCol w:w="1054"/>
        <w:gridCol w:w="1107"/>
        <w:gridCol w:w="1081"/>
        <w:gridCol w:w="1249"/>
        <w:gridCol w:w="1137"/>
        <w:gridCol w:w="1040"/>
      </w:tblGrid>
      <w:tr w:rsidR="00497323" w:rsidRPr="00497323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BF54DF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56A13" w:rsidRDefault="000133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0133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0133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0133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0133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0133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0133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0133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133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133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133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133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133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133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0133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133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133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133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133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133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0133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247E8B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247E8B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156A13" w:rsidRDefault="000133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0133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0133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0133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0133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0133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0133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0133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133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133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133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133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0133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133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133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133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133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0133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133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133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133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133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0133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133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133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133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133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156A1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0133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133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133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133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133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133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0133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30341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330341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156A13" w:rsidRDefault="000133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0133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0133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0133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0133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0133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0133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0F117D" w:rsidRDefault="000F117D" w:rsidP="000F117D">
      <w:pPr>
        <w:spacing w:line="240" w:lineRule="auto"/>
        <w:rPr>
          <w:b/>
          <w:i/>
          <w:sz w:val="18"/>
          <w:szCs w:val="18"/>
        </w:rPr>
      </w:pPr>
    </w:p>
    <w:p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4"/>
        <w:gridCol w:w="835"/>
        <w:gridCol w:w="835"/>
        <w:gridCol w:w="835"/>
        <w:gridCol w:w="835"/>
        <w:gridCol w:w="835"/>
        <w:gridCol w:w="835"/>
        <w:gridCol w:w="835"/>
        <w:gridCol w:w="835"/>
        <w:gridCol w:w="668"/>
        <w:gridCol w:w="668"/>
        <w:gridCol w:w="835"/>
      </w:tblGrid>
      <w:tr w:rsidR="00497323" w:rsidRPr="00497323" w:rsidTr="00185097">
        <w:trPr>
          <w:trHeight w:val="1020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hnut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Dopravné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celky trvalých porastov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predd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</w:t>
            </w:r>
            <w:r w:rsidR="00C6436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dobý hmotný majetok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0133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133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133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133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133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133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133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133F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133F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133F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133F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0133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133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133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133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133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133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133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133F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133F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133F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133F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0133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133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133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133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133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133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133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133F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133F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133F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133F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0133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133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133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133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133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133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133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133F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133F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133F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133F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133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133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133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133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133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133F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133F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133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133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133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133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133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133F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133F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133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133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133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133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133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133F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133F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133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133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133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133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133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133F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133F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8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0133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133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133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133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133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133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133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133F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133F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133F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133F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0133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133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133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133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133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133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133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133F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133F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133F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133F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4"/>
        <w:gridCol w:w="4220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C64368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5"/>
        <w:gridCol w:w="2949"/>
        <w:gridCol w:w="2950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C64368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39"/>
        <w:gridCol w:w="982"/>
        <w:gridCol w:w="1019"/>
        <w:gridCol w:w="979"/>
        <w:gridCol w:w="979"/>
        <w:gridCol w:w="979"/>
        <w:gridCol w:w="981"/>
        <w:gridCol w:w="981"/>
        <w:gridCol w:w="979"/>
      </w:tblGrid>
      <w:tr w:rsidR="00E924CA" w:rsidRPr="00E924CA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924CA" w:rsidRDefault="00E924CA" w:rsidP="00E924CA">
      <w:pPr>
        <w:spacing w:before="0" w:line="240" w:lineRule="auto"/>
        <w:rPr>
          <w:sz w:val="18"/>
          <w:szCs w:val="18"/>
        </w:rPr>
      </w:pPr>
    </w:p>
    <w:p w:rsidR="003F1E04" w:rsidRPr="003F1E04" w:rsidRDefault="001C3B76" w:rsidP="003F1E0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3F1E04"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="003F1E04"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1"/>
        <w:gridCol w:w="969"/>
        <w:gridCol w:w="1109"/>
        <w:gridCol w:w="1526"/>
        <w:gridCol w:w="1510"/>
        <w:gridCol w:w="1540"/>
        <w:gridCol w:w="1593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:rsidTr="00C64368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0"/>
        <w:gridCol w:w="1350"/>
        <w:gridCol w:w="1349"/>
        <w:gridCol w:w="1345"/>
        <w:gridCol w:w="1352"/>
        <w:gridCol w:w="1351"/>
        <w:gridCol w:w="1867"/>
      </w:tblGrid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:rsidTr="00C64368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55543B" w:rsidRPr="00B80FC6" w:rsidRDefault="000133F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0133F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0133F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0133F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1"/>
        <w:gridCol w:w="3445"/>
        <w:gridCol w:w="3460"/>
      </w:tblGrid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0133F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4,86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0133F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228,52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0133F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0133F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0133F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22762,76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0133F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27828,03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0133F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0133F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0133F3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22767,62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0133F3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28056,55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6"/>
        <w:gridCol w:w="1730"/>
        <w:gridCol w:w="1727"/>
        <w:gridCol w:w="1722"/>
        <w:gridCol w:w="1731"/>
      </w:tblGrid>
      <w:tr w:rsidR="00B80FC6" w:rsidRPr="00B80FC6" w:rsidTr="00584449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0133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0133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0133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0133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0133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0133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0133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0133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0133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0133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0133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0133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0133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0133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0133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0133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0133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0133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0133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0133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E0A97" w:rsidRPr="00B80FC6" w:rsidRDefault="002E0A9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E0A97" w:rsidRPr="008D6513" w:rsidRDefault="000133F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E0A97" w:rsidRPr="008D6513" w:rsidRDefault="000133F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E0A97" w:rsidRPr="008D6513" w:rsidRDefault="000133F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E0A97" w:rsidRPr="008D6513" w:rsidRDefault="000133F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5"/>
        <w:gridCol w:w="2287"/>
        <w:gridCol w:w="2321"/>
        <w:gridCol w:w="2303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="0026384B"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2"/>
        <w:gridCol w:w="1583"/>
        <w:gridCol w:w="1583"/>
        <w:gridCol w:w="1582"/>
        <w:gridCol w:w="1582"/>
        <w:gridCol w:w="1582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5C049C" w:rsidRPr="00B80FC6" w:rsidRDefault="000133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0133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0133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0133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5C049C" w:rsidRPr="00B80FC6" w:rsidRDefault="000133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0133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0133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0133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5C049C" w:rsidRPr="00B80FC6" w:rsidRDefault="000133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0133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0133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0133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5C049C" w:rsidRPr="00B80FC6" w:rsidRDefault="000133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0133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0133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0133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E0A97" w:rsidRPr="008D6513" w:rsidRDefault="000133F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0133F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0133F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0133F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C64368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D77DBF" w:rsidRPr="00B80FC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DB1285" w:rsidRPr="00497323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6"/>
        <w:gridCol w:w="1546"/>
        <w:gridCol w:w="1547"/>
        <w:gridCol w:w="1545"/>
        <w:gridCol w:w="1547"/>
        <w:gridCol w:w="1543"/>
      </w:tblGrid>
      <w:tr w:rsidR="00461D4F" w:rsidRPr="00461D4F" w:rsidTr="002E0A97">
        <w:trPr>
          <w:trHeight w:val="608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2E0A97" w:rsidRPr="00461D4F" w:rsidTr="00BF54DF">
        <w:trPr>
          <w:trHeight w:val="284"/>
        </w:trPr>
        <w:tc>
          <w:tcPr>
            <w:tcW w:w="1209" w:type="pct"/>
            <w:vAlign w:val="center"/>
          </w:tcPr>
          <w:p w:rsidR="002E0A97" w:rsidRPr="00461D4F" w:rsidRDefault="002E0A97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2E0A97" w:rsidRPr="00C54F78" w:rsidRDefault="000133F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0133F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8" w:type="pct"/>
            <w:vAlign w:val="center"/>
          </w:tcPr>
          <w:p w:rsidR="002E0A97" w:rsidRPr="00C54F78" w:rsidRDefault="000133F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2E0A97" w:rsidRPr="00C54F78" w:rsidRDefault="000133F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8"/>
        <w:gridCol w:w="3058"/>
        <w:gridCol w:w="3058"/>
      </w:tblGrid>
      <w:tr w:rsidR="00461D4F" w:rsidRPr="007002DC" w:rsidTr="00945816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461D4F" w:rsidRPr="00C54F78" w:rsidRDefault="000133F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00" w:type="pct"/>
            <w:vAlign w:val="center"/>
          </w:tcPr>
          <w:p w:rsidR="00461D4F" w:rsidRPr="00C54F78" w:rsidRDefault="000133F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0133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0133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:rsidR="00C64368" w:rsidRDefault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Pr="00461D4F">
        <w:rPr>
          <w:i/>
          <w:sz w:val="18"/>
          <w:szCs w:val="18"/>
        </w:rPr>
        <w:t xml:space="preserve">    </w:t>
      </w:r>
    </w:p>
    <w:tbl>
      <w:tblPr>
        <w:tblW w:w="44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7"/>
        <w:gridCol w:w="1089"/>
        <w:gridCol w:w="1090"/>
        <w:gridCol w:w="1090"/>
        <w:gridCol w:w="1090"/>
        <w:gridCol w:w="1099"/>
      </w:tblGrid>
      <w:tr w:rsidR="00CD3920" w:rsidRPr="00CD3920" w:rsidTr="00B92942">
        <w:trPr>
          <w:trHeight w:val="284"/>
        </w:trPr>
        <w:tc>
          <w:tcPr>
            <w:tcW w:w="2000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0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599" w:type="pct"/>
            <w:vAlign w:val="center"/>
          </w:tcPr>
          <w:p w:rsidR="00194A51" w:rsidRPr="00194A51" w:rsidRDefault="000133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133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133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0133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599" w:type="pct"/>
            <w:vAlign w:val="center"/>
          </w:tcPr>
          <w:p w:rsidR="00194A51" w:rsidRPr="00194A51" w:rsidRDefault="000133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133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133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0133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599" w:type="pct"/>
            <w:vAlign w:val="center"/>
          </w:tcPr>
          <w:p w:rsidR="00194A51" w:rsidRPr="00194A51" w:rsidRDefault="000133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133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133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0133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599" w:type="pct"/>
            <w:vAlign w:val="center"/>
          </w:tcPr>
          <w:p w:rsidR="00194A51" w:rsidRPr="00194A51" w:rsidRDefault="000133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133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133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0133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92942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B92942" w:rsidRPr="00194A51" w:rsidRDefault="00B92942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94A51">
              <w:rPr>
                <w:sz w:val="16"/>
                <w:szCs w:val="16"/>
              </w:rPr>
              <w:t>Fondy zo zisku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599" w:type="pct"/>
            <w:vAlign w:val="center"/>
          </w:tcPr>
          <w:p w:rsidR="00194A51" w:rsidRPr="00194A51" w:rsidRDefault="000133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133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133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0133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599" w:type="pct"/>
            <w:vAlign w:val="center"/>
          </w:tcPr>
          <w:p w:rsidR="00194A51" w:rsidRPr="00194A51" w:rsidRDefault="000133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133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133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0133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599" w:type="pct"/>
            <w:vAlign w:val="center"/>
          </w:tcPr>
          <w:p w:rsidR="00194A51" w:rsidRPr="00194A51" w:rsidRDefault="000133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133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133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0133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CD3920">
              <w:rPr>
                <w:sz w:val="16"/>
                <w:szCs w:val="16"/>
              </w:rPr>
              <w:t>Nevysporiadaný</w:t>
            </w:r>
            <w:proofErr w:type="spellEnd"/>
            <w:r w:rsidRPr="00CD3920"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599" w:type="pct"/>
            <w:vAlign w:val="center"/>
          </w:tcPr>
          <w:p w:rsidR="00194A51" w:rsidRPr="00194A51" w:rsidRDefault="000133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-19879,95</w:t>
            </w:r>
          </w:p>
        </w:tc>
        <w:tc>
          <w:tcPr>
            <w:tcW w:w="599" w:type="pct"/>
            <w:vAlign w:val="center"/>
          </w:tcPr>
          <w:p w:rsidR="00194A51" w:rsidRPr="00194A51" w:rsidRDefault="000133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0133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0133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-19879,95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0133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397678</w:t>
            </w:r>
          </w:p>
        </w:tc>
        <w:tc>
          <w:tcPr>
            <w:tcW w:w="599" w:type="pct"/>
            <w:vAlign w:val="center"/>
          </w:tcPr>
          <w:p w:rsidR="00194A51" w:rsidRPr="00194A51" w:rsidRDefault="000133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406225,43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0133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-8547,43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599" w:type="pct"/>
            <w:vAlign w:val="center"/>
          </w:tcPr>
          <w:p w:rsidR="00194A51" w:rsidRPr="00CD3920" w:rsidRDefault="000133F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-19879,95</w:t>
            </w:r>
          </w:p>
        </w:tc>
        <w:tc>
          <w:tcPr>
            <w:tcW w:w="599" w:type="pct"/>
            <w:vAlign w:val="center"/>
          </w:tcPr>
          <w:p w:rsidR="00194A51" w:rsidRPr="00CD3920" w:rsidRDefault="000133F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397678</w:t>
            </w:r>
          </w:p>
        </w:tc>
        <w:tc>
          <w:tcPr>
            <w:tcW w:w="599" w:type="pct"/>
            <w:vAlign w:val="center"/>
          </w:tcPr>
          <w:p w:rsidR="00194A51" w:rsidRPr="00CD3920" w:rsidRDefault="000133F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406225,43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CD3920" w:rsidRDefault="000133F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-28427,38</w:t>
            </w: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 xml:space="preserve">zisku alebo </w:t>
      </w:r>
      <w:proofErr w:type="spellStart"/>
      <w:r w:rsidR="00922A1B" w:rsidRPr="00497323">
        <w:rPr>
          <w:sz w:val="18"/>
          <w:szCs w:val="18"/>
        </w:rPr>
        <w:t>vysporiadaní</w:t>
      </w:r>
      <w:proofErr w:type="spellEnd"/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 xml:space="preserve">abuľka k čl. III ods. 13 o rozdelení účtovného zisku alebo </w:t>
      </w:r>
      <w:proofErr w:type="spellStart"/>
      <w:r w:rsidRPr="00361BA8">
        <w:rPr>
          <w:b/>
          <w:i/>
          <w:sz w:val="18"/>
          <w:szCs w:val="18"/>
        </w:rPr>
        <w:t>vysporiadaní</w:t>
      </w:r>
      <w:proofErr w:type="spellEnd"/>
      <w:r w:rsidRPr="00361BA8">
        <w:rPr>
          <w:b/>
          <w:i/>
          <w:sz w:val="18"/>
          <w:szCs w:val="18"/>
        </w:rPr>
        <w:t xml:space="preserve">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6"/>
        <w:gridCol w:w="4418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0133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18880,47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0133F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proofErr w:type="spellStart"/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</w:t>
            </w:r>
            <w:proofErr w:type="spellEnd"/>
            <w:r w:rsidRPr="00361BA8">
              <w:rPr>
                <w:b/>
                <w:bCs/>
                <w:color w:val="000000"/>
                <w:sz w:val="16"/>
                <w:szCs w:val="16"/>
              </w:rPr>
              <w:t xml:space="preserve"> účtovnej straty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8"/>
        <w:gridCol w:w="1442"/>
        <w:gridCol w:w="1441"/>
        <w:gridCol w:w="1441"/>
        <w:gridCol w:w="1441"/>
        <w:gridCol w:w="1441"/>
      </w:tblGrid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0133F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0133F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0133F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0133F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0133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0133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0133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0133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0133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0133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0133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0133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C64368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8"/>
        <w:gridCol w:w="3058"/>
        <w:gridCol w:w="3058"/>
      </w:tblGrid>
      <w:tr w:rsidR="00945816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45816" w:rsidRPr="00461D4F" w:rsidRDefault="000133F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32314,53</w:t>
            </w:r>
          </w:p>
        </w:tc>
        <w:tc>
          <w:tcPr>
            <w:tcW w:w="1500" w:type="pct"/>
            <w:vAlign w:val="center"/>
          </w:tcPr>
          <w:p w:rsidR="00945816" w:rsidRPr="00461D4F" w:rsidRDefault="000133F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29056,03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6"/>
        <w:gridCol w:w="2549"/>
        <w:gridCol w:w="2549"/>
      </w:tblGrid>
      <w:tr w:rsidR="00EE59DC" w:rsidRPr="00F35F00" w:rsidTr="00EE59DC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0133F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28034,87</w:t>
            </w:r>
          </w:p>
        </w:tc>
        <w:tc>
          <w:tcPr>
            <w:tcW w:w="1533" w:type="pct"/>
            <w:vAlign w:val="center"/>
          </w:tcPr>
          <w:p w:rsidR="00EE59DC" w:rsidRPr="00F35F00" w:rsidRDefault="000133F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26566,75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0133F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4279,66</w:t>
            </w:r>
          </w:p>
        </w:tc>
        <w:tc>
          <w:tcPr>
            <w:tcW w:w="1533" w:type="pct"/>
            <w:vAlign w:val="center"/>
          </w:tcPr>
          <w:p w:rsidR="00EE59DC" w:rsidRPr="00F35F00" w:rsidRDefault="000133F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2489,28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0133F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32314,53</w:t>
            </w:r>
          </w:p>
        </w:tc>
        <w:tc>
          <w:tcPr>
            <w:tcW w:w="1533" w:type="pct"/>
            <w:vAlign w:val="center"/>
          </w:tcPr>
          <w:p w:rsidR="00EE59DC" w:rsidRPr="00F35F00" w:rsidRDefault="000133F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29056,03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1"/>
        <w:gridCol w:w="3215"/>
        <w:gridCol w:w="3168"/>
      </w:tblGrid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0133F3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2489,28</w:t>
            </w:r>
          </w:p>
        </w:tc>
        <w:tc>
          <w:tcPr>
            <w:tcW w:w="1555" w:type="pct"/>
            <w:vAlign w:val="center"/>
          </w:tcPr>
          <w:p w:rsidR="00F35F00" w:rsidRPr="00804636" w:rsidRDefault="000133F3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1389,49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804636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F35F00" w:rsidRPr="003C078A" w:rsidRDefault="000133F3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5" w:type="pct"/>
            <w:vAlign w:val="center"/>
          </w:tcPr>
          <w:p w:rsidR="00F35F00" w:rsidRPr="003C078A" w:rsidRDefault="000133F3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705,3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lastRenderedPageBreak/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0133F3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698,9</w:t>
            </w:r>
          </w:p>
        </w:tc>
        <w:tc>
          <w:tcPr>
            <w:tcW w:w="1555" w:type="pct"/>
            <w:vAlign w:val="center"/>
          </w:tcPr>
          <w:p w:rsidR="00F35F00" w:rsidRPr="003C078A" w:rsidRDefault="000133F3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289,7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7"/>
        <w:gridCol w:w="1339"/>
        <w:gridCol w:w="1339"/>
        <w:gridCol w:w="1340"/>
        <w:gridCol w:w="1340"/>
        <w:gridCol w:w="1369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0133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0133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0133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0133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0133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0133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700A23" w:rsidRDefault="000133F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700A23" w:rsidRDefault="000133F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9B4B0C" w:rsidRPr="00B80FC6" w:rsidRDefault="009B4B0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8"/>
        <w:gridCol w:w="5229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BF54DF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0133F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64368" w:rsidRDefault="00CF7E2A" w:rsidP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lastRenderedPageBreak/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50"/>
        <w:gridCol w:w="2993"/>
        <w:gridCol w:w="2995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Prehľad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za </w:t>
            </w:r>
            <w:proofErr w:type="spellStart"/>
            <w:r w:rsidR="00945816" w:rsidRPr="00945816">
              <w:rPr>
                <w:rFonts w:ascii="Arial Narrow" w:hAnsi="Arial Narrow"/>
                <w:sz w:val="16"/>
                <w:szCs w:val="16"/>
              </w:rPr>
              <w:t>vlastné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BF54DF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0133F3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0133F3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0133F3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0133F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392800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Pr="00945816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4"/>
        <w:gridCol w:w="2812"/>
        <w:gridCol w:w="2310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proofErr w:type="spellStart"/>
      <w:r w:rsidRPr="00945816">
        <w:rPr>
          <w:sz w:val="18"/>
          <w:szCs w:val="18"/>
        </w:rPr>
        <w:t>uisťovacie</w:t>
      </w:r>
      <w:proofErr w:type="spellEnd"/>
      <w:r w:rsidRPr="00945816">
        <w:rPr>
          <w:sz w:val="18"/>
          <w:szCs w:val="18"/>
        </w:rPr>
        <w:t xml:space="preserve">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lastRenderedPageBreak/>
        <w:t>súvisiace audítorské služby,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C64368" w:rsidRDefault="00C64368" w:rsidP="00980C8A">
      <w:pPr>
        <w:spacing w:before="0" w:line="240" w:lineRule="auto"/>
        <w:rPr>
          <w:b/>
          <w:i/>
          <w:sz w:val="18"/>
          <w:szCs w:val="18"/>
        </w:rPr>
      </w:pPr>
    </w:p>
    <w:p w:rsidR="00980C8A" w:rsidRPr="00980C8A" w:rsidRDefault="00980C8A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18"/>
        <w:gridCol w:w="3268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980C8A">
              <w:rPr>
                <w:sz w:val="16"/>
                <w:szCs w:val="16"/>
              </w:rPr>
              <w:t>uisťovacie</w:t>
            </w:r>
            <w:proofErr w:type="spellEnd"/>
            <w:r w:rsidRPr="00980C8A">
              <w:rPr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2"/>
        <w:gridCol w:w="3255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C64368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F4760B" w:rsidRPr="00F4760B" w:rsidRDefault="00F4760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7"/>
        <w:gridCol w:w="2380"/>
        <w:gridCol w:w="337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E03790" w:rsidRPr="00A208AF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</w:p>
    <w:p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F722A3" w:rsidRPr="00A208AF" w:rsidSect="00801BFA">
      <w:footerReference w:type="default" r:id="rId8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1E7C" w:rsidRDefault="00231E7C" w:rsidP="00347C39">
      <w:pPr>
        <w:spacing w:before="0" w:after="0" w:line="240" w:lineRule="auto"/>
      </w:pPr>
      <w:r>
        <w:separator/>
      </w:r>
    </w:p>
  </w:endnote>
  <w:endnote w:type="continuationSeparator" w:id="0">
    <w:p w:rsidR="00231E7C" w:rsidRDefault="00231E7C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54DF" w:rsidRDefault="00BF54DF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B51D3B">
      <w:rPr>
        <w:noProof/>
      </w:rPr>
      <w:t>13</w:t>
    </w:r>
    <w:r>
      <w:fldChar w:fldCharType="end"/>
    </w:r>
  </w:p>
  <w:p w:rsidR="00BF54DF" w:rsidRDefault="00BF54D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1E7C" w:rsidRDefault="00231E7C" w:rsidP="00347C39">
      <w:pPr>
        <w:spacing w:before="0" w:after="0" w:line="240" w:lineRule="auto"/>
      </w:pPr>
      <w:r>
        <w:separator/>
      </w:r>
    </w:p>
  </w:footnote>
  <w:footnote w:type="continuationSeparator" w:id="0">
    <w:p w:rsidR="00231E7C" w:rsidRDefault="00231E7C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0"/>
  </w:num>
  <w:num w:numId="2">
    <w:abstractNumId w:val="20"/>
  </w:num>
  <w:num w:numId="3">
    <w:abstractNumId w:val="5"/>
  </w:num>
  <w:num w:numId="4">
    <w:abstractNumId w:val="28"/>
  </w:num>
  <w:num w:numId="5">
    <w:abstractNumId w:val="9"/>
  </w:num>
  <w:num w:numId="6">
    <w:abstractNumId w:val="19"/>
  </w:num>
  <w:num w:numId="7">
    <w:abstractNumId w:val="23"/>
  </w:num>
  <w:num w:numId="8">
    <w:abstractNumId w:val="24"/>
  </w:num>
  <w:num w:numId="9">
    <w:abstractNumId w:val="23"/>
  </w:num>
  <w:num w:numId="10">
    <w:abstractNumId w:val="12"/>
  </w:num>
  <w:num w:numId="11">
    <w:abstractNumId w:val="25"/>
  </w:num>
  <w:num w:numId="12">
    <w:abstractNumId w:val="7"/>
  </w:num>
  <w:num w:numId="13">
    <w:abstractNumId w:val="17"/>
  </w:num>
  <w:num w:numId="14">
    <w:abstractNumId w:val="22"/>
  </w:num>
  <w:num w:numId="15">
    <w:abstractNumId w:val="10"/>
  </w:num>
  <w:num w:numId="16">
    <w:abstractNumId w:val="6"/>
  </w:num>
  <w:num w:numId="17">
    <w:abstractNumId w:val="18"/>
  </w:num>
  <w:num w:numId="18">
    <w:abstractNumId w:val="27"/>
  </w:num>
  <w:num w:numId="19">
    <w:abstractNumId w:val="16"/>
  </w:num>
  <w:num w:numId="20">
    <w:abstractNumId w:val="13"/>
  </w:num>
  <w:num w:numId="21">
    <w:abstractNumId w:val="2"/>
  </w:num>
  <w:num w:numId="22">
    <w:abstractNumId w:val="11"/>
  </w:num>
  <w:num w:numId="23">
    <w:abstractNumId w:val="15"/>
  </w:num>
  <w:num w:numId="24">
    <w:abstractNumId w:val="8"/>
  </w:num>
  <w:num w:numId="25">
    <w:abstractNumId w:val="21"/>
  </w:num>
  <w:num w:numId="26">
    <w:abstractNumId w:val="26"/>
  </w:num>
  <w:num w:numId="27">
    <w:abstractNumId w:val="0"/>
  </w:num>
  <w:num w:numId="28">
    <w:abstractNumId w:val="1"/>
  </w:num>
  <w:num w:numId="29">
    <w:abstractNumId w:val="4"/>
  </w:num>
  <w:num w:numId="30">
    <w:abstractNumId w:val="23"/>
  </w:num>
  <w:num w:numId="31">
    <w:abstractNumId w:val="3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attachedTemplate r:id="rId1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3F3"/>
    <w:rsid w:val="0000240E"/>
    <w:rsid w:val="000109BB"/>
    <w:rsid w:val="0001299B"/>
    <w:rsid w:val="000133F3"/>
    <w:rsid w:val="00032B58"/>
    <w:rsid w:val="0003706B"/>
    <w:rsid w:val="00054FC8"/>
    <w:rsid w:val="00060214"/>
    <w:rsid w:val="00067E1D"/>
    <w:rsid w:val="00070270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B4DA3"/>
    <w:rsid w:val="000C67C6"/>
    <w:rsid w:val="000D2853"/>
    <w:rsid w:val="000E0E48"/>
    <w:rsid w:val="000F08FF"/>
    <w:rsid w:val="000F117D"/>
    <w:rsid w:val="00104DB6"/>
    <w:rsid w:val="001058F5"/>
    <w:rsid w:val="00115F7E"/>
    <w:rsid w:val="00124B80"/>
    <w:rsid w:val="001313A2"/>
    <w:rsid w:val="001322DC"/>
    <w:rsid w:val="001322F7"/>
    <w:rsid w:val="00151783"/>
    <w:rsid w:val="00156A13"/>
    <w:rsid w:val="001622BD"/>
    <w:rsid w:val="001622F5"/>
    <w:rsid w:val="00166358"/>
    <w:rsid w:val="001720C1"/>
    <w:rsid w:val="0017369E"/>
    <w:rsid w:val="00177903"/>
    <w:rsid w:val="001800E7"/>
    <w:rsid w:val="00185097"/>
    <w:rsid w:val="00194A51"/>
    <w:rsid w:val="001A0486"/>
    <w:rsid w:val="001A0EE6"/>
    <w:rsid w:val="001B2ABE"/>
    <w:rsid w:val="001B426C"/>
    <w:rsid w:val="001B4A6D"/>
    <w:rsid w:val="001B753C"/>
    <w:rsid w:val="001C3B76"/>
    <w:rsid w:val="001C4CBF"/>
    <w:rsid w:val="001D283D"/>
    <w:rsid w:val="001D6FA9"/>
    <w:rsid w:val="001D7330"/>
    <w:rsid w:val="001F5A8E"/>
    <w:rsid w:val="001F67E7"/>
    <w:rsid w:val="00216DC9"/>
    <w:rsid w:val="00217AAD"/>
    <w:rsid w:val="002214A6"/>
    <w:rsid w:val="002279FB"/>
    <w:rsid w:val="00231291"/>
    <w:rsid w:val="00231E7C"/>
    <w:rsid w:val="00241349"/>
    <w:rsid w:val="002451AE"/>
    <w:rsid w:val="00247E8B"/>
    <w:rsid w:val="0025538D"/>
    <w:rsid w:val="0026384B"/>
    <w:rsid w:val="00267B6F"/>
    <w:rsid w:val="00275802"/>
    <w:rsid w:val="0029167C"/>
    <w:rsid w:val="00291988"/>
    <w:rsid w:val="00293AE7"/>
    <w:rsid w:val="002945C6"/>
    <w:rsid w:val="002961A2"/>
    <w:rsid w:val="002A4EDB"/>
    <w:rsid w:val="002B30E0"/>
    <w:rsid w:val="002B58C2"/>
    <w:rsid w:val="002C6F1A"/>
    <w:rsid w:val="002D3341"/>
    <w:rsid w:val="002D701F"/>
    <w:rsid w:val="002E0A97"/>
    <w:rsid w:val="003159EB"/>
    <w:rsid w:val="003166FF"/>
    <w:rsid w:val="003177FA"/>
    <w:rsid w:val="00322D87"/>
    <w:rsid w:val="00330341"/>
    <w:rsid w:val="00334E34"/>
    <w:rsid w:val="00347C39"/>
    <w:rsid w:val="00347F69"/>
    <w:rsid w:val="00350A9F"/>
    <w:rsid w:val="00361BA8"/>
    <w:rsid w:val="003631BA"/>
    <w:rsid w:val="00374517"/>
    <w:rsid w:val="003764E6"/>
    <w:rsid w:val="003912C4"/>
    <w:rsid w:val="003A7E88"/>
    <w:rsid w:val="003B70D3"/>
    <w:rsid w:val="003C078A"/>
    <w:rsid w:val="003C399D"/>
    <w:rsid w:val="003C3DA6"/>
    <w:rsid w:val="003C4612"/>
    <w:rsid w:val="003D135F"/>
    <w:rsid w:val="003D6571"/>
    <w:rsid w:val="003F1E04"/>
    <w:rsid w:val="004012C2"/>
    <w:rsid w:val="00401F3C"/>
    <w:rsid w:val="0041789F"/>
    <w:rsid w:val="00417B4D"/>
    <w:rsid w:val="00421149"/>
    <w:rsid w:val="004334AB"/>
    <w:rsid w:val="004337D2"/>
    <w:rsid w:val="0043450C"/>
    <w:rsid w:val="004452B1"/>
    <w:rsid w:val="004535E0"/>
    <w:rsid w:val="00461D4F"/>
    <w:rsid w:val="00462F2C"/>
    <w:rsid w:val="00465353"/>
    <w:rsid w:val="00480A0A"/>
    <w:rsid w:val="0048316A"/>
    <w:rsid w:val="00485E4A"/>
    <w:rsid w:val="004879E7"/>
    <w:rsid w:val="004914B1"/>
    <w:rsid w:val="00497323"/>
    <w:rsid w:val="00497CF2"/>
    <w:rsid w:val="004A32A4"/>
    <w:rsid w:val="004B091D"/>
    <w:rsid w:val="004B20C5"/>
    <w:rsid w:val="004B4FEF"/>
    <w:rsid w:val="004C12F0"/>
    <w:rsid w:val="004E0D0D"/>
    <w:rsid w:val="004E2B6C"/>
    <w:rsid w:val="004E2F7F"/>
    <w:rsid w:val="004E5699"/>
    <w:rsid w:val="004F4338"/>
    <w:rsid w:val="004F702F"/>
    <w:rsid w:val="004F74A8"/>
    <w:rsid w:val="00503A66"/>
    <w:rsid w:val="00507837"/>
    <w:rsid w:val="0051276C"/>
    <w:rsid w:val="00516408"/>
    <w:rsid w:val="00532997"/>
    <w:rsid w:val="00537983"/>
    <w:rsid w:val="00550A76"/>
    <w:rsid w:val="0055543B"/>
    <w:rsid w:val="00557E46"/>
    <w:rsid w:val="00567CDB"/>
    <w:rsid w:val="005711EE"/>
    <w:rsid w:val="005724D6"/>
    <w:rsid w:val="00576E34"/>
    <w:rsid w:val="00584420"/>
    <w:rsid w:val="00584449"/>
    <w:rsid w:val="00585481"/>
    <w:rsid w:val="00587A0B"/>
    <w:rsid w:val="00587CEE"/>
    <w:rsid w:val="005A15BD"/>
    <w:rsid w:val="005A65F0"/>
    <w:rsid w:val="005C049C"/>
    <w:rsid w:val="005C0D84"/>
    <w:rsid w:val="005D12F9"/>
    <w:rsid w:val="005D3B38"/>
    <w:rsid w:val="005E285B"/>
    <w:rsid w:val="00624714"/>
    <w:rsid w:val="00626B80"/>
    <w:rsid w:val="00645BCA"/>
    <w:rsid w:val="0066065D"/>
    <w:rsid w:val="00661D7A"/>
    <w:rsid w:val="00663221"/>
    <w:rsid w:val="00691DCC"/>
    <w:rsid w:val="00695943"/>
    <w:rsid w:val="006A3414"/>
    <w:rsid w:val="006C3311"/>
    <w:rsid w:val="006D630A"/>
    <w:rsid w:val="006F4A29"/>
    <w:rsid w:val="007002DC"/>
    <w:rsid w:val="00700624"/>
    <w:rsid w:val="00700A23"/>
    <w:rsid w:val="0071137C"/>
    <w:rsid w:val="0072048D"/>
    <w:rsid w:val="00725021"/>
    <w:rsid w:val="00732D9B"/>
    <w:rsid w:val="0074467C"/>
    <w:rsid w:val="0075172B"/>
    <w:rsid w:val="007621A8"/>
    <w:rsid w:val="007701E2"/>
    <w:rsid w:val="007705F0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7A9B"/>
    <w:rsid w:val="00800315"/>
    <w:rsid w:val="00801336"/>
    <w:rsid w:val="00801BFA"/>
    <w:rsid w:val="00804636"/>
    <w:rsid w:val="0082339E"/>
    <w:rsid w:val="008260E8"/>
    <w:rsid w:val="00831E64"/>
    <w:rsid w:val="00833369"/>
    <w:rsid w:val="0084066A"/>
    <w:rsid w:val="008601BD"/>
    <w:rsid w:val="00863CBA"/>
    <w:rsid w:val="008807A2"/>
    <w:rsid w:val="00886A8B"/>
    <w:rsid w:val="00896744"/>
    <w:rsid w:val="008A019A"/>
    <w:rsid w:val="008B408B"/>
    <w:rsid w:val="008B5731"/>
    <w:rsid w:val="008B61EE"/>
    <w:rsid w:val="008C171C"/>
    <w:rsid w:val="008C4390"/>
    <w:rsid w:val="008C4648"/>
    <w:rsid w:val="008C7870"/>
    <w:rsid w:val="008D6513"/>
    <w:rsid w:val="008E78DE"/>
    <w:rsid w:val="00900740"/>
    <w:rsid w:val="009045A6"/>
    <w:rsid w:val="00913895"/>
    <w:rsid w:val="00922A1B"/>
    <w:rsid w:val="00935566"/>
    <w:rsid w:val="00935EE7"/>
    <w:rsid w:val="00945816"/>
    <w:rsid w:val="00953F35"/>
    <w:rsid w:val="00954CF3"/>
    <w:rsid w:val="00963659"/>
    <w:rsid w:val="00980C8A"/>
    <w:rsid w:val="0099008D"/>
    <w:rsid w:val="00990219"/>
    <w:rsid w:val="00994105"/>
    <w:rsid w:val="009A3F53"/>
    <w:rsid w:val="009B2B9F"/>
    <w:rsid w:val="009B4B0C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08AF"/>
    <w:rsid w:val="00A231FB"/>
    <w:rsid w:val="00A238CA"/>
    <w:rsid w:val="00A278F3"/>
    <w:rsid w:val="00A27FEE"/>
    <w:rsid w:val="00A31253"/>
    <w:rsid w:val="00A40BE6"/>
    <w:rsid w:val="00A52D44"/>
    <w:rsid w:val="00A56B88"/>
    <w:rsid w:val="00A56E35"/>
    <w:rsid w:val="00A76253"/>
    <w:rsid w:val="00A81E92"/>
    <w:rsid w:val="00A96E6D"/>
    <w:rsid w:val="00AA5345"/>
    <w:rsid w:val="00AA53EE"/>
    <w:rsid w:val="00AA694C"/>
    <w:rsid w:val="00AB0E11"/>
    <w:rsid w:val="00AC025C"/>
    <w:rsid w:val="00AC244D"/>
    <w:rsid w:val="00AD41FA"/>
    <w:rsid w:val="00AD6FB7"/>
    <w:rsid w:val="00AE3F52"/>
    <w:rsid w:val="00AE6CFE"/>
    <w:rsid w:val="00AF1934"/>
    <w:rsid w:val="00B2594B"/>
    <w:rsid w:val="00B31455"/>
    <w:rsid w:val="00B419DA"/>
    <w:rsid w:val="00B449D5"/>
    <w:rsid w:val="00B46E31"/>
    <w:rsid w:val="00B514C1"/>
    <w:rsid w:val="00B51D3B"/>
    <w:rsid w:val="00B643E5"/>
    <w:rsid w:val="00B6568B"/>
    <w:rsid w:val="00B712AC"/>
    <w:rsid w:val="00B7198A"/>
    <w:rsid w:val="00B80FC6"/>
    <w:rsid w:val="00B81256"/>
    <w:rsid w:val="00B867C2"/>
    <w:rsid w:val="00B92942"/>
    <w:rsid w:val="00BB1114"/>
    <w:rsid w:val="00BD1B88"/>
    <w:rsid w:val="00BD3B5B"/>
    <w:rsid w:val="00BE4FDD"/>
    <w:rsid w:val="00BE73E5"/>
    <w:rsid w:val="00BF54DF"/>
    <w:rsid w:val="00BF60F1"/>
    <w:rsid w:val="00BF6F6B"/>
    <w:rsid w:val="00C03F65"/>
    <w:rsid w:val="00C04D56"/>
    <w:rsid w:val="00C07F8A"/>
    <w:rsid w:val="00C113D7"/>
    <w:rsid w:val="00C20990"/>
    <w:rsid w:val="00C2684B"/>
    <w:rsid w:val="00C43EF0"/>
    <w:rsid w:val="00C54A7E"/>
    <w:rsid w:val="00C54F78"/>
    <w:rsid w:val="00C64368"/>
    <w:rsid w:val="00C72ECC"/>
    <w:rsid w:val="00C75A0B"/>
    <w:rsid w:val="00C85BC4"/>
    <w:rsid w:val="00C91CBE"/>
    <w:rsid w:val="00C953EB"/>
    <w:rsid w:val="00C96AEB"/>
    <w:rsid w:val="00C96CEF"/>
    <w:rsid w:val="00CA17C9"/>
    <w:rsid w:val="00CA4F0B"/>
    <w:rsid w:val="00CB36BD"/>
    <w:rsid w:val="00CC7A3D"/>
    <w:rsid w:val="00CD30C2"/>
    <w:rsid w:val="00CD361E"/>
    <w:rsid w:val="00CD3920"/>
    <w:rsid w:val="00CF7E2A"/>
    <w:rsid w:val="00D061E9"/>
    <w:rsid w:val="00D12140"/>
    <w:rsid w:val="00D203E4"/>
    <w:rsid w:val="00D31365"/>
    <w:rsid w:val="00D3293C"/>
    <w:rsid w:val="00D419FA"/>
    <w:rsid w:val="00D440D5"/>
    <w:rsid w:val="00D4487A"/>
    <w:rsid w:val="00D44BC7"/>
    <w:rsid w:val="00D47269"/>
    <w:rsid w:val="00D52CBA"/>
    <w:rsid w:val="00D60028"/>
    <w:rsid w:val="00D71FFB"/>
    <w:rsid w:val="00D75ED9"/>
    <w:rsid w:val="00D77265"/>
    <w:rsid w:val="00D77DBF"/>
    <w:rsid w:val="00D80618"/>
    <w:rsid w:val="00D81221"/>
    <w:rsid w:val="00D8629A"/>
    <w:rsid w:val="00D87E14"/>
    <w:rsid w:val="00D9188A"/>
    <w:rsid w:val="00DA0FB8"/>
    <w:rsid w:val="00DA56AB"/>
    <w:rsid w:val="00DB1285"/>
    <w:rsid w:val="00DB1DDE"/>
    <w:rsid w:val="00DB3C2D"/>
    <w:rsid w:val="00DB7319"/>
    <w:rsid w:val="00DC4CA6"/>
    <w:rsid w:val="00DE678D"/>
    <w:rsid w:val="00E03790"/>
    <w:rsid w:val="00E058C0"/>
    <w:rsid w:val="00E26CD4"/>
    <w:rsid w:val="00E45FBF"/>
    <w:rsid w:val="00E615E8"/>
    <w:rsid w:val="00E664B8"/>
    <w:rsid w:val="00E71E4D"/>
    <w:rsid w:val="00E858A4"/>
    <w:rsid w:val="00E924CA"/>
    <w:rsid w:val="00E947CE"/>
    <w:rsid w:val="00EA03F5"/>
    <w:rsid w:val="00EB0722"/>
    <w:rsid w:val="00EB13F8"/>
    <w:rsid w:val="00EB27D6"/>
    <w:rsid w:val="00EB7DD3"/>
    <w:rsid w:val="00EC48B8"/>
    <w:rsid w:val="00EC748F"/>
    <w:rsid w:val="00ED0FB2"/>
    <w:rsid w:val="00ED293C"/>
    <w:rsid w:val="00EE4EC7"/>
    <w:rsid w:val="00EE59DC"/>
    <w:rsid w:val="00EF7403"/>
    <w:rsid w:val="00F0620E"/>
    <w:rsid w:val="00F101CF"/>
    <w:rsid w:val="00F139AD"/>
    <w:rsid w:val="00F33C07"/>
    <w:rsid w:val="00F34521"/>
    <w:rsid w:val="00F35DE7"/>
    <w:rsid w:val="00F35F00"/>
    <w:rsid w:val="00F4760B"/>
    <w:rsid w:val="00F47645"/>
    <w:rsid w:val="00F530C7"/>
    <w:rsid w:val="00F67B06"/>
    <w:rsid w:val="00F722A3"/>
    <w:rsid w:val="00F72906"/>
    <w:rsid w:val="00F81F09"/>
    <w:rsid w:val="00F914BA"/>
    <w:rsid w:val="00F9577E"/>
    <w:rsid w:val="00FA0411"/>
    <w:rsid w:val="00FA3741"/>
    <w:rsid w:val="00FB606D"/>
    <w:rsid w:val="00FD4E5A"/>
    <w:rsid w:val="00FD4F62"/>
    <w:rsid w:val="00FD5377"/>
    <w:rsid w:val="00FE1A4B"/>
    <w:rsid w:val="00FE2296"/>
    <w:rsid w:val="00FE4CB7"/>
    <w:rsid w:val="00FE4D2F"/>
    <w:rsid w:val="00FF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</Template>
  <TotalTime>3</TotalTime>
  <Pages>1</Pages>
  <Words>3823</Words>
  <Characters>21797</Characters>
  <Application>Microsoft Office Word</Application>
  <DocSecurity>0</DocSecurity>
  <Lines>181</Lines>
  <Paragraphs>51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14</vt:i4>
      </vt:variant>
    </vt:vector>
  </HeadingPairs>
  <TitlesOfParts>
    <vt:vector size="16" baseType="lpstr">
      <vt:lpstr>Príloha č</vt:lpstr>
      <vt:lpstr>Príloha č</vt:lpstr>
      <vt:lpstr>        </vt:lpstr>
      <vt:lpstr>        </vt:lpstr>
      <vt:lpstr>        Čl. I.</vt:lpstr>
      <vt:lpstr>    Všeobecné údaje</vt:lpstr>
      <vt:lpstr>Čl. II</vt:lpstr>
      <vt:lpstr>    Informácie o účtovných zásadách a účtovných metódach</vt:lpstr>
      <vt:lpstr>Čl. III</vt:lpstr>
      <vt:lpstr>    Informácie, ktoré dopĺňajú a vysvetľujú údaje v súvahe</vt:lpstr>
      <vt:lpstr>Čl. IV</vt:lpstr>
      <vt:lpstr>    Informácie, ktoré dopĺňajú a vysvetľujú údaje vo výkaze ziskov a strát</vt:lpstr>
      <vt:lpstr>Čl. V</vt:lpstr>
      <vt:lpstr>    Opis údajov na podsúvahových účtoch</vt:lpstr>
      <vt:lpstr>Čl. VI</vt:lpstr>
      <vt:lpstr>    Ďalšie informácie</vt:lpstr>
    </vt:vector>
  </TitlesOfParts>
  <Company>MF-SR</Company>
  <LinksUpToDate>false</LinksUpToDate>
  <CharactersWithSpaces>25569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EkonomkaHP</dc:creator>
  <cp:lastModifiedBy>EkonomkaHP</cp:lastModifiedBy>
  <cp:revision>3</cp:revision>
  <cp:lastPrinted>2018-03-21T11:55:00Z</cp:lastPrinted>
  <dcterms:created xsi:type="dcterms:W3CDTF">2018-03-21T11:53:00Z</dcterms:created>
  <dcterms:modified xsi:type="dcterms:W3CDTF">2018-03-21T11:56:00Z</dcterms:modified>
</cp:coreProperties>
</file>