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31.12.201</w:t>
      </w:r>
      <w:r w:rsidR="00AD20ED">
        <w:rPr>
          <w:rFonts w:ascii="Arial Narrow" w:hAnsi="Arial Narrow"/>
          <w:sz w:val="22"/>
          <w:szCs w:val="22"/>
        </w:rPr>
        <w:t>7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1.1.201</w:t>
      </w:r>
      <w:r w:rsidR="00AD20ED">
        <w:rPr>
          <w:rFonts w:ascii="Arial Narrow" w:hAnsi="Arial Narrow"/>
          <w:sz w:val="22"/>
          <w:szCs w:val="22"/>
        </w:rPr>
        <w:t>7</w:t>
      </w:r>
      <w:r w:rsidR="00775BB3">
        <w:rPr>
          <w:rFonts w:ascii="Arial Narrow" w:hAnsi="Arial Narrow"/>
          <w:sz w:val="22"/>
          <w:szCs w:val="22"/>
        </w:rPr>
        <w:t xml:space="preserve"> do 31.12.201</w:t>
      </w:r>
      <w:r w:rsidR="00AD20ED">
        <w:rPr>
          <w:rFonts w:ascii="Arial Narrow" w:hAnsi="Arial Narrow"/>
          <w:sz w:val="22"/>
          <w:szCs w:val="22"/>
        </w:rPr>
        <w:t>7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3824A0" w:rsidRDefault="00DA513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3824A0" w:rsidRPr="003824A0">
        <w:rPr>
          <w:rFonts w:ascii="Arial Narrow" w:hAnsi="Arial Narrow"/>
          <w:sz w:val="22"/>
          <w:szCs w:val="22"/>
        </w:rPr>
        <w:t>6</w:t>
      </w:r>
      <w:r w:rsidRPr="003824A0">
        <w:rPr>
          <w:rFonts w:ascii="Arial Narrow" w:hAnsi="Arial Narrow"/>
          <w:sz w:val="22"/>
          <w:szCs w:val="22"/>
        </w:rPr>
        <w:t xml:space="preserve"> bola schválená Zhromaždením delegáto</w:t>
      </w:r>
      <w:r w:rsidR="00EE1A88" w:rsidRPr="003824A0">
        <w:rPr>
          <w:rFonts w:ascii="Arial Narrow" w:hAnsi="Arial Narrow"/>
          <w:sz w:val="22"/>
          <w:szCs w:val="22"/>
        </w:rPr>
        <w:t>v</w:t>
      </w:r>
      <w:r w:rsidRPr="003824A0">
        <w:rPr>
          <w:rFonts w:ascii="Arial Narrow" w:hAnsi="Arial Narrow"/>
          <w:sz w:val="22"/>
          <w:szCs w:val="22"/>
        </w:rPr>
        <w:t xml:space="preserve"> dňa 2</w:t>
      </w:r>
      <w:r w:rsidR="003824A0" w:rsidRPr="003824A0">
        <w:rPr>
          <w:rFonts w:ascii="Arial Narrow" w:hAnsi="Arial Narrow"/>
          <w:sz w:val="22"/>
          <w:szCs w:val="22"/>
        </w:rPr>
        <w:t>1</w:t>
      </w:r>
      <w:r w:rsidRPr="003824A0">
        <w:rPr>
          <w:rFonts w:ascii="Arial Narrow" w:hAnsi="Arial Narrow"/>
          <w:sz w:val="22"/>
          <w:szCs w:val="22"/>
        </w:rPr>
        <w:t>.6.201</w:t>
      </w:r>
      <w:r w:rsidR="003824A0" w:rsidRPr="003824A0">
        <w:rPr>
          <w:rFonts w:ascii="Arial Narrow" w:hAnsi="Arial Narrow"/>
          <w:sz w:val="22"/>
          <w:szCs w:val="22"/>
        </w:rPr>
        <w:t>7</w:t>
      </w:r>
      <w:r w:rsidRPr="003824A0">
        <w:rPr>
          <w:rFonts w:ascii="Arial Narrow" w:hAnsi="Arial Narrow"/>
          <w:sz w:val="22"/>
          <w:szCs w:val="22"/>
        </w:rPr>
        <w:t>.</w:t>
      </w:r>
    </w:p>
    <w:p w:rsidR="0095098F" w:rsidRPr="003824A0" w:rsidRDefault="0095098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201</w:t>
      </w:r>
      <w:r w:rsidR="003824A0" w:rsidRPr="003824A0">
        <w:rPr>
          <w:rFonts w:ascii="Arial Narrow" w:hAnsi="Arial Narrow"/>
          <w:sz w:val="22"/>
          <w:szCs w:val="22"/>
        </w:rPr>
        <w:t>6</w:t>
      </w:r>
      <w:r w:rsidRPr="003824A0">
        <w:rPr>
          <w:rFonts w:ascii="Arial Narrow" w:hAnsi="Arial Narrow"/>
          <w:sz w:val="22"/>
          <w:szCs w:val="22"/>
        </w:rPr>
        <w:t xml:space="preserve"> bola schválená audítorom spoločnosti dňa </w:t>
      </w:r>
      <w:r w:rsidR="003824A0" w:rsidRPr="003824A0">
        <w:rPr>
          <w:rFonts w:ascii="Arial Narrow" w:hAnsi="Arial Narrow"/>
          <w:sz w:val="22"/>
          <w:szCs w:val="22"/>
        </w:rPr>
        <w:t>24</w:t>
      </w:r>
      <w:r w:rsidRPr="003824A0">
        <w:rPr>
          <w:rFonts w:ascii="Arial Narrow" w:hAnsi="Arial Narrow"/>
          <w:sz w:val="22"/>
          <w:szCs w:val="22"/>
        </w:rPr>
        <w:t>.4.201</w:t>
      </w:r>
      <w:r w:rsidR="003824A0" w:rsidRPr="003824A0">
        <w:rPr>
          <w:rFonts w:ascii="Arial Narrow" w:hAnsi="Arial Narrow"/>
          <w:sz w:val="22"/>
          <w:szCs w:val="22"/>
        </w:rPr>
        <w:t>7</w:t>
      </w:r>
      <w:r w:rsidRPr="003824A0">
        <w:rPr>
          <w:rFonts w:ascii="Arial Narrow" w:hAnsi="Arial Narrow"/>
          <w:sz w:val="22"/>
          <w:szCs w:val="22"/>
        </w:rPr>
        <w:t>.</w:t>
      </w:r>
    </w:p>
    <w:p w:rsidR="0095098F" w:rsidRPr="0074502A" w:rsidRDefault="0095098F" w:rsidP="00FA0A73">
      <w:pPr>
        <w:rPr>
          <w:rFonts w:ascii="Arial Narrow" w:hAnsi="Arial Narrow"/>
          <w:sz w:val="22"/>
          <w:szCs w:val="22"/>
        </w:rPr>
      </w:pPr>
      <w:r w:rsidRPr="0074502A">
        <w:rPr>
          <w:rFonts w:ascii="Arial Narrow" w:hAnsi="Arial Narrow"/>
          <w:sz w:val="22"/>
          <w:szCs w:val="22"/>
        </w:rPr>
        <w:t>Celá účtovná závierka spolu s</w:t>
      </w:r>
      <w:r w:rsidR="0074502A" w:rsidRPr="0074502A">
        <w:rPr>
          <w:rFonts w:ascii="Arial Narrow" w:hAnsi="Arial Narrow"/>
          <w:sz w:val="22"/>
          <w:szCs w:val="22"/>
        </w:rPr>
        <w:t xml:space="preserve"> Výročnou správou bola uložená v RÚZ dňa 29.3.2017 a </w:t>
      </w:r>
      <w:r w:rsidRPr="0074502A">
        <w:rPr>
          <w:rFonts w:ascii="Arial Narrow" w:hAnsi="Arial Narrow"/>
          <w:sz w:val="22"/>
          <w:szCs w:val="22"/>
        </w:rPr>
        <w:t>Správ</w:t>
      </w:r>
      <w:r w:rsidR="0074502A" w:rsidRPr="0074502A">
        <w:rPr>
          <w:rFonts w:ascii="Arial Narrow" w:hAnsi="Arial Narrow"/>
          <w:sz w:val="22"/>
          <w:szCs w:val="22"/>
        </w:rPr>
        <w:t>a</w:t>
      </w:r>
      <w:r w:rsidRPr="0074502A">
        <w:rPr>
          <w:rFonts w:ascii="Arial Narrow" w:hAnsi="Arial Narrow"/>
          <w:sz w:val="22"/>
          <w:szCs w:val="22"/>
        </w:rPr>
        <w:t xml:space="preserve"> audítora bola uložená v RÚZ </w:t>
      </w:r>
      <w:r w:rsidR="00EE1A88" w:rsidRPr="0074502A">
        <w:rPr>
          <w:rFonts w:ascii="Arial Narrow" w:hAnsi="Arial Narrow"/>
          <w:sz w:val="22"/>
          <w:szCs w:val="22"/>
        </w:rPr>
        <w:t xml:space="preserve">dňa </w:t>
      </w:r>
      <w:r w:rsidR="0074502A" w:rsidRPr="0074502A">
        <w:rPr>
          <w:rFonts w:ascii="Arial Narrow" w:hAnsi="Arial Narrow"/>
          <w:sz w:val="22"/>
          <w:szCs w:val="22"/>
        </w:rPr>
        <w:t>25</w:t>
      </w:r>
      <w:r w:rsidRPr="0074502A">
        <w:rPr>
          <w:rFonts w:ascii="Arial Narrow" w:hAnsi="Arial Narrow"/>
          <w:sz w:val="22"/>
          <w:szCs w:val="22"/>
        </w:rPr>
        <w:t>.</w:t>
      </w:r>
      <w:r w:rsidR="0074502A" w:rsidRPr="0074502A">
        <w:rPr>
          <w:rFonts w:ascii="Arial Narrow" w:hAnsi="Arial Narrow"/>
          <w:sz w:val="22"/>
          <w:szCs w:val="22"/>
        </w:rPr>
        <w:t>4</w:t>
      </w:r>
      <w:r w:rsidRPr="0074502A">
        <w:rPr>
          <w:rFonts w:ascii="Arial Narrow" w:hAnsi="Arial Narrow"/>
          <w:sz w:val="22"/>
          <w:szCs w:val="22"/>
        </w:rPr>
        <w:t>.201</w:t>
      </w:r>
      <w:r w:rsidR="0074502A" w:rsidRPr="0074502A">
        <w:rPr>
          <w:rFonts w:ascii="Arial Narrow" w:hAnsi="Arial Narrow"/>
          <w:sz w:val="22"/>
          <w:szCs w:val="22"/>
        </w:rPr>
        <w:t>7</w:t>
      </w:r>
      <w:r w:rsidRPr="0074502A">
        <w:rPr>
          <w:rFonts w:ascii="Arial Narrow" w:hAnsi="Arial Narrow"/>
          <w:sz w:val="22"/>
          <w:szCs w:val="22"/>
        </w:rPr>
        <w:t>.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201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7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201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6.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C54898" w:rsidRPr="0073029B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201</w:t>
      </w:r>
      <w:r w:rsidR="008722F4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 xml:space="preserve"> došlo k p</w:t>
      </w:r>
      <w:r w:rsidR="00026007">
        <w:rPr>
          <w:rFonts w:ascii="Arial Narrow" w:hAnsi="Arial Narrow"/>
          <w:sz w:val="22"/>
          <w:szCs w:val="22"/>
        </w:rPr>
        <w:t>revod</w:t>
      </w:r>
      <w:r>
        <w:rPr>
          <w:rFonts w:ascii="Arial Narrow" w:hAnsi="Arial Narrow"/>
          <w:sz w:val="22"/>
          <w:szCs w:val="22"/>
        </w:rPr>
        <w:t>om</w:t>
      </w:r>
      <w:r w:rsidR="00026007">
        <w:rPr>
          <w:rFonts w:ascii="Arial Narrow" w:hAnsi="Arial Narrow"/>
          <w:sz w:val="22"/>
          <w:szCs w:val="22"/>
        </w:rPr>
        <w:t xml:space="preserve"> finančných prostriedkov na bankové účty jednotlivých bytových domov</w:t>
      </w:r>
      <w:r w:rsidR="00A955BE">
        <w:rPr>
          <w:rFonts w:ascii="Arial Narrow" w:hAnsi="Arial Narrow"/>
          <w:sz w:val="22"/>
          <w:szCs w:val="22"/>
        </w:rPr>
        <w:t>.</w:t>
      </w:r>
      <w:r w:rsidR="00026007">
        <w:rPr>
          <w:rFonts w:ascii="Arial Narrow" w:hAnsi="Arial Narrow"/>
          <w:sz w:val="22"/>
          <w:szCs w:val="22"/>
        </w:rPr>
        <w:t xml:space="preserve"> </w:t>
      </w:r>
      <w:r w:rsidR="008722F4">
        <w:rPr>
          <w:rFonts w:ascii="Arial Narrow" w:hAnsi="Arial Narrow"/>
          <w:sz w:val="22"/>
          <w:szCs w:val="22"/>
        </w:rPr>
        <w:t xml:space="preserve">V roku 2017 už nedošlo k uvedeným prevodom. </w:t>
      </w:r>
      <w:r w:rsidR="00026007">
        <w:rPr>
          <w:rFonts w:ascii="Arial Narrow" w:hAnsi="Arial Narrow"/>
          <w:sz w:val="22"/>
          <w:szCs w:val="22"/>
        </w:rPr>
        <w:t>Nemá</w:t>
      </w:r>
      <w:r w:rsidR="00C54898">
        <w:rPr>
          <w:rFonts w:ascii="Arial Narrow" w:hAnsi="Arial Narrow"/>
          <w:sz w:val="22"/>
          <w:szCs w:val="22"/>
        </w:rPr>
        <w:t xml:space="preserve"> to vplyv na položky súvahy</w:t>
      </w:r>
      <w:r w:rsidR="00026007">
        <w:rPr>
          <w:rFonts w:ascii="Arial Narrow" w:hAnsi="Arial Narrow"/>
          <w:sz w:val="22"/>
          <w:szCs w:val="22"/>
        </w:rPr>
        <w:t>,</w:t>
      </w:r>
      <w:r w:rsidR="00B60A65">
        <w:rPr>
          <w:rFonts w:ascii="Arial Narrow" w:hAnsi="Arial Narrow"/>
          <w:sz w:val="22"/>
          <w:szCs w:val="22"/>
        </w:rPr>
        <w:t xml:space="preserve"> </w:t>
      </w:r>
      <w:r w:rsidR="00C54898">
        <w:rPr>
          <w:rFonts w:ascii="Arial Narrow" w:hAnsi="Arial Narrow"/>
          <w:sz w:val="22"/>
          <w:szCs w:val="22"/>
        </w:rPr>
        <w:t>na výsledok hospodárenia a ani na vlastné imanie.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lastRenderedPageBreak/>
        <w:t xml:space="preserve">Účtovná jednotka nakupovala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201</w:t>
      </w:r>
      <w:r w:rsidR="00052884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E12817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Default="00F464E4" w:rsidP="00F464E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261D73" w:rsidRPr="00F464E4" w:rsidRDefault="00F464E4" w:rsidP="00EE7439">
      <w:pPr>
        <w:rPr>
          <w:rFonts w:ascii="Arial Narrow" w:hAnsi="Arial Narrow"/>
          <w:b/>
          <w:sz w:val="22"/>
          <w:szCs w:val="22"/>
        </w:rPr>
      </w:pPr>
      <w:r w:rsidRPr="00F464E4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EE7439" w:rsidRPr="00EE7439" w:rsidTr="00EE7439">
        <w:trPr>
          <w:trHeight w:val="427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E7439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EE7439" w:rsidRPr="00EE7439" w:rsidTr="00EE7439">
        <w:trPr>
          <w:trHeight w:val="219"/>
        </w:trPr>
        <w:tc>
          <w:tcPr>
            <w:tcW w:w="2264" w:type="dxa"/>
          </w:tcPr>
          <w:p w:rsidR="00EE7439" w:rsidRPr="00EE7439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EE7439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EE7439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EE7439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6A0267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A0267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EE7439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</w:t>
            </w:r>
            <w:r w:rsidR="00A8188D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A8188D" w:rsidRPr="00EE7439" w:rsidRDefault="00A8188D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19"/>
        </w:trPr>
        <w:tc>
          <w:tcPr>
            <w:tcW w:w="2264" w:type="dxa"/>
          </w:tcPr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EE7439" w:rsidTr="00EE7439">
        <w:trPr>
          <w:trHeight w:val="207"/>
        </w:trPr>
        <w:tc>
          <w:tcPr>
            <w:tcW w:w="2264" w:type="dxa"/>
          </w:tcPr>
          <w:p w:rsidR="006A0267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EE7439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EE7439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Default="00C94B6D" w:rsidP="00EE743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>
        <w:rPr>
          <w:rFonts w:ascii="Arial Narrow" w:hAnsi="Arial Narrow"/>
          <w:sz w:val="22"/>
          <w:szCs w:val="22"/>
        </w:rPr>
        <w:t>.</w:t>
      </w:r>
    </w:p>
    <w:p w:rsidR="00C94B6D" w:rsidRDefault="00C94B6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 w:rsidRPr="00F70C1D">
        <w:rPr>
          <w:rFonts w:ascii="Arial Narrow" w:hAnsi="Arial Narrow"/>
          <w:color w:val="000000" w:themeColor="text1"/>
          <w:sz w:val="22"/>
          <w:szCs w:val="22"/>
        </w:rPr>
        <w:t>Odpisový plán účtovných odpisov hmotného majetku</w:t>
      </w:r>
      <w:r w:rsidR="00F70C1D">
        <w:rPr>
          <w:rFonts w:ascii="Arial Narrow" w:hAnsi="Arial Narrow"/>
          <w:color w:val="000000" w:themeColor="text1"/>
          <w:sz w:val="22"/>
          <w:szCs w:val="22"/>
        </w:rPr>
        <w:t xml:space="preserve"> účtovná jednotka zostavila interným predpisom tak,</w:t>
      </w:r>
    </w:p>
    <w:p w:rsidR="00D3426A" w:rsidRDefault="00F70C1D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 Rozdiely medzi daňovými a účtovnými odpismi vznikajú pri majetku, ktorý bol zaradený</w:t>
      </w:r>
    </w:p>
    <w:p w:rsidR="00F70C1D" w:rsidRPr="00F70C1D" w:rsidRDefault="00052884" w:rsidP="00EE7439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užívania pred 1.1.2014</w:t>
      </w:r>
      <w:r w:rsidR="00AD76C3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:rsidR="006505DD" w:rsidRPr="008C1428" w:rsidRDefault="006505DD" w:rsidP="005629FD">
      <w:pPr>
        <w:rPr>
          <w:rFonts w:ascii="Arial Narrow" w:hAnsi="Arial Narrow"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V roku 201</w:t>
      </w:r>
      <w:r w:rsidR="00323211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 xml:space="preserve"> nedošlo k opravám významných chýb minulých účtovných období účtovaných v bežnom účtovnom období.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Default="008000E6" w:rsidP="008000E6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>F. b)</w:t>
      </w:r>
    </w:p>
    <w:p w:rsidR="00CE2ADE" w:rsidRPr="008000E6" w:rsidRDefault="00CE2ADE" w:rsidP="008000E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a výška poistenia dlhodobého hmotného a nehmotného majetku:</w:t>
      </w:r>
    </w:p>
    <w:p w:rsidR="008000E6" w:rsidRPr="002F6E7C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8000E6">
        <w:rPr>
          <w:rFonts w:ascii="Arial Narrow" w:hAnsi="Arial Narrow"/>
          <w:b w:val="0"/>
          <w:sz w:val="22"/>
          <w:szCs w:val="22"/>
        </w:rPr>
        <w:t>Účtovná jednotka má poistený dlhodobý hmotný a nehmotný majetok a peňažnú hotovosť v pokladni OSBD Martin. Ročné poistenie je v</w:t>
      </w:r>
      <w:r w:rsidRPr="008000E6">
        <w:rPr>
          <w:rFonts w:ascii="Arial Narrow" w:hAnsi="Arial Narrow"/>
          <w:b w:val="0"/>
          <w:color w:val="FF0000"/>
          <w:sz w:val="22"/>
          <w:szCs w:val="22"/>
        </w:rPr>
        <w:t> </w:t>
      </w:r>
      <w:r w:rsidRPr="002F6E7C">
        <w:rPr>
          <w:rFonts w:ascii="Arial Narrow" w:hAnsi="Arial Narrow"/>
          <w:b w:val="0"/>
          <w:sz w:val="22"/>
          <w:szCs w:val="22"/>
        </w:rPr>
        <w:t xml:space="preserve">sume </w:t>
      </w:r>
      <w:r w:rsidR="00D55F40" w:rsidRPr="002F6E7C">
        <w:rPr>
          <w:rFonts w:ascii="Arial Narrow" w:hAnsi="Arial Narrow"/>
          <w:b w:val="0"/>
          <w:sz w:val="22"/>
          <w:szCs w:val="22"/>
        </w:rPr>
        <w:t>1</w:t>
      </w:r>
      <w:r w:rsidR="00F35B49">
        <w:rPr>
          <w:rFonts w:ascii="Arial Narrow" w:hAnsi="Arial Narrow"/>
          <w:b w:val="0"/>
          <w:sz w:val="22"/>
          <w:szCs w:val="22"/>
        </w:rPr>
        <w:t>0</w:t>
      </w:r>
      <w:r w:rsidR="003824A0">
        <w:rPr>
          <w:rFonts w:ascii="Arial Narrow" w:hAnsi="Arial Narrow"/>
          <w:b w:val="0"/>
          <w:sz w:val="22"/>
          <w:szCs w:val="22"/>
        </w:rPr>
        <w:t>0</w:t>
      </w:r>
      <w:r w:rsidR="00D55F40" w:rsidRPr="002F6E7C">
        <w:rPr>
          <w:rFonts w:ascii="Arial Narrow" w:hAnsi="Arial Narrow"/>
          <w:b w:val="0"/>
          <w:sz w:val="22"/>
          <w:szCs w:val="22"/>
        </w:rPr>
        <w:t> </w:t>
      </w:r>
      <w:r w:rsidR="00F35B49">
        <w:rPr>
          <w:rFonts w:ascii="Arial Narrow" w:hAnsi="Arial Narrow"/>
          <w:b w:val="0"/>
          <w:sz w:val="22"/>
          <w:szCs w:val="22"/>
        </w:rPr>
        <w:t>9</w:t>
      </w:r>
      <w:r w:rsidR="00052884">
        <w:rPr>
          <w:rFonts w:ascii="Arial Narrow" w:hAnsi="Arial Narrow"/>
          <w:b w:val="0"/>
          <w:sz w:val="22"/>
          <w:szCs w:val="22"/>
        </w:rPr>
        <w:t>3</w:t>
      </w:r>
      <w:r w:rsidR="003824A0">
        <w:rPr>
          <w:rFonts w:ascii="Arial Narrow" w:hAnsi="Arial Narrow"/>
          <w:b w:val="0"/>
          <w:sz w:val="22"/>
          <w:szCs w:val="22"/>
        </w:rPr>
        <w:t>8</w:t>
      </w:r>
      <w:r w:rsidR="00D55F40" w:rsidRPr="002F6E7C">
        <w:rPr>
          <w:rFonts w:ascii="Arial Narrow" w:hAnsi="Arial Narrow"/>
          <w:b w:val="0"/>
          <w:sz w:val="22"/>
          <w:szCs w:val="22"/>
        </w:rPr>
        <w:t>,</w:t>
      </w:r>
      <w:r w:rsidR="00F35B49">
        <w:rPr>
          <w:rFonts w:ascii="Arial Narrow" w:hAnsi="Arial Narrow"/>
          <w:b w:val="0"/>
          <w:sz w:val="22"/>
          <w:szCs w:val="22"/>
        </w:rPr>
        <w:t>3</w:t>
      </w:r>
      <w:r w:rsidR="003824A0">
        <w:rPr>
          <w:rFonts w:ascii="Arial Narrow" w:hAnsi="Arial Narrow"/>
          <w:b w:val="0"/>
          <w:sz w:val="22"/>
          <w:szCs w:val="22"/>
        </w:rPr>
        <w:t>2</w:t>
      </w:r>
      <w:r w:rsidR="00D55F40" w:rsidRPr="002F6E7C">
        <w:rPr>
          <w:rFonts w:ascii="Arial Narrow" w:hAnsi="Arial Narrow"/>
          <w:b w:val="0"/>
          <w:sz w:val="22"/>
          <w:szCs w:val="22"/>
        </w:rPr>
        <w:t xml:space="preserve"> €, pričom náklad poistného na správu OSBD Martin je v sume 3</w:t>
      </w:r>
      <w:r w:rsidR="003824A0">
        <w:rPr>
          <w:rFonts w:ascii="Arial Narrow" w:hAnsi="Arial Narrow"/>
          <w:b w:val="0"/>
          <w:sz w:val="22"/>
          <w:szCs w:val="22"/>
        </w:rPr>
        <w:t xml:space="preserve"> </w:t>
      </w:r>
      <w:r w:rsidR="00D55F40" w:rsidRPr="002F6E7C">
        <w:rPr>
          <w:rFonts w:ascii="Arial Narrow" w:hAnsi="Arial Narrow"/>
          <w:b w:val="0"/>
          <w:sz w:val="22"/>
          <w:szCs w:val="22"/>
        </w:rPr>
        <w:t>9</w:t>
      </w:r>
      <w:r w:rsidR="003824A0">
        <w:rPr>
          <w:rFonts w:ascii="Arial Narrow" w:hAnsi="Arial Narrow"/>
          <w:b w:val="0"/>
          <w:sz w:val="22"/>
          <w:szCs w:val="22"/>
        </w:rPr>
        <w:t>84</w:t>
      </w:r>
      <w:r w:rsidR="00D55F40" w:rsidRPr="002F6E7C">
        <w:rPr>
          <w:rFonts w:ascii="Arial Narrow" w:hAnsi="Arial Narrow"/>
          <w:b w:val="0"/>
          <w:sz w:val="22"/>
          <w:szCs w:val="22"/>
        </w:rPr>
        <w:t>,</w:t>
      </w:r>
      <w:r w:rsidR="003824A0">
        <w:rPr>
          <w:rFonts w:ascii="Arial Narrow" w:hAnsi="Arial Narrow"/>
          <w:b w:val="0"/>
          <w:sz w:val="22"/>
          <w:szCs w:val="22"/>
        </w:rPr>
        <w:t>22</w:t>
      </w:r>
      <w:r w:rsidR="00D55F40" w:rsidRPr="002F6E7C">
        <w:rPr>
          <w:rFonts w:ascii="Arial Narrow" w:hAnsi="Arial Narrow"/>
          <w:b w:val="0"/>
          <w:sz w:val="22"/>
          <w:szCs w:val="22"/>
        </w:rPr>
        <w:t xml:space="preserve"> € a náklad na prevádzku domov je v sume </w:t>
      </w:r>
      <w:r w:rsidR="00F35B49">
        <w:rPr>
          <w:rFonts w:ascii="Arial Narrow" w:hAnsi="Arial Narrow"/>
          <w:b w:val="0"/>
          <w:sz w:val="22"/>
          <w:szCs w:val="22"/>
        </w:rPr>
        <w:t>96</w:t>
      </w:r>
      <w:r w:rsidR="003824A0">
        <w:rPr>
          <w:rFonts w:ascii="Arial Narrow" w:hAnsi="Arial Narrow"/>
          <w:b w:val="0"/>
          <w:sz w:val="22"/>
          <w:szCs w:val="22"/>
        </w:rPr>
        <w:t xml:space="preserve"> 954,10</w:t>
      </w:r>
      <w:r w:rsidR="00D55F40" w:rsidRPr="002F6E7C">
        <w:rPr>
          <w:rFonts w:ascii="Arial Narrow" w:hAnsi="Arial Narrow"/>
          <w:b w:val="0"/>
          <w:sz w:val="22"/>
          <w:szCs w:val="22"/>
        </w:rPr>
        <w:t xml:space="preserve"> €</w:t>
      </w:r>
    </w:p>
    <w:p w:rsidR="008000E6" w:rsidRPr="00397866" w:rsidRDefault="008000E6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  <w:r>
        <w:rPr>
          <w:rFonts w:ascii="Arial Narrow" w:hAnsi="Arial Narrow"/>
          <w:b w:val="0"/>
          <w:color w:val="000000" w:themeColor="text1"/>
          <w:sz w:val="22"/>
          <w:szCs w:val="22"/>
        </w:rPr>
        <w:t>Platnosť zmluvy bola od 1</w:t>
      </w:r>
      <w:r w:rsidR="00397866">
        <w:rPr>
          <w:rFonts w:ascii="Arial Narrow" w:hAnsi="Arial Narrow"/>
          <w:b w:val="0"/>
          <w:color w:val="000000" w:themeColor="text1"/>
          <w:sz w:val="22"/>
          <w:szCs w:val="22"/>
        </w:rPr>
        <w:t>.1.201</w:t>
      </w:r>
      <w:r w:rsidR="003824A0">
        <w:rPr>
          <w:rFonts w:ascii="Arial Narrow" w:hAnsi="Arial Narrow"/>
          <w:b w:val="0"/>
          <w:color w:val="000000" w:themeColor="text1"/>
          <w:sz w:val="22"/>
          <w:szCs w:val="22"/>
        </w:rPr>
        <w:t>7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do 31.12.201</w:t>
      </w:r>
      <w:r w:rsidR="003824A0">
        <w:rPr>
          <w:rFonts w:ascii="Arial Narrow" w:hAnsi="Arial Narrow"/>
          <w:b w:val="0"/>
          <w:color w:val="000000" w:themeColor="text1"/>
          <w:sz w:val="22"/>
          <w:szCs w:val="22"/>
        </w:rPr>
        <w:t>7</w:t>
      </w:r>
      <w:r w:rsidRPr="00397866">
        <w:rPr>
          <w:rFonts w:ascii="Arial Narrow" w:hAnsi="Arial Narrow"/>
          <w:b w:val="0"/>
          <w:color w:val="000000" w:themeColor="text1"/>
          <w:sz w:val="22"/>
          <w:szCs w:val="22"/>
        </w:rPr>
        <w:t>.</w:t>
      </w:r>
    </w:p>
    <w:p w:rsidR="00CE2ADE" w:rsidRPr="0053736D" w:rsidRDefault="00CE2ADE" w:rsidP="000669B7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Default="00AA1239" w:rsidP="00416A9A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 w:rsidR="007771E7">
        <w:rPr>
          <w:rFonts w:ascii="Arial Narrow" w:hAnsi="Arial Narrow"/>
          <w:b/>
          <w:sz w:val="22"/>
          <w:szCs w:val="22"/>
        </w:rPr>
        <w:t>1,2</w:t>
      </w:r>
      <w:r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AA1239" w:rsidRDefault="00AA1239" w:rsidP="00416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Popis základného imania, výška upísaného imania</w:t>
      </w:r>
      <w:r w:rsidR="00D55F40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1239" w:rsidTr="00AA1239">
        <w:tc>
          <w:tcPr>
            <w:tcW w:w="3020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  <w:r w:rsidRPr="00AA1239">
              <w:rPr>
                <w:rFonts w:ascii="Arial Narrow" w:hAnsi="Arial Narrow"/>
                <w:sz w:val="22"/>
                <w:szCs w:val="22"/>
              </w:rPr>
              <w:t>Základné imanie celkom</w:t>
            </w:r>
            <w:r w:rsidR="00EC20B8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3021" w:type="dxa"/>
          </w:tcPr>
          <w:p w:rsidR="00AA1239" w:rsidRPr="00AA1239" w:rsidRDefault="002C7A14" w:rsidP="007450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502A">
              <w:rPr>
                <w:rFonts w:ascii="Arial Narrow" w:hAnsi="Arial Narrow"/>
                <w:sz w:val="22"/>
                <w:szCs w:val="22"/>
              </w:rPr>
              <w:t>652</w:t>
            </w:r>
            <w:r w:rsidR="0074502A" w:rsidRPr="0074502A">
              <w:rPr>
                <w:rFonts w:ascii="Arial Narrow" w:hAnsi="Arial Narrow"/>
                <w:sz w:val="22"/>
                <w:szCs w:val="22"/>
              </w:rPr>
              <w:t>767</w:t>
            </w:r>
            <w:r w:rsidRPr="0074502A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3021" w:type="dxa"/>
          </w:tcPr>
          <w:p w:rsidR="00AA1239" w:rsidRPr="00AA1239" w:rsidRDefault="002C7A14" w:rsidP="00EE6A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EE6A7D">
              <w:rPr>
                <w:rFonts w:ascii="Arial Narrow" w:hAnsi="Arial Narrow"/>
                <w:sz w:val="22"/>
                <w:szCs w:val="22"/>
              </w:rPr>
              <w:t>2900</w:t>
            </w:r>
            <w:r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727A0D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upísaného vlastného imania</w:t>
            </w:r>
            <w:r w:rsidR="002C7A14">
              <w:rPr>
                <w:rFonts w:ascii="Arial Narrow" w:hAnsi="Arial Narrow"/>
                <w:sz w:val="22"/>
                <w:szCs w:val="22"/>
              </w:rPr>
              <w:t>-správa OSBD Martin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4502A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  <w:tc>
          <w:tcPr>
            <w:tcW w:w="3021" w:type="dxa"/>
          </w:tcPr>
          <w:p w:rsidR="00AA1239" w:rsidRPr="00AA1239" w:rsidRDefault="00727A0D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</w:tr>
      <w:tr w:rsidR="00AA1239" w:rsidTr="00AA1239">
        <w:tc>
          <w:tcPr>
            <w:tcW w:w="3020" w:type="dxa"/>
          </w:tcPr>
          <w:p w:rsidR="00AA1239" w:rsidRPr="00AA1239" w:rsidRDefault="00727A0D" w:rsidP="00416A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1239" w:rsidTr="00AA1239">
        <w:tc>
          <w:tcPr>
            <w:tcW w:w="3020" w:type="dxa"/>
          </w:tcPr>
          <w:p w:rsidR="00AA1239" w:rsidRPr="00AA1239" w:rsidRDefault="00AA1239" w:rsidP="00416A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AA1239" w:rsidRPr="00AA1239" w:rsidRDefault="00AA1239" w:rsidP="00AA12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</w:p>
    <w:p w:rsidR="007771E7" w:rsidRDefault="007771E7" w:rsidP="007771E7">
      <w:pPr>
        <w:rPr>
          <w:rFonts w:ascii="Arial Narrow" w:hAnsi="Arial Narrow"/>
          <w:b/>
          <w:sz w:val="22"/>
          <w:szCs w:val="22"/>
        </w:rPr>
      </w:pPr>
      <w:r w:rsidRPr="00AA1239">
        <w:rPr>
          <w:rFonts w:ascii="Arial Narrow" w:hAnsi="Arial Narrow"/>
          <w:b/>
          <w:sz w:val="22"/>
          <w:szCs w:val="22"/>
        </w:rPr>
        <w:t xml:space="preserve">G. a. </w:t>
      </w:r>
      <w:r>
        <w:rPr>
          <w:rFonts w:ascii="Arial Narrow" w:hAnsi="Arial Narrow"/>
          <w:b/>
          <w:sz w:val="22"/>
          <w:szCs w:val="22"/>
        </w:rPr>
        <w:t>4) Prehľad o zisku alebo strate, ktorá nebola účtovaná ako náklad alebo výnos, ale priamo na účty vlastného imania:</w:t>
      </w:r>
    </w:p>
    <w:p w:rsidR="007771E7" w:rsidRDefault="007771E7" w:rsidP="007771E7">
      <w:pPr>
        <w:rPr>
          <w:rFonts w:ascii="Arial Narrow" w:hAnsi="Arial Narrow"/>
          <w:sz w:val="22"/>
          <w:szCs w:val="22"/>
        </w:rPr>
      </w:pPr>
      <w:r w:rsidRPr="00FB512E">
        <w:rPr>
          <w:rFonts w:ascii="Arial Narrow" w:hAnsi="Arial Narrow"/>
          <w:sz w:val="22"/>
          <w:szCs w:val="22"/>
        </w:rPr>
        <w:t>Zisk dosiahnutý v predchádzajúcom období bol celý zúčtovaný do nedeliteľného fondu</w:t>
      </w:r>
      <w:r w:rsidRPr="007771E7">
        <w:rPr>
          <w:rFonts w:ascii="Arial Narrow" w:hAnsi="Arial Narrow"/>
          <w:sz w:val="22"/>
          <w:szCs w:val="22"/>
        </w:rPr>
        <w:t>.</w:t>
      </w:r>
    </w:p>
    <w:p w:rsidR="00CF039F" w:rsidRPr="007771E7" w:rsidRDefault="00CF039F" w:rsidP="007771E7">
      <w:pPr>
        <w:rPr>
          <w:rFonts w:ascii="Arial Narrow" w:hAnsi="Arial Narrow"/>
          <w:sz w:val="22"/>
          <w:szCs w:val="22"/>
        </w:rPr>
      </w:pPr>
    </w:p>
    <w:p w:rsidR="00FA203B" w:rsidRDefault="00CF039F" w:rsidP="009C1A5E">
      <w:pPr>
        <w:rPr>
          <w:rFonts w:ascii="Arial Narrow" w:hAnsi="Arial Narrow"/>
          <w:b/>
          <w:sz w:val="22"/>
          <w:szCs w:val="22"/>
        </w:rPr>
      </w:pPr>
      <w:proofErr w:type="spellStart"/>
      <w:r w:rsidRPr="00AA1239">
        <w:rPr>
          <w:rFonts w:ascii="Arial Narrow" w:hAnsi="Arial Narrow"/>
          <w:b/>
          <w:sz w:val="22"/>
          <w:szCs w:val="22"/>
        </w:rPr>
        <w:lastRenderedPageBreak/>
        <w:t>G.</w:t>
      </w:r>
      <w:r>
        <w:rPr>
          <w:rFonts w:ascii="Arial Narrow" w:hAnsi="Arial Narrow"/>
          <w:b/>
          <w:sz w:val="22"/>
          <w:szCs w:val="22"/>
        </w:rPr>
        <w:t>e</w:t>
      </w:r>
      <w:proofErr w:type="spellEnd"/>
      <w:r>
        <w:rPr>
          <w:rFonts w:ascii="Arial Narrow" w:hAnsi="Arial Narrow"/>
          <w:b/>
          <w:sz w:val="22"/>
          <w:szCs w:val="22"/>
        </w:rPr>
        <w:t>) Hodnota záväzkov zabezpečená záložným právom: nemáme</w:t>
      </w:r>
    </w:p>
    <w:p w:rsidR="00AB47FD" w:rsidRDefault="00AB47FD" w:rsidP="009C1A5E">
      <w:pPr>
        <w:rPr>
          <w:rFonts w:ascii="Arial Narrow" w:hAnsi="Arial Narrow"/>
          <w:b/>
          <w:sz w:val="22"/>
          <w:szCs w:val="22"/>
        </w:rPr>
      </w:pPr>
    </w:p>
    <w:p w:rsidR="00FA203B" w:rsidRDefault="00FA203B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Default="00FA203B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do dňa zostavenia účtovnej závierky - nemáme</w:t>
      </w:r>
    </w:p>
    <w:p w:rsidR="005E6E96" w:rsidRDefault="005E6E96" w:rsidP="009C1A5E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A203B" w:rsidTr="00D217C0">
        <w:tc>
          <w:tcPr>
            <w:tcW w:w="4395" w:type="dxa"/>
          </w:tcPr>
          <w:p w:rsidR="00FA203B" w:rsidRPr="00FA18BE" w:rsidRDefault="00FA18BE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>
              <w:rPr>
                <w:rFonts w:ascii="Arial Narrow" w:hAnsi="Arial Narrow"/>
                <w:b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Default="00C528BA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FA203B" w:rsidTr="00D217C0">
        <w:tc>
          <w:tcPr>
            <w:tcW w:w="4395" w:type="dxa"/>
          </w:tcPr>
          <w:p w:rsidR="00FA203B" w:rsidRPr="00FA18BE" w:rsidRDefault="00D217C0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>
              <w:rPr>
                <w:rFonts w:ascii="Arial Narrow" w:hAnsi="Arial Narrow"/>
                <w:b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AE564C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A203B" w:rsidTr="00D217C0">
        <w:tc>
          <w:tcPr>
            <w:tcW w:w="4395" w:type="dxa"/>
          </w:tcPr>
          <w:p w:rsidR="00FA203B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Default="00FA203B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B54C8" w:rsidTr="00D217C0">
        <w:tc>
          <w:tcPr>
            <w:tcW w:w="4395" w:type="dxa"/>
          </w:tcPr>
          <w:p w:rsidR="003B54C8" w:rsidRPr="00FA18BE" w:rsidRDefault="003B54C8" w:rsidP="00AE56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Default="003B54C8" w:rsidP="00C528B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15F85" w:rsidRDefault="00A15F85" w:rsidP="009C1A5E">
      <w:pPr>
        <w:rPr>
          <w:rFonts w:ascii="Arial Narrow" w:hAnsi="Arial Narrow"/>
          <w:b/>
          <w:sz w:val="24"/>
          <w:szCs w:val="24"/>
        </w:rPr>
      </w:pPr>
    </w:p>
    <w:p w:rsidR="004B5937" w:rsidRPr="004263F0" w:rsidRDefault="004B5937" w:rsidP="009C1A5E">
      <w:pPr>
        <w:rPr>
          <w:rFonts w:ascii="Arial Narrow" w:hAnsi="Arial Narrow"/>
          <w:b/>
          <w:sz w:val="24"/>
          <w:szCs w:val="24"/>
        </w:rPr>
      </w:pPr>
      <w:r w:rsidRPr="004263F0">
        <w:rPr>
          <w:rFonts w:ascii="Arial Narrow" w:hAnsi="Arial Narrow"/>
          <w:b/>
          <w:sz w:val="24"/>
          <w:szCs w:val="24"/>
        </w:rPr>
        <w:t>Príloha č. 3a k opatreniu č. 4455/2003-92</w:t>
      </w:r>
    </w:p>
    <w:p w:rsidR="004B5937" w:rsidRDefault="004B5937" w:rsidP="009C1A5E">
      <w:pPr>
        <w:rPr>
          <w:rFonts w:ascii="Arial Narrow" w:hAnsi="Arial Narrow"/>
          <w:b/>
          <w:sz w:val="22"/>
          <w:szCs w:val="22"/>
        </w:rPr>
      </w:pPr>
    </w:p>
    <w:p w:rsidR="004B5937" w:rsidRPr="0073029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1.Informácie k časti </w:t>
      </w:r>
      <w:r w:rsidRPr="0073029B">
        <w:rPr>
          <w:rFonts w:ascii="Arial Narrow" w:hAnsi="Arial Narrow"/>
          <w:sz w:val="22"/>
          <w:szCs w:val="22"/>
        </w:rPr>
        <w:t xml:space="preserve">A. </w:t>
      </w:r>
      <w:r>
        <w:rPr>
          <w:rFonts w:ascii="Arial Narrow" w:hAnsi="Arial Narrow"/>
          <w:sz w:val="22"/>
          <w:szCs w:val="22"/>
        </w:rPr>
        <w:t>písm. c</w:t>
      </w:r>
      <w:r w:rsidRPr="0073029B">
        <w:rPr>
          <w:rFonts w:ascii="Arial Narrow" w:hAnsi="Arial Narrow"/>
          <w:sz w:val="22"/>
          <w:szCs w:val="22"/>
        </w:rPr>
        <w:t>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73029B" w:rsidRDefault="004B5937" w:rsidP="00A20CE0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B5937" w:rsidRPr="0073029B" w:rsidTr="00A20C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937" w:rsidRPr="0077797D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5937" w:rsidRPr="0077797D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4</w:t>
            </w:r>
            <w:r w:rsidR="002C7A14" w:rsidRPr="0077797D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4B5937" w:rsidRPr="0073029B" w:rsidTr="00A20C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5937" w:rsidRPr="0077797D" w:rsidRDefault="004B5937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5937" w:rsidRPr="0077797D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4B5937" w:rsidRPr="0073029B" w:rsidTr="00A20C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937" w:rsidRPr="0073029B" w:rsidRDefault="004B5937" w:rsidP="00A20CE0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37" w:rsidRPr="00EE6A7D" w:rsidRDefault="0077797D" w:rsidP="00A20CE0">
            <w:pPr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5937" w:rsidRPr="0077797D" w:rsidRDefault="005C0045" w:rsidP="00A20CE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797D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</w:tbl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EC2247" w:rsidRPr="0073029B" w:rsidRDefault="00EC2247" w:rsidP="00EC224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EC2247" w:rsidRPr="0073029B" w:rsidTr="00B6014A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EC2247" w:rsidRPr="0073029B" w:rsidTr="00B6014A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EC2247" w:rsidRPr="0073029B" w:rsidTr="00B6014A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870D6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EC2247" w:rsidRPr="0073029B" w:rsidTr="00B6014A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DC23C5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</w:tr>
      <w:tr w:rsidR="00EC2247" w:rsidRPr="0073029B" w:rsidTr="00CE07D9">
        <w:trPr>
          <w:trHeight w:val="371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2032,00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B27F6">
              <w:rPr>
                <w:rFonts w:ascii="Arial Narrow" w:hAnsi="Arial Narrow"/>
                <w:sz w:val="18"/>
                <w:szCs w:val="18"/>
              </w:rPr>
              <w:t>1016,00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CE07D9" w:rsidP="00EB27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EB27F6" w:rsidRPr="00EB27F6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EB27F6" w:rsidRPr="00EB27F6">
              <w:rPr>
                <w:rFonts w:ascii="Arial Narrow" w:hAnsi="Arial Narrow"/>
                <w:b/>
                <w:sz w:val="18"/>
                <w:szCs w:val="18"/>
              </w:rPr>
              <w:t>62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202D5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EB27F6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EB27F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B27F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EB27F6" w:rsidRDefault="00EB27F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B27F6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E14AFE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8280F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10984,00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10984,00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111401,00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A8280F" w:rsidRDefault="00A8280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111401,00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E14AFE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8280F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280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8280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8280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8280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EC2247" w:rsidRPr="00A8280F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A8280F" w:rsidRPr="00A8280F" w:rsidTr="00B6014A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A8280F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8280F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C2247" w:rsidRPr="0073029B" w:rsidTr="00B6014A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53716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CE07D9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2247" w:rsidRPr="00537161" w:rsidRDefault="0053716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</w:tc>
      </w:tr>
      <w:tr w:rsidR="00EC2247" w:rsidRPr="0073029B" w:rsidTr="00B6014A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73029B" w:rsidRDefault="00EC224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537161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29861,00</w:t>
            </w:r>
          </w:p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202D5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202D57"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0,</w:t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2247" w:rsidRPr="00537161" w:rsidRDefault="00EC224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37161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37161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247" w:rsidRPr="00537161" w:rsidRDefault="00537161" w:rsidP="00CE07D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37161">
              <w:rPr>
                <w:rFonts w:ascii="Arial Narrow" w:hAnsi="Arial Narrow"/>
                <w:b/>
                <w:sz w:val="18"/>
                <w:szCs w:val="18"/>
              </w:rPr>
              <w:t>29861,00</w:t>
            </w:r>
          </w:p>
        </w:tc>
      </w:tr>
    </w:tbl>
    <w:p w:rsidR="00EC2247" w:rsidRPr="0073029B" w:rsidRDefault="00EC224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Tabuľka č. </w:t>
      </w:r>
      <w:r w:rsidR="00EC2247">
        <w:rPr>
          <w:rFonts w:ascii="Arial Narrow" w:hAnsi="Arial Narrow"/>
          <w:sz w:val="22"/>
          <w:szCs w:val="22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2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985EBA" w:rsidRPr="0073029B" w:rsidTr="00727C23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985E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účtovné obdobie            </w:t>
            </w:r>
          </w:p>
        </w:tc>
      </w:tr>
      <w:tr w:rsidR="00985EBA" w:rsidRPr="0073029B" w:rsidTr="00727C23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985EBA" w:rsidRPr="0073029B" w:rsidTr="00727C23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985EBA" w:rsidRPr="0073029B" w:rsidTr="00727C23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85EBA" w:rsidRPr="00B75226" w:rsidTr="00727C23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140192,00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140192,00</w:t>
            </w:r>
          </w:p>
        </w:tc>
      </w:tr>
      <w:tr w:rsidR="00985EBA" w:rsidRPr="003511A5" w:rsidTr="00727C23">
        <w:trPr>
          <w:trHeight w:val="371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1A7000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108,00</w:t>
            </w:r>
          </w:p>
        </w:tc>
      </w:tr>
      <w:tr w:rsidR="00985EBA" w:rsidRPr="003511A5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54,00</w:t>
            </w:r>
          </w:p>
        </w:tc>
      </w:tr>
      <w:tr w:rsidR="00985EBA" w:rsidRPr="003511A5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85EBA" w:rsidRPr="00B75226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140246,00</w:t>
            </w:r>
          </w:p>
        </w:tc>
      </w:tr>
      <w:tr w:rsidR="00985EBA" w:rsidRPr="0073029B" w:rsidTr="00727C23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5EBA" w:rsidRPr="00B75226" w:rsidTr="00727C23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89556,00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89556,00</w:t>
            </w:r>
          </w:p>
        </w:tc>
      </w:tr>
      <w:tr w:rsidR="00985EBA" w:rsidRPr="003511A5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10861,00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10861,00</w:t>
            </w:r>
          </w:p>
        </w:tc>
      </w:tr>
      <w:tr w:rsidR="00985EBA" w:rsidRPr="003511A5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85EBA" w:rsidRPr="00B75226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100417,00</w:t>
            </w:r>
          </w:p>
        </w:tc>
      </w:tr>
      <w:tr w:rsidR="00985EBA" w:rsidRPr="0073029B" w:rsidTr="00727C23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985EBA" w:rsidRPr="00B75226" w:rsidTr="00727C23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985EBA" w:rsidRPr="003511A5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85EBA" w:rsidRPr="003511A5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3511A5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85EBA" w:rsidRPr="00B75226" w:rsidTr="00727C23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985EBA" w:rsidRPr="0073029B" w:rsidTr="00727C23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5EBA" w:rsidRPr="00B75226" w:rsidTr="00727C23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50636,00</w:t>
            </w:r>
          </w:p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50636,00</w:t>
            </w:r>
          </w:p>
        </w:tc>
      </w:tr>
      <w:tr w:rsidR="00985EBA" w:rsidRPr="00B75226" w:rsidTr="00727C23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73029B" w:rsidRDefault="00985EBA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EBA" w:rsidRPr="00B75226" w:rsidRDefault="00985EBA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39829,00</w:t>
            </w:r>
          </w:p>
        </w:tc>
      </w:tr>
    </w:tbl>
    <w:p w:rsidR="00383BD8" w:rsidRDefault="00383BD8" w:rsidP="000669B7"/>
    <w:p w:rsidR="00D42BE8" w:rsidRDefault="00D42BE8" w:rsidP="000669B7">
      <w:r>
        <w:t>Dlhodobý nehmotný majetok sa týka iba správy OSBD Martin.</w:t>
      </w:r>
    </w:p>
    <w:p w:rsidR="00D42BE8" w:rsidRDefault="00D42BE8" w:rsidP="000669B7"/>
    <w:p w:rsidR="000669B7" w:rsidRDefault="0070227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c) prílohy č. 3 o dlhodobom nehmotnom majetku </w:t>
      </w:r>
      <w:r w:rsidR="00B6014A">
        <w:rPr>
          <w:rFonts w:ascii="Arial Narrow" w:hAnsi="Arial Narrow"/>
          <w:sz w:val="22"/>
          <w:szCs w:val="22"/>
        </w:rPr>
        <w:t>–</w:t>
      </w:r>
      <w:r w:rsidR="0041295F">
        <w:rPr>
          <w:rFonts w:ascii="Arial Narrow" w:hAnsi="Arial Narrow"/>
          <w:sz w:val="22"/>
          <w:szCs w:val="22"/>
        </w:rPr>
        <w:t xml:space="preserve"> nemáme</w:t>
      </w:r>
    </w:p>
    <w:p w:rsidR="00B6014A" w:rsidRPr="0073029B" w:rsidRDefault="00B601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B6014A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 Informácie k časti F. písm. a) prílohy č. 3 o dlhodobom hmotnom majetku</w:t>
      </w:r>
    </w:p>
    <w:p w:rsidR="005217D1" w:rsidRDefault="005217D1" w:rsidP="00B6014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6E73D8" w:rsidRDefault="006E73D8"/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B6014A" w:rsidRPr="0073029B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2559B">
              <w:rPr>
                <w:rFonts w:ascii="Arial Narrow" w:hAnsi="Arial Narrow"/>
                <w:b/>
                <w:sz w:val="22"/>
                <w:szCs w:val="22"/>
              </w:rPr>
              <w:lastRenderedPageBreak/>
              <w:t>Tabuľka č. 1</w:t>
            </w:r>
          </w:p>
          <w:p w:rsidR="00B6014A" w:rsidRPr="00C420C4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6014A" w:rsidRPr="0073029B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B6014A" w:rsidRPr="0073029B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B65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B65" w:rsidRPr="0073029B" w:rsidRDefault="00AD1B65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10681B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151185,00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10681B" w:rsidP="0010681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10567731,00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10681B" w:rsidP="00B601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4BD5">
              <w:rPr>
                <w:b/>
              </w:rPr>
              <w:t>358862,00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10681B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65" w:rsidRPr="00784BD5" w:rsidRDefault="00AD1B6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B65" w:rsidRPr="00784BD5" w:rsidRDefault="0010681B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11361408,00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 w:rsidR="00F53A38"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784BD5" w:rsidP="008A45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784BD5" w:rsidP="00994ED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1152747,00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784BD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b/>
              </w:rPr>
              <w:t>358862,00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a01062 </w:instrTex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BD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a01066 </w:instrTex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BD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a01070 </w:instrTex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BD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BD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784BD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784BD5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84BD5" w:rsidRDefault="00784BD5" w:rsidP="008A45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1610337,00</w:t>
            </w:r>
          </w:p>
        </w:tc>
      </w:tr>
      <w:tr w:rsidR="00F53A38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A38" w:rsidRPr="0073029B" w:rsidRDefault="00F53A38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784BD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784BD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9414984,00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784BD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A38" w:rsidRPr="00784BD5" w:rsidRDefault="008A453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A38" w:rsidRPr="00784BD5" w:rsidRDefault="00784BD5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BD5"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C82A19" w:rsidRDefault="00507DB7" w:rsidP="00507D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6733,00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5F03CD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616296,00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E4219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1494,00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843978,00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1468501,00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C82A19" w:rsidRDefault="00507DB7" w:rsidP="00507D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6733,00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F03CD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4990,00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E4219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1494,00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28170,00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41387,00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C82A19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F03CD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611306,00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727C23" w:rsidP="009C30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815808,00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1427114,00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C82A19" w:rsidRDefault="00507DB7" w:rsidP="00D16B97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7603,00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5F03CD" w:rsidP="005F03C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1982875,00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E4219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624522,00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2622303,00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C82A19" w:rsidRDefault="00507DB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5F03CD" w:rsidP="005F03C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5837,00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E4219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13216,00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14A" w:rsidRPr="008B3B67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26359,00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C82A19" w:rsidRDefault="00507DB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7600,00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F03CD" w:rsidP="001B08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1977038,00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3B5C4C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5C4A78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611306,00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C35C7F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2595944,00</w:t>
            </w:r>
          </w:p>
        </w:tc>
      </w:tr>
      <w:tr w:rsidR="00227203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73029B" w:rsidRDefault="00227203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C82A19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203" w:rsidRPr="008B3B67" w:rsidRDefault="00D16B97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B3B6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B6014A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C82A19" w:rsidRDefault="00507DB7" w:rsidP="00D16B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8B3B67" w:rsidRDefault="005F03CD" w:rsidP="00CB3D7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9201152,00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8B3B67" w:rsidRDefault="00E42196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8B3B67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B3B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8B3B67" w:rsidRDefault="00727C23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10207606,00</w:t>
            </w:r>
          </w:p>
        </w:tc>
      </w:tr>
      <w:tr w:rsidR="00742E3C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C82A19" w:rsidRDefault="00507DB7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F03CD" w:rsidP="004568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115</w:t>
            </w:r>
            <w:r w:rsidR="0045687E" w:rsidRPr="008B3B6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t>900,00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E42196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353053,00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727C23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15020,00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C35C7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8B3B67" w:rsidRDefault="00727C23" w:rsidP="004568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162</w:t>
            </w:r>
            <w:r w:rsidR="0045687E" w:rsidRPr="008B3B67"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Pr="008B3B67">
              <w:rPr>
                <w:rFonts w:ascii="Arial Narrow" w:hAnsi="Arial Narrow"/>
                <w:b/>
                <w:sz w:val="18"/>
                <w:szCs w:val="18"/>
              </w:rPr>
              <w:t>365,00</w:t>
            </w:r>
          </w:p>
        </w:tc>
      </w:tr>
      <w:tr w:rsidR="00742E3C" w:rsidRPr="0073029B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C82A19" w:rsidRDefault="00507DB7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507DB7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F03CD" w:rsidP="001B08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3B5C4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5C4A78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727C23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8B3B67" w:rsidRDefault="00C35C7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186" w:rsidRPr="008B3B67" w:rsidRDefault="00727C23" w:rsidP="008C31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B3B67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</w:tbl>
    <w:p w:rsidR="006E73D8" w:rsidRDefault="006E73D8"/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742E3C" w:rsidRPr="0073029B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Oprávky</w:t>
            </w:r>
            <w:r>
              <w:rPr>
                <w:rFonts w:ascii="Arial Narrow" w:hAnsi="Arial Narrow"/>
                <w:sz w:val="22"/>
                <w:szCs w:val="22"/>
              </w:rPr>
              <w:t xml:space="preserve"> sa účtujú iba k majetku správy OSBD Martin</w:t>
            </w:r>
          </w:p>
        </w:tc>
      </w:tr>
      <w:tr w:rsidR="00742E3C" w:rsidRPr="00C82A19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664396,00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351602,00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a01063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a01067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a01071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1015998,00</w:t>
            </w:r>
          </w:p>
        </w:tc>
      </w:tr>
      <w:tr w:rsidR="00742E3C" w:rsidRPr="00C82A19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28456,00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AF3CBF" w:rsidP="00AF3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7606,00</w:t>
            </w:r>
            <w:r w:rsidR="00742E3C"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742E3C" w:rsidRPr="00AF3CBF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="00742E3C"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36062,00</w:t>
            </w:r>
          </w:p>
        </w:tc>
      </w:tr>
      <w:tr w:rsidR="00742E3C" w:rsidRPr="00C82A19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F3CBF">
              <w:rPr>
                <w:rFonts w:ascii="Arial Narrow" w:hAnsi="Arial Narrow"/>
                <w:sz w:val="18"/>
                <w:szCs w:val="18"/>
              </w:rPr>
              <w:t>7303,00</w:t>
            </w:r>
          </w:p>
        </w:tc>
      </w:tr>
      <w:tr w:rsidR="00742E3C" w:rsidRPr="00C82A19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73029B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692852,00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3B5C4C" w:rsidP="00AF3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351</w:t>
            </w:r>
            <w:r w:rsidR="00AF3CBF" w:rsidRPr="00AF3CBF">
              <w:rPr>
                <w:rFonts w:ascii="Arial Narrow" w:hAnsi="Arial Narrow"/>
                <w:b/>
                <w:sz w:val="18"/>
                <w:szCs w:val="18"/>
              </w:rPr>
              <w:t>905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F3CB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F3CB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AF3CBF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AF3CBF" w:rsidRDefault="00AF3CBF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F3CBF">
              <w:rPr>
                <w:rFonts w:ascii="Arial Narrow" w:hAnsi="Arial Narrow"/>
                <w:b/>
                <w:sz w:val="18"/>
                <w:szCs w:val="18"/>
              </w:rPr>
              <w:t>1044757,00</w:t>
            </w:r>
          </w:p>
        </w:tc>
      </w:tr>
      <w:tr w:rsidR="00742E3C" w:rsidRPr="0073029B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4F88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4F8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4F8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94F8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4F8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42E3C" w:rsidRPr="003511A5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4F8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594F88" w:rsidRDefault="00742E3C" w:rsidP="00742E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94F8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94F8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BF6E8C" w:rsidRDefault="00BF6E8C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0669B7" w:rsidRPr="0073029B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6B7A69" w:rsidRDefault="006C40A2" w:rsidP="00D16B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151185,00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6B7A69" w:rsidRDefault="006C40A2" w:rsidP="006C40A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9903335,00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8BE" w:rsidRPr="006B7A69" w:rsidRDefault="006C40A2" w:rsidP="00C7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6B7A69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6B7A6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a01065 </w:instrTex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6B7A6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6B7A69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6B7A6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a01069 </w:instrTex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6B7A6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6B7A69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6B7A6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a01073 </w:instrTex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6B7A6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6B7A6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6B7A69" w:rsidRDefault="006C40A2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6B7A69" w:rsidRDefault="006C40A2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B7A69" w:rsidRDefault="006C40A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10345410,00</w:t>
            </w:r>
          </w:p>
        </w:tc>
      </w:tr>
      <w:tr w:rsidR="00D16B97" w:rsidRPr="0073029B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73029B" w:rsidRDefault="00D16B9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6C40A2" w:rsidP="00814B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6C40A2" w:rsidP="00435D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488351,00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6C40A2" w:rsidP="003B5C4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6C40A2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6B7A69" w:rsidRDefault="006C40A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594339,00</w:t>
            </w:r>
          </w:p>
        </w:tc>
      </w:tr>
      <w:tr w:rsidR="00D16B97" w:rsidRPr="0073029B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73029B" w:rsidRDefault="00D16B97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6C40A2" w:rsidP="00814B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6C40A2" w:rsidP="00435D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9414984,00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B5C4C" w:rsidP="00C778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6C40A2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B97" w:rsidRPr="006B7A69" w:rsidRDefault="003003D0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B97" w:rsidRPr="006B7A69" w:rsidRDefault="006C40A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7A69"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  <w:tr w:rsidR="000669B7" w:rsidRPr="0073029B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6B7A6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150315,00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6B7A69" w:rsidP="001B08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8508300,00</w:t>
            </w:r>
          </w:p>
          <w:p w:rsidR="006B7A69" w:rsidRPr="00782545" w:rsidRDefault="006B7A69" w:rsidP="001B08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6B7A6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1148,00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825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825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825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825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6D6292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825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825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25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6B7A69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503086,00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82545" w:rsidRDefault="00C35C7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82545" w:rsidRDefault="006B7A69" w:rsidP="00C57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9162849,00</w:t>
            </w:r>
          </w:p>
        </w:tc>
      </w:tr>
      <w:tr w:rsidR="00B6014A" w:rsidRPr="0073029B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6B7A6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105392,00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6B7A6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459048,00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6B7A6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1148,00</w:t>
            </w:r>
            <w:r w:rsidR="003B5C4C" w:rsidRPr="00782545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6B7A69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15020</w:t>
            </w:r>
            <w:r w:rsidR="00BB24A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C35C7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82545" w:rsidRDefault="00782545" w:rsidP="00C57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580608,00</w:t>
            </w:r>
          </w:p>
        </w:tc>
      </w:tr>
      <w:tr w:rsidR="00B6014A" w:rsidRPr="0073029B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3029B" w:rsidRDefault="00B6014A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6B7A6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44923,00</w:t>
            </w:r>
          </w:p>
          <w:p w:rsidR="00155119" w:rsidRPr="00782545" w:rsidRDefault="00155119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6B7A69" w:rsidP="006B7A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8049252,00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B0365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6B7A69" w:rsidP="008452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488066,00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014A" w:rsidRPr="00782545" w:rsidRDefault="00C35C7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782545" w:rsidRDefault="00782545" w:rsidP="00C572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2545">
              <w:rPr>
                <w:rFonts w:ascii="Arial Narrow" w:hAnsi="Arial Narrow"/>
                <w:b/>
                <w:sz w:val="18"/>
                <w:szCs w:val="18"/>
              </w:rPr>
              <w:t>8582241,00</w:t>
            </w:r>
          </w:p>
        </w:tc>
      </w:tr>
    </w:tbl>
    <w:p w:rsidR="00115FC8" w:rsidRDefault="00115FC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15FC8" w:rsidRDefault="00F56D38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Martin.</w:t>
      </w:r>
    </w:p>
    <w:p w:rsidR="00814DFF" w:rsidRDefault="00814DFF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6E73D8" w:rsidRDefault="006E73D8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155119" w:rsidRDefault="00155119" w:rsidP="00155119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D2559B">
        <w:rPr>
          <w:rFonts w:ascii="Arial Narrow" w:hAnsi="Arial Narrow"/>
          <w:b w:val="0"/>
          <w:sz w:val="22"/>
          <w:szCs w:val="22"/>
        </w:rPr>
        <w:lastRenderedPageBreak/>
        <w:t>Tabu</w:t>
      </w:r>
      <w:r>
        <w:rPr>
          <w:rFonts w:ascii="Arial Narrow" w:hAnsi="Arial Narrow"/>
          <w:b w:val="0"/>
          <w:sz w:val="22"/>
          <w:szCs w:val="22"/>
        </w:rPr>
        <w:t>ľka č. 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005BFC" w:rsidRPr="0073029B" w:rsidTr="00727C23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2559B">
              <w:rPr>
                <w:rFonts w:ascii="Arial Narrow" w:hAnsi="Arial Narrow"/>
                <w:b/>
                <w:sz w:val="22"/>
                <w:szCs w:val="22"/>
              </w:rPr>
              <w:t>Tabuľka č. 1</w:t>
            </w:r>
          </w:p>
          <w:p w:rsidR="00005BFC" w:rsidRPr="00C420C4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20C4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5BFC" w:rsidRPr="0073029B" w:rsidRDefault="00C82A19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  <w:r w:rsidR="00005BFC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005BFC" w:rsidRPr="0073029B" w:rsidTr="00727C23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05BFC" w:rsidRPr="0073029B" w:rsidTr="00727C23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157757,00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11683994,00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357618,00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13469209,00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96334,00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1159481,00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b/>
              </w:rPr>
              <w:t>357618,00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1613433,00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61423,00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10524513,00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11855776,00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2333,00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2164283,00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1181650,00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3349510,00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2333,00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2112,00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5755,00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11444,00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2162171,00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1175895,00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3338066,00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8905,00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3280546,00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2167860,00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5457311,00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8846,00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5689,00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14540,00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8900,00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3271700,00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2162171,00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5442771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t>151185,00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10567731,00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358862,00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a04077 </w:instrTex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551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551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155119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11361408,00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1152747,00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358862,00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1610337,00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941498</w:t>
            </w:r>
            <w:r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</w:tbl>
    <w:p w:rsidR="00005BFC" w:rsidRDefault="00005BFC" w:rsidP="00005BFC"/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005BFC" w:rsidRPr="0073029B" w:rsidTr="00727C23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Oprávky</w:t>
            </w:r>
            <w:r>
              <w:rPr>
                <w:rFonts w:ascii="Arial Narrow" w:hAnsi="Arial Narrow"/>
                <w:sz w:val="22"/>
                <w:szCs w:val="22"/>
              </w:rPr>
              <w:t xml:space="preserve"> sa účtujú iba k majetku správy OSBD Martin</w:t>
            </w:r>
          </w:p>
        </w:tc>
      </w:tr>
      <w:tr w:rsidR="00005BFC" w:rsidRPr="0073029B" w:rsidTr="00727C2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635721,00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341416,00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a01063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a01067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a01071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977137,00</w:t>
            </w:r>
          </w:p>
        </w:tc>
      </w:tr>
      <w:tr w:rsidR="00005BFC" w:rsidRPr="0073029B" w:rsidTr="00727C2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28675,00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10186,00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38861,00</w:t>
            </w:r>
          </w:p>
        </w:tc>
      </w:tr>
      <w:tr w:rsidR="00005BFC" w:rsidRPr="0073029B" w:rsidTr="00727C2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5BFC" w:rsidRPr="0073029B" w:rsidTr="00727C2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664396,00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351602,00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94ED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94ED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94ED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994EDB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1015998,00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05BFC" w:rsidRPr="003511A5" w:rsidTr="00727C2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05BFC" w:rsidRPr="003511A5" w:rsidTr="00727C2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5BFC" w:rsidRPr="003511A5" w:rsidTr="00727C2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BFC" w:rsidRPr="003511A5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5BFC" w:rsidRPr="003511A5" w:rsidTr="00727C2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75226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75226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005BFC" w:rsidRDefault="00005BFC" w:rsidP="00005BFC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005BFC" w:rsidRPr="0073029B" w:rsidTr="00727C23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t>157757,00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11048273,00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16202,00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a01065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a01069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a01073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a01079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0,000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12492072,00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96334,00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523760,00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16202,00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636296,00</w:t>
            </w:r>
          </w:p>
        </w:tc>
      </w:tr>
      <w:tr w:rsidR="00005BFC" w:rsidRPr="0073029B" w:rsidTr="00727C2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61423,00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10524513,00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1269840,00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11855776,00</w:t>
            </w:r>
          </w:p>
        </w:tc>
      </w:tr>
      <w:tr w:rsidR="00005BFC" w:rsidRPr="0073029B" w:rsidTr="00727C2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151185,00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9903335,00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D16B9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16B9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283630,00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D16B97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10345410,00</w:t>
            </w:r>
          </w:p>
        </w:tc>
      </w:tr>
      <w:tr w:rsidR="00005BFC" w:rsidRPr="0073029B" w:rsidTr="00727C2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98662,00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488351,00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7260,00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594339,00</w:t>
            </w:r>
          </w:p>
        </w:tc>
      </w:tr>
      <w:tr w:rsidR="00005BFC" w:rsidRPr="0073029B" w:rsidTr="00727C2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73029B" w:rsidRDefault="00005BFC" w:rsidP="00727C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52523,00</w:t>
            </w:r>
          </w:p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9414984,00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75226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283564,00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BFC" w:rsidRPr="00B75226" w:rsidRDefault="00005BFC" w:rsidP="00727C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9751071,00</w:t>
            </w:r>
          </w:p>
        </w:tc>
      </w:tr>
    </w:tbl>
    <w:p w:rsidR="006E73D8" w:rsidRDefault="006E73D8"/>
    <w:p w:rsidR="00F1714F" w:rsidRDefault="00F1714F" w:rsidP="00115FC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2F2269" w:rsidRDefault="00702279" w:rsidP="000669B7">
      <w:pPr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5</w:t>
      </w:r>
      <w:r w:rsidR="000669B7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. Informácie k časti F. písm. c) prílohy č. 3 o dlhodobom hmotnom majetku </w:t>
      </w:r>
      <w:r w:rsidR="000142F6" w:rsidRPr="002F2269">
        <w:rPr>
          <w:rFonts w:ascii="Arial Narrow" w:hAnsi="Arial Narrow"/>
          <w:b/>
          <w:bCs/>
          <w:color w:val="000000" w:themeColor="text1"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2F2269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F2269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2F2269" w:rsidRDefault="001135DA" w:rsidP="000D40DE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135DA">
              <w:rPr>
                <w:rFonts w:ascii="Arial Narrow" w:hAnsi="Arial Narrow"/>
                <w:sz w:val="22"/>
                <w:szCs w:val="22"/>
              </w:rPr>
              <w:t>454617</w:t>
            </w:r>
          </w:p>
        </w:tc>
      </w:tr>
      <w:tr w:rsidR="000669B7" w:rsidRPr="0073029B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D1CC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zásobám</w:t>
      </w:r>
      <w:r w:rsidR="003D4FE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1202E8" w:rsidRDefault="001202E8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  <w:r w:rsidR="00B80751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1202E8" w:rsidP="00FE1C4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70696</w:t>
            </w:r>
            <w:r w:rsidR="00B80751" w:rsidRPr="001F4DA2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1F4DA2" w:rsidP="009E156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6098,00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951F2B" w:rsidP="0070266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2119</w:t>
            </w:r>
            <w:r w:rsidR="00B80751" w:rsidRPr="001F4DA2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951F2B" w:rsidP="0070266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30379</w:t>
            </w:r>
            <w:r w:rsidR="00B80751" w:rsidRPr="001F4DA2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1F4DA2" w:rsidP="00FE1C4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44296,00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1F4DA2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1F4DA2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1F4DA2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1F4DA2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1F4DA2">
        <w:trPr>
          <w:trHeight w:val="767"/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F4DA2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F4DA2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0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1F4DA2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1F4DA2" w:rsidRDefault="001F4DA2" w:rsidP="001F4DA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1F4DA2" w:rsidRDefault="008D503A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1F4DA2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F4DA2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F4DA2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F4DA2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F4DA2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B80751">
        <w:trPr>
          <w:trHeight w:val="394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F4DA2" w:rsidRDefault="00B80751" w:rsidP="001202E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F4DA2">
              <w:rPr>
                <w:rFonts w:ascii="Arial Narrow" w:hAnsi="Arial Narrow"/>
                <w:b/>
                <w:bCs/>
                <w:sz w:val="18"/>
                <w:szCs w:val="18"/>
              </w:rPr>
              <w:t>7</w:t>
            </w:r>
            <w:r w:rsidR="001202E8" w:rsidRPr="001F4DA2">
              <w:rPr>
                <w:rFonts w:ascii="Arial Narrow" w:hAnsi="Arial Narrow"/>
                <w:b/>
                <w:bCs/>
                <w:sz w:val="18"/>
                <w:szCs w:val="18"/>
              </w:rPr>
              <w:t>0696</w:t>
            </w:r>
            <w:r w:rsidRPr="001F4DA2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1F4DA2" w:rsidRDefault="001F4DA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F4DA2">
              <w:rPr>
                <w:rFonts w:ascii="Arial Narrow" w:hAnsi="Arial Narrow"/>
                <w:b/>
                <w:bCs/>
                <w:sz w:val="18"/>
                <w:szCs w:val="18"/>
              </w:rPr>
              <w:t>6098,00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1F4DA2" w:rsidRDefault="001F4DA2" w:rsidP="0070266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F4DA2">
              <w:rPr>
                <w:rFonts w:ascii="Arial Narrow" w:hAnsi="Arial Narrow"/>
                <w:b/>
                <w:bCs/>
                <w:sz w:val="18"/>
                <w:szCs w:val="18"/>
              </w:rPr>
              <w:t>2119,00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1F4DA2" w:rsidRDefault="001F4DA2" w:rsidP="0070266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F4DA2">
              <w:rPr>
                <w:rFonts w:ascii="Arial Narrow" w:hAnsi="Arial Narrow"/>
                <w:b/>
                <w:bCs/>
                <w:sz w:val="18"/>
                <w:szCs w:val="18"/>
              </w:rPr>
              <w:t>30379,00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1F4DA2" w:rsidRDefault="001F4DA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F4DA2">
              <w:rPr>
                <w:rFonts w:ascii="Arial Narrow" w:hAnsi="Arial Narrow"/>
                <w:b/>
                <w:bCs/>
                <w:sz w:val="18"/>
                <w:szCs w:val="18"/>
              </w:rPr>
              <w:t>44296,00</w:t>
            </w:r>
          </w:p>
        </w:tc>
      </w:tr>
    </w:tbl>
    <w:p w:rsidR="00702664" w:rsidRPr="0073029B" w:rsidRDefault="00702664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73029B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EE1963" w:rsidRDefault="00BB24E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a04225b \* MERGEFORMAT </w:instrText>
            </w:r>
            <w: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EE1963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EE1963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ED1295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D1295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> </w:t>
            </w:r>
            <w:r w:rsidRPr="00ED1295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ED1295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EE1963" w:rsidRDefault="00EE1963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t>1748403</w:t>
            </w:r>
            <w:r w:rsidR="0031025B">
              <w:rPr>
                <w:rFonts w:ascii="Arial Narrow" w:hAnsi="Arial Narrow"/>
                <w:sz w:val="18"/>
                <w:szCs w:val="18"/>
              </w:rPr>
              <w:t>8</w:t>
            </w:r>
            <w:r w:rsidRPr="00EE196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EE1963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EE1963" w:rsidRDefault="00EE1963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t>174897</w:t>
            </w:r>
            <w:r w:rsidR="0031025B">
              <w:rPr>
                <w:rFonts w:ascii="Arial Narrow" w:hAnsi="Arial Narrow"/>
                <w:sz w:val="18"/>
                <w:szCs w:val="18"/>
              </w:rPr>
              <w:t>50</w:t>
            </w:r>
            <w:r w:rsidRPr="00EE196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C54563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EE196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E19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EE1963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E19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E19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C5456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EE1963" w:rsidRDefault="00EE1963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E1963">
              <w:rPr>
                <w:rFonts w:ascii="Arial Narrow" w:hAnsi="Arial Narrow"/>
                <w:b/>
                <w:bCs/>
                <w:sz w:val="18"/>
                <w:szCs w:val="18"/>
              </w:rPr>
              <w:t>1748403</w:t>
            </w:r>
            <w:r w:rsidR="0031025B">
              <w:rPr>
                <w:rFonts w:ascii="Arial Narrow" w:hAnsi="Arial Narrow"/>
                <w:b/>
                <w:bCs/>
                <w:sz w:val="18"/>
                <w:szCs w:val="18"/>
              </w:rPr>
              <w:t>8</w:t>
            </w:r>
            <w:r w:rsidRPr="00EE1963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EE1963" w:rsidRDefault="00CB0E25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E1963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EE1963" w:rsidRDefault="00EE1963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E1963">
              <w:rPr>
                <w:rFonts w:ascii="Arial Narrow" w:hAnsi="Arial Narrow"/>
                <w:b/>
                <w:bCs/>
                <w:sz w:val="18"/>
                <w:szCs w:val="18"/>
              </w:rPr>
              <w:t>174897</w:t>
            </w:r>
            <w:r w:rsidR="0031025B">
              <w:rPr>
                <w:rFonts w:ascii="Arial Narrow" w:hAnsi="Arial Narrow"/>
                <w:b/>
                <w:bCs/>
                <w:sz w:val="18"/>
                <w:szCs w:val="18"/>
              </w:rPr>
              <w:t>50</w:t>
            </w:r>
            <w:r w:rsidRPr="00EE1963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9B47BA" w:rsidRPr="002D60D4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4563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C54563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3648B5" w:rsidRDefault="00AD0D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648B5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3648B5" w:rsidRDefault="00542FB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3648B5" w:rsidRDefault="003648B5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648B5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AD0D42" w:rsidRPr="002D60D4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C54563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3648B5" w:rsidRDefault="003648B5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648B5">
              <w:rPr>
                <w:rFonts w:ascii="Arial Narrow" w:hAnsi="Arial Narrow"/>
                <w:b/>
                <w:bCs/>
                <w:sz w:val="18"/>
                <w:szCs w:val="18"/>
              </w:rPr>
              <w:t>1748403</w:t>
            </w:r>
            <w:r w:rsidR="0031025B">
              <w:rPr>
                <w:rFonts w:ascii="Arial Narrow" w:hAnsi="Arial Narrow"/>
                <w:b/>
                <w:bCs/>
                <w:sz w:val="18"/>
                <w:szCs w:val="18"/>
              </w:rPr>
              <w:t>8</w:t>
            </w:r>
            <w:r w:rsidRPr="003648B5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3648B5" w:rsidRDefault="00542FBC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3648B5" w:rsidRDefault="003648B5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648B5">
              <w:rPr>
                <w:rFonts w:ascii="Arial Narrow" w:hAnsi="Arial Narrow"/>
                <w:b/>
                <w:bCs/>
                <w:sz w:val="18"/>
                <w:szCs w:val="18"/>
              </w:rPr>
              <w:t>1748403</w:t>
            </w:r>
            <w:r w:rsidR="0031025B">
              <w:rPr>
                <w:rFonts w:ascii="Arial Narrow" w:hAnsi="Arial Narrow"/>
                <w:b/>
                <w:bCs/>
                <w:sz w:val="18"/>
                <w:szCs w:val="18"/>
              </w:rPr>
              <w:t>8</w:t>
            </w:r>
            <w:r w:rsidRPr="003648B5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B8520C" w:rsidRDefault="00AD0D42" w:rsidP="00AD0D42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5C275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pohľadávky</w:t>
            </w:r>
          </w:p>
        </w:tc>
      </w:tr>
      <w:tr w:rsidR="00AD0D42" w:rsidRPr="002D60D4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464F88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464F88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5C2753" w:rsidRDefault="00333EF7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C2753">
              <w:rPr>
                <w:rFonts w:ascii="Arial Narrow" w:hAnsi="Arial Narrow"/>
                <w:color w:val="000000" w:themeColor="text1"/>
                <w:sz w:val="18"/>
                <w:szCs w:val="18"/>
              </w:rPr>
              <w:t>-993733,00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C2753" w:rsidRDefault="005C2753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C2753">
              <w:rPr>
                <w:rFonts w:ascii="Arial Narrow" w:hAnsi="Arial Narrow"/>
                <w:color w:val="000000" w:themeColor="text1"/>
                <w:sz w:val="18"/>
                <w:szCs w:val="18"/>
              </w:rPr>
              <w:t>144341,00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C2753" w:rsidRDefault="005C2753" w:rsidP="00ED7A8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C2753">
              <w:rPr>
                <w:rFonts w:ascii="Arial Narrow" w:hAnsi="Arial Narrow"/>
                <w:color w:val="000000" w:themeColor="text1"/>
                <w:sz w:val="18"/>
                <w:szCs w:val="18"/>
              </w:rPr>
              <w:t>-849392,00</w:t>
            </w:r>
          </w:p>
        </w:tc>
      </w:tr>
      <w:tr w:rsidR="00AD0D42" w:rsidRPr="002D60D4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5C2753" w:rsidRDefault="005C2753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C2753">
              <w:rPr>
                <w:rFonts w:ascii="Arial Narrow" w:hAnsi="Arial Narrow"/>
                <w:color w:val="000000" w:themeColor="text1"/>
                <w:sz w:val="18"/>
                <w:szCs w:val="18"/>
              </w:rPr>
              <w:t>31381,00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C2753" w:rsidRDefault="005C2753" w:rsidP="005C275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C2753">
              <w:rPr>
                <w:rFonts w:ascii="Arial Narrow" w:hAnsi="Arial Narrow"/>
                <w:color w:val="000000" w:themeColor="text1"/>
                <w:sz w:val="18"/>
                <w:szCs w:val="18"/>
              </w:rPr>
              <w:t>27533,00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5C2753" w:rsidRDefault="005C2753" w:rsidP="005C275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C2753">
              <w:rPr>
                <w:rFonts w:ascii="Arial Narrow" w:hAnsi="Arial Narrow"/>
                <w:color w:val="000000" w:themeColor="text1"/>
                <w:sz w:val="18"/>
                <w:szCs w:val="18"/>
              </w:rPr>
              <w:t>58914,00</w:t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ED7A83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a04232b </w:instrTex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ED7A83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ED7A83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a04232c </w:instrTex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ED7A83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ED7A83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a04232bc </w:instrTex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ED7A83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ED7A83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a04233b </w:instrTex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ED7A83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ED7A83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a04233c </w:instrTex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ED7A83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ED7A83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a04233bc </w:instrTex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ED7A83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D7A83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D0D42" w:rsidRPr="002D60D4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AD0855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AD0855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A82EE4" w:rsidRDefault="00A82EE4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1976346,00</w:t>
            </w:r>
          </w:p>
        </w:tc>
        <w:tc>
          <w:tcPr>
            <w:tcW w:w="2048" w:type="dxa"/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a04234c </w:instrTex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82E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A82EE4" w:rsidRDefault="00A82EE4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1976346,00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a04235c </w:instrTex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82E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0D42" w:rsidRPr="00220614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2061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a04236c </w:instrTex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82E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D0D42" w:rsidRPr="002D60D4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A82EE4" w:rsidRDefault="00A82EE4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543894,00</w:t>
            </w:r>
          </w:p>
        </w:tc>
        <w:tc>
          <w:tcPr>
            <w:tcW w:w="2048" w:type="dxa"/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a04237c </w:instrTex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82E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A82EE4" w:rsidRDefault="00A82EE4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543894,00</w:t>
            </w:r>
          </w:p>
        </w:tc>
      </w:tr>
      <w:tr w:rsidR="00AD0D42" w:rsidRPr="002D60D4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FF7190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AD0D42" w:rsidRPr="00FF7190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A82EE4" w:rsidRDefault="00A82EE4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-852,00</w:t>
            </w:r>
          </w:p>
        </w:tc>
        <w:tc>
          <w:tcPr>
            <w:tcW w:w="2048" w:type="dxa"/>
            <w:vAlign w:val="center"/>
          </w:tcPr>
          <w:p w:rsidR="00AD0D42" w:rsidRPr="00A82EE4" w:rsidRDefault="00AD0D42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:rsidR="00AD0D42" w:rsidRPr="00A82EE4" w:rsidRDefault="00A82EE4" w:rsidP="00AD0D42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82EE4">
              <w:rPr>
                <w:rFonts w:ascii="Arial Narrow" w:hAnsi="Arial Narrow"/>
                <w:color w:val="000000" w:themeColor="text1"/>
                <w:sz w:val="18"/>
                <w:szCs w:val="18"/>
              </w:rPr>
              <w:t>-852,00</w:t>
            </w:r>
          </w:p>
        </w:tc>
      </w:tr>
      <w:tr w:rsidR="00AD0D42" w:rsidRPr="002D60D4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C026D0" w:rsidRDefault="00C026D0" w:rsidP="00C026D0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1557036,00</w:t>
            </w:r>
          </w:p>
        </w:tc>
        <w:tc>
          <w:tcPr>
            <w:tcW w:w="2048" w:type="dxa"/>
            <w:vAlign w:val="center"/>
          </w:tcPr>
          <w:p w:rsidR="00AD0D42" w:rsidRPr="00C026D0" w:rsidRDefault="00C026D0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171874,00</w:t>
            </w:r>
          </w:p>
        </w:tc>
        <w:tc>
          <w:tcPr>
            <w:tcW w:w="2048" w:type="dxa"/>
            <w:vAlign w:val="center"/>
          </w:tcPr>
          <w:p w:rsidR="00AD0D42" w:rsidRPr="00C026D0" w:rsidRDefault="005C2753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1728910,00</w:t>
            </w:r>
          </w:p>
        </w:tc>
      </w:tr>
      <w:tr w:rsidR="00AD0D42" w:rsidRPr="002D60D4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Krátkod</w:t>
            </w:r>
            <w:r w:rsidR="00FB2CCE" w:rsidRPr="00FB2CCE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AD0D42" w:rsidRPr="00FB2CCE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C026D0" w:rsidRDefault="005C2753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30529,00</w:t>
            </w:r>
          </w:p>
        </w:tc>
        <w:tc>
          <w:tcPr>
            <w:tcW w:w="2048" w:type="dxa"/>
            <w:vAlign w:val="center"/>
          </w:tcPr>
          <w:p w:rsidR="00AD0D42" w:rsidRPr="00C026D0" w:rsidRDefault="00C026D0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27533</w:t>
            </w:r>
            <w:r w:rsidR="00FB2CCE"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2048" w:type="dxa"/>
            <w:vAlign w:val="center"/>
          </w:tcPr>
          <w:p w:rsidR="00AD0D42" w:rsidRPr="00C026D0" w:rsidRDefault="005C2753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58062,00</w:t>
            </w:r>
          </w:p>
        </w:tc>
      </w:tr>
      <w:tr w:rsidR="00AD0D42" w:rsidRPr="002D60D4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>Krátkodobé</w:t>
            </w:r>
            <w:r w:rsidR="00FB2CCE" w:rsidRPr="0071111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pohľadávky – prevádzka domov</w:t>
            </w:r>
          </w:p>
          <w:p w:rsidR="00AD0D42" w:rsidRPr="0071111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C026D0" w:rsidRDefault="005C2753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1526507,00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C026D0" w:rsidRDefault="005C2753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144341,00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C026D0" w:rsidRDefault="005C2753" w:rsidP="00AD0D4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1670848,00</w:t>
            </w:r>
          </w:p>
        </w:tc>
      </w:tr>
    </w:tbl>
    <w:p w:rsidR="000669B7" w:rsidRPr="002D60D4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2D60D4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2D60D4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2D60D4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475CAE" w:rsidRDefault="000669B7" w:rsidP="000669B7">
      <w:pPr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475CAE">
        <w:rPr>
          <w:rFonts w:ascii="Arial Narrow" w:hAnsi="Arial Narrow"/>
          <w:b/>
          <w:bCs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Pohľadávky podľa zostatkovej</w:t>
            </w:r>
          </w:p>
          <w:p w:rsidR="000669B7" w:rsidRPr="00A67FF0" w:rsidRDefault="000669B7" w:rsidP="00F4554D">
            <w:pPr>
              <w:pStyle w:val="TopHeader"/>
            </w:pPr>
            <w:r w:rsidRPr="00A67FF0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</w:pPr>
            <w:r w:rsidRPr="00A67FF0">
              <w:t>Bezprostredne predchádzajúce účtovné obdobie</w:t>
            </w:r>
          </w:p>
        </w:tc>
      </w:tr>
      <w:tr w:rsidR="000669B7" w:rsidRPr="002D60D4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67FF0" w:rsidRDefault="00964ED4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67FF0" w:rsidRDefault="000669B7" w:rsidP="00F4554D">
            <w:pPr>
              <w:pStyle w:val="TopHeader"/>
              <w:rPr>
                <w:b w:val="0"/>
                <w:bCs w:val="0"/>
              </w:rPr>
            </w:pPr>
            <w:r w:rsidRPr="00A67FF0">
              <w:rPr>
                <w:b w:val="0"/>
                <w:bCs w:val="0"/>
              </w:rPr>
              <w:t>c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C026D0" w:rsidRDefault="00C026D0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color w:val="000000" w:themeColor="text1"/>
                <w:sz w:val="18"/>
                <w:szCs w:val="18"/>
              </w:rPr>
              <w:t>144341,00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B8520C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170854</w:t>
            </w:r>
            <w:r w:rsidR="000B0A57" w:rsidRPr="00A67FF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C026D0" w:rsidRDefault="00C026D0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26D0">
              <w:rPr>
                <w:rFonts w:ascii="Arial Narrow" w:hAnsi="Arial Narrow"/>
                <w:color w:val="000000" w:themeColor="text1"/>
                <w:sz w:val="18"/>
                <w:szCs w:val="18"/>
              </w:rPr>
              <w:t>27533,00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05F56" w:rsidRPr="00A67FF0" w:rsidRDefault="001A4E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28120</w:t>
            </w:r>
            <w:r w:rsidR="000B0A57" w:rsidRPr="00A67FF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B05F56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6C5C86" w:rsidRDefault="006C5C86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color w:val="000000" w:themeColor="text1"/>
                <w:sz w:val="18"/>
                <w:szCs w:val="18"/>
              </w:rPr>
              <w:t>1526507,00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5F56" w:rsidRPr="00A67FF0" w:rsidRDefault="001A4E6D" w:rsidP="001A4E6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1194158</w:t>
            </w:r>
            <w:r w:rsidR="000B0A57" w:rsidRPr="00A67FF0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B05F56" w:rsidRPr="002D60D4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F56" w:rsidRPr="00A67FF0" w:rsidRDefault="00B05F5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A67FF0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05F56" w:rsidRPr="006C5C86" w:rsidRDefault="006C5C86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color w:val="000000" w:themeColor="text1"/>
                <w:sz w:val="18"/>
                <w:szCs w:val="18"/>
              </w:rPr>
              <w:t>30529,00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05F56" w:rsidRPr="00A67FF0" w:rsidRDefault="001A4E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2914</w:t>
            </w:r>
            <w:r w:rsidR="000B0A57" w:rsidRPr="00A67FF0">
              <w:rPr>
                <w:rFonts w:ascii="Arial Narrow" w:hAnsi="Arial Narrow"/>
                <w:sz w:val="18"/>
                <w:szCs w:val="18"/>
              </w:rPr>
              <w:t>5,00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A67FF0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6C5C86" w:rsidRDefault="006C5C86" w:rsidP="00F4554D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1728910,00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0669B7" w:rsidRPr="00A67FF0" w:rsidRDefault="000B0A57" w:rsidP="001A4E6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14</w:t>
            </w:r>
            <w:r w:rsidR="001A4E6D">
              <w:rPr>
                <w:rFonts w:ascii="Arial Narrow" w:hAnsi="Arial Narrow"/>
                <w:b/>
                <w:sz w:val="18"/>
                <w:szCs w:val="18"/>
              </w:rPr>
              <w:t>22277</w:t>
            </w:r>
            <w:r w:rsidRPr="00A67FF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1377" w:rsidRPr="00A67FF0" w:rsidRDefault="000B0A57" w:rsidP="000B0A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1377" w:rsidRPr="006C5C86" w:rsidRDefault="006C5C86" w:rsidP="006C5C86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58062,00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2A1377" w:rsidRPr="00A67FF0" w:rsidRDefault="001A4E6D" w:rsidP="00F4554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57265</w:t>
            </w:r>
            <w:r w:rsidR="000B0A57" w:rsidRPr="00A67FF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1377" w:rsidRPr="00A67FF0" w:rsidRDefault="002A1377" w:rsidP="000B0A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Krátkodobé pohľadávky – </w:t>
            </w:r>
            <w:r w:rsidR="000B0A57" w:rsidRPr="00A67FF0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1377" w:rsidRPr="006C5C86" w:rsidRDefault="006C5C86" w:rsidP="000B0A57">
            <w:pPr>
              <w:spacing w:line="360" w:lineRule="auto"/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1670848,00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2A1377" w:rsidRPr="00A67FF0" w:rsidRDefault="000B0A57" w:rsidP="001A4E6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67FF0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1A4E6D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Pr="00A67FF0">
              <w:rPr>
                <w:rFonts w:ascii="Arial Narrow" w:hAnsi="Arial Narrow"/>
                <w:b/>
                <w:sz w:val="18"/>
                <w:szCs w:val="18"/>
              </w:rPr>
              <w:t>65</w:t>
            </w:r>
            <w:r w:rsidR="001A4E6D">
              <w:rPr>
                <w:rFonts w:ascii="Arial Narrow" w:hAnsi="Arial Narrow"/>
                <w:b/>
                <w:sz w:val="18"/>
                <w:szCs w:val="18"/>
              </w:rPr>
              <w:t>012</w:t>
            </w:r>
            <w:r w:rsidRPr="00A67FF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EF45B7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C5C8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6C5C8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a04238s4 </w:instrText>
            </w:r>
            <w:r w:rsidRPr="006C5C8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6C5C8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6C5C8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04" w:type="dxa"/>
            <w:vAlign w:val="center"/>
          </w:tcPr>
          <w:p w:rsidR="000669B7" w:rsidRPr="00EF45B7" w:rsidRDefault="00D905B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F45B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2D60D4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EF45B7">
              <w:rPr>
                <w:rFonts w:ascii="Arial Narrow" w:hAnsi="Arial Narrow"/>
                <w:sz w:val="22"/>
                <w:szCs w:val="22"/>
              </w:rPr>
              <w:lastRenderedPageBreak/>
              <w:t>Pohľadávky so zostatkovou dobou splatnosti dlhšou ako päť rokov</w:t>
            </w:r>
            <w:r w:rsidR="002A1377" w:rsidRPr="00EF45B7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  <w:p w:rsidR="002A1377" w:rsidRPr="00EF45B7" w:rsidRDefault="002A137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EF45B7" w:rsidRDefault="006C5C86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C5C86">
              <w:rPr>
                <w:rFonts w:ascii="Arial Narrow" w:hAnsi="Arial Narrow"/>
                <w:color w:val="000000" w:themeColor="text1"/>
                <w:sz w:val="18"/>
                <w:szCs w:val="18"/>
              </w:rPr>
              <w:t>17484038,00</w:t>
            </w:r>
          </w:p>
        </w:tc>
        <w:tc>
          <w:tcPr>
            <w:tcW w:w="2804" w:type="dxa"/>
            <w:vAlign w:val="center"/>
          </w:tcPr>
          <w:p w:rsidR="000669B7" w:rsidRPr="00EF45B7" w:rsidRDefault="001A4E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18556206</w:t>
            </w:r>
            <w:r w:rsidR="00A67FF0" w:rsidRPr="00EF45B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669B7" w:rsidRPr="00EF45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669B7" w:rsidRPr="006C5C86" w:rsidRDefault="00C026D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17489750,00</w:t>
            </w:r>
          </w:p>
        </w:tc>
        <w:tc>
          <w:tcPr>
            <w:tcW w:w="2804" w:type="dxa"/>
            <w:vAlign w:val="center"/>
          </w:tcPr>
          <w:p w:rsidR="000669B7" w:rsidRPr="00EF45B7" w:rsidRDefault="001A4E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18561918</w:t>
            </w:r>
            <w:r w:rsidR="00A67FF0"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2A1377" w:rsidRPr="00EF45B7" w:rsidRDefault="002A1377" w:rsidP="00A67FF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pohľadávky – </w:t>
            </w:r>
            <w:r w:rsidR="00A67FF0"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2A1377" w:rsidRPr="006C5C86" w:rsidRDefault="00A67FF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5712,00</w:t>
            </w:r>
          </w:p>
        </w:tc>
        <w:tc>
          <w:tcPr>
            <w:tcW w:w="2804" w:type="dxa"/>
            <w:vAlign w:val="center"/>
          </w:tcPr>
          <w:p w:rsidR="002A1377" w:rsidRPr="00EF45B7" w:rsidRDefault="00A67FF0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5712,00</w:t>
            </w:r>
          </w:p>
        </w:tc>
      </w:tr>
      <w:tr w:rsidR="002A1377" w:rsidRPr="002D60D4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1377" w:rsidRPr="00EF45B7" w:rsidRDefault="002A1377" w:rsidP="00A67FF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pohľadávky – </w:t>
            </w:r>
            <w:r w:rsidR="00A67FF0" w:rsidRPr="00EF45B7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1377" w:rsidRPr="006C5C86" w:rsidRDefault="00C026D0" w:rsidP="00CB4BE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C5C86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17484038,00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2A1377" w:rsidRPr="00EF45B7" w:rsidRDefault="001A4E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18556206</w:t>
            </w:r>
            <w:r w:rsidR="00A67FF0" w:rsidRPr="00EF45B7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E1754D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73029B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964ED4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w)  prílohy č. 3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  <w:r w:rsidR="00897EDA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1B711B" w:rsidRDefault="001B711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17617,00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9B5CA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9523</w:t>
            </w:r>
            <w:r w:rsidR="002D60D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F0F00" w:rsidRDefault="000669B7" w:rsidP="00F455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F0F00">
              <w:rPr>
                <w:rFonts w:ascii="Arial Narrow" w:hAnsi="Arial Narrow"/>
                <w:b/>
                <w:sz w:val="22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1B711B" w:rsidRDefault="001B711B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sz w:val="18"/>
                <w:szCs w:val="18"/>
              </w:rPr>
              <w:t>9802372,00</w:t>
            </w:r>
          </w:p>
        </w:tc>
        <w:tc>
          <w:tcPr>
            <w:tcW w:w="2331" w:type="dxa"/>
            <w:vAlign w:val="center"/>
          </w:tcPr>
          <w:p w:rsidR="000669B7" w:rsidRPr="007F0F00" w:rsidRDefault="009B5CAB" w:rsidP="009B5CA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2D60D4" w:rsidRPr="007F0F00">
              <w:rPr>
                <w:rFonts w:ascii="Arial Narrow" w:hAnsi="Arial Narrow"/>
                <w:b/>
                <w:sz w:val="18"/>
                <w:szCs w:val="18"/>
              </w:rPr>
              <w:t>0</w:t>
            </w:r>
            <w:r>
              <w:rPr>
                <w:rFonts w:ascii="Arial Narrow" w:hAnsi="Arial Narrow"/>
                <w:b/>
                <w:sz w:val="18"/>
                <w:szCs w:val="18"/>
              </w:rPr>
              <w:t>55435</w:t>
            </w:r>
            <w:r w:rsidR="002D60D4" w:rsidRPr="007F0F0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897EDA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97EDA" w:rsidRPr="0073029B" w:rsidRDefault="00897EDA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 w:rsidR="002D60D4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7EDA" w:rsidRPr="001B711B" w:rsidRDefault="001B711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365513,00</w:t>
            </w:r>
          </w:p>
        </w:tc>
        <w:tc>
          <w:tcPr>
            <w:tcW w:w="2331" w:type="dxa"/>
            <w:vAlign w:val="center"/>
          </w:tcPr>
          <w:p w:rsidR="00897EDA" w:rsidRDefault="002D60D4" w:rsidP="009B5C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</w:t>
            </w:r>
            <w:r w:rsidR="009B5CAB">
              <w:rPr>
                <w:rFonts w:ascii="Arial Narrow" w:hAnsi="Arial Narrow"/>
                <w:sz w:val="18"/>
                <w:szCs w:val="18"/>
              </w:rPr>
              <w:t>9544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97EDA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97EDA" w:rsidRPr="0073029B" w:rsidRDefault="00897EDA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Bežné bankové účty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</w:t>
            </w:r>
            <w:r w:rsidR="002D60D4">
              <w:rPr>
                <w:rFonts w:ascii="Arial Narrow" w:hAnsi="Arial Narrow"/>
                <w:sz w:val="22"/>
                <w:szCs w:val="22"/>
              </w:rPr>
              <w:t>prevádzka domov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7EDA" w:rsidRPr="001B711B" w:rsidRDefault="001B711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9235857,00</w:t>
            </w:r>
          </w:p>
        </w:tc>
        <w:tc>
          <w:tcPr>
            <w:tcW w:w="2331" w:type="dxa"/>
            <w:vAlign w:val="center"/>
          </w:tcPr>
          <w:p w:rsidR="00897EDA" w:rsidRDefault="002D60D4" w:rsidP="009B5C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9B5CAB">
              <w:rPr>
                <w:rFonts w:ascii="Arial Narrow" w:hAnsi="Arial Narrow"/>
                <w:sz w:val="18"/>
                <w:szCs w:val="18"/>
              </w:rPr>
              <w:t>505215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Bankové účty termínované</w:t>
            </w:r>
            <w:r w:rsidR="00897EDA"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1B711B" w:rsidRDefault="001B711B" w:rsidP="00897E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t>201002,00</w:t>
            </w:r>
          </w:p>
        </w:tc>
        <w:tc>
          <w:tcPr>
            <w:tcW w:w="2331" w:type="dxa"/>
            <w:vAlign w:val="center"/>
          </w:tcPr>
          <w:p w:rsidR="000669B7" w:rsidRPr="00F571F6" w:rsidRDefault="006D6292" w:rsidP="009B5C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2D60D4">
              <w:rPr>
                <w:rFonts w:ascii="Arial Narrow" w:hAnsi="Arial Narrow"/>
                <w:sz w:val="18"/>
                <w:szCs w:val="18"/>
              </w:rPr>
              <w:t>200</w:t>
            </w:r>
            <w:r w:rsidR="009B5CAB">
              <w:rPr>
                <w:rFonts w:ascii="Arial Narrow" w:hAnsi="Arial Narrow"/>
                <w:sz w:val="18"/>
                <w:szCs w:val="18"/>
              </w:rPr>
              <w:t>676</w:t>
            </w:r>
            <w:r w:rsidR="002D60D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1B711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711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B711B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1B711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B711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B711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D9186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1B711B" w:rsidRDefault="001B711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bCs/>
                <w:sz w:val="18"/>
                <w:szCs w:val="18"/>
              </w:rPr>
              <w:t>9819989,00</w:t>
            </w:r>
          </w:p>
        </w:tc>
        <w:tc>
          <w:tcPr>
            <w:tcW w:w="2331" w:type="dxa"/>
            <w:vAlign w:val="center"/>
          </w:tcPr>
          <w:p w:rsidR="000669B7" w:rsidRPr="00F571F6" w:rsidRDefault="0082130C" w:rsidP="00453724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9064958</w:t>
            </w:r>
            <w:r w:rsidR="002D60D4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D9186F" w:rsidRPr="0073029B" w:rsidTr="00D9186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9186F" w:rsidRPr="0073029B" w:rsidRDefault="002D60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– správa OSBD Martin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9186F" w:rsidRPr="001B711B" w:rsidRDefault="001B711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bCs/>
                <w:sz w:val="18"/>
                <w:szCs w:val="18"/>
              </w:rPr>
              <w:t>584132,00</w:t>
            </w:r>
          </w:p>
        </w:tc>
        <w:tc>
          <w:tcPr>
            <w:tcW w:w="2331" w:type="dxa"/>
            <w:vAlign w:val="center"/>
          </w:tcPr>
          <w:p w:rsidR="00D9186F" w:rsidRDefault="002D60D4" w:rsidP="008213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</w:t>
            </w:r>
            <w:r w:rsidR="0082130C">
              <w:rPr>
                <w:rFonts w:ascii="Arial Narrow" w:hAnsi="Arial Narrow"/>
                <w:b/>
                <w:bCs/>
                <w:sz w:val="18"/>
                <w:szCs w:val="18"/>
              </w:rPr>
              <w:t>59743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D9186F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186F" w:rsidRPr="0073029B" w:rsidRDefault="002D60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– prevádzka domov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186F" w:rsidRPr="001B711B" w:rsidRDefault="001B711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B711B">
              <w:rPr>
                <w:rFonts w:ascii="Arial Narrow" w:hAnsi="Arial Narrow"/>
                <w:b/>
                <w:bCs/>
                <w:sz w:val="18"/>
                <w:szCs w:val="18"/>
              </w:rPr>
              <w:t>9235857,00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9186F" w:rsidRDefault="002D60D4" w:rsidP="008213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</w:t>
            </w:r>
            <w:r w:rsidR="0082130C">
              <w:rPr>
                <w:rFonts w:ascii="Arial Narrow" w:hAnsi="Arial Narrow"/>
                <w:b/>
                <w:bCs/>
                <w:sz w:val="18"/>
                <w:szCs w:val="18"/>
              </w:rPr>
              <w:t>505215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73029B" w:rsidTr="00F4554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Prírastky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Úbytky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964ED4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EB1174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E1754D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>
        <w:rPr>
          <w:rFonts w:ascii="Arial Narrow" w:hAnsi="Arial Narrow"/>
          <w:sz w:val="22"/>
          <w:szCs w:val="22"/>
          <w:lang w:eastAsia="sk-SK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>
        <w:rPr>
          <w:rFonts w:ascii="Arial Narrow" w:hAnsi="Arial Narrow"/>
          <w:sz w:val="22"/>
          <w:szCs w:val="22"/>
        </w:rPr>
        <w:t>-nemáme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6D6292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2B0C3F" w:rsidRDefault="002B0C3F" w:rsidP="002B0C3F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zb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</w:t>
      </w:r>
      <w:r>
        <w:rPr>
          <w:rFonts w:ascii="Arial Narrow" w:hAnsi="Arial Narrow"/>
          <w:sz w:val="22"/>
          <w:szCs w:val="22"/>
        </w:rPr>
        <w:t> vlastných akciách – nemáme</w:t>
      </w:r>
    </w:p>
    <w:p w:rsidR="00EB1174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2B0C3F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73029B" w:rsidTr="002B0C3F">
        <w:trPr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položky časového rozlíšenia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DA6EB8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A6EB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A6E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46CF4">
              <w:rPr>
                <w:rFonts w:ascii="Arial Narrow" w:hAnsi="Arial Narrow"/>
                <w:b/>
                <w:sz w:val="18"/>
                <w:szCs w:val="18"/>
              </w:rPr>
              <w:instrText xml:space="preserve"> MERGEFIELD s04290 </w:instrTex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46CF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DA6EB8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DA6EB8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aTxt04292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DA6EB8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DA6EB8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DA6EB8" w:rsidRDefault="00F744F5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t>104580,00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7D6251" w:rsidP="0082130C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82130C">
              <w:rPr>
                <w:rFonts w:ascii="Arial Narrow" w:hAnsi="Arial Narrow"/>
                <w:b/>
                <w:sz w:val="18"/>
                <w:szCs w:val="18"/>
              </w:rPr>
              <w:t>5263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6952B9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2B9" w:rsidRPr="0073029B" w:rsidRDefault="006952B9" w:rsidP="007D62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7D6251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52B9" w:rsidRPr="00DA6EB8" w:rsidRDefault="00F744F5" w:rsidP="00E17E76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t>3933,00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52B9" w:rsidRPr="00746CF4" w:rsidRDefault="009D322D" w:rsidP="009D322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7D6251" w:rsidRPr="00746CF4">
              <w:rPr>
                <w:rFonts w:ascii="Arial Narrow" w:hAnsi="Arial Narrow"/>
                <w:b/>
                <w:sz w:val="18"/>
                <w:szCs w:val="18"/>
              </w:rPr>
              <w:t>4</w:t>
            </w:r>
            <w:r>
              <w:rPr>
                <w:rFonts w:ascii="Arial Narrow" w:hAnsi="Arial Narrow"/>
                <w:b/>
                <w:sz w:val="18"/>
                <w:szCs w:val="18"/>
              </w:rPr>
              <w:t>74</w:t>
            </w:r>
            <w:r w:rsidR="007D6251" w:rsidRPr="00746CF4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6952B9" w:rsidRPr="0073029B" w:rsidTr="00ED0A88">
        <w:trPr>
          <w:trHeight w:val="575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2B9" w:rsidRPr="0073029B" w:rsidRDefault="006952B9" w:rsidP="007D62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7D6251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52B9" w:rsidRPr="00DA6EB8" w:rsidRDefault="00DA6EB8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t>100647,00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52B9" w:rsidRPr="00746CF4" w:rsidRDefault="007D6251" w:rsidP="009D322D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9D322D">
              <w:rPr>
                <w:rFonts w:ascii="Arial Narrow" w:hAnsi="Arial Narrow"/>
                <w:b/>
                <w:sz w:val="18"/>
                <w:szCs w:val="18"/>
              </w:rPr>
              <w:t>1789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227DB8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Zaplatené poistné na nasledujúce obdobie</w:t>
            </w:r>
            <w:r w:rsidR="00175F4B">
              <w:fldChar w:fldCharType="begin"/>
            </w:r>
            <w:r w:rsidR="00175F4B">
              <w:instrText xml:space="preserve"> MERGEFIELD  aTxt04302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DA6EB8" w:rsidRDefault="00DA6EB8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103258,00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0669B7" w:rsidRPr="00F571F6" w:rsidRDefault="00ED0A88" w:rsidP="00420861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420861">
              <w:rPr>
                <w:rFonts w:ascii="Arial Narrow" w:hAnsi="Arial Narrow"/>
                <w:sz w:val="18"/>
                <w:szCs w:val="18"/>
              </w:rPr>
              <w:t>4381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6952B9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52B9" w:rsidRDefault="006952B9" w:rsidP="00F4554D">
            <w:r>
              <w:t xml:space="preserve">Zaplatené poistné na nasledujúce obdobie- </w:t>
            </w:r>
            <w:r w:rsidR="00ED0A88">
              <w:t>správa OSBD Martin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52B9" w:rsidRPr="00DA6EB8" w:rsidRDefault="00F744F5" w:rsidP="00E17E76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2611,00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6952B9" w:rsidRDefault="00ED0A88" w:rsidP="00420861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259</w:t>
            </w:r>
            <w:r w:rsidR="00420861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6952B9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52B9" w:rsidRDefault="006952B9" w:rsidP="00F4554D">
            <w:r>
              <w:t>Zaplatené poistné na n</w:t>
            </w:r>
            <w:r w:rsidR="00ED0A88">
              <w:t>asledujúce obdobie – prevádzka domov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52B9" w:rsidRPr="00DA6EB8" w:rsidRDefault="00DA6EB8" w:rsidP="0005319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100647,00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6952B9" w:rsidRDefault="00ED0A88" w:rsidP="005E529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5E529C">
              <w:rPr>
                <w:rFonts w:ascii="Arial Narrow" w:hAnsi="Arial Narrow"/>
                <w:sz w:val="18"/>
                <w:szCs w:val="18"/>
              </w:rPr>
              <w:t>1789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227DB8" w:rsidP="009A0BDF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Soft. </w:t>
            </w:r>
            <w:r w:rsidR="009A0BDF">
              <w:t>l</w:t>
            </w:r>
            <w:r>
              <w:t>icenčné poplatky</w:t>
            </w:r>
            <w:r w:rsidR="00ED0A88">
              <w:t xml:space="preserve"> a iné</w:t>
            </w:r>
            <w:r w:rsidR="006952B9">
              <w:t xml:space="preserve"> – správa OSBD Martin</w:t>
            </w:r>
            <w:r w:rsidR="00175F4B">
              <w:fldChar w:fldCharType="begin"/>
            </w:r>
            <w:r w:rsidR="00175F4B">
              <w:instrText xml:space="preserve"> MERGEFIELD  aTxt04303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DA6EB8" w:rsidRDefault="00F744F5" w:rsidP="006952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t>1322,00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D0A88" w:rsidP="005E529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5E529C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>2,00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DA6EB8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DA6EB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DA6E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6D6292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746CF4">
              <w:rPr>
                <w:rFonts w:ascii="Arial Narrow" w:hAnsi="Arial Narrow"/>
                <w:b/>
                <w:sz w:val="18"/>
                <w:szCs w:val="18"/>
              </w:rPr>
              <w:instrText xml:space="preserve"> MERGEFIELD s04312 </w:instrTex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746CF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46CF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DA6EB8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DA6EB8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s04313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aTxt04314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DA6EB8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6E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DA6EB8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DA6E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DA6E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6D6292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s04314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16C8F" w:rsidRDefault="00616C8F" w:rsidP="00F6547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6C8F">
              <w:rPr>
                <w:rFonts w:ascii="Arial Narrow" w:hAnsi="Arial Narrow"/>
                <w:b/>
                <w:sz w:val="18"/>
                <w:szCs w:val="18"/>
              </w:rPr>
              <w:t>577</w:t>
            </w:r>
            <w:r w:rsidR="00F6547A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616C8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46CF4" w:rsidRDefault="005E529C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5581</w:t>
            </w:r>
            <w:r w:rsidR="00A11253" w:rsidRPr="00746CF4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B4FD5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FD5" w:rsidRPr="0073029B" w:rsidRDefault="005B4FD5" w:rsidP="00A112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A11253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4FD5" w:rsidRPr="00616C8F" w:rsidRDefault="00616C8F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6C8F">
              <w:rPr>
                <w:rFonts w:ascii="Arial Narrow" w:hAnsi="Arial Narrow"/>
                <w:b/>
                <w:sz w:val="18"/>
                <w:szCs w:val="18"/>
              </w:rPr>
              <w:t>61,00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4FD5" w:rsidRPr="00746CF4" w:rsidRDefault="005E529C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312</w:t>
            </w:r>
            <w:r w:rsidR="00A11253" w:rsidRPr="00746CF4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5B4FD5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FD5" w:rsidRPr="0073029B" w:rsidRDefault="005B4FD5" w:rsidP="00A112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A11253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4FD5" w:rsidRPr="00616C8F" w:rsidRDefault="00616C8F" w:rsidP="00F6547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6C8F">
              <w:rPr>
                <w:rFonts w:ascii="Arial Narrow" w:hAnsi="Arial Narrow"/>
                <w:b/>
                <w:sz w:val="18"/>
                <w:szCs w:val="18"/>
              </w:rPr>
              <w:t>571</w:t>
            </w:r>
            <w:r w:rsidR="00F6547A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Pr="00616C8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4FD5" w:rsidRPr="00746CF4" w:rsidRDefault="005E529C" w:rsidP="00097E02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52</w:t>
            </w:r>
            <w:r w:rsidR="00A11253" w:rsidRPr="00746CF4">
              <w:rPr>
                <w:rFonts w:ascii="Arial Narrow" w:hAnsi="Arial Narrow"/>
                <w:b/>
                <w:sz w:val="18"/>
                <w:szCs w:val="18"/>
              </w:rPr>
              <w:t>69,00</w:t>
            </w:r>
          </w:p>
        </w:tc>
      </w:tr>
      <w:tr w:rsidR="000669B7" w:rsidRPr="0073029B" w:rsidTr="002B0C3F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5B4FD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</w:t>
            </w:r>
            <w:r w:rsidR="00A11253">
              <w:t>trickej energie – správa OSBD Martin</w:t>
            </w:r>
            <w:r w:rsidR="00175F4B">
              <w:fldChar w:fldCharType="begin"/>
            </w:r>
            <w:r w:rsidR="00175F4B">
              <w:instrText xml:space="preserve"> MERGEFIELD  aTxt04324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16C8F" w:rsidRDefault="00616C8F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6C8F">
              <w:rPr>
                <w:rFonts w:ascii="Arial Narrow" w:hAnsi="Arial Narrow"/>
                <w:sz w:val="18"/>
                <w:szCs w:val="18"/>
              </w:rPr>
              <w:t>61,00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:rsidR="000669B7" w:rsidRPr="00F571F6" w:rsidRDefault="005E529C" w:rsidP="005E529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11253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A1125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3D1CAA">
        <w:trPr>
          <w:trHeight w:val="340"/>
          <w:jc w:val="center"/>
        </w:trPr>
        <w:tc>
          <w:tcPr>
            <w:tcW w:w="412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B4FD5" w:rsidP="00A11253">
            <w:pPr>
              <w:rPr>
                <w:rFonts w:ascii="Arial Narrow" w:hAnsi="Arial Narrow"/>
                <w:sz w:val="22"/>
                <w:szCs w:val="22"/>
              </w:rPr>
            </w:pPr>
            <w:r>
              <w:t>Príjem z elektrickej energie</w:t>
            </w:r>
            <w:r w:rsidR="00063363">
              <w:t>, ÚK,...</w:t>
            </w:r>
            <w:r>
              <w:t xml:space="preserve"> – </w:t>
            </w:r>
            <w:r w:rsidR="00A11253">
              <w:t>prevádzka domov</w:t>
            </w:r>
            <w:r w:rsidR="00175F4B">
              <w:fldChar w:fldCharType="begin"/>
            </w:r>
            <w:r w:rsidR="00175F4B">
              <w:instrText xml:space="preserve"> MERGEFIELD  aTxt04325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tcBorders>
              <w:left w:val="single" w:sz="12" w:space="0" w:color="auto"/>
            </w:tcBorders>
            <w:vAlign w:val="center"/>
          </w:tcPr>
          <w:p w:rsidR="000669B7" w:rsidRPr="00616C8F" w:rsidRDefault="00616C8F" w:rsidP="00F6547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6C8F">
              <w:rPr>
                <w:rFonts w:ascii="Arial Narrow" w:hAnsi="Arial Narrow"/>
                <w:sz w:val="18"/>
                <w:szCs w:val="18"/>
              </w:rPr>
              <w:t>571</w:t>
            </w:r>
            <w:r w:rsidR="00F6547A">
              <w:rPr>
                <w:rFonts w:ascii="Arial Narrow" w:hAnsi="Arial Narrow"/>
                <w:sz w:val="18"/>
                <w:szCs w:val="18"/>
              </w:rPr>
              <w:t>0</w:t>
            </w:r>
            <w:r w:rsidRPr="00616C8F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401" w:type="dxa"/>
            <w:vAlign w:val="center"/>
          </w:tcPr>
          <w:p w:rsidR="000669B7" w:rsidRPr="00F571F6" w:rsidRDefault="005E529C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</w:t>
            </w:r>
            <w:r w:rsidR="00A11253">
              <w:rPr>
                <w:rFonts w:ascii="Arial Narrow" w:hAnsi="Arial Narrow"/>
                <w:sz w:val="18"/>
                <w:szCs w:val="18"/>
              </w:rPr>
              <w:t>69,00</w:t>
            </w:r>
          </w:p>
        </w:tc>
      </w:tr>
      <w:tr w:rsidR="003D1CAA" w:rsidRPr="0073029B" w:rsidTr="002B0C3F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1CAA" w:rsidRDefault="003D1CAA" w:rsidP="00F4554D">
            <w:r>
              <w:t xml:space="preserve">Príjem </w:t>
            </w:r>
            <w:r w:rsidR="00695DB2">
              <w:t>z fakturácie – správa OSBD Martin</w:t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D1CAA" w:rsidRPr="00616C8F" w:rsidRDefault="00616C8F" w:rsidP="00097E02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16C8F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:rsidR="003D1CAA" w:rsidRDefault="005E529C" w:rsidP="005E529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</w:t>
            </w:r>
            <w:r w:rsidR="00A1125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 xml:space="preserve">. Informácie k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1A6EEF">
        <w:rPr>
          <w:rFonts w:ascii="Arial Narrow" w:hAnsi="Arial Narrow"/>
          <w:sz w:val="22"/>
          <w:szCs w:val="22"/>
        </w:rPr>
        <w:t>d</w:t>
      </w:r>
      <w:proofErr w:type="spellEnd"/>
      <w:r w:rsidRPr="0073029B">
        <w:rPr>
          <w:rFonts w:ascii="Arial Narrow" w:hAnsi="Arial Narrow"/>
          <w:sz w:val="22"/>
          <w:szCs w:val="22"/>
        </w:rPr>
        <w:t>) prílohy č. 3 o majetku prenajatom formou finančného prenájmu</w:t>
      </w:r>
      <w:r w:rsidR="009A0BD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1754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22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>
        <w:rPr>
          <w:rFonts w:ascii="Arial Narrow" w:hAnsi="Arial Narrow"/>
          <w:sz w:val="22"/>
          <w:szCs w:val="22"/>
        </w:rPr>
        <w:t xml:space="preserve"> -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16C8F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AA1239">
              <w:rPr>
                <w:rFonts w:ascii="Arial Narrow" w:hAnsi="Arial Narrow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616C8F" w:rsidRDefault="00616C8F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16C8F">
              <w:rPr>
                <w:rFonts w:ascii="Arial Narrow" w:hAnsi="Arial Narrow"/>
                <w:sz w:val="22"/>
                <w:szCs w:val="22"/>
              </w:rPr>
              <w:t>4525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616C8F" w:rsidRDefault="00616C8F" w:rsidP="00F455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16C8F">
              <w:rPr>
                <w:rFonts w:ascii="Arial Narrow" w:hAnsi="Arial Narrow"/>
                <w:b/>
                <w:sz w:val="22"/>
                <w:szCs w:val="22"/>
              </w:rPr>
              <w:t>4525</w:t>
            </w:r>
          </w:p>
        </w:tc>
      </w:tr>
    </w:tbl>
    <w:p w:rsidR="00961D2E" w:rsidRDefault="00961D2E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 časti G. písm. b) prílohy č. 3 o</w:t>
      </w:r>
      <w:r w:rsidR="001A6EEF">
        <w:rPr>
          <w:rFonts w:ascii="Arial Narrow" w:hAnsi="Arial Narrow"/>
          <w:sz w:val="22"/>
          <w:szCs w:val="22"/>
        </w:rPr>
        <w:t> </w:t>
      </w:r>
      <w:r w:rsidRPr="0073029B">
        <w:rPr>
          <w:rFonts w:ascii="Arial Narrow" w:hAnsi="Arial Narrow"/>
          <w:sz w:val="22"/>
          <w:szCs w:val="22"/>
        </w:rPr>
        <w:t>rezervách</w:t>
      </w:r>
      <w:r w:rsidR="001A6EEF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6D6292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5E529C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E51F6B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E51F6B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E51F6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1F6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5E529C" w:rsidP="005E529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15</w:t>
            </w:r>
            <w:r w:rsidR="00D66889" w:rsidRPr="005E529C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D66889" w:rsidRPr="005E529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t>8903,00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t>1531,00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FC168E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1F6B">
              <w:rPr>
                <w:rFonts w:ascii="Arial Narrow" w:hAnsi="Arial Narrow"/>
                <w:b/>
                <w:sz w:val="18"/>
                <w:szCs w:val="18"/>
              </w:rPr>
              <w:t>8903,00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17C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D66889" w:rsidP="005E529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E51F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32</w:t>
            </w:r>
            <w:r w:rsidR="00D66889" w:rsidRPr="00E51F6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FC16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E51F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32</w:t>
            </w:r>
            <w:r w:rsidR="00D66889" w:rsidRPr="00E51F6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17C5" w:rsidP="00FF17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Výkon auditu</w: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5E529C" w:rsidP="005E529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1090</w:t>
            </w:r>
            <w:r w:rsidR="00D66889" w:rsidRPr="005E529C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1090,00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FC16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17C5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</w:t>
            </w:r>
            <w:r w:rsidR="004E76FD">
              <w:rPr>
                <w:rFonts w:ascii="Arial Narrow" w:hAnsi="Arial Narrow"/>
                <w:sz w:val="22"/>
                <w:szCs w:val="22"/>
              </w:rPr>
              <w:t xml:space="preserve"> vrátane odvodov</w: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="006D6292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5E529C" w:rsidRDefault="005E529C" w:rsidP="005E529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44</w:t>
            </w:r>
            <w:r w:rsidR="00D66889" w:rsidRPr="005E529C">
              <w:rPr>
                <w:rFonts w:ascii="Arial Narrow" w:hAnsi="Arial Narrow"/>
                <w:sz w:val="18"/>
                <w:szCs w:val="18"/>
              </w:rPr>
              <w:t>1,00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E51F6B" w:rsidP="001A6E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7983,00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0C220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441,00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E51F6B" w:rsidRDefault="00FC168E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51F6B" w:rsidRDefault="00E51F6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1F6B">
              <w:rPr>
                <w:rFonts w:ascii="Arial Narrow" w:hAnsi="Arial Narrow"/>
                <w:sz w:val="18"/>
                <w:szCs w:val="18"/>
              </w:rPr>
              <w:t>7983,00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D629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D6688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5E529C" w:rsidRPr="0073029B" w:rsidTr="00727C2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>
              <w:t>Bezprostredne predchádzajúce</w:t>
            </w:r>
            <w:r w:rsidRPr="0073029B">
              <w:t xml:space="preserve"> účtovné obdobie</w:t>
            </w:r>
          </w:p>
        </w:tc>
      </w:tr>
      <w:tr w:rsidR="005E529C" w:rsidRPr="0073029B" w:rsidTr="00727C2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pStyle w:val="TopHeader"/>
            </w:pPr>
            <w:r w:rsidRPr="0073029B">
              <w:t>Stav na konci účtovného obdobia</w:t>
            </w:r>
          </w:p>
        </w:tc>
      </w:tr>
      <w:tr w:rsidR="005E529C" w:rsidRPr="0073029B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aTxt01402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0B015D" w:rsidRDefault="005E529C" w:rsidP="00727C2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E529C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529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E529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3077,00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1531,00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3077,00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529C">
              <w:rPr>
                <w:rFonts w:ascii="Arial Narrow" w:hAnsi="Arial Narrow"/>
                <w:b/>
                <w:sz w:val="18"/>
                <w:szCs w:val="18"/>
              </w:rPr>
              <w:t>1531,00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304,00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304,00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auditu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1378,00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1090,00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1378,00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1090,00</w:t>
            </w:r>
          </w:p>
        </w:tc>
      </w:tr>
      <w:tr w:rsidR="005E529C" w:rsidRPr="005E529C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1395,00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441,00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1395,00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29C" w:rsidRPr="005E529C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529C">
              <w:rPr>
                <w:rFonts w:ascii="Arial Narrow" w:hAnsi="Arial Narrow"/>
                <w:sz w:val="18"/>
                <w:szCs w:val="18"/>
              </w:rPr>
              <w:t>441,00</w:t>
            </w:r>
          </w:p>
        </w:tc>
      </w:tr>
      <w:tr w:rsidR="005E529C" w:rsidRPr="00F571F6" w:rsidTr="00727C2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73029B" w:rsidRDefault="005E529C" w:rsidP="00727C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29C" w:rsidRPr="00F571F6" w:rsidRDefault="005E529C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F7059" w:rsidRDefault="00CF7059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E1754D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73029B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C4BCB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73029B" w:rsidRDefault="00EC4BCB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Pr="001D2D19" w:rsidRDefault="001D0A84" w:rsidP="00F4554D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1D2D1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8772,00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01143D" w:rsidP="00DB0FD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</w:t>
            </w:r>
            <w:r w:rsidR="00DB0FDF">
              <w:rPr>
                <w:rFonts w:ascii="Arial Narrow" w:hAnsi="Arial Narrow"/>
                <w:bCs/>
                <w:sz w:val="22"/>
                <w:szCs w:val="22"/>
              </w:rPr>
              <w:t>4918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,00</w:t>
            </w:r>
          </w:p>
        </w:tc>
      </w:tr>
      <w:tr w:rsidR="00EC4BCB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73029B" w:rsidRDefault="00EC4BCB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Pr="001D2D19" w:rsidRDefault="004D2BD4" w:rsidP="00F4554D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1D2D1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01143D" w:rsidP="00F455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</w:tr>
      <w:tr w:rsidR="00EC4BCB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BF2FEF" w:rsidRDefault="00EC4BCB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Pr="00EE3300" w:rsidRDefault="00EE3300" w:rsidP="00F4554D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7237109,00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DB0FDF" w:rsidP="00DB0FD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67</w:t>
            </w:r>
            <w:r w:rsidR="00C330B6">
              <w:rPr>
                <w:rFonts w:ascii="Arial Narrow" w:hAnsi="Arial Narrow"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6828</w:t>
            </w:r>
            <w:r w:rsidR="00C330B6">
              <w:rPr>
                <w:rFonts w:ascii="Arial Narrow" w:hAnsi="Arial Narrow"/>
                <w:bCs/>
                <w:sz w:val="22"/>
                <w:szCs w:val="22"/>
              </w:rPr>
              <w:t>,00</w:t>
            </w:r>
          </w:p>
        </w:tc>
      </w:tr>
      <w:tr w:rsidR="00EC4BCB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Pr="00BF2FEF" w:rsidRDefault="001D0A84" w:rsidP="001D0A84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 xml:space="preserve">Záväzky so zostatkovou dobou splatnosti do jedného roka vrátane – </w:t>
            </w:r>
            <w:r>
              <w:rPr>
                <w:rFonts w:ascii="Arial Narrow" w:hAnsi="Arial Narrow"/>
                <w:sz w:val="22"/>
                <w:szCs w:val="22"/>
              </w:rPr>
              <w:t>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4BCB" w:rsidRPr="00EE3300" w:rsidRDefault="00EE3300" w:rsidP="00F4554D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169200,00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4BCB" w:rsidRDefault="00C330B6" w:rsidP="00DB0FD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DB0FDF">
              <w:rPr>
                <w:rFonts w:ascii="Arial Narrow" w:hAnsi="Arial Narrow"/>
                <w:bCs/>
                <w:sz w:val="22"/>
                <w:szCs w:val="22"/>
              </w:rPr>
              <w:t>35</w:t>
            </w:r>
            <w:r>
              <w:rPr>
                <w:rFonts w:ascii="Arial Narrow" w:hAnsi="Arial Narrow"/>
                <w:bCs/>
                <w:sz w:val="22"/>
                <w:szCs w:val="22"/>
              </w:rPr>
              <w:t>5</w:t>
            </w:r>
            <w:r w:rsidR="00DB0FDF">
              <w:rPr>
                <w:rFonts w:ascii="Arial Narrow" w:hAnsi="Arial Narrow"/>
                <w:bCs/>
                <w:sz w:val="22"/>
                <w:szCs w:val="22"/>
              </w:rPr>
              <w:t>92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,00</w:t>
            </w:r>
          </w:p>
        </w:tc>
      </w:tr>
      <w:tr w:rsidR="001D0A84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0A84" w:rsidRPr="00BF2FEF" w:rsidRDefault="001D0A84" w:rsidP="001D0A84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o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BF2FEF">
              <w:rPr>
                <w:rFonts w:ascii="Arial Narrow" w:hAnsi="Arial Narrow"/>
                <w:sz w:val="22"/>
                <w:szCs w:val="22"/>
              </w:rPr>
              <w:t xml:space="preserve">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0A84" w:rsidRPr="00EE3300" w:rsidRDefault="001D2D19" w:rsidP="00F4554D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99399,00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D0A84" w:rsidRDefault="001D0A84" w:rsidP="00DB0FD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</w:tr>
      <w:tr w:rsidR="001D0A84" w:rsidRPr="0073029B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0A84" w:rsidRPr="00BF2FEF" w:rsidRDefault="001D0A84" w:rsidP="001D0A84">
            <w:pPr>
              <w:rPr>
                <w:rFonts w:ascii="Arial Narrow" w:hAnsi="Arial Narrow"/>
                <w:sz w:val="22"/>
                <w:szCs w:val="22"/>
              </w:rPr>
            </w:pPr>
            <w:r w:rsidRPr="00BF2FEF">
              <w:rPr>
                <w:rFonts w:ascii="Arial Narrow" w:hAnsi="Arial Narrow"/>
                <w:sz w:val="22"/>
                <w:szCs w:val="22"/>
              </w:rPr>
              <w:t>Záväzky so zostatkovou dobou splatnosti o</w:t>
            </w: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BF2FEF">
              <w:rPr>
                <w:rFonts w:ascii="Arial Narrow" w:hAnsi="Arial Narrow"/>
                <w:sz w:val="22"/>
                <w:szCs w:val="22"/>
              </w:rPr>
              <w:t xml:space="preserve"> jedného roka – </w:t>
            </w:r>
            <w:r>
              <w:rPr>
                <w:rFonts w:ascii="Arial Narrow" w:hAnsi="Arial Narrow"/>
                <w:sz w:val="22"/>
                <w:szCs w:val="22"/>
              </w:rPr>
              <w:t>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0A84" w:rsidRPr="00EE3300" w:rsidRDefault="001D2D19" w:rsidP="00F4554D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D0A84" w:rsidRDefault="001D0A84" w:rsidP="00DB0FD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</w:tr>
      <w:tr w:rsidR="000669B7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BF2FEF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EE3300" w:rsidRDefault="00EE3300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7514480,00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B80017" w:rsidRDefault="00C330B6" w:rsidP="00DB0F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DB0FDF">
              <w:rPr>
                <w:rFonts w:ascii="Arial Narrow" w:hAnsi="Arial Narrow"/>
                <w:b/>
                <w:sz w:val="22"/>
                <w:szCs w:val="22"/>
              </w:rPr>
              <w:t>99</w:t>
            </w: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DB0FDF">
              <w:rPr>
                <w:rFonts w:ascii="Arial Narrow" w:hAnsi="Arial Narrow"/>
                <w:b/>
                <w:sz w:val="22"/>
                <w:szCs w:val="22"/>
              </w:rPr>
              <w:t>3</w:t>
            </w:r>
            <w:r>
              <w:rPr>
                <w:rFonts w:ascii="Arial Narrow" w:hAnsi="Arial Narrow"/>
                <w:b/>
                <w:sz w:val="22"/>
                <w:szCs w:val="22"/>
              </w:rPr>
              <w:t>38,00</w:t>
            </w:r>
          </w:p>
        </w:tc>
      </w:tr>
      <w:tr w:rsidR="004D2BD4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BF2FEF" w:rsidRDefault="004D2B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C330B6"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Pr="00EE3300" w:rsidRDefault="00EE3300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169200,00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DB0FDF" w:rsidP="00DB0F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135</w:t>
            </w:r>
            <w:r w:rsidR="00C330B6">
              <w:rPr>
                <w:rFonts w:ascii="Arial Narrow" w:hAnsi="Arial Narrow"/>
                <w:b/>
                <w:sz w:val="22"/>
                <w:szCs w:val="22"/>
              </w:rPr>
              <w:t>5</w:t>
            </w:r>
            <w:r>
              <w:rPr>
                <w:rFonts w:ascii="Arial Narrow" w:hAnsi="Arial Narrow"/>
                <w:b/>
                <w:sz w:val="22"/>
                <w:szCs w:val="22"/>
              </w:rPr>
              <w:t>92</w:t>
            </w:r>
            <w:r w:rsidR="00C330B6"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</w:tr>
      <w:tr w:rsidR="004D2BD4" w:rsidRPr="0073029B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BF2FEF" w:rsidRDefault="004D2BD4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C330B6" w:rsidRPr="00BF2FE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Pr="00EE3300" w:rsidRDefault="00EE3300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E330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7345280,00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C330B6" w:rsidP="00DB0F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68</w:t>
            </w:r>
            <w:r w:rsidR="00DB0FDF">
              <w:rPr>
                <w:rFonts w:ascii="Arial Narrow" w:hAnsi="Arial Narrow"/>
                <w:b/>
                <w:sz w:val="22"/>
                <w:szCs w:val="22"/>
              </w:rPr>
              <w:t>61</w:t>
            </w: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DB0FDF">
              <w:rPr>
                <w:rFonts w:ascii="Arial Narrow" w:hAnsi="Arial Narrow"/>
                <w:b/>
                <w:sz w:val="22"/>
                <w:szCs w:val="22"/>
              </w:rPr>
              <w:t>46</w:t>
            </w:r>
            <w:r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Default="00716A9E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22169,00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C91E35" w:rsidP="00DB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B0FDF">
              <w:rPr>
                <w:rFonts w:ascii="Arial Narrow" w:hAnsi="Arial Narrow"/>
                <w:sz w:val="22"/>
                <w:szCs w:val="22"/>
              </w:rPr>
              <w:t>535</w:t>
            </w:r>
            <w:r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Default="00716A9E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3329,00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DB0FDF" w:rsidP="00DB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C91E35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C91E35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D2BD4" w:rsidRPr="00DC7E6B" w:rsidRDefault="00716A9E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12379632,00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D2BD4" w:rsidRDefault="00C91E35" w:rsidP="00DB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B0FDF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74</w:t>
            </w:r>
            <w:r w:rsidR="00DB0FDF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DB0FDF">
              <w:rPr>
                <w:rFonts w:ascii="Arial Narrow" w:hAnsi="Arial Narrow"/>
                <w:sz w:val="22"/>
                <w:szCs w:val="22"/>
              </w:rPr>
              <w:t>51</w:t>
            </w:r>
            <w:r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4D2BD4" w:rsidRPr="0073029B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D2BD4" w:rsidRPr="00DC7E6B" w:rsidRDefault="00E132C6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6A9E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D2BD4" w:rsidRDefault="00C91E35" w:rsidP="004D2B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4D2BD4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Pr="00DB0FDF" w:rsidRDefault="00716A9E" w:rsidP="004D2B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16A9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12405130,00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3334B1" w:rsidRDefault="00C91E35" w:rsidP="00DB0F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DB0FDF">
              <w:rPr>
                <w:rFonts w:ascii="Arial Narrow" w:hAnsi="Arial Narrow"/>
                <w:b/>
                <w:sz w:val="22"/>
                <w:szCs w:val="22"/>
              </w:rPr>
              <w:t>37</w:t>
            </w:r>
            <w:r>
              <w:rPr>
                <w:rFonts w:ascii="Arial Narrow" w:hAnsi="Arial Narrow"/>
                <w:b/>
                <w:sz w:val="22"/>
                <w:szCs w:val="22"/>
              </w:rPr>
              <w:t>5150</w:t>
            </w:r>
            <w:r w:rsidR="00DB0FDF">
              <w:rPr>
                <w:rFonts w:ascii="Arial Narrow" w:hAnsi="Arial Narrow"/>
                <w:b/>
                <w:sz w:val="22"/>
                <w:szCs w:val="22"/>
              </w:rPr>
              <w:t>9</w:t>
            </w:r>
            <w:r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</w:tr>
      <w:tr w:rsidR="004D2BD4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C91E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D2BD4" w:rsidRPr="00DB0FDF" w:rsidRDefault="00716A9E" w:rsidP="004D2B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16A9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3329,00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BD4" w:rsidRDefault="00DB0FDF" w:rsidP="00DB0F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C91E35">
              <w:rPr>
                <w:rFonts w:ascii="Arial Narrow" w:hAnsi="Arial Narrow"/>
                <w:b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sz w:val="22"/>
                <w:szCs w:val="22"/>
              </w:rPr>
              <w:t>23</w:t>
            </w:r>
            <w:r w:rsidR="00C91E35"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</w:tr>
      <w:tr w:rsidR="004D2BD4" w:rsidRPr="0073029B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2BD4" w:rsidRPr="0073029B" w:rsidRDefault="004D2BD4" w:rsidP="004D2B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C91E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D2BD4" w:rsidRPr="00DB0FDF" w:rsidRDefault="00716A9E" w:rsidP="004D2BD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16A9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12401801,00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2BD4" w:rsidRDefault="00C91E35" w:rsidP="00DB0F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DB0FDF">
              <w:rPr>
                <w:rFonts w:ascii="Arial Narrow" w:hAnsi="Arial Narrow"/>
                <w:b/>
                <w:sz w:val="22"/>
                <w:szCs w:val="22"/>
              </w:rPr>
              <w:t>3747386</w:t>
            </w:r>
            <w:r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</w:tr>
    </w:tbl>
    <w:p w:rsidR="00CC3E6D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73029B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36500B" w:rsidRDefault="0036500B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6500B">
              <w:rPr>
                <w:rFonts w:ascii="Arial Narrow" w:hAnsi="Arial Narrow"/>
                <w:color w:val="000000" w:themeColor="text1"/>
                <w:sz w:val="18"/>
                <w:szCs w:val="18"/>
              </w:rPr>
              <w:t>44,00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45C2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5B73D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36500B" w:rsidRDefault="0036500B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6500B">
              <w:rPr>
                <w:rFonts w:ascii="Arial Narrow" w:hAnsi="Arial Narrow"/>
                <w:color w:val="000000" w:themeColor="text1"/>
                <w:sz w:val="18"/>
                <w:szCs w:val="18"/>
              </w:rPr>
              <w:t>44,00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36500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36500B" w:rsidRDefault="0036500B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6500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45C2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5B73D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D618B3" w:rsidRDefault="00D618B3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618B3">
              <w:rPr>
                <w:rFonts w:ascii="Arial Narrow" w:hAnsi="Arial Narrow"/>
                <w:color w:val="000000" w:themeColor="text1"/>
                <w:sz w:val="18"/>
                <w:szCs w:val="18"/>
              </w:rPr>
              <w:t>21,00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132C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D618B3" w:rsidRDefault="0004292E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9,00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D618B3" w:rsidRDefault="00927928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618B3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D618B3" w:rsidRDefault="00946D75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B73D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D618B3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D618B3" w:rsidRDefault="0004292E" w:rsidP="00077226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1167,00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45C29" w:rsidP="00B45C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5B73D3">
              <w:rPr>
                <w:rFonts w:ascii="Arial Narrow" w:hAnsi="Arial Narrow"/>
                <w:sz w:val="18"/>
                <w:szCs w:val="18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>69</w:t>
            </w:r>
            <w:r w:rsidR="005B73D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D618B3" w:rsidRDefault="003766F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211,00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132C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D618B3" w:rsidRDefault="003766F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211,00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132C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D618B3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4224C8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 časti G. písm. g) prílohy č. 3 o záväzkoch zo sociálneho fondu</w:t>
      </w:r>
      <w:r w:rsidR="00FB7E91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DB32EA" w:rsidRDefault="00DB32EA" w:rsidP="0092792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77,00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D5588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</w:t>
            </w:r>
            <w:r w:rsidR="00A22C5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DB32EA" w:rsidRDefault="00DB32EA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6073,00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D5588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D5588C">
              <w:rPr>
                <w:rFonts w:ascii="Arial Narrow" w:hAnsi="Arial Narrow"/>
                <w:sz w:val="18"/>
                <w:szCs w:val="18"/>
              </w:rPr>
              <w:t>95</w:t>
            </w: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DB32EA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DB32EA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DB32EA" w:rsidRDefault="00DB32EA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6073,00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D5588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D5588C">
              <w:rPr>
                <w:rFonts w:ascii="Arial Narrow" w:hAnsi="Arial Narrow"/>
                <w:sz w:val="18"/>
                <w:szCs w:val="18"/>
              </w:rPr>
              <w:t>95</w:t>
            </w: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DB32EA" w:rsidRDefault="00DB32EA" w:rsidP="00FB7E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5709,00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22C58" w:rsidP="00D5588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="00D5588C">
              <w:rPr>
                <w:rFonts w:ascii="Arial Narrow" w:hAnsi="Arial Narrow"/>
                <w:sz w:val="18"/>
                <w:szCs w:val="18"/>
              </w:rPr>
              <w:t>06</w:t>
            </w:r>
            <w:r>
              <w:rPr>
                <w:rFonts w:ascii="Arial Narrow" w:hAnsi="Arial Narrow"/>
                <w:sz w:val="18"/>
                <w:szCs w:val="18"/>
              </w:rPr>
              <w:t>3,00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B7E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DB32EA" w:rsidRDefault="00DB32EA" w:rsidP="00FB7E9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B32EA">
              <w:rPr>
                <w:rFonts w:ascii="Arial Narrow" w:hAnsi="Arial Narrow"/>
                <w:color w:val="000000" w:themeColor="text1"/>
                <w:sz w:val="18"/>
                <w:szCs w:val="18"/>
              </w:rPr>
              <w:t>441,00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D5588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</w:t>
            </w:r>
            <w:r w:rsidR="00A22C5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5F6302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 časti G. písm. h) prílohy č. 3 o vydaných dlhopisoch</w:t>
      </w:r>
      <w:r w:rsidR="00D309AC">
        <w:rPr>
          <w:rFonts w:ascii="Arial Narrow" w:hAnsi="Arial Narrow"/>
          <w:sz w:val="22"/>
          <w:szCs w:val="22"/>
        </w:rPr>
        <w:t xml:space="preserve"> - nemáme</w:t>
      </w:r>
    </w:p>
    <w:p w:rsidR="00CC3E6D" w:rsidRDefault="00CC3E6D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396478" w:rsidRDefault="00396478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73029B" w:rsidTr="00D309AC">
        <w:trPr>
          <w:trHeight w:val="990"/>
          <w:jc w:val="center"/>
        </w:trPr>
        <w:tc>
          <w:tcPr>
            <w:tcW w:w="29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Správa OSBD</w:t>
            </w:r>
            <w:r w:rsidR="00D75E56">
              <w:rPr>
                <w:rFonts w:ascii="Arial Narrow" w:hAnsi="Arial Narrow"/>
                <w:sz w:val="22"/>
                <w:szCs w:val="22"/>
              </w:rPr>
              <w:t xml:space="preserve"> Martin - banky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tcBorders>
              <w:top w:val="single" w:sz="12" w:space="0" w:color="auto"/>
            </w:tcBorders>
            <w:noWrap/>
            <w:vAlign w:val="center"/>
          </w:tcPr>
          <w:p w:rsidR="000669B7" w:rsidRPr="001F32F6" w:rsidRDefault="000669B7" w:rsidP="00D85DD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D85DD2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="00D309AC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</w:t>
            </w:r>
            <w:r w:rsidR="00D85DD2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77" w:type="dxa"/>
            <w:tcBorders>
              <w:top w:val="single" w:sz="12" w:space="0" w:color="auto"/>
            </w:tcBorders>
            <w:noWrap/>
            <w:vAlign w:val="center"/>
          </w:tcPr>
          <w:p w:rsidR="000669B7" w:rsidRPr="001F32F6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D309AC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21.7.2026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noWrap/>
            <w:vAlign w:val="center"/>
          </w:tcPr>
          <w:p w:rsidR="000669B7" w:rsidRPr="001F32F6" w:rsidRDefault="000669B7" w:rsidP="00ED726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ED7262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182104,00</w:t>
            </w:r>
          </w:p>
        </w:tc>
        <w:tc>
          <w:tcPr>
            <w:tcW w:w="1746" w:type="dxa"/>
            <w:tcBorders>
              <w:top w:val="single" w:sz="12" w:space="0" w:color="auto"/>
            </w:tcBorders>
            <w:noWrap/>
            <w:vAlign w:val="center"/>
          </w:tcPr>
          <w:p w:rsidR="000669B7" w:rsidRPr="00396478" w:rsidRDefault="000669B7" w:rsidP="0039647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9647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2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0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2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6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24,00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D75E5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75E56">
              <w:rPr>
                <w:rFonts w:ascii="Arial Narrow" w:hAnsi="Arial Narrow"/>
                <w:sz w:val="22"/>
                <w:szCs w:val="22"/>
              </w:rPr>
              <w:t>Prevádzka domov</w:t>
            </w:r>
            <w:r w:rsidR="00D309AC">
              <w:rPr>
                <w:rFonts w:ascii="Arial Narrow" w:hAnsi="Arial Narrow"/>
                <w:sz w:val="22"/>
                <w:szCs w:val="22"/>
              </w:rPr>
              <w:t>-banky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noWrap/>
            <w:vAlign w:val="center"/>
          </w:tcPr>
          <w:p w:rsidR="000669B7" w:rsidRPr="001F32F6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D309AC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1M,6M e</w:t>
            </w:r>
            <w:r w:rsidR="00CA1A43">
              <w:rPr>
                <w:rFonts w:ascii="Arial Narrow" w:hAnsi="Arial Narrow"/>
                <w:color w:val="000000" w:themeColor="text1"/>
                <w:sz w:val="22"/>
                <w:szCs w:val="22"/>
              </w:rPr>
              <w:t>u</w:t>
            </w:r>
            <w:r w:rsidR="00D309AC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ribor+1,5-2,7%</w:t>
            </w:r>
          </w:p>
        </w:tc>
        <w:tc>
          <w:tcPr>
            <w:tcW w:w="977" w:type="dxa"/>
            <w:noWrap/>
            <w:vAlign w:val="center"/>
          </w:tcPr>
          <w:p w:rsidR="000669B7" w:rsidRPr="001F32F6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D309AC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10-20 rokov</w:t>
            </w:r>
          </w:p>
        </w:tc>
        <w:tc>
          <w:tcPr>
            <w:tcW w:w="1656" w:type="dxa"/>
            <w:noWrap/>
            <w:vAlign w:val="center"/>
          </w:tcPr>
          <w:p w:rsidR="000669B7" w:rsidRPr="001F32F6" w:rsidRDefault="000669B7" w:rsidP="003909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39096B">
              <w:rPr>
                <w:rFonts w:ascii="Arial Narrow" w:hAnsi="Arial Narrow"/>
                <w:color w:val="000000" w:themeColor="text1"/>
                <w:sz w:val="22"/>
                <w:szCs w:val="22"/>
              </w:rPr>
              <w:t>5415451</w:t>
            </w:r>
            <w:r w:rsidR="00296C52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746" w:type="dxa"/>
            <w:noWrap/>
            <w:vAlign w:val="center"/>
          </w:tcPr>
          <w:p w:rsidR="000669B7" w:rsidRPr="00396478" w:rsidRDefault="00296C52" w:rsidP="0039647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96478">
              <w:rPr>
                <w:rFonts w:ascii="Arial Narrow" w:hAnsi="Arial Narrow"/>
                <w:sz w:val="22"/>
                <w:szCs w:val="22"/>
              </w:rPr>
              <w:t>52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144</w:t>
            </w:r>
            <w:r w:rsidRPr="00396478">
              <w:rPr>
                <w:rFonts w:ascii="Arial Narrow" w:hAnsi="Arial Narrow"/>
                <w:sz w:val="22"/>
                <w:szCs w:val="22"/>
              </w:rPr>
              <w:t>0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3</w:t>
            </w:r>
            <w:r w:rsidRPr="00396478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D75E5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75E56">
              <w:rPr>
                <w:rFonts w:ascii="Arial Narrow" w:hAnsi="Arial Narrow"/>
                <w:sz w:val="22"/>
                <w:szCs w:val="22"/>
              </w:rPr>
              <w:t>Prevádzka domov</w:t>
            </w:r>
            <w:r w:rsidR="00D309AC">
              <w:rPr>
                <w:rFonts w:ascii="Arial Narrow" w:hAnsi="Arial Narrow"/>
                <w:sz w:val="22"/>
                <w:szCs w:val="22"/>
              </w:rPr>
              <w:t>-ŠFRB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309AC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noWrap/>
            <w:vAlign w:val="center"/>
          </w:tcPr>
          <w:p w:rsidR="000669B7" w:rsidRPr="001F32F6" w:rsidRDefault="00D309AC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977" w:type="dxa"/>
            <w:noWrap/>
            <w:vAlign w:val="center"/>
          </w:tcPr>
          <w:p w:rsidR="000669B7" w:rsidRPr="001F32F6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D309AC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10-20 rokov</w:t>
            </w:r>
          </w:p>
        </w:tc>
        <w:tc>
          <w:tcPr>
            <w:tcW w:w="1656" w:type="dxa"/>
            <w:noWrap/>
            <w:vAlign w:val="center"/>
          </w:tcPr>
          <w:p w:rsidR="000669B7" w:rsidRPr="001F32F6" w:rsidRDefault="000669B7" w:rsidP="00ED726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ED7262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12379632,00</w:t>
            </w:r>
          </w:p>
        </w:tc>
        <w:tc>
          <w:tcPr>
            <w:tcW w:w="1746" w:type="dxa"/>
            <w:noWrap/>
            <w:vAlign w:val="center"/>
          </w:tcPr>
          <w:p w:rsidR="000669B7" w:rsidRPr="00396478" w:rsidRDefault="000669B7" w:rsidP="0039647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9647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13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74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2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8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51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0669B7" w:rsidRPr="0073029B" w:rsidTr="00D309AC">
        <w:trPr>
          <w:trHeight w:val="330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777A8" w:rsidRPr="0073029B" w:rsidTr="00D309AC">
        <w:trPr>
          <w:trHeight w:val="330"/>
          <w:jc w:val="center"/>
        </w:trPr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D75E56">
              <w:rPr>
                <w:rFonts w:ascii="Arial Narrow" w:hAnsi="Arial Narrow"/>
                <w:sz w:val="22"/>
                <w:szCs w:val="22"/>
              </w:rPr>
              <w:t xml:space="preserve">Správa OSBD Martin - banky 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tcBorders>
              <w:top w:val="single" w:sz="12" w:space="0" w:color="auto"/>
            </w:tcBorders>
            <w:noWrap/>
            <w:vAlign w:val="center"/>
          </w:tcPr>
          <w:p w:rsidR="00A777A8" w:rsidRPr="001F32F6" w:rsidRDefault="00A777A8" w:rsidP="00D85DD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D85DD2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,</w:t>
            </w:r>
            <w:r w:rsidR="00D85DD2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77" w:type="dxa"/>
            <w:tcBorders>
              <w:top w:val="single" w:sz="12" w:space="0" w:color="auto"/>
            </w:tcBorders>
            <w:noWrap/>
            <w:vAlign w:val="center"/>
          </w:tcPr>
          <w:p w:rsidR="00A777A8" w:rsidRPr="001F32F6" w:rsidRDefault="00A777A8" w:rsidP="00A777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noWrap/>
            <w:vAlign w:val="center"/>
          </w:tcPr>
          <w:p w:rsidR="00A777A8" w:rsidRPr="001F32F6" w:rsidRDefault="00A777A8" w:rsidP="001F32F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1F32F6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20520,00</w:t>
            </w:r>
          </w:p>
        </w:tc>
        <w:tc>
          <w:tcPr>
            <w:tcW w:w="1746" w:type="dxa"/>
            <w:tcBorders>
              <w:top w:val="single" w:sz="12" w:space="0" w:color="auto"/>
            </w:tcBorders>
            <w:noWrap/>
            <w:vAlign w:val="center"/>
          </w:tcPr>
          <w:p w:rsidR="00A777A8" w:rsidRPr="00396478" w:rsidRDefault="00A777A8" w:rsidP="0039647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9647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198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0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A777A8" w:rsidRPr="0073029B" w:rsidTr="00D309AC">
        <w:trPr>
          <w:trHeight w:val="330"/>
          <w:jc w:val="center"/>
        </w:trPr>
        <w:tc>
          <w:tcPr>
            <w:tcW w:w="2934" w:type="dxa"/>
            <w:tcBorders>
              <w:right w:val="single" w:sz="12" w:space="0" w:color="auto"/>
            </w:tcBorders>
            <w:noWrap/>
            <w:vAlign w:val="center"/>
          </w:tcPr>
          <w:p w:rsidR="00A777A8" w:rsidRPr="0073029B" w:rsidRDefault="00D75E56" w:rsidP="00D75E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Prevádzka domov-banky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noWrap/>
            <w:vAlign w:val="center"/>
          </w:tcPr>
          <w:p w:rsidR="00A777A8" w:rsidRPr="001F32F6" w:rsidRDefault="00A777A8" w:rsidP="00A777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</w:t>
            </w:r>
            <w:r w:rsidR="00CA1A43">
              <w:rPr>
                <w:rFonts w:ascii="Arial Narrow" w:hAnsi="Arial Narrow"/>
                <w:color w:val="000000" w:themeColor="text1"/>
                <w:sz w:val="22"/>
                <w:szCs w:val="22"/>
              </w:rPr>
              <w:t>u</w:t>
            </w:r>
            <w:bookmarkStart w:id="0" w:name="_GoBack"/>
            <w:bookmarkEnd w:id="0"/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ribor+1,5-2,7%</w:t>
            </w:r>
          </w:p>
        </w:tc>
        <w:tc>
          <w:tcPr>
            <w:tcW w:w="977" w:type="dxa"/>
            <w:noWrap/>
            <w:vAlign w:val="center"/>
          </w:tcPr>
          <w:p w:rsidR="00A777A8" w:rsidRPr="001F32F6" w:rsidRDefault="00A777A8" w:rsidP="00A777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656" w:type="dxa"/>
            <w:noWrap/>
            <w:vAlign w:val="center"/>
          </w:tcPr>
          <w:p w:rsidR="00A777A8" w:rsidRPr="001F32F6" w:rsidRDefault="001F32F6" w:rsidP="001F32F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589751,00</w:t>
            </w:r>
          </w:p>
        </w:tc>
        <w:tc>
          <w:tcPr>
            <w:tcW w:w="1746" w:type="dxa"/>
            <w:noWrap/>
            <w:vAlign w:val="center"/>
          </w:tcPr>
          <w:p w:rsidR="00A777A8" w:rsidRPr="00396478" w:rsidRDefault="00396478" w:rsidP="00396478">
            <w:pPr>
              <w:rPr>
                <w:rFonts w:ascii="Arial Narrow" w:hAnsi="Arial Narrow"/>
                <w:sz w:val="22"/>
                <w:szCs w:val="22"/>
              </w:rPr>
            </w:pPr>
            <w:r w:rsidRPr="00396478">
              <w:rPr>
                <w:rFonts w:ascii="Arial Narrow" w:hAnsi="Arial Narrow"/>
                <w:sz w:val="22"/>
                <w:szCs w:val="22"/>
              </w:rPr>
              <w:t>54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099</w:t>
            </w:r>
            <w:r w:rsidRPr="00396478">
              <w:rPr>
                <w:rFonts w:ascii="Arial Narrow" w:hAnsi="Arial Narrow"/>
                <w:sz w:val="22"/>
                <w:szCs w:val="22"/>
              </w:rPr>
              <w:t>0</w:t>
            </w:r>
            <w:r w:rsidR="00296C52" w:rsidRPr="00396478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  <w:tr w:rsidR="00A777A8" w:rsidRPr="0073029B" w:rsidTr="00D309AC">
        <w:trPr>
          <w:trHeight w:val="345"/>
          <w:jc w:val="center"/>
        </w:trPr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77A8" w:rsidRPr="0073029B" w:rsidRDefault="00D75E56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 </w:t>
            </w:r>
            <w:r>
              <w:rPr>
                <w:rFonts w:ascii="Arial Narrow" w:hAnsi="Arial Narrow"/>
                <w:sz w:val="22"/>
                <w:szCs w:val="22"/>
              </w:rPr>
              <w:t>Prevádzka domov-ŠFRB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777A8" w:rsidRPr="0073029B" w:rsidRDefault="00A777A8" w:rsidP="00A777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noWrap/>
            <w:vAlign w:val="center"/>
          </w:tcPr>
          <w:p w:rsidR="00A777A8" w:rsidRPr="001F32F6" w:rsidRDefault="00A777A8" w:rsidP="00A777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977" w:type="dxa"/>
            <w:tcBorders>
              <w:bottom w:val="single" w:sz="12" w:space="0" w:color="auto"/>
            </w:tcBorders>
            <w:noWrap/>
            <w:vAlign w:val="center"/>
          </w:tcPr>
          <w:p w:rsidR="00A777A8" w:rsidRPr="001F32F6" w:rsidRDefault="00A777A8" w:rsidP="00A777A8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656" w:type="dxa"/>
            <w:tcBorders>
              <w:bottom w:val="single" w:sz="12" w:space="0" w:color="auto"/>
            </w:tcBorders>
            <w:noWrap/>
            <w:vAlign w:val="center"/>
          </w:tcPr>
          <w:p w:rsidR="00A777A8" w:rsidRPr="001F32F6" w:rsidRDefault="00A777A8" w:rsidP="001F32F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1F32F6" w:rsidRPr="001F32F6">
              <w:rPr>
                <w:rFonts w:ascii="Arial Narrow" w:hAnsi="Arial Narrow"/>
                <w:color w:val="000000" w:themeColor="text1"/>
                <w:sz w:val="22"/>
                <w:szCs w:val="22"/>
              </w:rPr>
              <w:t>1420273,00</w:t>
            </w:r>
          </w:p>
        </w:tc>
        <w:tc>
          <w:tcPr>
            <w:tcW w:w="1746" w:type="dxa"/>
            <w:tcBorders>
              <w:bottom w:val="single" w:sz="12" w:space="0" w:color="auto"/>
            </w:tcBorders>
            <w:noWrap/>
            <w:vAlign w:val="center"/>
          </w:tcPr>
          <w:p w:rsidR="00A777A8" w:rsidRPr="00396478" w:rsidRDefault="00296C52" w:rsidP="00396478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96478">
              <w:rPr>
                <w:rFonts w:ascii="Arial Narrow" w:hAnsi="Arial Narrow"/>
                <w:sz w:val="22"/>
                <w:szCs w:val="22"/>
              </w:rPr>
              <w:t>1410</w:t>
            </w:r>
            <w:r w:rsidR="00396478" w:rsidRPr="00396478">
              <w:rPr>
                <w:rFonts w:ascii="Arial Narrow" w:hAnsi="Arial Narrow"/>
                <w:sz w:val="22"/>
                <w:szCs w:val="22"/>
              </w:rPr>
              <w:t>582</w:t>
            </w:r>
            <w:r w:rsidRPr="00396478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73029B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8408FC" w:rsidRDefault="008408FC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73029B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s04480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s04481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aTxt04482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s04482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Výdavky budúcich období krátkodobé, </w:t>
            </w:r>
            <w:r w:rsidR="00EA32B7"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- správa OSBD Martin </w:t>
            </w:r>
            <w:r w:rsidRPr="00981744">
              <w:rPr>
                <w:rFonts w:ascii="Arial Narrow" w:hAnsi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041387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8408FC" w:rsidP="00AE5D0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963</w:t>
            </w:r>
            <w:r w:rsidR="00906B61" w:rsidRPr="0098174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4C7DD4" w:rsidP="004C7DD4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t>Náklad spojený s výkonom auditu v 12/2016 v</w:t>
            </w:r>
            <w:r w:rsidR="00AE5D03" w:rsidRPr="00981744">
              <w:t>yplaten</w:t>
            </w:r>
            <w:r w:rsidRPr="00981744">
              <w:t>ý</w:t>
            </w:r>
            <w:r w:rsidR="00AE5D03" w:rsidRPr="00981744">
              <w:t xml:space="preserve"> v 1/201</w:t>
            </w:r>
            <w:r w:rsidRPr="00981744">
              <w:t>7-správa OSBD Martin</w:t>
            </w:r>
            <w:r w:rsidR="00175F4B" w:rsidRPr="00981744">
              <w:fldChar w:fldCharType="begin"/>
            </w:r>
            <w:r w:rsidR="00175F4B" w:rsidRPr="00981744">
              <w:instrText xml:space="preserve"> MERGEFIELD  aTxt04492  \* MERGEFORMAT </w:instrText>
            </w:r>
            <w:r w:rsidR="00175F4B"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9328AD" w:rsidP="004C7DD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8408F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456</w:t>
            </w:r>
            <w:r w:rsidR="00906B61" w:rsidRPr="0098174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5021B0" w:rsidRPr="0073029B" w:rsidTr="005021B0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1B0" w:rsidRPr="00981744" w:rsidRDefault="00981744" w:rsidP="00EA32B7">
            <w:r w:rsidRPr="00981744">
              <w:t>Výdavok z fakturácie SVB – správa OSBD Martin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21B0" w:rsidRPr="00041387" w:rsidRDefault="00C47DC8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21B0" w:rsidRPr="00981744" w:rsidRDefault="008408F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111</w:t>
            </w:r>
            <w:r w:rsidR="00282982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A637C" w:rsidRPr="0073029B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EA32B7" w:rsidP="00EA32B7">
            <w:pPr>
              <w:rPr>
                <w:rFonts w:ascii="Arial Narrow" w:hAnsi="Arial Narrow"/>
                <w:sz w:val="22"/>
                <w:szCs w:val="22"/>
              </w:rPr>
            </w:pPr>
            <w:r w:rsidRPr="00981744">
              <w:t>P</w:t>
            </w:r>
            <w:r w:rsidR="004C7DD4" w:rsidRPr="00981744">
              <w:t>oplatk</w:t>
            </w:r>
            <w:r w:rsidRPr="00981744">
              <w:t>y</w:t>
            </w:r>
            <w:r w:rsidR="004C7DD4" w:rsidRPr="00981744">
              <w:t xml:space="preserve"> za zrušenie záložného práva </w:t>
            </w:r>
            <w:r w:rsidRPr="00981744">
              <w:t>stiahnuté bankou v 1/2017</w:t>
            </w:r>
            <w:r w:rsidR="004C7DD4" w:rsidRPr="00981744">
              <w:t>–</w:t>
            </w:r>
            <w:r w:rsidRPr="00981744">
              <w:t xml:space="preserve"> </w:t>
            </w:r>
            <w:r w:rsidR="004C7DD4" w:rsidRPr="00981744">
              <w:t>správa OSBD Martin</w:t>
            </w:r>
            <w:r w:rsidR="00175F4B" w:rsidRPr="00981744">
              <w:fldChar w:fldCharType="begin"/>
            </w:r>
            <w:r w:rsidR="00175F4B" w:rsidRPr="00981744">
              <w:instrText xml:space="preserve"> MERGEFIELD  aTxt04493  \* MERGEFORMAT </w:instrText>
            </w:r>
            <w:r w:rsidR="00175F4B" w:rsidRPr="00981744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C47DC8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81744" w:rsidRDefault="008408F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396</w:t>
            </w:r>
            <w:r w:rsidR="00906B61" w:rsidRPr="00981744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2D0F3E" w:rsidRDefault="00175F4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aTxt04503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041387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041387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41387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B85FA5" w:rsidRDefault="00041387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1078414,00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8408FC" w:rsidRDefault="00EA32B7" w:rsidP="008408F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08FC"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8408FC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8408FC"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="008408FC">
              <w:rPr>
                <w:rFonts w:ascii="Arial Narrow" w:hAnsi="Arial Narrow"/>
                <w:b/>
                <w:sz w:val="18"/>
                <w:szCs w:val="18"/>
              </w:rPr>
              <w:t>711</w:t>
            </w:r>
            <w:r w:rsidRPr="008408F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73029B" w:rsidRDefault="00906B61" w:rsidP="00E548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E5488E">
              <w:rPr>
                <w:rFonts w:ascii="Arial Narrow" w:hAnsi="Arial Narrow"/>
                <w:b/>
                <w:bCs/>
                <w:sz w:val="22"/>
                <w:szCs w:val="22"/>
              </w:rPr>
              <w:t>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6B61" w:rsidRPr="00B85FA5" w:rsidRDefault="00041387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61647,00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8408FC" w:rsidRDefault="00E5488E" w:rsidP="008408F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08FC">
              <w:rPr>
                <w:rFonts w:ascii="Arial Narrow" w:hAnsi="Arial Narrow"/>
                <w:b/>
                <w:sz w:val="18"/>
                <w:szCs w:val="18"/>
              </w:rPr>
              <w:t>605</w:t>
            </w:r>
            <w:r w:rsidR="008408FC">
              <w:rPr>
                <w:rFonts w:ascii="Arial Narrow" w:hAnsi="Arial Narrow"/>
                <w:b/>
                <w:sz w:val="18"/>
                <w:szCs w:val="18"/>
              </w:rPr>
              <w:t>70</w:t>
            </w:r>
            <w:r w:rsidRPr="008408F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73029B" w:rsidRDefault="00906B61" w:rsidP="00E5488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Výnosy budúcich období krátkodobé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="00E5488E">
              <w:rPr>
                <w:rFonts w:ascii="Arial Narrow" w:hAnsi="Arial Narrow"/>
                <w:b/>
                <w:bCs/>
                <w:sz w:val="22"/>
                <w:szCs w:val="22"/>
              </w:rPr>
              <w:t>prevádzka domov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,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6B61" w:rsidRPr="00B85FA5" w:rsidRDefault="00B85FA5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1016767,00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B61" w:rsidRPr="008408FC" w:rsidRDefault="00E5488E" w:rsidP="008408F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08FC"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8408FC">
              <w:rPr>
                <w:rFonts w:ascii="Arial Narrow" w:hAnsi="Arial Narrow"/>
                <w:b/>
                <w:sz w:val="18"/>
                <w:szCs w:val="18"/>
              </w:rPr>
              <w:t>09141</w:t>
            </w:r>
            <w:r w:rsidRPr="008408FC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A1F8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Výnos z prenájmu NP do 31.3.2019</w:t>
            </w:r>
            <w:r w:rsidR="00906B61">
              <w:t xml:space="preserve"> – prevádzka domov</w:t>
            </w:r>
            <w:r w:rsidR="00175F4B">
              <w:fldChar w:fldCharType="begin"/>
            </w:r>
            <w:r w:rsidR="00175F4B">
              <w:instrText xml:space="preserve"> MERGEFIELD  aTxt04514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B85FA5" w:rsidRDefault="00753C85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color w:val="000000" w:themeColor="text1"/>
                <w:sz w:val="18"/>
                <w:szCs w:val="18"/>
              </w:rPr>
              <w:t>3960,00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408FC" w:rsidP="008408F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EA32B7">
              <w:rPr>
                <w:rFonts w:ascii="Arial Narrow" w:hAnsi="Arial Narrow"/>
                <w:sz w:val="18"/>
                <w:szCs w:val="18"/>
              </w:rPr>
              <w:t>12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EA32B7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5AF0" w:rsidRDefault="00906B61" w:rsidP="00F4554D">
            <w:r>
              <w:t xml:space="preserve">Zúčtovanie predpisu úhrad nákladov spojených s užívaním bytov na január </w:t>
            </w:r>
          </w:p>
          <w:p w:rsidR="000669B7" w:rsidRPr="0073029B" w:rsidRDefault="00906B61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( uhradený v decembri </w:t>
            </w:r>
            <w:proofErr w:type="spellStart"/>
            <w:r>
              <w:t>predch</w:t>
            </w:r>
            <w:proofErr w:type="spellEnd"/>
            <w:r>
              <w:t>. roka )</w:t>
            </w:r>
            <w:r w:rsidR="008A637C">
              <w:t xml:space="preserve"> – prevádzka domov</w:t>
            </w:r>
            <w:r w:rsidR="00175F4B">
              <w:fldChar w:fldCharType="begin"/>
            </w:r>
            <w:r w:rsidR="00175F4B">
              <w:instrText xml:space="preserve"> MERGEFIELD  aTxt04516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B85FA5" w:rsidRDefault="00753C85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color w:val="000000" w:themeColor="text1"/>
                <w:sz w:val="18"/>
                <w:szCs w:val="18"/>
              </w:rPr>
              <w:t>1012807,00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A32B7" w:rsidP="008408F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8408FC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8408FC">
              <w:rPr>
                <w:rFonts w:ascii="Arial Narrow" w:hAnsi="Arial Narrow"/>
                <w:sz w:val="18"/>
                <w:szCs w:val="18"/>
              </w:rPr>
              <w:t>013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06B61" w:rsidP="001F5AF0">
            <w:pPr>
              <w:rPr>
                <w:rFonts w:ascii="Arial Narrow" w:hAnsi="Arial Narrow"/>
                <w:sz w:val="22"/>
                <w:szCs w:val="22"/>
              </w:rPr>
            </w:pPr>
            <w:r>
              <w:t xml:space="preserve">Zúčtovanie predpisu úhrad nákladov spojených s užívaním bytov na január  </w:t>
            </w:r>
            <w:r w:rsidR="001F5AF0">
              <w:t>(</w:t>
            </w:r>
            <w:r>
              <w:t xml:space="preserve">uhradený v decembri </w:t>
            </w:r>
            <w:proofErr w:type="spellStart"/>
            <w:r>
              <w:t>predch</w:t>
            </w:r>
            <w:proofErr w:type="spellEnd"/>
            <w:r>
              <w:t>. roka )</w:t>
            </w:r>
            <w:r w:rsidR="008A637C">
              <w:t xml:space="preserve"> – správa OSBD Martin</w:t>
            </w:r>
            <w:r w:rsidR="00175F4B">
              <w:fldChar w:fldCharType="begin"/>
            </w:r>
            <w:r w:rsidR="00175F4B">
              <w:instrText xml:space="preserve"> MERGEFIELD  aTxt04517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B85FA5" w:rsidRDefault="0004138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5FA5">
              <w:rPr>
                <w:rFonts w:ascii="Arial Narrow" w:hAnsi="Arial Narrow"/>
                <w:color w:val="000000" w:themeColor="text1"/>
                <w:sz w:val="18"/>
                <w:szCs w:val="18"/>
              </w:rPr>
              <w:t>61647,00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A32B7" w:rsidP="008408F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605</w:t>
            </w:r>
            <w:r w:rsidR="008408FC">
              <w:rPr>
                <w:rFonts w:ascii="Arial Narrow" w:hAnsi="Arial Narrow"/>
                <w:sz w:val="18"/>
                <w:szCs w:val="18"/>
              </w:rPr>
              <w:t>70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8A637C" w:rsidRPr="0073029B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aTxt04518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5F6302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73029B" w:rsidRDefault="002C1AEB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 časti G. písm. l) prílohy č. 3 o položkách zabezpečených derivátmi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3</w:t>
      </w:r>
      <w:r w:rsidR="005F630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 časti G. písm. m) prílohy č. 3 o majetku prenajatom formou finančného prenájmu</w:t>
      </w:r>
      <w:r w:rsidR="002C1AEB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0669B7" w:rsidRPr="0073029B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Typ výrobkov, tovarov, služieb  (napríklad C)</w:t>
            </w:r>
          </w:p>
        </w:tc>
      </w:tr>
      <w:tr w:rsidR="000669B7" w:rsidRPr="0073029B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76AB0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22D33">
              <w:rPr>
                <w:rFonts w:ascii="Arial Narrow" w:hAnsi="Arial Narrow"/>
                <w:sz w:val="22"/>
                <w:szCs w:val="22"/>
              </w:rPr>
              <w:t>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B64E0" w:rsidRDefault="003B64E0" w:rsidP="003B64E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2244444,00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76AB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F034C">
              <w:rPr>
                <w:rFonts w:ascii="Arial Narrow" w:hAnsi="Arial Narrow"/>
                <w:sz w:val="22"/>
                <w:szCs w:val="22"/>
              </w:rPr>
              <w:t>19</w:t>
            </w:r>
            <w:r w:rsidR="00676AB0">
              <w:rPr>
                <w:rFonts w:ascii="Arial Narrow" w:hAnsi="Arial Narrow"/>
                <w:sz w:val="22"/>
                <w:szCs w:val="22"/>
              </w:rPr>
              <w:t>6720</w:t>
            </w:r>
            <w:r w:rsidR="004F034C">
              <w:rPr>
                <w:rFonts w:ascii="Arial Narrow" w:hAnsi="Arial Narrow"/>
                <w:sz w:val="22"/>
                <w:szCs w:val="22"/>
              </w:rPr>
              <w:t>5,00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222D33">
              <w:rPr>
                <w:rFonts w:ascii="Arial Narrow" w:hAnsi="Arial Narrow"/>
                <w:sz w:val="22"/>
                <w:szCs w:val="22"/>
              </w:rPr>
              <w:t xml:space="preserve">Tržby z predaja služieb – správa </w:t>
            </w:r>
            <w:proofErr w:type="spellStart"/>
            <w:r w:rsidR="00222D33">
              <w:rPr>
                <w:rFonts w:ascii="Arial Narrow" w:hAnsi="Arial Narrow"/>
                <w:sz w:val="22"/>
                <w:szCs w:val="22"/>
              </w:rPr>
              <w:t>oSBD</w:t>
            </w:r>
            <w:proofErr w:type="spellEnd"/>
            <w:r w:rsidR="00222D33">
              <w:rPr>
                <w:rFonts w:ascii="Arial Narrow" w:hAnsi="Arial Narrow"/>
                <w:sz w:val="22"/>
                <w:szCs w:val="22"/>
              </w:rPr>
              <w:t xml:space="preserve">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B64E0" w:rsidRDefault="000669B7" w:rsidP="003B64E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3B64E0"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916304,00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76AB0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F034C">
              <w:rPr>
                <w:rFonts w:ascii="Arial Narrow" w:hAnsi="Arial Narrow"/>
                <w:sz w:val="22"/>
                <w:szCs w:val="22"/>
              </w:rPr>
              <w:t>92</w:t>
            </w:r>
            <w:r w:rsidR="00676AB0">
              <w:rPr>
                <w:rFonts w:ascii="Arial Narrow" w:hAnsi="Arial Narrow"/>
                <w:sz w:val="22"/>
                <w:szCs w:val="22"/>
              </w:rPr>
              <w:t>65</w:t>
            </w:r>
            <w:r w:rsidR="004F034C">
              <w:rPr>
                <w:rFonts w:ascii="Arial Narrow" w:hAnsi="Arial Narrow"/>
                <w:sz w:val="22"/>
                <w:szCs w:val="22"/>
              </w:rPr>
              <w:t>08,00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3B64E0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B64E0" w:rsidRDefault="003B64E0" w:rsidP="00F4554D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3B64E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3160748,00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F034C" w:rsidRDefault="000669B7" w:rsidP="00676AB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034C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4F034C" w:rsidRPr="004F034C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676AB0">
              <w:rPr>
                <w:rFonts w:ascii="Arial Narrow" w:hAnsi="Arial Narrow"/>
                <w:b/>
                <w:sz w:val="22"/>
                <w:szCs w:val="22"/>
              </w:rPr>
              <w:t>893</w:t>
            </w:r>
            <w:r w:rsidR="004F034C" w:rsidRPr="004F034C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676AB0">
              <w:rPr>
                <w:rFonts w:ascii="Arial Narrow" w:hAnsi="Arial Narrow"/>
                <w:b/>
                <w:sz w:val="22"/>
                <w:szCs w:val="22"/>
              </w:rPr>
              <w:t>13</w:t>
            </w:r>
            <w:r w:rsidR="004F034C" w:rsidRPr="004F034C"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A1945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 časti H. písm. b) prílohy č. 3 o zmene stavu vnútroorganizačných zásob</w:t>
      </w:r>
      <w:r w:rsidR="005A6066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BB24E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a04550 \* MERGEFORMAT </w:instrText>
            </w:r>
            <w: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720C6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A6066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BB24E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a04600 \* MERGEFORMAT </w:instrText>
            </w:r>
            <w:r>
              <w:fldChar w:fldCharType="separate"/>
            </w:r>
            <w:r w:rsidR="00175F4B" w:rsidRPr="00175F4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C3E6D" w:rsidRDefault="00CC3E6D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>
        <w:rPr>
          <w:rFonts w:ascii="Arial Narrow" w:hAnsi="Arial Narrow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73029B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6B3F7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</w:t>
            </w:r>
            <w:r w:rsidR="005B462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900048" w:rsidRDefault="00E87756" w:rsidP="008138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90004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281207,00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63C71" w:rsidRDefault="00531A22" w:rsidP="00531A2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="002D5ADB">
              <w:rPr>
                <w:rFonts w:ascii="Arial Narrow" w:hAnsi="Arial Narrow"/>
                <w:b/>
                <w:sz w:val="18"/>
                <w:szCs w:val="18"/>
              </w:rPr>
              <w:t>7</w:t>
            </w:r>
            <w:r>
              <w:rPr>
                <w:rFonts w:ascii="Arial Narrow" w:hAnsi="Arial Narrow"/>
                <w:b/>
                <w:sz w:val="18"/>
                <w:szCs w:val="18"/>
              </w:rPr>
              <w:t>887</w:t>
            </w:r>
            <w:r w:rsidR="002D5ADB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6B3F7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6B3F73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t>Tvorba pokrytia odmien za odpis vodomerov, obsluhu DVS a DPK, dohôd pre bytové domy</w:t>
            </w:r>
            <w:r w:rsidR="00900048">
              <w:t>, odmeny zástupcov vlastníkov vrátane odvodov</w:t>
            </w:r>
            <w:r>
              <w:t xml:space="preserve"> cez predpis úhrad nákladov</w:t>
            </w:r>
            <w:r w:rsidR="005B4629">
              <w:t xml:space="preserve"> – prevádzka domov</w:t>
            </w:r>
            <w:r w:rsidR="00175F4B">
              <w:fldChar w:fldCharType="begin"/>
            </w:r>
            <w:r w:rsidR="00175F4B">
              <w:instrText xml:space="preserve"> MERGEFIELD  aTxt04611  \* MERGEFORMAT </w:instrText>
            </w:r>
            <w:r w:rsidR="00175F4B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900048" w:rsidRDefault="00E87756" w:rsidP="008138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00048">
              <w:rPr>
                <w:rFonts w:ascii="Arial Narrow" w:hAnsi="Arial Narrow"/>
                <w:color w:val="000000" w:themeColor="text1"/>
                <w:sz w:val="18"/>
                <w:szCs w:val="18"/>
              </w:rPr>
              <w:t>281207,00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31A22" w:rsidP="00531A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2D5ADB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>887</w:t>
            </w:r>
            <w:r w:rsidR="002D5AD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6B3F73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5F4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aTxt04612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3BCD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F33BCD" w:rsidP="00F33BC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63C71">
              <w:rPr>
                <w:b/>
                <w:sz w:val="22"/>
                <w:szCs w:val="22"/>
              </w:rPr>
              <w:t>Tržby z predaja DHM – správa OSBD Martin</w:t>
            </w:r>
            <w:r w:rsidRPr="00A63C71">
              <w:rPr>
                <w:b/>
                <w:sz w:val="22"/>
                <w:szCs w:val="22"/>
              </w:rPr>
              <w:fldChar w:fldCharType="begin"/>
            </w:r>
            <w:r w:rsidRPr="00A63C71">
              <w:rPr>
                <w:b/>
                <w:sz w:val="22"/>
                <w:szCs w:val="22"/>
              </w:rPr>
              <w:instrText xml:space="preserve"> MERGEFIELD  aTxt04622  \* MERGEFORMAT </w:instrText>
            </w:r>
            <w:r w:rsidRPr="00A63C71">
              <w:rPr>
                <w:rFonts w:ascii="Arial Narrow" w:hAnsi="Arial Narrow"/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900048" w:rsidP="00F33BC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0048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35800,00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531A22" w:rsidP="00531A2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="000B71A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0B71A9">
              <w:rPr>
                <w:rFonts w:ascii="Arial Narrow" w:hAnsi="Arial Narrow"/>
                <w:b/>
                <w:sz w:val="18"/>
                <w:szCs w:val="18"/>
              </w:rPr>
              <w:t>00,00</w:t>
            </w:r>
          </w:p>
        </w:tc>
      </w:tr>
      <w:tr w:rsidR="00F33BCD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73029B" w:rsidRDefault="00F33BCD" w:rsidP="00F33BC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</w:t>
            </w:r>
            <w:r w:rsidR="002C245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7C5361" w:rsidRDefault="00B1127D" w:rsidP="00F33BC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C536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20000,00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3BCD" w:rsidRPr="00A63C71" w:rsidRDefault="00531A22" w:rsidP="00531A2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C034C2">
              <w:rPr>
                <w:rFonts w:ascii="Arial Narrow" w:hAnsi="Arial Narrow"/>
                <w:b/>
                <w:sz w:val="18"/>
                <w:szCs w:val="18"/>
              </w:rPr>
              <w:t>7</w:t>
            </w:r>
            <w:r>
              <w:rPr>
                <w:rFonts w:ascii="Arial Narrow" w:hAnsi="Arial Narrow"/>
                <w:b/>
                <w:sz w:val="18"/>
                <w:szCs w:val="18"/>
              </w:rPr>
              <w:t>590</w:t>
            </w:r>
            <w:r w:rsidR="00C034C2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F33BCD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3BCD" w:rsidRPr="0073029B" w:rsidRDefault="0010741E" w:rsidP="00F33BCD">
            <w:pPr>
              <w:rPr>
                <w:rFonts w:ascii="Arial Narrow" w:hAnsi="Arial Narrow"/>
                <w:sz w:val="22"/>
                <w:szCs w:val="22"/>
              </w:rPr>
            </w:pPr>
            <w:r>
              <w:t>Prenájom zasadačky</w:t>
            </w:r>
            <w:r w:rsidR="0047572C">
              <w:t xml:space="preserve"> – správa OSBD Martin</w:t>
            </w:r>
            <w:r w:rsidR="00F33BCD">
              <w:fldChar w:fldCharType="begin"/>
            </w:r>
            <w:r w:rsidR="00F33BCD">
              <w:instrText xml:space="preserve"> MERGEFIELD  aTxt04622  \* MERGEFORMAT </w:instrText>
            </w:r>
            <w:r w:rsidR="00F33BCD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3BCD" w:rsidRPr="007C5361" w:rsidRDefault="007C5361" w:rsidP="00F33BC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C5361">
              <w:rPr>
                <w:rFonts w:ascii="Arial Narrow" w:hAnsi="Arial Narrow"/>
                <w:color w:val="000000" w:themeColor="text1"/>
                <w:sz w:val="18"/>
                <w:szCs w:val="18"/>
              </w:rPr>
              <w:t>8491,00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3BCD" w:rsidRPr="00F571F6" w:rsidRDefault="00531A22" w:rsidP="00531A2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C034C2">
              <w:rPr>
                <w:rFonts w:ascii="Arial Narrow" w:hAnsi="Arial Narrow"/>
                <w:sz w:val="18"/>
                <w:szCs w:val="18"/>
              </w:rPr>
              <w:t>11,00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Default="002C245E" w:rsidP="002C245E">
            <w:r>
              <w:t>Ostatné prevádzkové výnosy</w:t>
            </w:r>
            <w:r w:rsidR="0047572C">
              <w:t xml:space="preserve">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C5361" w:rsidRDefault="007C5361" w:rsidP="002C245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7C5361">
              <w:rPr>
                <w:rFonts w:ascii="Arial Narrow" w:hAnsi="Arial Narrow"/>
                <w:color w:val="000000" w:themeColor="text1"/>
                <w:sz w:val="18"/>
                <w:szCs w:val="18"/>
              </w:rPr>
              <w:t>11509,00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C034C2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531A22">
              <w:rPr>
                <w:rFonts w:ascii="Arial Narrow" w:hAnsi="Arial Narrow"/>
                <w:sz w:val="18"/>
                <w:szCs w:val="18"/>
              </w:rPr>
              <w:t>6779</w:t>
            </w:r>
            <w:r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aTxt04627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výnosy</w:t>
            </w:r>
            <w:r w:rsidR="0047572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5773A6" w:rsidRDefault="005773A6" w:rsidP="002C245E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447,00</w:t>
            </w:r>
            <w:r w:rsidR="002C245E"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="002C245E"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a04633 </w:instrText>
            </w:r>
            <w:r w:rsidR="002C245E"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A63C71" w:rsidRDefault="00531A22" w:rsidP="002C245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50</w:t>
            </w:r>
            <w:r w:rsidR="00C034C2">
              <w:rPr>
                <w:rFonts w:ascii="Arial Narrow" w:hAnsi="Arial Narrow"/>
                <w:b/>
                <w:sz w:val="18"/>
                <w:szCs w:val="18"/>
              </w:rPr>
              <w:t>9,00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5773A6" w:rsidRDefault="002C245E" w:rsidP="002C245E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a04634 </w:instrTex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s04634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5773A6" w:rsidRDefault="002C245E" w:rsidP="002C245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a04635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5773A6" w:rsidRDefault="002C245E" w:rsidP="002C245E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a04636 </w:instrTex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5773A6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instrText xml:space="preserve"> MERGEFIELD s04636 </w:instrTex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i/>
                <w:i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>
              <w:t>Výnosy z</w:t>
            </w:r>
            <w:r w:rsidR="0047572C">
              <w:t> </w:t>
            </w:r>
            <w:r>
              <w:t>úrokov</w:t>
            </w:r>
            <w:r w:rsidR="0047572C">
              <w:t xml:space="preserve"> – správa OSBD Martin</w:t>
            </w:r>
            <w:r>
              <w:fldChar w:fldCharType="begin"/>
            </w:r>
            <w:r>
              <w:instrText xml:space="preserve"> MERGEFIELD  aTxt04637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5773A6" w:rsidRDefault="005773A6" w:rsidP="002C245E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t>447,00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531A22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  <w:r w:rsidR="00C034C2">
              <w:rPr>
                <w:rFonts w:ascii="Arial Narrow" w:hAnsi="Arial Narrow"/>
                <w:sz w:val="18"/>
                <w:szCs w:val="18"/>
              </w:rPr>
              <w:t>9,00</w:t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aTxt04638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245E" w:rsidRPr="0073029B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73029B" w:rsidRDefault="002C245E" w:rsidP="002C245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245E" w:rsidRPr="00F571F6" w:rsidRDefault="002C245E" w:rsidP="002C245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5F630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0669B7" w:rsidP="00F455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B40B5">
              <w:rPr>
                <w:rFonts w:ascii="Arial Narrow" w:hAnsi="Arial Narrow"/>
                <w:b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73A6" w:rsidRDefault="005773A6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3160748,00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5B40B5" w:rsidP="009E5FB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9E5FB2">
              <w:rPr>
                <w:rFonts w:ascii="Arial Narrow" w:hAnsi="Arial Narrow"/>
                <w:b/>
                <w:sz w:val="18"/>
                <w:szCs w:val="18"/>
              </w:rPr>
              <w:t>893</w:t>
            </w:r>
            <w:r>
              <w:rPr>
                <w:rFonts w:ascii="Arial Narrow" w:hAnsi="Arial Narrow"/>
                <w:b/>
                <w:sz w:val="18"/>
                <w:szCs w:val="18"/>
              </w:rPr>
              <w:t>7</w:t>
            </w:r>
            <w:r w:rsidR="009E5FB2">
              <w:rPr>
                <w:rFonts w:ascii="Arial Narrow" w:hAnsi="Arial Narrow"/>
                <w:b/>
                <w:sz w:val="18"/>
                <w:szCs w:val="18"/>
              </w:rPr>
              <w:t>13</w:t>
            </w:r>
            <w:r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316AE6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5773A6" w:rsidRDefault="005773A6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t>2244444,00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Default="005B40B5" w:rsidP="009E5F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  <w:r w:rsidR="009E5FB2">
              <w:rPr>
                <w:rFonts w:ascii="Arial Narrow" w:hAnsi="Arial Narrow"/>
                <w:sz w:val="18"/>
                <w:szCs w:val="18"/>
              </w:rPr>
              <w:t>67</w:t>
            </w:r>
            <w:r>
              <w:rPr>
                <w:rFonts w:ascii="Arial Narrow" w:hAnsi="Arial Narrow"/>
                <w:sz w:val="18"/>
                <w:szCs w:val="18"/>
              </w:rPr>
              <w:t>205,00</w:t>
            </w:r>
          </w:p>
        </w:tc>
      </w:tr>
      <w:tr w:rsidR="00316AE6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Pr="005773A6" w:rsidRDefault="005773A6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t>916304,00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AE6" w:rsidRDefault="005B40B5" w:rsidP="009E5F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</w:t>
            </w:r>
            <w:r w:rsidR="009E5FB2">
              <w:rPr>
                <w:rFonts w:ascii="Arial Narrow" w:hAnsi="Arial Narrow"/>
                <w:sz w:val="18"/>
                <w:szCs w:val="18"/>
              </w:rPr>
              <w:t>65</w:t>
            </w:r>
            <w:r>
              <w:rPr>
                <w:rFonts w:ascii="Arial Narrow" w:hAnsi="Arial Narrow"/>
                <w:sz w:val="18"/>
                <w:szCs w:val="18"/>
              </w:rPr>
              <w:t>08,00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73A6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a04672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73A6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a04673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73A6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a04674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73A6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a04675 </w:instrTex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73A6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73A6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73A6" w:rsidRDefault="005773A6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3160748,00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B40B5" w:rsidRDefault="005B40B5" w:rsidP="009E5FB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0B5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9E5FB2">
              <w:rPr>
                <w:rFonts w:ascii="Arial Narrow" w:hAnsi="Arial Narrow"/>
                <w:b/>
                <w:sz w:val="18"/>
                <w:szCs w:val="18"/>
              </w:rPr>
              <w:t>893</w:t>
            </w:r>
            <w:r w:rsidRPr="005B40B5">
              <w:rPr>
                <w:rFonts w:ascii="Arial Narrow" w:hAnsi="Arial Narrow"/>
                <w:b/>
                <w:sz w:val="18"/>
                <w:szCs w:val="18"/>
              </w:rPr>
              <w:t>7</w:t>
            </w:r>
            <w:r w:rsidR="009E5FB2">
              <w:rPr>
                <w:rFonts w:ascii="Arial Narrow" w:hAnsi="Arial Narrow"/>
                <w:b/>
                <w:sz w:val="18"/>
                <w:szCs w:val="18"/>
              </w:rPr>
              <w:t>13</w:t>
            </w:r>
            <w:r w:rsidRPr="005B40B5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316AE6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  <w:r w:rsidR="005B40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773A6" w:rsidRDefault="005773A6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916304,00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B40B5" w:rsidRDefault="005B40B5" w:rsidP="009E5FB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0B5">
              <w:rPr>
                <w:rFonts w:ascii="Arial Narrow" w:hAnsi="Arial Narrow"/>
                <w:b/>
                <w:sz w:val="18"/>
                <w:szCs w:val="18"/>
              </w:rPr>
              <w:t>92</w:t>
            </w:r>
            <w:r w:rsidR="009E5FB2">
              <w:rPr>
                <w:rFonts w:ascii="Arial Narrow" w:hAnsi="Arial Narrow"/>
                <w:b/>
                <w:sz w:val="18"/>
                <w:szCs w:val="18"/>
              </w:rPr>
              <w:t>65</w:t>
            </w:r>
            <w:r w:rsidRPr="005B40B5">
              <w:rPr>
                <w:rFonts w:ascii="Arial Narrow" w:hAnsi="Arial Narrow"/>
                <w:b/>
                <w:sz w:val="18"/>
                <w:szCs w:val="18"/>
              </w:rPr>
              <w:t>08,00</w:t>
            </w:r>
          </w:p>
        </w:tc>
      </w:tr>
      <w:tr w:rsidR="00316AE6" w:rsidRPr="0073029B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73029B" w:rsidRDefault="00316AE6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  <w:r w:rsidR="005B40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773A6" w:rsidRDefault="005773A6" w:rsidP="00F4554D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5773A6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2244444,00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E6" w:rsidRPr="005B40B5" w:rsidRDefault="005B40B5" w:rsidP="009E5FB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40B5">
              <w:rPr>
                <w:rFonts w:ascii="Arial Narrow" w:hAnsi="Arial Narrow"/>
                <w:b/>
                <w:sz w:val="18"/>
                <w:szCs w:val="18"/>
              </w:rPr>
              <w:t>19</w:t>
            </w:r>
            <w:r w:rsidR="009E5FB2">
              <w:rPr>
                <w:rFonts w:ascii="Arial Narrow" w:hAnsi="Arial Narrow"/>
                <w:b/>
                <w:sz w:val="18"/>
                <w:szCs w:val="18"/>
              </w:rPr>
              <w:t>67</w:t>
            </w:r>
            <w:r w:rsidRPr="005B40B5">
              <w:rPr>
                <w:rFonts w:ascii="Arial Narrow" w:hAnsi="Arial Narrow"/>
                <w:b/>
                <w:sz w:val="18"/>
                <w:szCs w:val="18"/>
              </w:rPr>
              <w:t>205,00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1601C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B669F1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 časti I. prílohy č. 3 o</w:t>
      </w:r>
      <w:r w:rsidR="001601C7">
        <w:rPr>
          <w:rFonts w:ascii="Arial Narrow" w:hAnsi="Arial Narrow"/>
          <w:sz w:val="22"/>
          <w:szCs w:val="22"/>
        </w:rPr>
        <w:t> :</w:t>
      </w:r>
    </w:p>
    <w:p w:rsidR="000669B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N</w:t>
      </w:r>
      <w:r w:rsidR="000669B7" w:rsidRPr="0073029B">
        <w:rPr>
          <w:rFonts w:ascii="Arial Narrow" w:hAnsi="Arial Narrow"/>
          <w:sz w:val="22"/>
          <w:szCs w:val="22"/>
        </w:rPr>
        <w:t>ákladoch</w:t>
      </w:r>
      <w:r>
        <w:rPr>
          <w:rFonts w:ascii="Arial Narrow" w:hAnsi="Arial Narrow"/>
          <w:sz w:val="22"/>
          <w:szCs w:val="22"/>
        </w:rPr>
        <w:t xml:space="preserve"> voči aud</w:t>
      </w:r>
      <w:r w:rsidR="000B199A">
        <w:rPr>
          <w:rFonts w:ascii="Arial Narrow" w:hAnsi="Arial Narrow"/>
          <w:sz w:val="22"/>
          <w:szCs w:val="22"/>
        </w:rPr>
        <w:t>í</w:t>
      </w:r>
      <w:r>
        <w:rPr>
          <w:rFonts w:ascii="Arial Narrow" w:hAnsi="Arial Narrow"/>
          <w:sz w:val="22"/>
          <w:szCs w:val="22"/>
        </w:rPr>
        <w:t>t</w:t>
      </w:r>
      <w:r w:rsidR="000B199A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>rovi, audítorskej spoločnosti – písmeno e)</w:t>
      </w:r>
      <w:r w:rsidR="00983B8B">
        <w:rPr>
          <w:rFonts w:ascii="Arial Narrow" w:hAnsi="Arial Narrow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73029B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601C7" w:rsidRPr="00F571F6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89005F" w:rsidRDefault="0089005F" w:rsidP="00CC3E6D">
            <w:pPr>
              <w:jc w:val="center"/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  <w:t>3438,00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254598" w:rsidRDefault="00983B8B" w:rsidP="00254598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254598">
              <w:rPr>
                <w:rFonts w:ascii="Arial Narrow" w:hAnsi="Arial Narrow"/>
                <w:b/>
                <w:iCs/>
                <w:sz w:val="18"/>
                <w:szCs w:val="18"/>
              </w:rPr>
              <w:t>3</w:t>
            </w:r>
            <w:r w:rsidR="00254598">
              <w:rPr>
                <w:rFonts w:ascii="Arial Narrow" w:hAnsi="Arial Narrow"/>
                <w:b/>
                <w:iCs/>
                <w:sz w:val="18"/>
                <w:szCs w:val="18"/>
              </w:rPr>
              <w:t>4</w:t>
            </w:r>
            <w:r w:rsidRPr="00254598">
              <w:rPr>
                <w:rFonts w:ascii="Arial Narrow" w:hAnsi="Arial Narrow"/>
                <w:b/>
                <w:iCs/>
                <w:sz w:val="18"/>
                <w:szCs w:val="18"/>
              </w:rPr>
              <w:t>7</w:t>
            </w:r>
            <w:r w:rsidR="00254598">
              <w:rPr>
                <w:rFonts w:ascii="Arial Narrow" w:hAnsi="Arial Narrow"/>
                <w:b/>
                <w:iCs/>
                <w:sz w:val="18"/>
                <w:szCs w:val="18"/>
              </w:rPr>
              <w:t>2</w:t>
            </w:r>
            <w:r w:rsidRPr="00254598">
              <w:rPr>
                <w:rFonts w:ascii="Arial Narrow" w:hAnsi="Arial Narrow"/>
                <w:b/>
                <w:iCs/>
                <w:sz w:val="18"/>
                <w:szCs w:val="18"/>
              </w:rPr>
              <w:t>,00</w:t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89005F" w:rsidRDefault="001601C7" w:rsidP="00CC3E6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t>3200,00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983B8B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89005F" w:rsidRDefault="001601C7" w:rsidP="00CC3E6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a04683 </w:instrText>
            </w: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89005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s04683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89005F" w:rsidRDefault="0089005F" w:rsidP="00CC3E6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89005F">
              <w:rPr>
                <w:rFonts w:ascii="Arial Narrow" w:hAnsi="Arial Narrow"/>
                <w:color w:val="000000" w:themeColor="text1"/>
                <w:sz w:val="18"/>
                <w:szCs w:val="18"/>
              </w:rPr>
              <w:t>238,00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254598" w:rsidP="002545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83B8B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83B8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601C7" w:rsidRPr="00F571F6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73029B" w:rsidRDefault="001601C7" w:rsidP="00CC3E6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1C7" w:rsidRPr="00F571F6" w:rsidRDefault="001601C7" w:rsidP="00CC3E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1601C7" w:rsidRDefault="001601C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1601C7" w:rsidRPr="0073029B" w:rsidRDefault="00094F4A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73029B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116BCB" w:rsidRPr="0073029B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425E2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117477,00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4748E5" w:rsidRDefault="00116BCB" w:rsidP="00116B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748E5">
              <w:rPr>
                <w:rFonts w:ascii="Arial Narrow" w:hAnsi="Arial Narrow"/>
                <w:b/>
                <w:sz w:val="18"/>
                <w:szCs w:val="18"/>
              </w:rPr>
              <w:t>123678,00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Update a upgrade používaných software a licenčné poplatky – správa OSBD Martin</w:t>
            </w:r>
            <w:r>
              <w:fldChar w:fldCharType="begin"/>
            </w:r>
            <w:r>
              <w:instrText xml:space="preserve"> MERGEFIELD  aTxt04688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25E24">
              <w:rPr>
                <w:rFonts w:ascii="Arial Narrow" w:hAnsi="Arial Narrow"/>
                <w:color w:val="000000" w:themeColor="text1"/>
                <w:sz w:val="18"/>
                <w:szCs w:val="18"/>
              </w:rPr>
              <w:t>13175,00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15925,00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ÚK, SV a ZV – správa OSBD Martin</w:t>
            </w:r>
            <w:r>
              <w:fldChar w:fldCharType="begin"/>
            </w:r>
            <w:r>
              <w:instrText xml:space="preserve"> MERGEFIELD  aTxt04689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425E24">
              <w:rPr>
                <w:rFonts w:ascii="Arial Narrow" w:hAnsi="Arial Narrow"/>
                <w:color w:val="000000" w:themeColor="text1"/>
                <w:sz w:val="18"/>
                <w:szCs w:val="18"/>
              </w:rPr>
              <w:t>49780,00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44617,00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Opravy a udržiavanie – správa OSBD Martin</w:t>
            </w:r>
            <w:r>
              <w:fldChar w:fldCharType="begin"/>
            </w:r>
            <w:r>
              <w:instrText xml:space="preserve"> MERGEFIELD  aTxt04690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5088,00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8634,00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Poštovné úverované – správa OSBD Martin</w:t>
            </w:r>
            <w:r>
              <w:fldChar w:fldCharType="begin"/>
            </w:r>
            <w:r>
              <w:instrText xml:space="preserve"> MERGEFIELD  aTxt04691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6683,00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5986,00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7409,00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8195,00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464,00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455,00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693,00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763,00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325,00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1413,00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25681,00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27285,00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5722,00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5721,00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425E24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2457,00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4684,00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8854F1" w:rsidRDefault="008854F1" w:rsidP="00116BC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854F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3010400,00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A91977" w:rsidRDefault="00116BCB" w:rsidP="00116B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2543108,00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8854F1" w:rsidRDefault="008854F1" w:rsidP="00116BC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854F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839240,00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300482" w:rsidRDefault="00116BCB" w:rsidP="00116B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00482">
              <w:rPr>
                <w:rFonts w:ascii="Arial Narrow" w:hAnsi="Arial Narrow"/>
                <w:b/>
                <w:sz w:val="18"/>
                <w:szCs w:val="18"/>
              </w:rPr>
              <w:t>852326,00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8854F1" w:rsidRDefault="008854F1" w:rsidP="00116BC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8854F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2171160,00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300482" w:rsidRDefault="00116BCB" w:rsidP="00116B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00482">
              <w:rPr>
                <w:rFonts w:ascii="Arial Narrow" w:hAnsi="Arial Narrow"/>
                <w:b/>
                <w:sz w:val="18"/>
                <w:szCs w:val="18"/>
              </w:rPr>
              <w:t>1690782,00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AC0B0C" w:rsidRDefault="00AC0B0C" w:rsidP="00AC0B0C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281206,00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117887,00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AC0B0C" w:rsidRDefault="00AC0B0C" w:rsidP="00116BC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646696,00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624272,00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Odmeny členom orgánov družstva – správa OSBD Martin</w:t>
            </w:r>
            <w:r>
              <w:fldChar w:fldCharType="begin"/>
            </w:r>
            <w:r>
              <w:instrText xml:space="preserve"> MERGEFIELD  aTxt04700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55440,00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55440,00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Náklady na sociálne poistenie – správa OSBD Martin</w:t>
            </w:r>
            <w:r>
              <w:fldChar w:fldCharType="begin"/>
            </w:r>
            <w:r>
              <w:instrText xml:space="preserve"> MERGEFIELD  aTxt04701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AC0B0C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28246,00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21696,00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Dane a poplatky – správa OSBD Martin</w:t>
            </w:r>
            <w:r>
              <w:fldChar w:fldCharType="begin"/>
            </w:r>
            <w:r>
              <w:instrText xml:space="preserve"> MERGEFIELD  aTxt04702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997C4F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15135,00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19570,00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997C4F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5839,00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8851,00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Odpisy – správa OSBD Martin</w:t>
            </w:r>
            <w:r>
              <w:fldChar w:fldCharType="begin"/>
            </w:r>
            <w:r>
              <w:instrText xml:space="preserve"> MERGEFIELD  aTxt04703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997C4F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47046,00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49723,00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lastRenderedPageBreak/>
              <w:t>Ostatné pokuty a penále – správa OSBD Martin</w:t>
            </w:r>
            <w:r>
              <w:fldChar w:fldCharType="begin"/>
            </w:r>
            <w:r>
              <w:instrText xml:space="preserve"> MERGEFIELD  aTxt04704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997C4F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322,00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Opravné položky k pohľadávkam – správa OSBD Martin</w:t>
            </w:r>
            <w:r>
              <w:fldChar w:fldCharType="begin"/>
            </w:r>
            <w:r>
              <w:instrText xml:space="preserve"> MERGEFIELD  aTxt04704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997C4F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-26390,00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31741,00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997C4F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997C4F">
              <w:rPr>
                <w:rFonts w:ascii="Arial Narrow" w:hAnsi="Arial Narrow"/>
                <w:color w:val="000000" w:themeColor="text1"/>
                <w:sz w:val="18"/>
                <w:szCs w:val="18"/>
              </w:rPr>
              <w:t>30379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2737,00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prevádzka domov</w:t>
            </w:r>
            <w:r>
              <w:fldChar w:fldCharType="begin"/>
            </w:r>
            <w:r>
              <w:instrText xml:space="preserve"> MERGEFIELD  aTxt04705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014E15" w:rsidRDefault="00014E15" w:rsidP="00116BC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1889954,00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1572895,00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Ostatné náklady na hospodársku činnosť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014E15" w:rsidRDefault="00014E15" w:rsidP="00116BC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4013,00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4046,00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Spotreba materiálu, energie – správa OSBD Martin</w:t>
            </w:r>
            <w:r>
              <w:fldChar w:fldCharType="begin"/>
            </w:r>
            <w:r>
              <w:instrText xml:space="preserve"> MERGEFIELD  aTxt04706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AC0B0C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C0B0C">
              <w:rPr>
                <w:rFonts w:ascii="Arial Narrow" w:hAnsi="Arial Narrow"/>
                <w:color w:val="000000" w:themeColor="text1"/>
                <w:sz w:val="18"/>
                <w:szCs w:val="18"/>
              </w:rPr>
              <w:t>32514,00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33800,00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014E15" w:rsidP="00116BC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359933,00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A91977" w:rsidRDefault="00116BCB" w:rsidP="00116B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399966,00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správa OSBD Martin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014E15" w:rsidP="00116BC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5443,00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6BCB">
              <w:rPr>
                <w:rFonts w:ascii="Arial Narrow" w:hAnsi="Arial Narrow"/>
                <w:b/>
                <w:sz w:val="18"/>
                <w:szCs w:val="18"/>
              </w:rPr>
              <w:t>5657,00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prevádzka domov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014E15" w:rsidP="00116BC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354490,00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16BCB">
              <w:rPr>
                <w:rFonts w:ascii="Arial Narrow" w:hAnsi="Arial Narrow"/>
                <w:b/>
                <w:sz w:val="18"/>
                <w:szCs w:val="18"/>
              </w:rPr>
              <w:t>394309,00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116BCB">
              <w:rPr>
                <w:rFonts w:ascii="Arial Narrow" w:hAnsi="Arial Narrow"/>
                <w:iCs/>
                <w:sz w:val="22"/>
                <w:szCs w:val="22"/>
              </w:rPr>
              <w:t>Kurzové straty, z toho</w:t>
            </w:r>
            <w:r w:rsidRPr="0073029B">
              <w:rPr>
                <w:rFonts w:ascii="Arial Narrow" w:hAnsi="Arial Narrow"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iCs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a04710 </w:instrText>
            </w: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014E15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014E15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116BCB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116BCB">
              <w:rPr>
                <w:rFonts w:ascii="Arial Narrow" w:hAnsi="Arial Narrow"/>
                <w:iCs/>
                <w:sz w:val="18"/>
                <w:szCs w:val="18"/>
              </w:rPr>
              <w:instrText xml:space="preserve"> MERGEFIELD s04710 </w:instrText>
            </w:r>
            <w:r w:rsidRPr="00116BCB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116BCB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116BCB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</w:tr>
      <w:tr w:rsidR="00116BCB" w:rsidRPr="0073029B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a04711 </w:instrText>
            </w: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14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16BCB" w:rsidRPr="0073029B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014E15" w:rsidRDefault="00014E15" w:rsidP="00116BC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354490,00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394309,00</w:t>
            </w:r>
          </w:p>
        </w:tc>
      </w:tr>
      <w:tr w:rsidR="00116BCB" w:rsidRPr="0073029B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6BCB" w:rsidRPr="00014E15" w:rsidRDefault="00014E15" w:rsidP="00116BC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4734,00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6BCB">
              <w:rPr>
                <w:rFonts w:ascii="Arial Narrow" w:hAnsi="Arial Narrow"/>
                <w:sz w:val="18"/>
                <w:szCs w:val="18"/>
              </w:rPr>
              <w:t>5180,00</w:t>
            </w:r>
          </w:p>
        </w:tc>
      </w:tr>
      <w:tr w:rsidR="00116BCB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BCB" w:rsidRPr="0073029B" w:rsidRDefault="00116BCB" w:rsidP="00116BCB">
            <w:pPr>
              <w:rPr>
                <w:rFonts w:ascii="Arial Narrow" w:hAnsi="Arial Narrow"/>
                <w:sz w:val="22"/>
                <w:szCs w:val="22"/>
              </w:rPr>
            </w:pPr>
            <w:r>
              <w:t>Bankové poplatky – správa OSBD Martin</w:t>
            </w:r>
            <w:r>
              <w:fldChar w:fldCharType="begin"/>
            </w:r>
            <w:r>
              <w:instrText xml:space="preserve"> MERGEFIELD  aTxt04714  \* MERGEFORMAT </w:instrText>
            </w:r>
            <w:r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014E15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014E15">
              <w:rPr>
                <w:rFonts w:ascii="Arial Narrow" w:hAnsi="Arial Narrow"/>
                <w:color w:val="000000" w:themeColor="text1"/>
                <w:sz w:val="18"/>
                <w:szCs w:val="18"/>
              </w:rPr>
              <w:t>709,00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477,00</w:t>
            </w:r>
          </w:p>
        </w:tc>
      </w:tr>
      <w:tr w:rsidR="00116BCB" w:rsidRPr="0073029B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BCB" w:rsidRPr="00D55236" w:rsidRDefault="00116BCB" w:rsidP="00116BC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fldChar w:fldCharType="begin"/>
            </w:r>
            <w:r>
              <w:instrText xml:space="preserve"> MERGEFIELD  aTxt04725  \* MERGEFORMAT </w:instrText>
            </w:r>
            <w:r>
              <w:rPr>
                <w:rFonts w:ascii="Arial Narrow" w:hAnsi="Arial Narrow"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CB" w:rsidRPr="00116BCB" w:rsidRDefault="00116BCB" w:rsidP="00116BC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16B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16BCB">
              <w:rPr>
                <w:rFonts w:ascii="Arial Narrow" w:hAnsi="Arial Narrow"/>
                <w:sz w:val="18"/>
                <w:szCs w:val="18"/>
              </w:rPr>
              <w:instrText xml:space="preserve"> MERGEFIELD a04725 </w:instrText>
            </w:r>
            <w:r w:rsidRPr="00116B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16B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16B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BCB" w:rsidRPr="00F571F6" w:rsidRDefault="00116BCB" w:rsidP="00116BC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982946" w:rsidRDefault="00921FA0" w:rsidP="00921FA0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F58BA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982946" w:rsidRDefault="00A9162D" w:rsidP="00A9162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t>211,00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A6F4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9162D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A9162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9162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6E4D34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36</w:t>
      </w:r>
      <w:r w:rsidR="000669B7" w:rsidRPr="0073029B">
        <w:rPr>
          <w:rFonts w:ascii="Arial Narrow" w:hAnsi="Arial Narrow"/>
          <w:sz w:val="22"/>
          <w:szCs w:val="22"/>
        </w:rPr>
        <w:t>. Informácie k časti J.  písm. f) a g) prílohy č. 3 o daniach z</w:t>
      </w:r>
      <w:r w:rsidR="00916FC4">
        <w:rPr>
          <w:rFonts w:ascii="Arial Narrow" w:hAnsi="Arial Narrow"/>
          <w:sz w:val="22"/>
          <w:szCs w:val="22"/>
        </w:rPr>
        <w:t> </w:t>
      </w:r>
      <w:r w:rsidR="000669B7" w:rsidRPr="0073029B">
        <w:rPr>
          <w:rFonts w:ascii="Arial Narrow" w:hAnsi="Arial Narrow"/>
          <w:sz w:val="22"/>
          <w:szCs w:val="22"/>
        </w:rPr>
        <w:t>príjmov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0669B7" w:rsidRPr="0073029B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9B63E6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10392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14247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A23D9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2581525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8A1A9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54212</w:t>
            </w:r>
            <w:r w:rsidR="008A1A95"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2149854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472968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2560103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8A1A9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53762</w:t>
            </w:r>
            <w:r w:rsidR="008A1A95"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2090490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459908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31814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6681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73611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6681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A23D98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8A1A95" w:rsidRDefault="00982946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A1A95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82946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340072" w:rsidRDefault="00340072" w:rsidP="00340072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340072" w:rsidRDefault="00340072" w:rsidP="0098294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946" w:rsidRPr="0073029B" w:rsidRDefault="00982946" w:rsidP="009829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ED6CE1" w:rsidRPr="0073029B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CE1" w:rsidRPr="0073029B" w:rsidRDefault="00ED6CE1" w:rsidP="00ED6CE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E1" w:rsidRPr="00340072" w:rsidRDefault="00340072" w:rsidP="00ED6CE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-1158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CE1" w:rsidRPr="00340072" w:rsidRDefault="00340072" w:rsidP="00ED6CE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-6569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ED6CE1" w:rsidRPr="0073029B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CE1" w:rsidRPr="0073029B" w:rsidRDefault="00ED6CE1" w:rsidP="00ED6CE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CE1" w:rsidRPr="00340072" w:rsidRDefault="00340072" w:rsidP="00ED6CE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5607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CE1" w:rsidRPr="00340072" w:rsidRDefault="00340072" w:rsidP="00ED6CE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40072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CE1" w:rsidRPr="0073029B" w:rsidRDefault="00ED6CE1" w:rsidP="00ED6C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="000669B7" w:rsidRPr="0073029B">
        <w:rPr>
          <w:rFonts w:ascii="Arial Narrow" w:hAnsi="Arial Narrow"/>
          <w:sz w:val="22"/>
          <w:szCs w:val="22"/>
        </w:rPr>
        <w:t>nformácie k  časť K. prílohy č. 3 o podsúvahových položkách</w:t>
      </w:r>
      <w:r w:rsidR="00A857DF">
        <w:rPr>
          <w:rFonts w:ascii="Arial Narrow" w:hAnsi="Arial Narrow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62E3" w:rsidRPr="00ED6CE1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E49C0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9162E3" w:rsidRPr="00EE49C0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E77B6B" w:rsidRPr="00EE49C0" w:rsidRDefault="009162E3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>v zmysle zákona 182/1993</w:t>
            </w:r>
            <w:r w:rsidR="00E77B6B"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Z. z. o vlastníctve bytov a NP </w:t>
            </w:r>
          </w:p>
          <w:p w:rsidR="009162E3" w:rsidRPr="00ED6CE1" w:rsidRDefault="00E77B6B" w:rsidP="00E77B6B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EE49C0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D6CE1" w:rsidRDefault="009162E3" w:rsidP="00F4554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ED6CE1" w:rsidRDefault="009162E3" w:rsidP="00F4554D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ED6CE1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a) prílohy č. 3 o podmienených záväzkoch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73029B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</w:t>
            </w:r>
          </w:p>
        </w:tc>
      </w:tr>
      <w:tr w:rsidR="000669B7" w:rsidRPr="0073029B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voči spriazneným osobám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s04765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A17C2" w:rsidRDefault="005A17C2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382C2F" w:rsidRPr="0073029B" w:rsidRDefault="00382C2F" w:rsidP="00382C2F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Informácie k časti L. písm. </w:t>
      </w:r>
      <w:r>
        <w:rPr>
          <w:rFonts w:ascii="Arial Narrow" w:hAnsi="Arial Narrow"/>
          <w:sz w:val="22"/>
          <w:szCs w:val="22"/>
        </w:rPr>
        <w:t>b</w:t>
      </w:r>
      <w:r w:rsidRPr="0073029B">
        <w:rPr>
          <w:rFonts w:ascii="Arial Narrow" w:hAnsi="Arial Narrow"/>
          <w:sz w:val="22"/>
          <w:szCs w:val="22"/>
        </w:rPr>
        <w:t>) prílohy č. 3 o podmienených záväzkoch</w:t>
      </w:r>
      <w:r>
        <w:rPr>
          <w:rFonts w:ascii="Arial Narrow" w:hAnsi="Arial Narrow"/>
          <w:sz w:val="22"/>
          <w:szCs w:val="22"/>
        </w:rPr>
        <w:t xml:space="preserve"> podľa písmena a voči spriazneným osobám - nemáme</w:t>
      </w:r>
    </w:p>
    <w:p w:rsidR="00402AAF" w:rsidRDefault="00402AAF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L. písm. c) prílohy č. 3 o podmienenom majetku</w:t>
      </w:r>
      <w:r w:rsidR="00382C2F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73029B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 investovania prostriedkov získaných oslobodením od dane 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</w:t>
            </w:r>
            <w:r w:rsidR="00F80BCA">
              <w:rPr>
                <w:rFonts w:ascii="Arial Narrow" w:hAnsi="Arial Narrow"/>
                <w:sz w:val="22"/>
                <w:szCs w:val="22"/>
              </w:rPr>
              <w:t> </w:t>
            </w:r>
            <w:r w:rsidRPr="0073029B">
              <w:rPr>
                <w:rFonts w:ascii="Arial Narrow" w:hAnsi="Arial Narrow"/>
                <w:sz w:val="22"/>
                <w:szCs w:val="22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s04779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73029B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Hodnota príjmu, výhody bývalých členov orgánov                                                        </w:t>
            </w:r>
          </w:p>
        </w:tc>
      </w:tr>
      <w:tr w:rsidR="000669B7" w:rsidRPr="0073029B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iných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1 - Bežné účtovné obdobie</w:t>
            </w:r>
          </w:p>
        </w:tc>
      </w:tr>
      <w:tr w:rsidR="000669B7" w:rsidRPr="0073029B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669B7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A26CA3" w:rsidRDefault="00A9748B" w:rsidP="00A26CA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D62F0">
              <w:rPr>
                <w:rFonts w:ascii="Arial Narrow" w:hAnsi="Arial Narrow"/>
                <w:color w:val="000000" w:themeColor="text1"/>
                <w:sz w:val="22"/>
                <w:szCs w:val="22"/>
              </w:rPr>
              <w:t>37200,00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A26CA3" w:rsidRDefault="000669B7" w:rsidP="00A9748B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26CA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  <w:r w:rsidR="00A9748B" w:rsidRPr="005D62F0">
              <w:rPr>
                <w:rFonts w:ascii="Arial Narrow" w:hAnsi="Arial Narrow"/>
                <w:color w:val="000000" w:themeColor="text1"/>
                <w:sz w:val="22"/>
                <w:szCs w:val="22"/>
              </w:rPr>
              <w:t>18240,00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37200,00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18240,00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26CA3" w:rsidRPr="0073029B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A26CA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F80BCA">
        <w:rPr>
          <w:rFonts w:ascii="Arial Narrow" w:hAnsi="Arial Narrow"/>
          <w:sz w:val="22"/>
          <w:szCs w:val="22"/>
        </w:rPr>
        <w:t xml:space="preserve"> - nemáme</w:t>
      </w:r>
    </w:p>
    <w:p w:rsidR="00402AAF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0669B7" w:rsidRPr="0073029B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 na konci účtovného obdobia</w:t>
            </w:r>
          </w:p>
        </w:tc>
      </w:tr>
      <w:tr w:rsidR="000669B7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f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652900,00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133,00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652767,00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a02786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a03786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a02788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a03788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9399514,00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1381715,00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1977104,00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8804125,00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a04794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a02794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a03794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a04794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a02795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a03795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4B470B" w:rsidRDefault="004B470B" w:rsidP="004B4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470B">
              <w:rPr>
                <w:rFonts w:ascii="Arial Narrow" w:hAnsi="Arial Narrow"/>
                <w:sz w:val="18"/>
                <w:szCs w:val="18"/>
              </w:rPr>
              <w:t>89361,00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4541,00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4446,00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F571F6" w:rsidRDefault="004B470B" w:rsidP="004B4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4B470B" w:rsidRDefault="00DC3DDD" w:rsidP="004B470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89456,00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4B470B" w:rsidRDefault="004B470B" w:rsidP="004B4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470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B470B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4B470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470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B470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a04797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852C19" w:rsidRDefault="004B470B" w:rsidP="004B47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4B470B" w:rsidRDefault="004B470B" w:rsidP="004B470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B470B">
              <w:rPr>
                <w:rFonts w:ascii="Arial Narrow" w:hAnsi="Arial Narrow"/>
                <w:b/>
                <w:sz w:val="18"/>
                <w:szCs w:val="18"/>
              </w:rPr>
              <w:t>118789,00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a02798 </w:instrText>
            </w: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7534,00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111255,00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4B470B" w:rsidRDefault="004B470B" w:rsidP="004B4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470B">
              <w:rPr>
                <w:rFonts w:ascii="Arial Narrow" w:hAnsi="Arial Narrow"/>
                <w:sz w:val="18"/>
                <w:szCs w:val="18"/>
              </w:rPr>
              <w:t>54614,00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7534,00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54614,00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4B470B" w:rsidRDefault="004B470B" w:rsidP="004B4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B470B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64175,00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a04799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4525,00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260,00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DC3DDD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t>4785,00</w:t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B470B" w:rsidRPr="0073029B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70B" w:rsidRPr="0073029B" w:rsidRDefault="004B470B" w:rsidP="004B470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70B" w:rsidRPr="00DC3DDD" w:rsidRDefault="004B470B" w:rsidP="004B470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DC3DD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DC3DD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44731F" w:rsidRPr="0073029B" w:rsidRDefault="0044731F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A26CA3" w:rsidRPr="0073029B" w:rsidTr="00727C2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>
              <w:t>Bezprostredne predchádzajúce</w:t>
            </w:r>
            <w:r w:rsidRPr="0073029B">
              <w:t xml:space="preserve"> účtovné obdobie</w:t>
            </w:r>
          </w:p>
        </w:tc>
      </w:tr>
      <w:tr w:rsidR="00A26CA3" w:rsidRPr="0073029B" w:rsidTr="00727C2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Stav na konci účtovného obdobia</w:t>
            </w:r>
          </w:p>
        </w:tc>
      </w:tr>
      <w:tr w:rsidR="00A26CA3" w:rsidRPr="0073029B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pStyle w:val="TopHeader"/>
            </w:pPr>
            <w:r w:rsidRPr="0073029B">
              <w:t>f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653445,00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545,00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652900,00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547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11655447,00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1016330,00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3272263,00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9399514,00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86978,00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6683,00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4300,00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89361,00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852C19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852C19" w:rsidRDefault="00A26CA3" w:rsidP="00727C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52C19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852C19" w:rsidRDefault="00A26CA3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2C19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>27548</w: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852C19" w:rsidRDefault="00A26CA3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852C19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852C19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852C19" w:rsidRDefault="00A26CA3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8759,00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852C19" w:rsidRDefault="00A26CA3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852C19" w:rsidRDefault="00A26CA3" w:rsidP="00727C2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118789,00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63373,00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8759,00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54614,00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správa OSBD Martin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5773,00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1248,00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4525,00</w:t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26CA3" w:rsidRPr="00F571F6" w:rsidTr="00727C2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73029B" w:rsidRDefault="00A26CA3" w:rsidP="00727C23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CA3" w:rsidRPr="00F571F6" w:rsidRDefault="00A26CA3" w:rsidP="00727C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6A0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p w:rsidR="0044731F" w:rsidRDefault="0044731F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Default="00EC206B" w:rsidP="000669B7">
      <w:pPr>
        <w:rPr>
          <w:rFonts w:ascii="Arial Narrow" w:hAnsi="Arial Narrow"/>
          <w:sz w:val="22"/>
          <w:szCs w:val="22"/>
        </w:rPr>
      </w:pPr>
    </w:p>
    <w:p w:rsidR="00EC206B" w:rsidRPr="0073029B" w:rsidRDefault="00EC206B" w:rsidP="000669B7">
      <w:pPr>
        <w:rPr>
          <w:rFonts w:ascii="Arial Narrow" w:hAnsi="Arial Narrow"/>
          <w:sz w:val="22"/>
          <w:szCs w:val="22"/>
        </w:rPr>
      </w:pP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294"/>
        <w:gridCol w:w="685"/>
        <w:gridCol w:w="919"/>
        <w:gridCol w:w="1270"/>
      </w:tblGrid>
      <w:tr w:rsidR="00DD6B9B" w:rsidRPr="00DD6B9B" w:rsidTr="00DD6B9B">
        <w:trPr>
          <w:trHeight w:val="255"/>
        </w:trPr>
        <w:tc>
          <w:tcPr>
            <w:tcW w:w="9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lang w:eastAsia="sk-SK"/>
              </w:rPr>
              <w:t xml:space="preserve">Informácie k časti </w:t>
            </w:r>
            <w:proofErr w:type="spellStart"/>
            <w:r w:rsidRPr="00DD6B9B">
              <w:rPr>
                <w:rFonts w:ascii="Arial" w:hAnsi="Arial" w:cs="Arial"/>
                <w:b/>
                <w:bCs/>
                <w:lang w:eastAsia="sk-SK"/>
              </w:rPr>
              <w:t>T.prílohy</w:t>
            </w:r>
            <w:proofErr w:type="spellEnd"/>
            <w:r w:rsidRPr="00DD6B9B">
              <w:rPr>
                <w:rFonts w:ascii="Arial" w:hAnsi="Arial" w:cs="Arial"/>
                <w:b/>
                <w:bCs/>
                <w:lang w:eastAsia="sk-SK"/>
              </w:rPr>
              <w:t xml:space="preserve"> č.3 o prehľade peňažných tokov pri použití nepriamej metódy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lang w:eastAsia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účtovné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obdobie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DD6B9B">
              <w:rPr>
                <w:rFonts w:ascii="Arial" w:hAnsi="Arial" w:cs="Arial"/>
                <w:lang w:eastAsia="sk-SK"/>
              </w:rPr>
              <w:t>Ozn</w:t>
            </w:r>
            <w:proofErr w:type="spellEnd"/>
            <w:r w:rsidRPr="00DD6B9B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 xml:space="preserve">                  Obsah položky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proofErr w:type="spellStart"/>
            <w:r w:rsidRPr="00DD6B9B">
              <w:rPr>
                <w:rFonts w:ascii="Arial" w:hAnsi="Arial" w:cs="Arial"/>
                <w:lang w:eastAsia="sk-SK"/>
              </w:rPr>
              <w:t>č.riad</w:t>
            </w:r>
            <w:proofErr w:type="spellEnd"/>
            <w:r w:rsidRPr="00DD6B9B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D6B9B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DD6B9B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HV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4785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4525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47046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49723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pracovného kapitálu             A1+A2+A3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1280489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2312079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Zmena stavu zásob                                    </w:t>
            </w:r>
            <w:proofErr w:type="spellStart"/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súč</w:t>
            </w:r>
            <w:proofErr w:type="spellEnd"/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. A1.1.- A1.6.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A.1.1.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Materiál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A.1.2.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Nedokončená výroba a polotovary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A.1.3.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Výrobky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A.1.4.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Zvieratá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A.1.5.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Tovar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A.1.6.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Poskytnuté preddavky na zásoby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A.2.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pohľadávok                          súč.A.2.1.- A.2.16.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739135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2041919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Pohľadávky z obchodného styku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Pohľadávky voči spoločníkom a združeniu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1072168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1678941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lastRenderedPageBreak/>
              <w:t>A.2.4.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Pohľadávky voči ovládanej osobe a ovládajúcej osobe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pohľadávky v rámci konsolidovaného celku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Iné pohľadávky /dlhodobé/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pohľadávky z obchodného styku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115201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104071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Pohľadávky voči spoločníkom a združeniu / 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-62922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64395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Sociálne poistenie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Daňové pohľadávky a dotácie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Odložená daňová pohľadávka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Pohľadávky voči ovládanej osobe a ovládajúcej osobe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pohľadávky v rámci konsolidovaného celku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Iné pohľadávky /krátkodobé/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-385312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194512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A.2.15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A.2.16.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Obstarávaný krátkodobý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A.3.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záväzkov                              súč.A.3.1.- A.3.14.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28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541354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270160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Iné záväzky /krátkodobé/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29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432736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164383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Krátkodobé rezervy zákonné a ostatné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7372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-1546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Záväzky z obchodného styku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63065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118638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17634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-1512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Záväzky voči spoločníkom a združeniu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-12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Záväzky voči zamestnancom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Záväzky zo sociálneho poistenia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21843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4235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Daňové záväzky a dotácie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-542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-7344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Odložený daňový záväzok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-1158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-6569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Záväzky voči ovládanej osobe a ovládajúcej osobe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záväzky v rámci konsolidovaného celku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Záväzky zo sociálneho fondu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364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-113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Bežné bankové úvery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A.3.14.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A.4.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rozlíšenie nákladov a príjmov         súč.A.4.1.- A.4.2. 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43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493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3524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A.4.1.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Náklady budúcich období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44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683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5641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A.4.2.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 xml:space="preserve">Príjmy budúcich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-190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-2117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A.5.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</w:t>
            </w:r>
            <w:proofErr w:type="spellStart"/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rozlišenie</w:t>
            </w:r>
            <w:proofErr w:type="spellEnd"/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 výdavkov a výnosov      súč.A.5.1.- A.5.2.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46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7740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-18655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A.5.1.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Výdavky budúcich období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-963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963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A.5.2.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Výnosy budúcich období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8703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-19618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A***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základ.podnik.činností</w:t>
            </w:r>
            <w:proofErr w:type="spellEnd"/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HV+O+A-A4-A5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49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1340553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2351196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B.1.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dlhodobého majetku            súč.B.1.1.- B.1.23.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1192529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2157469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Zriaďovacie náklady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51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Aktivované náklady na  vývoj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Softvér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9968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10807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 xml:space="preserve">Oceniteľné práva, </w:t>
            </w:r>
            <w:proofErr w:type="spellStart"/>
            <w:r w:rsidRPr="00DD6B9B">
              <w:rPr>
                <w:rFonts w:ascii="Arial" w:hAnsi="Arial" w:cs="Arial"/>
                <w:lang w:eastAsia="sk-SK"/>
              </w:rPr>
              <w:t>goodwill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Ostatný dlhodobý nehmotný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Obstarávaný dlhodobý nehmotný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Poskytnuté preddavky na dlhodobý nehmotný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Pozemky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870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6572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Stavby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1395035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1144938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Samostatné hnuteľné veci a súbory hnuteľných vecí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6112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8942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Pestovateľské celky trvalých porastov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Základné stádo a ťažné zvieratá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Ostatný dlhodobý 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DD6B9B">
              <w:rPr>
                <w:rFonts w:ascii="Arial" w:hAnsi="Arial" w:cs="Arial"/>
                <w:lang w:eastAsia="sk-SK"/>
              </w:rPr>
              <w:t>Obstáravaný</w:t>
            </w:r>
            <w:proofErr w:type="spellEnd"/>
            <w:r w:rsidRPr="00DD6B9B">
              <w:rPr>
                <w:rFonts w:ascii="Arial" w:hAnsi="Arial" w:cs="Arial"/>
                <w:lang w:eastAsia="sk-SK"/>
              </w:rPr>
              <w:t xml:space="preserve"> dlhodobý 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-219456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986210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Poskytnuté preddavky na dlhodobý hmotný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Podielové cenné papiere a podiely v prepojených jednotkách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Podielové cenné papiere a vklady s podielovou účasťou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lastRenderedPageBreak/>
              <w:t>B.1.18.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realizovateľné cenné papiere a podiely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B.1.19.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Pôžičky účtovnej jednotky v konsolidovanom celku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69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B.1.20.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Ostatný dlhodobý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B.1.21.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Pôžičky s dobou splatnosti najviac jeden rok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B.1.22.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Obstarávaný dlhodobý finančný majetok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B.1.23.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 xml:space="preserve">Poskytnuté preddavky na dlhodobý </w:t>
            </w:r>
            <w:proofErr w:type="spellStart"/>
            <w:r w:rsidRPr="00DD6B9B">
              <w:rPr>
                <w:rFonts w:ascii="Arial" w:hAnsi="Arial" w:cs="Arial"/>
                <w:lang w:eastAsia="sk-SK"/>
              </w:rPr>
              <w:t>fin.majetok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-47046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-49723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B***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B1+O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75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1145483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2107746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kapitálu                                 súč.D.1.1.- D.1.13.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-607486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-2268627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Základné imanie a zmeny základného imania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77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-133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-545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Emisné ážio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kapitálové fondy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-595389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-2255933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Oceňovacie rozdiely z precenenia majetku a záväzkov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Oceňovacie rozdiely z kapitálových účastín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Oceňovacie rozdiely pri splynutí a rozdelení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Zákonný rezervný fond a nedeliteľný fond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2383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Rezervný fond na vlastné akcie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fondy zo zisku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Nerozdelený zisk minulých rokov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-7534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-8759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D.1.12.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Neuhradená strata minulých rokov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D.1.13.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Hospodársky výsledok predchádzajúceho obdobia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-4525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-5773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D.2.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úverov a výpomocí               súč.D.2.1.- D.2.11.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90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-1123519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-1836071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D.2.1.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Rezervy zákonné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91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D.2.2.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Dlhodobé záväzky z obchodného styku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D.2.3.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Dlhodobé nevyfakturované dodávky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D.2.4.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Dlhodobé záväzky voči ovládanej osobe a ovládajúcej osobe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D.2.5.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dlhodobé záväzky v rámci konsolidovaného celku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D.2.6.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D.2.7.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Bežné bankové úvery - ročné splátky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59172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-71937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D.2.8.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Dlhodobé zmenky na úhradu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D.2.9.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Ostatné dlhodobé záväzky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-1363219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-1436647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D.2.10.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DD6B9B" w:rsidRPr="00DD6B9B" w:rsidTr="00DD6B9B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D.2.11.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Dlhodobé bankové úvery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180528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-327487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D***</w:t>
            </w:r>
          </w:p>
        </w:tc>
        <w:tc>
          <w:tcPr>
            <w:tcW w:w="62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D1+D2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102</w:t>
            </w:r>
          </w:p>
        </w:tc>
        <w:tc>
          <w:tcPr>
            <w:tcW w:w="9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-1731005</w:t>
            </w:r>
          </w:p>
        </w:tc>
        <w:tc>
          <w:tcPr>
            <w:tcW w:w="12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-4104698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základ.podnikateľ.činností</w:t>
            </w:r>
            <w:proofErr w:type="spellEnd"/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A***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1340553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2351196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              B***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1145483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2107746</w:t>
            </w:r>
          </w:p>
        </w:tc>
      </w:tr>
      <w:tr w:rsidR="00DD6B9B" w:rsidRPr="00DD6B9B" w:rsidTr="00DD6B9B">
        <w:trPr>
          <w:trHeight w:val="300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               D***</w:t>
            </w:r>
          </w:p>
        </w:tc>
        <w:tc>
          <w:tcPr>
            <w:tcW w:w="59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-1731005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-4104698</w:t>
            </w:r>
          </w:p>
        </w:tc>
      </w:tr>
      <w:tr w:rsidR="00DD6B9B" w:rsidRPr="00DD6B9B" w:rsidTr="00DD6B9B">
        <w:trPr>
          <w:trHeight w:val="28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6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Zmena stavu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peňaž.prostr.a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peňaž.ekvivalent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. A***+B***+D***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106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755031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354244</w:t>
            </w:r>
          </w:p>
        </w:tc>
      </w:tr>
      <w:tr w:rsidR="00DD6B9B" w:rsidRPr="00DD6B9B" w:rsidTr="00DD6B9B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Stav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peňaž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prostr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peňaž.ekvivalentov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zač.úč.obdobia</w:t>
            </w:r>
            <w:proofErr w:type="spellEnd"/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9064958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8710714</w:t>
            </w:r>
          </w:p>
        </w:tc>
      </w:tr>
      <w:tr w:rsidR="00DD6B9B" w:rsidRPr="00DD6B9B" w:rsidTr="00DD6B9B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Zostatok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peňaž.prostr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peňaž.ekviv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na konci </w:t>
            </w:r>
            <w:proofErr w:type="spellStart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uč.obd</w:t>
            </w:r>
            <w:proofErr w:type="spellEnd"/>
            <w:r w:rsidRPr="00DD6B9B">
              <w:rPr>
                <w:rFonts w:ascii="Arial" w:hAnsi="Arial" w:cs="Arial"/>
                <w:sz w:val="22"/>
                <w:szCs w:val="22"/>
                <w:lang w:eastAsia="sk-SK"/>
              </w:rPr>
              <w:t>.   F+G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center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108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9819989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B9B" w:rsidRPr="00DD6B9B" w:rsidRDefault="00DD6B9B" w:rsidP="00DD6B9B">
            <w:pPr>
              <w:jc w:val="right"/>
              <w:rPr>
                <w:rFonts w:ascii="Arial" w:hAnsi="Arial" w:cs="Arial"/>
                <w:lang w:eastAsia="sk-SK"/>
              </w:rPr>
            </w:pPr>
            <w:r w:rsidRPr="00DD6B9B">
              <w:rPr>
                <w:rFonts w:ascii="Arial" w:hAnsi="Arial" w:cs="Arial"/>
                <w:lang w:eastAsia="sk-SK"/>
              </w:rPr>
              <w:t>9064958</w:t>
            </w:r>
          </w:p>
        </w:tc>
      </w:tr>
    </w:tbl>
    <w:p w:rsidR="000669B7" w:rsidRDefault="000669B7" w:rsidP="000504D8">
      <w:pPr>
        <w:pStyle w:val="Nzov"/>
        <w:jc w:val="left"/>
        <w:rPr>
          <w:rFonts w:ascii="Arial Narrow" w:hAnsi="Arial Narrow"/>
          <w:sz w:val="22"/>
          <w:szCs w:val="22"/>
        </w:rPr>
      </w:pPr>
    </w:p>
    <w:sectPr w:rsidR="000669B7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4ED" w:rsidRDefault="00BB24ED">
      <w:r>
        <w:separator/>
      </w:r>
    </w:p>
  </w:endnote>
  <w:endnote w:type="continuationSeparator" w:id="0">
    <w:p w:rsidR="00BB24ED" w:rsidRDefault="00BB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0B" w:rsidRDefault="0036500B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500B" w:rsidRDefault="0036500B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0B" w:rsidRPr="00010D38" w:rsidRDefault="0036500B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CA1A43">
      <w:rPr>
        <w:rStyle w:val="slostrany"/>
        <w:sz w:val="16"/>
        <w:szCs w:val="16"/>
      </w:rPr>
      <w:t>29</w:t>
    </w:r>
    <w:r w:rsidRPr="00010D38">
      <w:rPr>
        <w:rStyle w:val="slostrany"/>
        <w:sz w:val="16"/>
        <w:szCs w:val="16"/>
      </w:rPr>
      <w:fldChar w:fldCharType="end"/>
    </w:r>
  </w:p>
  <w:p w:rsidR="0036500B" w:rsidRDefault="0036500B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4ED" w:rsidRDefault="00BB24ED">
      <w:r>
        <w:separator/>
      </w:r>
    </w:p>
  </w:footnote>
  <w:footnote w:type="continuationSeparator" w:id="0">
    <w:p w:rsidR="00BB24ED" w:rsidRDefault="00BB2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36500B" w:rsidRPr="0073029B" w:rsidTr="00C02E9E">
      <w:trPr>
        <w:trHeight w:val="59"/>
      </w:trPr>
      <w:tc>
        <w:tcPr>
          <w:tcW w:w="416" w:type="pct"/>
          <w:noWrap/>
        </w:tcPr>
        <w:p w:rsidR="0036500B" w:rsidRPr="0073029B" w:rsidRDefault="0036500B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36500B" w:rsidRPr="0073029B" w:rsidRDefault="0036500B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36500B" w:rsidRDefault="0036500B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36500B" w:rsidRPr="0073029B" w:rsidRDefault="0036500B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36500B" w:rsidRPr="0073029B" w:rsidTr="00C02E9E">
      <w:trPr>
        <w:trHeight w:val="59"/>
      </w:trPr>
      <w:tc>
        <w:tcPr>
          <w:tcW w:w="416" w:type="pct"/>
          <w:noWrap/>
        </w:tcPr>
        <w:p w:rsidR="0036500B" w:rsidRPr="0073029B" w:rsidRDefault="0036500B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36500B" w:rsidRPr="0073029B" w:rsidRDefault="0036500B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36500B" w:rsidRDefault="0036500B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36500B" w:rsidRPr="0073029B" w:rsidRDefault="0036500B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36500B" w:rsidRPr="00450F74" w:rsidRDefault="0036500B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4"/>
  </w:num>
  <w:num w:numId="9">
    <w:abstractNumId w:val="5"/>
  </w:num>
  <w:num w:numId="10">
    <w:abstractNumId w:val="0"/>
  </w:num>
  <w:num w:numId="11">
    <w:abstractNumId w:val="15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2694"/>
    <w:rsid w:val="000053B0"/>
    <w:rsid w:val="00005BFC"/>
    <w:rsid w:val="0000781D"/>
    <w:rsid w:val="0001143D"/>
    <w:rsid w:val="00011EDC"/>
    <w:rsid w:val="000142F6"/>
    <w:rsid w:val="00014E15"/>
    <w:rsid w:val="00016E3A"/>
    <w:rsid w:val="000234F7"/>
    <w:rsid w:val="0002470E"/>
    <w:rsid w:val="0002509E"/>
    <w:rsid w:val="00026007"/>
    <w:rsid w:val="00030DEB"/>
    <w:rsid w:val="000363BB"/>
    <w:rsid w:val="00037B33"/>
    <w:rsid w:val="00037BE9"/>
    <w:rsid w:val="00041387"/>
    <w:rsid w:val="000422B9"/>
    <w:rsid w:val="0004292E"/>
    <w:rsid w:val="000461D1"/>
    <w:rsid w:val="0004679C"/>
    <w:rsid w:val="00046C91"/>
    <w:rsid w:val="000504D8"/>
    <w:rsid w:val="00051D36"/>
    <w:rsid w:val="00052884"/>
    <w:rsid w:val="0005319F"/>
    <w:rsid w:val="00057D9F"/>
    <w:rsid w:val="00063363"/>
    <w:rsid w:val="00064ED1"/>
    <w:rsid w:val="000669B7"/>
    <w:rsid w:val="00067E4C"/>
    <w:rsid w:val="00070A5B"/>
    <w:rsid w:val="000722C5"/>
    <w:rsid w:val="00072FA0"/>
    <w:rsid w:val="000753F8"/>
    <w:rsid w:val="00077226"/>
    <w:rsid w:val="000772A5"/>
    <w:rsid w:val="00082058"/>
    <w:rsid w:val="00085147"/>
    <w:rsid w:val="000929AD"/>
    <w:rsid w:val="00092BED"/>
    <w:rsid w:val="00094F4A"/>
    <w:rsid w:val="000954D3"/>
    <w:rsid w:val="00097E02"/>
    <w:rsid w:val="00097E73"/>
    <w:rsid w:val="000A52E2"/>
    <w:rsid w:val="000A5E5A"/>
    <w:rsid w:val="000A6F44"/>
    <w:rsid w:val="000B015D"/>
    <w:rsid w:val="000B0A57"/>
    <w:rsid w:val="000B199A"/>
    <w:rsid w:val="000B3DF6"/>
    <w:rsid w:val="000B4849"/>
    <w:rsid w:val="000B5B43"/>
    <w:rsid w:val="000B71A9"/>
    <w:rsid w:val="000B7785"/>
    <w:rsid w:val="000C2209"/>
    <w:rsid w:val="000C553E"/>
    <w:rsid w:val="000D3217"/>
    <w:rsid w:val="000D40DE"/>
    <w:rsid w:val="000E1BF7"/>
    <w:rsid w:val="000E5A18"/>
    <w:rsid w:val="000E6997"/>
    <w:rsid w:val="000F0107"/>
    <w:rsid w:val="000F5802"/>
    <w:rsid w:val="00101D43"/>
    <w:rsid w:val="001030D1"/>
    <w:rsid w:val="001060C4"/>
    <w:rsid w:val="0010681B"/>
    <w:rsid w:val="0010741E"/>
    <w:rsid w:val="001135DA"/>
    <w:rsid w:val="00115FC8"/>
    <w:rsid w:val="00116BCB"/>
    <w:rsid w:val="001202E8"/>
    <w:rsid w:val="00120F10"/>
    <w:rsid w:val="00125776"/>
    <w:rsid w:val="0012652D"/>
    <w:rsid w:val="0013217B"/>
    <w:rsid w:val="00136610"/>
    <w:rsid w:val="0014269F"/>
    <w:rsid w:val="001444F9"/>
    <w:rsid w:val="001465C1"/>
    <w:rsid w:val="0015103D"/>
    <w:rsid w:val="00152B1C"/>
    <w:rsid w:val="0015454F"/>
    <w:rsid w:val="00155119"/>
    <w:rsid w:val="00155D3A"/>
    <w:rsid w:val="001601C7"/>
    <w:rsid w:val="00163764"/>
    <w:rsid w:val="001664BB"/>
    <w:rsid w:val="00174ED8"/>
    <w:rsid w:val="00175F4B"/>
    <w:rsid w:val="001809E6"/>
    <w:rsid w:val="001933A8"/>
    <w:rsid w:val="00193BAE"/>
    <w:rsid w:val="0019621E"/>
    <w:rsid w:val="00197241"/>
    <w:rsid w:val="00197E0F"/>
    <w:rsid w:val="001A4E6D"/>
    <w:rsid w:val="001A6EEF"/>
    <w:rsid w:val="001A7000"/>
    <w:rsid w:val="001B0805"/>
    <w:rsid w:val="001B3409"/>
    <w:rsid w:val="001B497E"/>
    <w:rsid w:val="001B7064"/>
    <w:rsid w:val="001B711B"/>
    <w:rsid w:val="001D0A84"/>
    <w:rsid w:val="001D1CC8"/>
    <w:rsid w:val="001D2AB6"/>
    <w:rsid w:val="001D2D19"/>
    <w:rsid w:val="001E31B3"/>
    <w:rsid w:val="001E33AE"/>
    <w:rsid w:val="001E4A7A"/>
    <w:rsid w:val="001E538B"/>
    <w:rsid w:val="001F17B9"/>
    <w:rsid w:val="001F32F6"/>
    <w:rsid w:val="001F3D1D"/>
    <w:rsid w:val="001F4853"/>
    <w:rsid w:val="001F4DA2"/>
    <w:rsid w:val="001F4F2D"/>
    <w:rsid w:val="001F5AF0"/>
    <w:rsid w:val="001F7461"/>
    <w:rsid w:val="00200A6E"/>
    <w:rsid w:val="00200F47"/>
    <w:rsid w:val="00202D57"/>
    <w:rsid w:val="00203EB9"/>
    <w:rsid w:val="002066E2"/>
    <w:rsid w:val="002067CD"/>
    <w:rsid w:val="00207A36"/>
    <w:rsid w:val="00210171"/>
    <w:rsid w:val="00211F5F"/>
    <w:rsid w:val="00212499"/>
    <w:rsid w:val="00212F83"/>
    <w:rsid w:val="00220614"/>
    <w:rsid w:val="00220DC1"/>
    <w:rsid w:val="00222D33"/>
    <w:rsid w:val="00222F51"/>
    <w:rsid w:val="00224039"/>
    <w:rsid w:val="002247A4"/>
    <w:rsid w:val="00227203"/>
    <w:rsid w:val="00227DB8"/>
    <w:rsid w:val="00230F36"/>
    <w:rsid w:val="00231236"/>
    <w:rsid w:val="002336CD"/>
    <w:rsid w:val="00240D97"/>
    <w:rsid w:val="00241F9D"/>
    <w:rsid w:val="002509F7"/>
    <w:rsid w:val="00251EEE"/>
    <w:rsid w:val="00252164"/>
    <w:rsid w:val="00253A0A"/>
    <w:rsid w:val="00254422"/>
    <w:rsid w:val="00254598"/>
    <w:rsid w:val="00255708"/>
    <w:rsid w:val="002577C5"/>
    <w:rsid w:val="00261071"/>
    <w:rsid w:val="00261D73"/>
    <w:rsid w:val="002739DE"/>
    <w:rsid w:val="00275A93"/>
    <w:rsid w:val="0027668D"/>
    <w:rsid w:val="00280B22"/>
    <w:rsid w:val="00282982"/>
    <w:rsid w:val="002830A2"/>
    <w:rsid w:val="0028393A"/>
    <w:rsid w:val="0028560E"/>
    <w:rsid w:val="002901B0"/>
    <w:rsid w:val="00292243"/>
    <w:rsid w:val="00293762"/>
    <w:rsid w:val="00296C52"/>
    <w:rsid w:val="00297BC5"/>
    <w:rsid w:val="002A1377"/>
    <w:rsid w:val="002A4F07"/>
    <w:rsid w:val="002A575A"/>
    <w:rsid w:val="002B0C3F"/>
    <w:rsid w:val="002B1DC9"/>
    <w:rsid w:val="002C1AEB"/>
    <w:rsid w:val="002C1BA1"/>
    <w:rsid w:val="002C245E"/>
    <w:rsid w:val="002C5C0E"/>
    <w:rsid w:val="002C5CE4"/>
    <w:rsid w:val="002C7A14"/>
    <w:rsid w:val="002D0906"/>
    <w:rsid w:val="002D0F3E"/>
    <w:rsid w:val="002D32F8"/>
    <w:rsid w:val="002D5ADB"/>
    <w:rsid w:val="002D60D4"/>
    <w:rsid w:val="002E13D5"/>
    <w:rsid w:val="002E14BB"/>
    <w:rsid w:val="002E266F"/>
    <w:rsid w:val="002E4E32"/>
    <w:rsid w:val="002F002B"/>
    <w:rsid w:val="002F1265"/>
    <w:rsid w:val="002F2269"/>
    <w:rsid w:val="002F24B7"/>
    <w:rsid w:val="002F6118"/>
    <w:rsid w:val="002F6E7C"/>
    <w:rsid w:val="002F733E"/>
    <w:rsid w:val="003003D0"/>
    <w:rsid w:val="00300482"/>
    <w:rsid w:val="0030373C"/>
    <w:rsid w:val="00304DD2"/>
    <w:rsid w:val="0031025B"/>
    <w:rsid w:val="0031248C"/>
    <w:rsid w:val="00316AE6"/>
    <w:rsid w:val="00323211"/>
    <w:rsid w:val="00325F00"/>
    <w:rsid w:val="003334B1"/>
    <w:rsid w:val="00333EF7"/>
    <w:rsid w:val="00336D5C"/>
    <w:rsid w:val="00337BB7"/>
    <w:rsid w:val="00337CD6"/>
    <w:rsid w:val="00340072"/>
    <w:rsid w:val="003422C5"/>
    <w:rsid w:val="00354A2E"/>
    <w:rsid w:val="00356D2E"/>
    <w:rsid w:val="00356DF2"/>
    <w:rsid w:val="00357FE0"/>
    <w:rsid w:val="003607F8"/>
    <w:rsid w:val="003614A8"/>
    <w:rsid w:val="003648B5"/>
    <w:rsid w:val="0036500B"/>
    <w:rsid w:val="0037553D"/>
    <w:rsid w:val="003766F7"/>
    <w:rsid w:val="0038098F"/>
    <w:rsid w:val="003810AF"/>
    <w:rsid w:val="003824A0"/>
    <w:rsid w:val="003829E5"/>
    <w:rsid w:val="00382C2F"/>
    <w:rsid w:val="00383BD8"/>
    <w:rsid w:val="0038798B"/>
    <w:rsid w:val="0039096B"/>
    <w:rsid w:val="00391121"/>
    <w:rsid w:val="003912B2"/>
    <w:rsid w:val="00392182"/>
    <w:rsid w:val="00392BB9"/>
    <w:rsid w:val="003934AB"/>
    <w:rsid w:val="00396478"/>
    <w:rsid w:val="00397866"/>
    <w:rsid w:val="003A4E4F"/>
    <w:rsid w:val="003A5B8B"/>
    <w:rsid w:val="003A5DDF"/>
    <w:rsid w:val="003B035E"/>
    <w:rsid w:val="003B3710"/>
    <w:rsid w:val="003B4653"/>
    <w:rsid w:val="003B54C8"/>
    <w:rsid w:val="003B5C4C"/>
    <w:rsid w:val="003B64E0"/>
    <w:rsid w:val="003B7BC7"/>
    <w:rsid w:val="003C625E"/>
    <w:rsid w:val="003D1CAA"/>
    <w:rsid w:val="003D3BA0"/>
    <w:rsid w:val="003D41AE"/>
    <w:rsid w:val="003D4FE3"/>
    <w:rsid w:val="003E3CCB"/>
    <w:rsid w:val="003E5CE2"/>
    <w:rsid w:val="003F14E5"/>
    <w:rsid w:val="003F1699"/>
    <w:rsid w:val="003F2C9A"/>
    <w:rsid w:val="003F4757"/>
    <w:rsid w:val="003F787E"/>
    <w:rsid w:val="00402AAF"/>
    <w:rsid w:val="00402D9C"/>
    <w:rsid w:val="00403D96"/>
    <w:rsid w:val="004100DF"/>
    <w:rsid w:val="00411543"/>
    <w:rsid w:val="00411D91"/>
    <w:rsid w:val="0041295F"/>
    <w:rsid w:val="00413E9B"/>
    <w:rsid w:val="00416A9A"/>
    <w:rsid w:val="00420861"/>
    <w:rsid w:val="00422144"/>
    <w:rsid w:val="004224C8"/>
    <w:rsid w:val="0042364E"/>
    <w:rsid w:val="00423B0D"/>
    <w:rsid w:val="00425E24"/>
    <w:rsid w:val="004263F0"/>
    <w:rsid w:val="00432E85"/>
    <w:rsid w:val="00435D21"/>
    <w:rsid w:val="0044062B"/>
    <w:rsid w:val="0044163B"/>
    <w:rsid w:val="00442EE3"/>
    <w:rsid w:val="0044430B"/>
    <w:rsid w:val="00444AB0"/>
    <w:rsid w:val="00447203"/>
    <w:rsid w:val="0044731F"/>
    <w:rsid w:val="004508BD"/>
    <w:rsid w:val="00450F74"/>
    <w:rsid w:val="00453724"/>
    <w:rsid w:val="0045687E"/>
    <w:rsid w:val="00463CCA"/>
    <w:rsid w:val="00464F88"/>
    <w:rsid w:val="0047156B"/>
    <w:rsid w:val="00473992"/>
    <w:rsid w:val="004748E5"/>
    <w:rsid w:val="00474E35"/>
    <w:rsid w:val="0047572C"/>
    <w:rsid w:val="00475CAE"/>
    <w:rsid w:val="00481034"/>
    <w:rsid w:val="004920E3"/>
    <w:rsid w:val="004941CE"/>
    <w:rsid w:val="004969BE"/>
    <w:rsid w:val="00497D43"/>
    <w:rsid w:val="004A2AA1"/>
    <w:rsid w:val="004A6192"/>
    <w:rsid w:val="004A7E73"/>
    <w:rsid w:val="004B470B"/>
    <w:rsid w:val="004B5937"/>
    <w:rsid w:val="004C1789"/>
    <w:rsid w:val="004C1B25"/>
    <w:rsid w:val="004C2826"/>
    <w:rsid w:val="004C7DD4"/>
    <w:rsid w:val="004D2BD4"/>
    <w:rsid w:val="004D3E0A"/>
    <w:rsid w:val="004D4DF3"/>
    <w:rsid w:val="004D77A8"/>
    <w:rsid w:val="004E08B1"/>
    <w:rsid w:val="004E1617"/>
    <w:rsid w:val="004E76FD"/>
    <w:rsid w:val="004E7989"/>
    <w:rsid w:val="004F034C"/>
    <w:rsid w:val="004F288E"/>
    <w:rsid w:val="004F3053"/>
    <w:rsid w:val="005021B0"/>
    <w:rsid w:val="00507DB7"/>
    <w:rsid w:val="00511537"/>
    <w:rsid w:val="0051253E"/>
    <w:rsid w:val="005217D1"/>
    <w:rsid w:val="00522E2C"/>
    <w:rsid w:val="0052367F"/>
    <w:rsid w:val="00531A22"/>
    <w:rsid w:val="0053372C"/>
    <w:rsid w:val="0053445E"/>
    <w:rsid w:val="00535479"/>
    <w:rsid w:val="00537161"/>
    <w:rsid w:val="0053736D"/>
    <w:rsid w:val="00542FBC"/>
    <w:rsid w:val="00546167"/>
    <w:rsid w:val="00547857"/>
    <w:rsid w:val="00553E62"/>
    <w:rsid w:val="005576CC"/>
    <w:rsid w:val="005629FD"/>
    <w:rsid w:val="00565CD2"/>
    <w:rsid w:val="0057164E"/>
    <w:rsid w:val="005723B1"/>
    <w:rsid w:val="005726C0"/>
    <w:rsid w:val="00572A39"/>
    <w:rsid w:val="00572EAD"/>
    <w:rsid w:val="005735C3"/>
    <w:rsid w:val="00573DF0"/>
    <w:rsid w:val="0057527A"/>
    <w:rsid w:val="005773A6"/>
    <w:rsid w:val="00583D8D"/>
    <w:rsid w:val="00583E99"/>
    <w:rsid w:val="00587387"/>
    <w:rsid w:val="00590A9F"/>
    <w:rsid w:val="00590AC7"/>
    <w:rsid w:val="00591E51"/>
    <w:rsid w:val="00592EA0"/>
    <w:rsid w:val="005947AF"/>
    <w:rsid w:val="00594F88"/>
    <w:rsid w:val="005952D5"/>
    <w:rsid w:val="00596287"/>
    <w:rsid w:val="005A17C2"/>
    <w:rsid w:val="005A2C6A"/>
    <w:rsid w:val="005A3AA4"/>
    <w:rsid w:val="005A6066"/>
    <w:rsid w:val="005A66AA"/>
    <w:rsid w:val="005B1909"/>
    <w:rsid w:val="005B40B5"/>
    <w:rsid w:val="005B4629"/>
    <w:rsid w:val="005B4FD5"/>
    <w:rsid w:val="005B73D3"/>
    <w:rsid w:val="005C0045"/>
    <w:rsid w:val="005C2619"/>
    <w:rsid w:val="005C2753"/>
    <w:rsid w:val="005C4A78"/>
    <w:rsid w:val="005C6EF7"/>
    <w:rsid w:val="005D44A5"/>
    <w:rsid w:val="005D5816"/>
    <w:rsid w:val="005D62F0"/>
    <w:rsid w:val="005D7299"/>
    <w:rsid w:val="005D7ECB"/>
    <w:rsid w:val="005E418C"/>
    <w:rsid w:val="005E493E"/>
    <w:rsid w:val="005E529C"/>
    <w:rsid w:val="005E5613"/>
    <w:rsid w:val="005E6E96"/>
    <w:rsid w:val="005F037D"/>
    <w:rsid w:val="005F03CD"/>
    <w:rsid w:val="005F58BA"/>
    <w:rsid w:val="005F6302"/>
    <w:rsid w:val="00604F4E"/>
    <w:rsid w:val="0060653F"/>
    <w:rsid w:val="0060758C"/>
    <w:rsid w:val="00614891"/>
    <w:rsid w:val="00616C8F"/>
    <w:rsid w:val="00617B9E"/>
    <w:rsid w:val="00631973"/>
    <w:rsid w:val="006328B3"/>
    <w:rsid w:val="00635A67"/>
    <w:rsid w:val="0063773B"/>
    <w:rsid w:val="006408B4"/>
    <w:rsid w:val="00643188"/>
    <w:rsid w:val="006455D4"/>
    <w:rsid w:val="006505DD"/>
    <w:rsid w:val="00653C1D"/>
    <w:rsid w:val="00660AB8"/>
    <w:rsid w:val="006637EA"/>
    <w:rsid w:val="00664C55"/>
    <w:rsid w:val="0066542A"/>
    <w:rsid w:val="00675117"/>
    <w:rsid w:val="00675C75"/>
    <w:rsid w:val="00676AB0"/>
    <w:rsid w:val="006818FD"/>
    <w:rsid w:val="00683125"/>
    <w:rsid w:val="00683EB7"/>
    <w:rsid w:val="006851AB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B2D46"/>
    <w:rsid w:val="006B3F73"/>
    <w:rsid w:val="006B4786"/>
    <w:rsid w:val="006B77B2"/>
    <w:rsid w:val="006B7A69"/>
    <w:rsid w:val="006C40A2"/>
    <w:rsid w:val="006C5C86"/>
    <w:rsid w:val="006D3E16"/>
    <w:rsid w:val="006D49BA"/>
    <w:rsid w:val="006D5498"/>
    <w:rsid w:val="006D6292"/>
    <w:rsid w:val="006D6899"/>
    <w:rsid w:val="006D7F5C"/>
    <w:rsid w:val="006E48BA"/>
    <w:rsid w:val="006E4D34"/>
    <w:rsid w:val="006E54EB"/>
    <w:rsid w:val="006E73D8"/>
    <w:rsid w:val="006F31A6"/>
    <w:rsid w:val="006F3455"/>
    <w:rsid w:val="00702279"/>
    <w:rsid w:val="00702664"/>
    <w:rsid w:val="007026CB"/>
    <w:rsid w:val="00703629"/>
    <w:rsid w:val="007046D5"/>
    <w:rsid w:val="00707C93"/>
    <w:rsid w:val="00707D80"/>
    <w:rsid w:val="0071111B"/>
    <w:rsid w:val="00715B93"/>
    <w:rsid w:val="00716A9E"/>
    <w:rsid w:val="00717689"/>
    <w:rsid w:val="0072033A"/>
    <w:rsid w:val="00720C67"/>
    <w:rsid w:val="00720CB8"/>
    <w:rsid w:val="00720D29"/>
    <w:rsid w:val="0072558F"/>
    <w:rsid w:val="007266B9"/>
    <w:rsid w:val="00727A0D"/>
    <w:rsid w:val="00727C23"/>
    <w:rsid w:val="0073029B"/>
    <w:rsid w:val="0074076C"/>
    <w:rsid w:val="00740C3B"/>
    <w:rsid w:val="0074200F"/>
    <w:rsid w:val="00742E3C"/>
    <w:rsid w:val="0074308A"/>
    <w:rsid w:val="0074502A"/>
    <w:rsid w:val="007450CC"/>
    <w:rsid w:val="0074624D"/>
    <w:rsid w:val="00746CF4"/>
    <w:rsid w:val="00752C7A"/>
    <w:rsid w:val="00753C85"/>
    <w:rsid w:val="00755C3C"/>
    <w:rsid w:val="0076308E"/>
    <w:rsid w:val="00771556"/>
    <w:rsid w:val="00773CF3"/>
    <w:rsid w:val="00775BB3"/>
    <w:rsid w:val="007771E7"/>
    <w:rsid w:val="007772AA"/>
    <w:rsid w:val="0077797D"/>
    <w:rsid w:val="007822F9"/>
    <w:rsid w:val="00782545"/>
    <w:rsid w:val="00784BD5"/>
    <w:rsid w:val="00793C02"/>
    <w:rsid w:val="007956CE"/>
    <w:rsid w:val="0079716F"/>
    <w:rsid w:val="007A12BF"/>
    <w:rsid w:val="007A7376"/>
    <w:rsid w:val="007B000E"/>
    <w:rsid w:val="007B0F65"/>
    <w:rsid w:val="007B42AA"/>
    <w:rsid w:val="007B478D"/>
    <w:rsid w:val="007B69E9"/>
    <w:rsid w:val="007C5361"/>
    <w:rsid w:val="007C71E0"/>
    <w:rsid w:val="007D03FD"/>
    <w:rsid w:val="007D6251"/>
    <w:rsid w:val="007D7C47"/>
    <w:rsid w:val="007E020B"/>
    <w:rsid w:val="007E76DA"/>
    <w:rsid w:val="007F0F00"/>
    <w:rsid w:val="007F0FEA"/>
    <w:rsid w:val="007F15BE"/>
    <w:rsid w:val="007F1872"/>
    <w:rsid w:val="007F3A6A"/>
    <w:rsid w:val="007F63F2"/>
    <w:rsid w:val="008000E6"/>
    <w:rsid w:val="00801080"/>
    <w:rsid w:val="0081386B"/>
    <w:rsid w:val="00814B58"/>
    <w:rsid w:val="00814DFF"/>
    <w:rsid w:val="00820918"/>
    <w:rsid w:val="0082130C"/>
    <w:rsid w:val="00821344"/>
    <w:rsid w:val="00821A06"/>
    <w:rsid w:val="0082442D"/>
    <w:rsid w:val="00826B24"/>
    <w:rsid w:val="008276E1"/>
    <w:rsid w:val="0083409F"/>
    <w:rsid w:val="008408FC"/>
    <w:rsid w:val="008414B1"/>
    <w:rsid w:val="00845239"/>
    <w:rsid w:val="00852C19"/>
    <w:rsid w:val="0086010C"/>
    <w:rsid w:val="00870D63"/>
    <w:rsid w:val="008722F4"/>
    <w:rsid w:val="0087241F"/>
    <w:rsid w:val="00872B38"/>
    <w:rsid w:val="00874791"/>
    <w:rsid w:val="00874C86"/>
    <w:rsid w:val="008757C9"/>
    <w:rsid w:val="00881D09"/>
    <w:rsid w:val="0088351E"/>
    <w:rsid w:val="008854F1"/>
    <w:rsid w:val="0089005F"/>
    <w:rsid w:val="008943BE"/>
    <w:rsid w:val="00894CF6"/>
    <w:rsid w:val="00897EDA"/>
    <w:rsid w:val="008A0E11"/>
    <w:rsid w:val="008A1A95"/>
    <w:rsid w:val="008A453C"/>
    <w:rsid w:val="008A60E6"/>
    <w:rsid w:val="008A637C"/>
    <w:rsid w:val="008B2D38"/>
    <w:rsid w:val="008B3B67"/>
    <w:rsid w:val="008B4077"/>
    <w:rsid w:val="008B7045"/>
    <w:rsid w:val="008C1428"/>
    <w:rsid w:val="008C1980"/>
    <w:rsid w:val="008C3186"/>
    <w:rsid w:val="008C3337"/>
    <w:rsid w:val="008D503A"/>
    <w:rsid w:val="008D5C39"/>
    <w:rsid w:val="008D6310"/>
    <w:rsid w:val="008D6A21"/>
    <w:rsid w:val="008E0CE2"/>
    <w:rsid w:val="008F137F"/>
    <w:rsid w:val="008F1459"/>
    <w:rsid w:val="008F1975"/>
    <w:rsid w:val="008F3963"/>
    <w:rsid w:val="008F51AB"/>
    <w:rsid w:val="00900048"/>
    <w:rsid w:val="009000AF"/>
    <w:rsid w:val="00901C02"/>
    <w:rsid w:val="0090277A"/>
    <w:rsid w:val="009027D5"/>
    <w:rsid w:val="00906B61"/>
    <w:rsid w:val="009126AC"/>
    <w:rsid w:val="00914ADD"/>
    <w:rsid w:val="009162E3"/>
    <w:rsid w:val="00916FC4"/>
    <w:rsid w:val="009178B3"/>
    <w:rsid w:val="00917993"/>
    <w:rsid w:val="00917B6D"/>
    <w:rsid w:val="00921FA0"/>
    <w:rsid w:val="00924809"/>
    <w:rsid w:val="009265BB"/>
    <w:rsid w:val="00927928"/>
    <w:rsid w:val="009328AD"/>
    <w:rsid w:val="00932F1E"/>
    <w:rsid w:val="00935402"/>
    <w:rsid w:val="009414CE"/>
    <w:rsid w:val="0094468D"/>
    <w:rsid w:val="00946D75"/>
    <w:rsid w:val="0095098F"/>
    <w:rsid w:val="00951CD2"/>
    <w:rsid w:val="00951F2B"/>
    <w:rsid w:val="0096055A"/>
    <w:rsid w:val="00961D2E"/>
    <w:rsid w:val="00964ED4"/>
    <w:rsid w:val="00970FBE"/>
    <w:rsid w:val="009802A5"/>
    <w:rsid w:val="00981744"/>
    <w:rsid w:val="00982946"/>
    <w:rsid w:val="00983B8B"/>
    <w:rsid w:val="00985EBA"/>
    <w:rsid w:val="00994EDB"/>
    <w:rsid w:val="00997C4F"/>
    <w:rsid w:val="009A0BDF"/>
    <w:rsid w:val="009A278B"/>
    <w:rsid w:val="009A6080"/>
    <w:rsid w:val="009A75E8"/>
    <w:rsid w:val="009B47BA"/>
    <w:rsid w:val="009B5CAB"/>
    <w:rsid w:val="009B63E6"/>
    <w:rsid w:val="009B6601"/>
    <w:rsid w:val="009C1A5E"/>
    <w:rsid w:val="009C1EE8"/>
    <w:rsid w:val="009C2679"/>
    <w:rsid w:val="009C3021"/>
    <w:rsid w:val="009C4349"/>
    <w:rsid w:val="009D322D"/>
    <w:rsid w:val="009E1566"/>
    <w:rsid w:val="009E1BB8"/>
    <w:rsid w:val="009E20E2"/>
    <w:rsid w:val="009E45E4"/>
    <w:rsid w:val="009E5FB2"/>
    <w:rsid w:val="009E6601"/>
    <w:rsid w:val="009E7F29"/>
    <w:rsid w:val="009F2298"/>
    <w:rsid w:val="009F3BBC"/>
    <w:rsid w:val="009F61B4"/>
    <w:rsid w:val="00A01231"/>
    <w:rsid w:val="00A02DF7"/>
    <w:rsid w:val="00A052AA"/>
    <w:rsid w:val="00A0740D"/>
    <w:rsid w:val="00A11253"/>
    <w:rsid w:val="00A15F85"/>
    <w:rsid w:val="00A16596"/>
    <w:rsid w:val="00A20CE0"/>
    <w:rsid w:val="00A22C58"/>
    <w:rsid w:val="00A23D98"/>
    <w:rsid w:val="00A26CA3"/>
    <w:rsid w:val="00A36AFB"/>
    <w:rsid w:val="00A41FEC"/>
    <w:rsid w:val="00A44202"/>
    <w:rsid w:val="00A4559A"/>
    <w:rsid w:val="00A45CBB"/>
    <w:rsid w:val="00A47C2F"/>
    <w:rsid w:val="00A50193"/>
    <w:rsid w:val="00A548D2"/>
    <w:rsid w:val="00A56F27"/>
    <w:rsid w:val="00A61D74"/>
    <w:rsid w:val="00A62A19"/>
    <w:rsid w:val="00A62F12"/>
    <w:rsid w:val="00A63261"/>
    <w:rsid w:val="00A63C71"/>
    <w:rsid w:val="00A65012"/>
    <w:rsid w:val="00A67AA4"/>
    <w:rsid w:val="00A67FF0"/>
    <w:rsid w:val="00A75288"/>
    <w:rsid w:val="00A777A8"/>
    <w:rsid w:val="00A80683"/>
    <w:rsid w:val="00A8188D"/>
    <w:rsid w:val="00A8280F"/>
    <w:rsid w:val="00A82CC0"/>
    <w:rsid w:val="00A82EE4"/>
    <w:rsid w:val="00A857DF"/>
    <w:rsid w:val="00A9162D"/>
    <w:rsid w:val="00A91977"/>
    <w:rsid w:val="00A94895"/>
    <w:rsid w:val="00A955BE"/>
    <w:rsid w:val="00A97460"/>
    <w:rsid w:val="00A9748B"/>
    <w:rsid w:val="00AA1239"/>
    <w:rsid w:val="00AA1945"/>
    <w:rsid w:val="00AA63EE"/>
    <w:rsid w:val="00AB0D58"/>
    <w:rsid w:val="00AB4291"/>
    <w:rsid w:val="00AB47FD"/>
    <w:rsid w:val="00AC0B0C"/>
    <w:rsid w:val="00AC1897"/>
    <w:rsid w:val="00AC1ED3"/>
    <w:rsid w:val="00AC390E"/>
    <w:rsid w:val="00AD0855"/>
    <w:rsid w:val="00AD0D42"/>
    <w:rsid w:val="00AD1B65"/>
    <w:rsid w:val="00AD1F14"/>
    <w:rsid w:val="00AD20ED"/>
    <w:rsid w:val="00AD4B1C"/>
    <w:rsid w:val="00AD530E"/>
    <w:rsid w:val="00AD5EAF"/>
    <w:rsid w:val="00AD6F86"/>
    <w:rsid w:val="00AD76C3"/>
    <w:rsid w:val="00AE564C"/>
    <w:rsid w:val="00AE5D03"/>
    <w:rsid w:val="00AF0434"/>
    <w:rsid w:val="00AF0D46"/>
    <w:rsid w:val="00AF3CBF"/>
    <w:rsid w:val="00AF7A50"/>
    <w:rsid w:val="00B00113"/>
    <w:rsid w:val="00B01A26"/>
    <w:rsid w:val="00B0365D"/>
    <w:rsid w:val="00B038BA"/>
    <w:rsid w:val="00B05F56"/>
    <w:rsid w:val="00B060CB"/>
    <w:rsid w:val="00B06131"/>
    <w:rsid w:val="00B07FB5"/>
    <w:rsid w:val="00B1127D"/>
    <w:rsid w:val="00B1198E"/>
    <w:rsid w:val="00B20E3B"/>
    <w:rsid w:val="00B21A23"/>
    <w:rsid w:val="00B24C48"/>
    <w:rsid w:val="00B30D51"/>
    <w:rsid w:val="00B32FEB"/>
    <w:rsid w:val="00B34328"/>
    <w:rsid w:val="00B42269"/>
    <w:rsid w:val="00B44AA1"/>
    <w:rsid w:val="00B45495"/>
    <w:rsid w:val="00B45C29"/>
    <w:rsid w:val="00B461FE"/>
    <w:rsid w:val="00B5159F"/>
    <w:rsid w:val="00B5188E"/>
    <w:rsid w:val="00B6014A"/>
    <w:rsid w:val="00B60A65"/>
    <w:rsid w:val="00B618C0"/>
    <w:rsid w:val="00B65506"/>
    <w:rsid w:val="00B6597A"/>
    <w:rsid w:val="00B664BB"/>
    <w:rsid w:val="00B669F1"/>
    <w:rsid w:val="00B678D6"/>
    <w:rsid w:val="00B71EFD"/>
    <w:rsid w:val="00B75226"/>
    <w:rsid w:val="00B80017"/>
    <w:rsid w:val="00B80751"/>
    <w:rsid w:val="00B8520C"/>
    <w:rsid w:val="00B85F0B"/>
    <w:rsid w:val="00B85FA5"/>
    <w:rsid w:val="00B8742B"/>
    <w:rsid w:val="00B9049A"/>
    <w:rsid w:val="00B943F2"/>
    <w:rsid w:val="00B955EF"/>
    <w:rsid w:val="00B95C70"/>
    <w:rsid w:val="00B96303"/>
    <w:rsid w:val="00B96680"/>
    <w:rsid w:val="00BA4596"/>
    <w:rsid w:val="00BA5ABC"/>
    <w:rsid w:val="00BA5F6F"/>
    <w:rsid w:val="00BB2432"/>
    <w:rsid w:val="00BB24AF"/>
    <w:rsid w:val="00BB24ED"/>
    <w:rsid w:val="00BB5DA2"/>
    <w:rsid w:val="00BB64C5"/>
    <w:rsid w:val="00BB7B7D"/>
    <w:rsid w:val="00BC11DE"/>
    <w:rsid w:val="00BC1B5E"/>
    <w:rsid w:val="00BC2414"/>
    <w:rsid w:val="00BD1315"/>
    <w:rsid w:val="00BD28DC"/>
    <w:rsid w:val="00BD2A75"/>
    <w:rsid w:val="00BD4ECF"/>
    <w:rsid w:val="00BE550F"/>
    <w:rsid w:val="00BF03B8"/>
    <w:rsid w:val="00BF2FEF"/>
    <w:rsid w:val="00BF6515"/>
    <w:rsid w:val="00BF6581"/>
    <w:rsid w:val="00BF6E8C"/>
    <w:rsid w:val="00BF7EC7"/>
    <w:rsid w:val="00C0036E"/>
    <w:rsid w:val="00C026D0"/>
    <w:rsid w:val="00C02E9E"/>
    <w:rsid w:val="00C034C2"/>
    <w:rsid w:val="00C03DE4"/>
    <w:rsid w:val="00C05815"/>
    <w:rsid w:val="00C06B24"/>
    <w:rsid w:val="00C11151"/>
    <w:rsid w:val="00C14735"/>
    <w:rsid w:val="00C1582B"/>
    <w:rsid w:val="00C165AD"/>
    <w:rsid w:val="00C213A6"/>
    <w:rsid w:val="00C245C1"/>
    <w:rsid w:val="00C32EEF"/>
    <w:rsid w:val="00C330B6"/>
    <w:rsid w:val="00C3539E"/>
    <w:rsid w:val="00C35C7F"/>
    <w:rsid w:val="00C36064"/>
    <w:rsid w:val="00C41449"/>
    <w:rsid w:val="00C419BE"/>
    <w:rsid w:val="00C420C4"/>
    <w:rsid w:val="00C43B24"/>
    <w:rsid w:val="00C47DC8"/>
    <w:rsid w:val="00C528BA"/>
    <w:rsid w:val="00C52CD8"/>
    <w:rsid w:val="00C53EFA"/>
    <w:rsid w:val="00C54563"/>
    <w:rsid w:val="00C54898"/>
    <w:rsid w:val="00C5720B"/>
    <w:rsid w:val="00C6138D"/>
    <w:rsid w:val="00C64245"/>
    <w:rsid w:val="00C658B2"/>
    <w:rsid w:val="00C736A2"/>
    <w:rsid w:val="00C74B1A"/>
    <w:rsid w:val="00C778BE"/>
    <w:rsid w:val="00C77B5A"/>
    <w:rsid w:val="00C82075"/>
    <w:rsid w:val="00C82A19"/>
    <w:rsid w:val="00C85750"/>
    <w:rsid w:val="00C874B0"/>
    <w:rsid w:val="00C91E35"/>
    <w:rsid w:val="00C94B6D"/>
    <w:rsid w:val="00CA16E9"/>
    <w:rsid w:val="00CA1A43"/>
    <w:rsid w:val="00CB0E25"/>
    <w:rsid w:val="00CB3D7D"/>
    <w:rsid w:val="00CB4BEF"/>
    <w:rsid w:val="00CB5868"/>
    <w:rsid w:val="00CB6966"/>
    <w:rsid w:val="00CC3860"/>
    <w:rsid w:val="00CC3E6D"/>
    <w:rsid w:val="00CD2022"/>
    <w:rsid w:val="00CD2CB0"/>
    <w:rsid w:val="00CD6DB7"/>
    <w:rsid w:val="00CE07D9"/>
    <w:rsid w:val="00CE0D8F"/>
    <w:rsid w:val="00CE1463"/>
    <w:rsid w:val="00CE23A8"/>
    <w:rsid w:val="00CE28FD"/>
    <w:rsid w:val="00CE2ADE"/>
    <w:rsid w:val="00CE4D8C"/>
    <w:rsid w:val="00CF039F"/>
    <w:rsid w:val="00CF03D0"/>
    <w:rsid w:val="00CF7059"/>
    <w:rsid w:val="00D009DF"/>
    <w:rsid w:val="00D01172"/>
    <w:rsid w:val="00D0172F"/>
    <w:rsid w:val="00D01B9C"/>
    <w:rsid w:val="00D048EB"/>
    <w:rsid w:val="00D052CC"/>
    <w:rsid w:val="00D10115"/>
    <w:rsid w:val="00D16B97"/>
    <w:rsid w:val="00D16DD1"/>
    <w:rsid w:val="00D217C0"/>
    <w:rsid w:val="00D24C4D"/>
    <w:rsid w:val="00D250F3"/>
    <w:rsid w:val="00D2559B"/>
    <w:rsid w:val="00D309AC"/>
    <w:rsid w:val="00D3426A"/>
    <w:rsid w:val="00D40CBA"/>
    <w:rsid w:val="00D42477"/>
    <w:rsid w:val="00D42BE8"/>
    <w:rsid w:val="00D43DE2"/>
    <w:rsid w:val="00D45558"/>
    <w:rsid w:val="00D46F86"/>
    <w:rsid w:val="00D47486"/>
    <w:rsid w:val="00D501B8"/>
    <w:rsid w:val="00D536C2"/>
    <w:rsid w:val="00D55236"/>
    <w:rsid w:val="00D5588C"/>
    <w:rsid w:val="00D55F40"/>
    <w:rsid w:val="00D57937"/>
    <w:rsid w:val="00D618B3"/>
    <w:rsid w:val="00D63B1C"/>
    <w:rsid w:val="00D66889"/>
    <w:rsid w:val="00D75E56"/>
    <w:rsid w:val="00D83878"/>
    <w:rsid w:val="00D83C37"/>
    <w:rsid w:val="00D84B5C"/>
    <w:rsid w:val="00D8555B"/>
    <w:rsid w:val="00D85DD2"/>
    <w:rsid w:val="00D87125"/>
    <w:rsid w:val="00D905BD"/>
    <w:rsid w:val="00D9186F"/>
    <w:rsid w:val="00DA1033"/>
    <w:rsid w:val="00DA1207"/>
    <w:rsid w:val="00DA4018"/>
    <w:rsid w:val="00DA513F"/>
    <w:rsid w:val="00DA6EB8"/>
    <w:rsid w:val="00DA7259"/>
    <w:rsid w:val="00DB0FDF"/>
    <w:rsid w:val="00DB164A"/>
    <w:rsid w:val="00DB1FF0"/>
    <w:rsid w:val="00DB32EA"/>
    <w:rsid w:val="00DB43DF"/>
    <w:rsid w:val="00DB4A38"/>
    <w:rsid w:val="00DC0931"/>
    <w:rsid w:val="00DC0CCA"/>
    <w:rsid w:val="00DC23C5"/>
    <w:rsid w:val="00DC3DDD"/>
    <w:rsid w:val="00DC7516"/>
    <w:rsid w:val="00DC7E6B"/>
    <w:rsid w:val="00DD41C5"/>
    <w:rsid w:val="00DD6B9B"/>
    <w:rsid w:val="00DE0595"/>
    <w:rsid w:val="00DE4789"/>
    <w:rsid w:val="00DE4A85"/>
    <w:rsid w:val="00DF234E"/>
    <w:rsid w:val="00DF7339"/>
    <w:rsid w:val="00E0044F"/>
    <w:rsid w:val="00E05339"/>
    <w:rsid w:val="00E05DF6"/>
    <w:rsid w:val="00E06C96"/>
    <w:rsid w:val="00E101C6"/>
    <w:rsid w:val="00E12817"/>
    <w:rsid w:val="00E132C6"/>
    <w:rsid w:val="00E1369A"/>
    <w:rsid w:val="00E14AFE"/>
    <w:rsid w:val="00E15A6B"/>
    <w:rsid w:val="00E1754D"/>
    <w:rsid w:val="00E17E76"/>
    <w:rsid w:val="00E22677"/>
    <w:rsid w:val="00E355E6"/>
    <w:rsid w:val="00E42196"/>
    <w:rsid w:val="00E45D5E"/>
    <w:rsid w:val="00E50ED4"/>
    <w:rsid w:val="00E51C26"/>
    <w:rsid w:val="00E51F6B"/>
    <w:rsid w:val="00E5488E"/>
    <w:rsid w:val="00E56EB4"/>
    <w:rsid w:val="00E60E1F"/>
    <w:rsid w:val="00E61EAC"/>
    <w:rsid w:val="00E62CA8"/>
    <w:rsid w:val="00E64EA1"/>
    <w:rsid w:val="00E77B6B"/>
    <w:rsid w:val="00E84655"/>
    <w:rsid w:val="00E855C2"/>
    <w:rsid w:val="00E85CCA"/>
    <w:rsid w:val="00E87756"/>
    <w:rsid w:val="00E9202B"/>
    <w:rsid w:val="00E932FF"/>
    <w:rsid w:val="00E93FCF"/>
    <w:rsid w:val="00EA31BC"/>
    <w:rsid w:val="00EA32B7"/>
    <w:rsid w:val="00EA6F2E"/>
    <w:rsid w:val="00EB1174"/>
    <w:rsid w:val="00EB27F6"/>
    <w:rsid w:val="00EC206B"/>
    <w:rsid w:val="00EC20B8"/>
    <w:rsid w:val="00EC2247"/>
    <w:rsid w:val="00EC328A"/>
    <w:rsid w:val="00EC3AE3"/>
    <w:rsid w:val="00EC4BCB"/>
    <w:rsid w:val="00ED0A88"/>
    <w:rsid w:val="00ED1295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EC4"/>
    <w:rsid w:val="00EF45B7"/>
    <w:rsid w:val="00EF4BFA"/>
    <w:rsid w:val="00EF644C"/>
    <w:rsid w:val="00EF754E"/>
    <w:rsid w:val="00F018C0"/>
    <w:rsid w:val="00F02E1D"/>
    <w:rsid w:val="00F10981"/>
    <w:rsid w:val="00F13F7C"/>
    <w:rsid w:val="00F16B8B"/>
    <w:rsid w:val="00F1714F"/>
    <w:rsid w:val="00F20B73"/>
    <w:rsid w:val="00F2247B"/>
    <w:rsid w:val="00F27801"/>
    <w:rsid w:val="00F33BCD"/>
    <w:rsid w:val="00F3555E"/>
    <w:rsid w:val="00F35B49"/>
    <w:rsid w:val="00F42BB3"/>
    <w:rsid w:val="00F4554D"/>
    <w:rsid w:val="00F464E4"/>
    <w:rsid w:val="00F475A7"/>
    <w:rsid w:val="00F47675"/>
    <w:rsid w:val="00F50F2E"/>
    <w:rsid w:val="00F535E8"/>
    <w:rsid w:val="00F53A38"/>
    <w:rsid w:val="00F56D38"/>
    <w:rsid w:val="00F57F6C"/>
    <w:rsid w:val="00F62577"/>
    <w:rsid w:val="00F6547A"/>
    <w:rsid w:val="00F70C1D"/>
    <w:rsid w:val="00F744F5"/>
    <w:rsid w:val="00F804CD"/>
    <w:rsid w:val="00F80BCA"/>
    <w:rsid w:val="00F83350"/>
    <w:rsid w:val="00F83BD7"/>
    <w:rsid w:val="00F846FA"/>
    <w:rsid w:val="00F918DE"/>
    <w:rsid w:val="00F9573B"/>
    <w:rsid w:val="00FA0A73"/>
    <w:rsid w:val="00FA18BE"/>
    <w:rsid w:val="00FA1E58"/>
    <w:rsid w:val="00FA203B"/>
    <w:rsid w:val="00FA3FE9"/>
    <w:rsid w:val="00FA7A8A"/>
    <w:rsid w:val="00FB2CCE"/>
    <w:rsid w:val="00FB512E"/>
    <w:rsid w:val="00FB5B77"/>
    <w:rsid w:val="00FB7E91"/>
    <w:rsid w:val="00FC168E"/>
    <w:rsid w:val="00FC1E5A"/>
    <w:rsid w:val="00FC4108"/>
    <w:rsid w:val="00FC4134"/>
    <w:rsid w:val="00FD553E"/>
    <w:rsid w:val="00FE1C4B"/>
    <w:rsid w:val="00FE3A1E"/>
    <w:rsid w:val="00FE4246"/>
    <w:rsid w:val="00FF17C5"/>
    <w:rsid w:val="00FF561E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ADC1-A936-4A2A-8B31-F39AB42B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0</TotalTime>
  <Pages>31</Pages>
  <Words>11072</Words>
  <Characters>63112</Characters>
  <Application>Microsoft Office Word</Application>
  <DocSecurity>0</DocSecurity>
  <Lines>525</Lines>
  <Paragraphs>148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74036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3</cp:revision>
  <cp:lastPrinted>2017-03-24T09:21:00Z</cp:lastPrinted>
  <dcterms:created xsi:type="dcterms:W3CDTF">2018-03-20T11:36:00Z</dcterms:created>
  <dcterms:modified xsi:type="dcterms:W3CDTF">2018-03-21T12:12:00Z</dcterms:modified>
</cp:coreProperties>
</file>