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0D0" w:rsidRPr="003E7910" w:rsidRDefault="007100D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cs="Arial"/>
          <w:b/>
          <w:sz w:val="28"/>
          <w:szCs w:val="28"/>
        </w:rPr>
        <w:t>31.12.2017</w:t>
      </w:r>
    </w:p>
    <w:p w:rsidR="007100D0" w:rsidRPr="003E7910" w:rsidRDefault="007100D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7100D0" w:rsidRPr="003E7910" w:rsidRDefault="007100D0" w:rsidP="00A5552F">
      <w:pPr>
        <w:rPr>
          <w:rFonts w:cs="Arial"/>
          <w:szCs w:val="22"/>
        </w:rPr>
      </w:pPr>
    </w:p>
    <w:p w:rsidR="007100D0" w:rsidRPr="003E7910" w:rsidRDefault="007100D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100D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7100D0" w:rsidRPr="003E7910" w:rsidRDefault="007100D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100D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00D0" w:rsidRPr="003E7910" w:rsidRDefault="007100D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00D0" w:rsidRPr="003E7910" w:rsidRDefault="007100D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IKA PL s.r.o.</w:t>
            </w:r>
          </w:p>
        </w:tc>
      </w:tr>
      <w:tr w:rsidR="007100D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00D0" w:rsidRPr="003E7910" w:rsidRDefault="007100D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00D0" w:rsidRPr="003E7910" w:rsidRDefault="007100D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Boženy Němcovej č. 1, Brezno</w:t>
            </w:r>
          </w:p>
        </w:tc>
      </w:tr>
      <w:tr w:rsidR="007100D0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00D0" w:rsidRPr="003E7910" w:rsidRDefault="007100D0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00D0" w:rsidRPr="003E7910" w:rsidRDefault="007100D0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36052019          DIČ:  2020085078</w:t>
            </w:r>
          </w:p>
        </w:tc>
      </w:tr>
      <w:tr w:rsidR="007100D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00D0" w:rsidRPr="003E7910" w:rsidRDefault="007100D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00D0" w:rsidRPr="003E7910" w:rsidRDefault="007100D0">
            <w:pPr>
              <w:jc w:val="both"/>
              <w:rPr>
                <w:rFonts w:cs="Arial"/>
                <w:szCs w:val="22"/>
              </w:rPr>
            </w:pPr>
          </w:p>
        </w:tc>
      </w:tr>
      <w:tr w:rsidR="007100D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00D0" w:rsidRPr="003E7910" w:rsidRDefault="007100D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100D0" w:rsidRPr="003E7910" w:rsidRDefault="007100D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13.12.2001</w:t>
            </w:r>
          </w:p>
        </w:tc>
      </w:tr>
    </w:tbl>
    <w:p w:rsidR="007100D0" w:rsidRPr="003E7910" w:rsidRDefault="007100D0" w:rsidP="007B0660">
      <w:pPr>
        <w:jc w:val="both"/>
        <w:rPr>
          <w:rFonts w:cs="Arial"/>
          <w:b/>
          <w:bCs/>
          <w:szCs w:val="22"/>
        </w:rPr>
      </w:pPr>
    </w:p>
    <w:p w:rsidR="007100D0" w:rsidRDefault="007100D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7100D0" w:rsidRPr="003E7910" w:rsidRDefault="007100D0" w:rsidP="007B0660">
      <w:pPr>
        <w:jc w:val="both"/>
        <w:rPr>
          <w:rFonts w:cs="Arial"/>
          <w:szCs w:val="22"/>
        </w:rPr>
      </w:pPr>
    </w:p>
    <w:p w:rsidR="007100D0" w:rsidRPr="003E7910" w:rsidRDefault="007100D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7100D0" w:rsidRPr="003E7910" w:rsidRDefault="007100D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4"/>
        <w:gridCol w:w="2873"/>
      </w:tblGrid>
      <w:tr w:rsidR="007100D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100D0" w:rsidRPr="003E7910" w:rsidRDefault="007100D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100D0" w:rsidRPr="003E7910" w:rsidRDefault="007100D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100D0" w:rsidRPr="003E7910" w:rsidRDefault="007100D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7100D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100D0" w:rsidRPr="003E7910" w:rsidRDefault="007100D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100D0" w:rsidRPr="003E7910" w:rsidRDefault="007100D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7100D0" w:rsidRPr="003E7910" w:rsidRDefault="007100D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100D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7100D0" w:rsidRPr="003E7910" w:rsidRDefault="007100D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7100D0" w:rsidRPr="003E7910" w:rsidRDefault="007100D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7100D0" w:rsidRPr="003E7910" w:rsidRDefault="007100D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100D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100D0" w:rsidRPr="003E7910" w:rsidRDefault="007100D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100D0" w:rsidRPr="003E7910" w:rsidRDefault="007100D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7100D0" w:rsidRPr="003E7910" w:rsidRDefault="007100D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100D0" w:rsidRPr="003E7910" w:rsidRDefault="007100D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100D0" w:rsidRPr="003E7910" w:rsidRDefault="007100D0" w:rsidP="007B0660">
      <w:pPr>
        <w:jc w:val="both"/>
        <w:rPr>
          <w:rFonts w:cs="Arial"/>
          <w:szCs w:val="22"/>
        </w:rPr>
      </w:pPr>
    </w:p>
    <w:p w:rsidR="007100D0" w:rsidRPr="003E7910" w:rsidRDefault="007100D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100D0" w:rsidRPr="003E7910" w:rsidRDefault="007100D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100D0" w:rsidRPr="003E7910" w:rsidRDefault="007100D0" w:rsidP="007B0660">
      <w:pPr>
        <w:ind w:right="-468"/>
        <w:jc w:val="both"/>
        <w:rPr>
          <w:rFonts w:cs="Arial"/>
          <w:szCs w:val="22"/>
        </w:rPr>
      </w:pPr>
    </w:p>
    <w:p w:rsidR="007100D0" w:rsidRPr="003E7910" w:rsidRDefault="007100D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100D0" w:rsidRPr="004534D4" w:rsidRDefault="007100D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100D0" w:rsidRPr="003E7910" w:rsidRDefault="007100D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7100D0" w:rsidRPr="003E7910" w:rsidRDefault="007100D0" w:rsidP="007B0660">
      <w:pPr>
        <w:ind w:right="-468"/>
        <w:jc w:val="both"/>
        <w:rPr>
          <w:rFonts w:cs="Arial"/>
          <w:b/>
          <w:szCs w:val="22"/>
        </w:rPr>
      </w:pPr>
    </w:p>
    <w:p w:rsidR="007100D0" w:rsidRPr="003E7910" w:rsidRDefault="007100D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0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100D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7100D0" w:rsidRPr="003E7910" w:rsidRDefault="007100D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100D0" w:rsidRPr="003E7910" w:rsidRDefault="007100D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100D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7100D0" w:rsidRPr="003E7910" w:rsidRDefault="007100D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100D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100D0" w:rsidRPr="003E7910" w:rsidRDefault="007100D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0D0" w:rsidRPr="003E7910" w:rsidRDefault="007100D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0D0" w:rsidRPr="003E7910" w:rsidRDefault="007100D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0D0" w:rsidRPr="003E7910" w:rsidRDefault="007100D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00D0" w:rsidRPr="003E7910" w:rsidRDefault="007100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100D0" w:rsidRPr="003E7910" w:rsidRDefault="007100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100D0" w:rsidRPr="003E7910" w:rsidRDefault="007100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100D0" w:rsidRPr="003E7910" w:rsidRDefault="007100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100D0" w:rsidRPr="003E7910" w:rsidRDefault="007100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100D0" w:rsidRPr="003E7910" w:rsidRDefault="007100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100D0" w:rsidRPr="003E7910" w:rsidRDefault="007100D0">
            <w:pPr>
              <w:rPr>
                <w:sz w:val="20"/>
                <w:szCs w:val="20"/>
              </w:rPr>
            </w:pPr>
          </w:p>
        </w:tc>
      </w:tr>
      <w:tr w:rsidR="007100D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0D0" w:rsidRPr="003E7910" w:rsidRDefault="007100D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0D0" w:rsidRPr="003E7910" w:rsidRDefault="007100D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0D0" w:rsidRPr="003E7910" w:rsidRDefault="007100D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0D0" w:rsidRPr="003E7910" w:rsidRDefault="007100D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0D0" w:rsidRPr="003E7910" w:rsidRDefault="007100D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0D0" w:rsidRPr="003E7910" w:rsidRDefault="007100D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100D0" w:rsidRPr="003E7910" w:rsidRDefault="007100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100D0" w:rsidRPr="003E7910" w:rsidRDefault="007100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100D0" w:rsidRPr="003E7910" w:rsidRDefault="007100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100D0" w:rsidRPr="003E7910" w:rsidRDefault="007100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100D0" w:rsidRPr="003E7910" w:rsidRDefault="007100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100D0" w:rsidRPr="003E7910" w:rsidRDefault="007100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100D0" w:rsidRPr="003E7910" w:rsidRDefault="007100D0">
            <w:pPr>
              <w:rPr>
                <w:sz w:val="20"/>
                <w:szCs w:val="20"/>
              </w:rPr>
            </w:pPr>
          </w:p>
        </w:tc>
      </w:tr>
      <w:tr w:rsidR="007100D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0D0" w:rsidRPr="003E7910" w:rsidRDefault="007100D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0D0" w:rsidRPr="003E7910" w:rsidRDefault="007100D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00D0" w:rsidRPr="003E7910" w:rsidRDefault="007100D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00D0" w:rsidRPr="003E7910" w:rsidRDefault="007100D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100D0" w:rsidRPr="003E7910" w:rsidRDefault="007100D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7100D0" w:rsidRPr="003E7910" w:rsidRDefault="007100D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7100D0" w:rsidRPr="003E7910" w:rsidRDefault="007100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100D0" w:rsidRPr="003E7910" w:rsidRDefault="007100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100D0" w:rsidRPr="003E7910" w:rsidRDefault="007100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100D0" w:rsidRPr="003E7910" w:rsidRDefault="007100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100D0" w:rsidRPr="003E7910" w:rsidRDefault="007100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100D0" w:rsidRPr="003E7910" w:rsidRDefault="007100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100D0" w:rsidRPr="003E7910" w:rsidRDefault="007100D0">
            <w:pPr>
              <w:rPr>
                <w:sz w:val="20"/>
                <w:szCs w:val="20"/>
              </w:rPr>
            </w:pPr>
          </w:p>
        </w:tc>
      </w:tr>
      <w:tr w:rsidR="007100D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100D0" w:rsidRPr="003E7910" w:rsidRDefault="007100D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Igor Kolaj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100D0" w:rsidRPr="003E7910" w:rsidRDefault="007100D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100D0" w:rsidRPr="003E7910" w:rsidRDefault="007100D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100D0" w:rsidRPr="003E7910" w:rsidRDefault="007100D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100D0" w:rsidRPr="003E7910" w:rsidRDefault="007100D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100D0" w:rsidRPr="003E7910" w:rsidRDefault="007100D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7100D0" w:rsidRPr="003E7910" w:rsidRDefault="007100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100D0" w:rsidRPr="003E7910" w:rsidRDefault="007100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100D0" w:rsidRPr="003E7910" w:rsidRDefault="007100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100D0" w:rsidRPr="003E7910" w:rsidRDefault="007100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100D0" w:rsidRPr="003E7910" w:rsidRDefault="007100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100D0" w:rsidRPr="003E7910" w:rsidRDefault="007100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100D0" w:rsidRPr="003E7910" w:rsidRDefault="007100D0">
            <w:pPr>
              <w:rPr>
                <w:sz w:val="20"/>
                <w:szCs w:val="20"/>
              </w:rPr>
            </w:pPr>
          </w:p>
        </w:tc>
      </w:tr>
      <w:tr w:rsidR="007100D0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100D0" w:rsidRPr="003E7910" w:rsidRDefault="007100D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Eva Kolajová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100D0" w:rsidRPr="003E7910" w:rsidRDefault="007100D0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100D0" w:rsidRPr="003E7910" w:rsidRDefault="007100D0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100D0" w:rsidRPr="003E7910" w:rsidRDefault="007100D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100D0" w:rsidRPr="003E7910" w:rsidRDefault="007100D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100D0" w:rsidRPr="003E7910" w:rsidRDefault="007100D0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7100D0" w:rsidRPr="003E7910" w:rsidRDefault="007100D0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100D0" w:rsidRPr="003E7910" w:rsidRDefault="007100D0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100D0" w:rsidRPr="003E7910" w:rsidRDefault="007100D0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100D0" w:rsidRPr="003E7910" w:rsidRDefault="007100D0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100D0" w:rsidRPr="003E7910" w:rsidRDefault="007100D0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100D0" w:rsidRPr="003E7910" w:rsidRDefault="007100D0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100D0" w:rsidRPr="003E7910" w:rsidRDefault="007100D0" w:rsidP="00841190">
            <w:pPr>
              <w:rPr>
                <w:sz w:val="20"/>
                <w:szCs w:val="20"/>
              </w:rPr>
            </w:pPr>
          </w:p>
        </w:tc>
      </w:tr>
      <w:tr w:rsidR="007100D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100D0" w:rsidRPr="003E7910" w:rsidRDefault="007100D0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100D0" w:rsidRPr="003E7910" w:rsidRDefault="007100D0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100D0" w:rsidRPr="003E7910" w:rsidRDefault="007100D0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100D0" w:rsidRPr="003E7910" w:rsidRDefault="007100D0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100D0" w:rsidRPr="003E7910" w:rsidRDefault="007100D0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100D0" w:rsidRPr="003E7910" w:rsidRDefault="007100D0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7100D0" w:rsidRPr="003E7910" w:rsidRDefault="007100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100D0" w:rsidRPr="003E7910" w:rsidRDefault="007100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100D0" w:rsidRPr="003E7910" w:rsidRDefault="007100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100D0" w:rsidRPr="003E7910" w:rsidRDefault="007100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100D0" w:rsidRPr="003E7910" w:rsidRDefault="007100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100D0" w:rsidRPr="003E7910" w:rsidRDefault="007100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100D0" w:rsidRPr="003E7910" w:rsidRDefault="007100D0">
            <w:pPr>
              <w:rPr>
                <w:sz w:val="20"/>
                <w:szCs w:val="20"/>
              </w:rPr>
            </w:pPr>
          </w:p>
        </w:tc>
      </w:tr>
      <w:tr w:rsidR="007100D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100D0" w:rsidRPr="003E7910" w:rsidRDefault="007100D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100D0" w:rsidRPr="003E7910" w:rsidRDefault="007100D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100D0" w:rsidRPr="003E7910" w:rsidRDefault="007100D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100D0" w:rsidRPr="003E7910" w:rsidRDefault="007100D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100D0" w:rsidRPr="003E7910" w:rsidRDefault="007100D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100D0" w:rsidRPr="003E7910" w:rsidRDefault="007100D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7100D0" w:rsidRPr="003E7910" w:rsidRDefault="007100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100D0" w:rsidRPr="003E7910" w:rsidRDefault="007100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100D0" w:rsidRPr="003E7910" w:rsidRDefault="007100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100D0" w:rsidRPr="003E7910" w:rsidRDefault="007100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100D0" w:rsidRPr="003E7910" w:rsidRDefault="007100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100D0" w:rsidRPr="003E7910" w:rsidRDefault="007100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100D0" w:rsidRPr="003E7910" w:rsidRDefault="007100D0">
            <w:pPr>
              <w:rPr>
                <w:sz w:val="20"/>
                <w:szCs w:val="20"/>
              </w:rPr>
            </w:pPr>
          </w:p>
        </w:tc>
      </w:tr>
      <w:tr w:rsidR="007100D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00D0" w:rsidRPr="003E7910" w:rsidRDefault="007100D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100D0" w:rsidRPr="003E7910" w:rsidRDefault="007100D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100D0" w:rsidRPr="003E7910" w:rsidRDefault="007100D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100D0" w:rsidRPr="003E7910" w:rsidRDefault="007100D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100D0" w:rsidRPr="003E7910" w:rsidRDefault="007100D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100D0" w:rsidRPr="003E7910" w:rsidRDefault="007100D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7100D0" w:rsidRPr="003E7910" w:rsidRDefault="007100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100D0" w:rsidRPr="003E7910" w:rsidRDefault="007100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100D0" w:rsidRPr="003E7910" w:rsidRDefault="007100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100D0" w:rsidRPr="003E7910" w:rsidRDefault="007100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100D0" w:rsidRPr="003E7910" w:rsidRDefault="007100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100D0" w:rsidRPr="003E7910" w:rsidRDefault="007100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100D0" w:rsidRPr="003E7910" w:rsidRDefault="007100D0">
            <w:pPr>
              <w:rPr>
                <w:sz w:val="20"/>
                <w:szCs w:val="20"/>
              </w:rPr>
            </w:pPr>
          </w:p>
        </w:tc>
      </w:tr>
    </w:tbl>
    <w:p w:rsidR="007100D0" w:rsidRPr="003E7910" w:rsidRDefault="007100D0" w:rsidP="007B0660">
      <w:pPr>
        <w:ind w:right="-468"/>
        <w:jc w:val="both"/>
        <w:rPr>
          <w:rFonts w:cs="Arial"/>
          <w:szCs w:val="22"/>
        </w:rPr>
      </w:pPr>
    </w:p>
    <w:p w:rsidR="007100D0" w:rsidRPr="003E7910" w:rsidRDefault="007100D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100D0" w:rsidRPr="005611A8" w:rsidRDefault="007100D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100D0" w:rsidRPr="003E7910" w:rsidRDefault="007100D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100D0" w:rsidRPr="003E7910" w:rsidRDefault="007100D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100D0" w:rsidRPr="003E7910" w:rsidRDefault="007100D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100D0" w:rsidRPr="003E7910" w:rsidRDefault="007100D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100D0" w:rsidRPr="003E7910" w:rsidRDefault="007100D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100D0" w:rsidRPr="003E7910" w:rsidRDefault="007100D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100D0" w:rsidRPr="003E7910" w:rsidRDefault="007100D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100D0" w:rsidRPr="003E7910" w:rsidRDefault="007100D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100D0" w:rsidRPr="003E7910" w:rsidRDefault="007100D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100D0" w:rsidRPr="003E7910" w:rsidRDefault="007100D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100D0" w:rsidRPr="003E7910" w:rsidRDefault="007100D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100D0" w:rsidRPr="003E7910" w:rsidRDefault="007100D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100D0" w:rsidRDefault="007100D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7100D0" w:rsidRPr="003E7910" w:rsidRDefault="007100D0" w:rsidP="007B0660">
      <w:pPr>
        <w:ind w:right="-468"/>
        <w:jc w:val="both"/>
        <w:rPr>
          <w:rFonts w:cs="Arial"/>
          <w:b/>
          <w:bCs/>
          <w:szCs w:val="22"/>
        </w:rPr>
      </w:pPr>
    </w:p>
    <w:p w:rsidR="007100D0" w:rsidRPr="003E7910" w:rsidRDefault="007100D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100D0" w:rsidRPr="003E7910" w:rsidRDefault="007100D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100D0" w:rsidRPr="003E7910" w:rsidRDefault="007100D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100D0" w:rsidRPr="003E7910" w:rsidRDefault="007100D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100D0" w:rsidRPr="003E7910" w:rsidRDefault="007100D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100D0" w:rsidRPr="003E7910" w:rsidRDefault="007100D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100D0" w:rsidRPr="003E7910" w:rsidRDefault="007100D0" w:rsidP="007B0660">
      <w:pPr>
        <w:jc w:val="both"/>
        <w:rPr>
          <w:rFonts w:cs="Arial"/>
          <w:szCs w:val="22"/>
        </w:rPr>
      </w:pPr>
    </w:p>
    <w:p w:rsidR="007100D0" w:rsidRPr="003E7910" w:rsidRDefault="007100D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100D0" w:rsidRPr="003E7910" w:rsidRDefault="007100D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100D0" w:rsidRPr="003E7910" w:rsidRDefault="007100D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100D0" w:rsidRPr="003E7910" w:rsidRDefault="007100D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100D0" w:rsidRPr="003E7910" w:rsidRDefault="007100D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100D0" w:rsidRPr="003E7910" w:rsidRDefault="007100D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100D0" w:rsidRPr="003E7910" w:rsidRDefault="007100D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100D0" w:rsidRPr="003E7910" w:rsidRDefault="007100D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100D0" w:rsidRPr="003E7910" w:rsidRDefault="007100D0" w:rsidP="007B0660">
      <w:pPr>
        <w:jc w:val="both"/>
        <w:rPr>
          <w:rFonts w:cs="Arial"/>
          <w:szCs w:val="22"/>
        </w:rPr>
      </w:pPr>
    </w:p>
    <w:p w:rsidR="007100D0" w:rsidRPr="003E7910" w:rsidRDefault="007100D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100D0" w:rsidRPr="003E7910" w:rsidRDefault="007100D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100D0" w:rsidRPr="003E7910" w:rsidRDefault="007100D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100D0" w:rsidRPr="003E7910" w:rsidRDefault="007100D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100D0" w:rsidRPr="003E7910" w:rsidRDefault="007100D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100D0" w:rsidRPr="003E7910" w:rsidRDefault="007100D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100D0" w:rsidRPr="003E7910" w:rsidRDefault="007100D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100D0" w:rsidRPr="003E7910" w:rsidRDefault="007100D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100D0" w:rsidRPr="003E7910" w:rsidRDefault="007100D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100D0" w:rsidRPr="003E7910" w:rsidRDefault="007100D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100D0" w:rsidRPr="003E7910" w:rsidRDefault="007100D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7100D0" w:rsidRPr="003F477D" w:rsidRDefault="007100D0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7100D0" w:rsidRPr="003F477D" w:rsidRDefault="007100D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7100D0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100D0" w:rsidRPr="003F477D" w:rsidRDefault="007100D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7100D0" w:rsidRPr="003F477D" w:rsidRDefault="007100D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7100D0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100D0" w:rsidRPr="003F477D" w:rsidRDefault="007100D0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100D0" w:rsidRPr="003F477D" w:rsidRDefault="007100D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100D0" w:rsidRPr="003F477D" w:rsidRDefault="007100D0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7100D0" w:rsidRPr="003F477D" w:rsidRDefault="007100D0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100D0" w:rsidRPr="003F477D" w:rsidRDefault="007100D0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100D0" w:rsidRPr="003F477D" w:rsidRDefault="007100D0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100D0" w:rsidRPr="003F477D" w:rsidRDefault="007100D0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100D0" w:rsidRPr="003F477D" w:rsidRDefault="007100D0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100D0" w:rsidRPr="003F477D" w:rsidRDefault="007100D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7100D0" w:rsidRPr="003F477D" w:rsidRDefault="007100D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100D0" w:rsidRPr="003F477D" w:rsidRDefault="007100D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7100D0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100D0" w:rsidRPr="003F477D" w:rsidRDefault="007100D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100D0" w:rsidRPr="003F477D" w:rsidRDefault="007100D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7100D0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7100D0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328529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12382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390702</w:t>
            </w:r>
          </w:p>
        </w:tc>
      </w:tr>
      <w:tr w:rsidR="007100D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100D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100D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100D0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49791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328529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12382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390702</w:t>
            </w:r>
          </w:p>
        </w:tc>
      </w:tr>
      <w:tr w:rsidR="007100D0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7100D0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143070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12382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155452</w:t>
            </w:r>
          </w:p>
        </w:tc>
      </w:tr>
      <w:tr w:rsidR="007100D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16427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16427</w:t>
            </w:r>
          </w:p>
        </w:tc>
      </w:tr>
      <w:tr w:rsidR="007100D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100D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100D0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159497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12382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171879</w:t>
            </w:r>
          </w:p>
        </w:tc>
      </w:tr>
      <w:tr w:rsidR="007100D0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7100D0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100D0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100D0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100D0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100D0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100D0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7100D0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185459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235250</w:t>
            </w:r>
          </w:p>
        </w:tc>
      </w:tr>
      <w:tr w:rsidR="007100D0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169032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218823</w:t>
            </w:r>
          </w:p>
        </w:tc>
      </w:tr>
    </w:tbl>
    <w:p w:rsidR="007100D0" w:rsidRPr="003F477D" w:rsidRDefault="007100D0" w:rsidP="0003344F">
      <w:pPr>
        <w:spacing w:after="0" w:line="240" w:lineRule="auto"/>
        <w:rPr>
          <w:szCs w:val="22"/>
        </w:rPr>
      </w:pPr>
    </w:p>
    <w:p w:rsidR="007100D0" w:rsidRPr="003F477D" w:rsidRDefault="007100D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7100D0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7100D0" w:rsidRPr="003F477D" w:rsidRDefault="007100D0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7100D0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100D0" w:rsidRPr="003F477D" w:rsidRDefault="007100D0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100D0" w:rsidRPr="003F477D" w:rsidRDefault="007100D0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7100D0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7100D0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7100D0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49791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328529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12382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390702</w:t>
            </w:r>
          </w:p>
        </w:tc>
      </w:tr>
      <w:tr w:rsidR="007100D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100D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100D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100D0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49791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328529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12382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390702</w:t>
            </w:r>
          </w:p>
        </w:tc>
      </w:tr>
      <w:tr w:rsidR="007100D0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7100D0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126643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12382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139025</w:t>
            </w:r>
          </w:p>
        </w:tc>
      </w:tr>
      <w:tr w:rsidR="007100D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16427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16427</w:t>
            </w:r>
          </w:p>
        </w:tc>
      </w:tr>
      <w:tr w:rsidR="007100D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100D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100D0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143070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12382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155452</w:t>
            </w:r>
          </w:p>
        </w:tc>
      </w:tr>
      <w:tr w:rsidR="007100D0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7100D0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100D0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100D0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100D0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100D0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100D0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7100D0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49791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201886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251467</w:t>
            </w:r>
          </w:p>
        </w:tc>
      </w:tr>
      <w:tr w:rsidR="007100D0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49791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185459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235250</w:t>
            </w:r>
          </w:p>
        </w:tc>
      </w:tr>
      <w:tr w:rsidR="007100D0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00D0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00D0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00D0" w:rsidRPr="003F477D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00D0" w:rsidRDefault="00710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7100D0" w:rsidRPr="003F477D" w:rsidRDefault="007100D0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08"/>
        <w:gridCol w:w="1985"/>
        <w:gridCol w:w="1843"/>
        <w:gridCol w:w="1950"/>
      </w:tblGrid>
      <w:tr w:rsidR="007100D0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100D0" w:rsidRPr="003F477D" w:rsidRDefault="007100D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100D0" w:rsidRPr="003F477D" w:rsidRDefault="007100D0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100D0" w:rsidRPr="003F477D" w:rsidRDefault="007100D0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100D0" w:rsidRPr="003F477D" w:rsidRDefault="007100D0" w:rsidP="0003344F">
            <w:pPr>
              <w:pStyle w:val="TopHeader"/>
            </w:pPr>
            <w:r w:rsidRPr="003F477D">
              <w:t>Pohľadávky spolu</w:t>
            </w:r>
          </w:p>
        </w:tc>
      </w:tr>
      <w:tr w:rsidR="007100D0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100D0" w:rsidRPr="003F477D" w:rsidRDefault="007100D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7100D0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7100D0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100D0" w:rsidRPr="003F477D" w:rsidRDefault="007100D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7100D0" w:rsidRPr="003F477D" w:rsidRDefault="007100D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7100D0" w:rsidRPr="003F477D" w:rsidRDefault="007100D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100D0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7100D0" w:rsidRPr="003F477D" w:rsidRDefault="007100D0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7100D0" w:rsidRPr="003F477D" w:rsidRDefault="007100D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7100D0" w:rsidRPr="003F477D" w:rsidRDefault="007100D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7100D0" w:rsidRPr="003F477D" w:rsidRDefault="007100D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100D0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7100D0" w:rsidRPr="003F477D" w:rsidRDefault="007100D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7100D0" w:rsidRPr="003F477D" w:rsidRDefault="007100D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7100D0" w:rsidRPr="003F477D" w:rsidRDefault="007100D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100D0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100D0" w:rsidRPr="003F477D" w:rsidRDefault="007100D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7100D0" w:rsidRPr="003F477D" w:rsidRDefault="007100D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7100D0" w:rsidRPr="003F477D" w:rsidRDefault="007100D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100D0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100D0" w:rsidRPr="003F477D" w:rsidRDefault="007100D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7100D0" w:rsidRPr="003F477D" w:rsidRDefault="007100D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7100D0" w:rsidRPr="003F477D" w:rsidRDefault="007100D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100D0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100D0" w:rsidRPr="003F477D" w:rsidRDefault="007100D0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7100D0" w:rsidRPr="003F477D" w:rsidRDefault="007100D0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7100D0" w:rsidRPr="003F477D" w:rsidRDefault="007100D0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7100D0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7100D0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100D0" w:rsidRPr="003F477D" w:rsidRDefault="007100D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7100D0" w:rsidRPr="003F477D" w:rsidRDefault="007100D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7100D0" w:rsidRPr="003F477D" w:rsidRDefault="007100D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100D0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7100D0" w:rsidRPr="003F477D" w:rsidRDefault="007100D0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7100D0" w:rsidRPr="003F477D" w:rsidRDefault="007100D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7100D0" w:rsidRPr="003F477D" w:rsidRDefault="007100D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7100D0" w:rsidRPr="003F477D" w:rsidRDefault="007100D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100D0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7100D0" w:rsidRPr="003F477D" w:rsidRDefault="007100D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7100D0" w:rsidRPr="003F477D" w:rsidRDefault="007100D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7100D0" w:rsidRPr="003F477D" w:rsidRDefault="007100D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100D0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7100D0" w:rsidRPr="003F477D" w:rsidRDefault="007100D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7100D0" w:rsidRPr="003F477D" w:rsidRDefault="007100D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7100D0" w:rsidRPr="003F477D" w:rsidRDefault="007100D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100D0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100D0" w:rsidRPr="003F477D" w:rsidRDefault="007100D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7100D0" w:rsidRPr="003F477D" w:rsidRDefault="007100D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7100D0" w:rsidRPr="003F477D" w:rsidRDefault="007100D0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100D0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100D0" w:rsidRPr="003F477D" w:rsidRDefault="007100D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7100D0" w:rsidRPr="003F477D" w:rsidRDefault="007100D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7100D0" w:rsidRPr="003F477D" w:rsidRDefault="007100D0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100D0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7100D0" w:rsidRPr="003F477D" w:rsidRDefault="007100D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2827</w:t>
            </w:r>
          </w:p>
        </w:tc>
        <w:tc>
          <w:tcPr>
            <w:tcW w:w="1843" w:type="dxa"/>
            <w:vAlign w:val="center"/>
          </w:tcPr>
          <w:p w:rsidR="007100D0" w:rsidRPr="003F477D" w:rsidRDefault="007100D0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7100D0" w:rsidRPr="003F477D" w:rsidRDefault="007100D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2827</w:t>
            </w:r>
          </w:p>
        </w:tc>
      </w:tr>
      <w:tr w:rsidR="007100D0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100D0" w:rsidRPr="003F477D" w:rsidRDefault="007100D0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2827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7100D0" w:rsidRPr="003F477D" w:rsidRDefault="007100D0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7100D0" w:rsidRPr="003F477D" w:rsidRDefault="007100D0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2827</w:t>
            </w:r>
          </w:p>
        </w:tc>
      </w:tr>
    </w:tbl>
    <w:p w:rsidR="007100D0" w:rsidRDefault="007100D0" w:rsidP="0003344F">
      <w:pPr>
        <w:spacing w:after="0" w:line="240" w:lineRule="auto"/>
        <w:jc w:val="both"/>
        <w:rPr>
          <w:szCs w:val="22"/>
        </w:rPr>
      </w:pPr>
    </w:p>
    <w:p w:rsidR="007100D0" w:rsidRPr="003F477D" w:rsidRDefault="007100D0" w:rsidP="0003344F">
      <w:pPr>
        <w:spacing w:after="0" w:line="240" w:lineRule="auto"/>
        <w:jc w:val="both"/>
        <w:rPr>
          <w:szCs w:val="22"/>
        </w:rPr>
      </w:pPr>
    </w:p>
    <w:p w:rsidR="007100D0" w:rsidRPr="003F477D" w:rsidRDefault="007100D0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7100D0" w:rsidRPr="003F477D" w:rsidRDefault="007100D0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642"/>
        <w:gridCol w:w="2405"/>
      </w:tblGrid>
      <w:tr w:rsidR="007100D0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100D0" w:rsidRPr="003F477D" w:rsidRDefault="007100D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100D0" w:rsidRPr="003F477D" w:rsidRDefault="007100D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100D0" w:rsidRPr="003F477D" w:rsidRDefault="007100D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100D0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100D0" w:rsidRPr="003F477D" w:rsidRDefault="007100D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3545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7100D0" w:rsidRPr="003F477D" w:rsidRDefault="007100D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1649</w:t>
            </w:r>
          </w:p>
        </w:tc>
      </w:tr>
      <w:tr w:rsidR="007100D0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7100D0" w:rsidRPr="003F477D" w:rsidRDefault="007100D0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7100D0" w:rsidRPr="003F477D" w:rsidRDefault="007100D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61396</w:t>
            </w:r>
          </w:p>
        </w:tc>
        <w:tc>
          <w:tcPr>
            <w:tcW w:w="2405" w:type="dxa"/>
            <w:vAlign w:val="center"/>
          </w:tcPr>
          <w:p w:rsidR="007100D0" w:rsidRPr="003F477D" w:rsidRDefault="007100D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40114</w:t>
            </w:r>
          </w:p>
        </w:tc>
      </w:tr>
      <w:tr w:rsidR="007100D0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7100D0" w:rsidRPr="003F477D" w:rsidRDefault="007100D0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7100D0" w:rsidRPr="003F477D" w:rsidRDefault="007100D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7100D0" w:rsidRPr="003F477D" w:rsidRDefault="007100D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7100D0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7100D0" w:rsidRPr="003F477D" w:rsidRDefault="007100D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7100D0" w:rsidRPr="003F477D" w:rsidRDefault="007100D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7100D0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100D0" w:rsidRPr="003F477D" w:rsidRDefault="007100D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64941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7100D0" w:rsidRPr="003F477D" w:rsidRDefault="007100D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41764</w:t>
            </w:r>
          </w:p>
        </w:tc>
      </w:tr>
    </w:tbl>
    <w:p w:rsidR="007100D0" w:rsidRDefault="007100D0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7100D0" w:rsidRPr="0005176E" w:rsidRDefault="007100D0" w:rsidP="0005176E">
      <w:pPr>
        <w:spacing w:after="0"/>
      </w:pPr>
    </w:p>
    <w:p w:rsidR="007100D0" w:rsidRPr="003F477D" w:rsidRDefault="007100D0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7100D0" w:rsidRPr="003F477D" w:rsidRDefault="007100D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7100D0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100D0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00D0" w:rsidRPr="008B38E4" w:rsidRDefault="007100D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22715</w:t>
            </w:r>
          </w:p>
        </w:tc>
      </w:tr>
      <w:tr w:rsidR="007100D0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7100D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100D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100D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100D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100D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100D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22715</w:t>
            </w:r>
          </w:p>
        </w:tc>
      </w:tr>
      <w:tr w:rsidR="007100D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100D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100D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00D0" w:rsidRPr="008B38E4" w:rsidRDefault="007100D0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22715</w:t>
            </w:r>
          </w:p>
        </w:tc>
      </w:tr>
    </w:tbl>
    <w:p w:rsidR="007100D0" w:rsidRDefault="007100D0" w:rsidP="0003344F">
      <w:pPr>
        <w:spacing w:after="0" w:line="240" w:lineRule="auto"/>
        <w:rPr>
          <w:szCs w:val="22"/>
        </w:rPr>
      </w:pPr>
    </w:p>
    <w:p w:rsidR="007100D0" w:rsidRDefault="007100D0" w:rsidP="0003344F">
      <w:pPr>
        <w:spacing w:after="0" w:line="240" w:lineRule="auto"/>
        <w:rPr>
          <w:szCs w:val="22"/>
        </w:rPr>
      </w:pPr>
    </w:p>
    <w:p w:rsidR="007100D0" w:rsidRDefault="007100D0" w:rsidP="0003344F">
      <w:pPr>
        <w:spacing w:after="0" w:line="240" w:lineRule="auto"/>
        <w:rPr>
          <w:szCs w:val="22"/>
        </w:rPr>
      </w:pPr>
    </w:p>
    <w:p w:rsidR="007100D0" w:rsidRDefault="007100D0" w:rsidP="0003344F">
      <w:pPr>
        <w:spacing w:after="0" w:line="240" w:lineRule="auto"/>
        <w:rPr>
          <w:szCs w:val="22"/>
        </w:rPr>
      </w:pPr>
    </w:p>
    <w:p w:rsidR="007100D0" w:rsidRPr="003F477D" w:rsidRDefault="007100D0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7100D0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100D0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100D0" w:rsidRPr="003F477D" w:rsidRDefault="007100D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7100D0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100D0" w:rsidRPr="003F477D" w:rsidRDefault="007100D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100D0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100D0" w:rsidRPr="003F477D" w:rsidRDefault="007100D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100D0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100D0" w:rsidRPr="003F477D" w:rsidRDefault="007100D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244511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244676</w:t>
            </w:r>
          </w:p>
        </w:tc>
      </w:tr>
      <w:tr w:rsidR="007100D0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100D0" w:rsidRPr="003F477D" w:rsidRDefault="007100D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244511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244676</w:t>
            </w:r>
          </w:p>
        </w:tc>
      </w:tr>
      <w:tr w:rsidR="007100D0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100D0" w:rsidRPr="003F477D" w:rsidRDefault="007100D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7100D0" w:rsidRPr="003F477D" w:rsidRDefault="007100D0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100D0" w:rsidRPr="003F477D" w:rsidRDefault="007100D0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7100D0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100D0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100D0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31452</w:t>
            </w:r>
          </w:p>
        </w:tc>
      </w:tr>
      <w:tr w:rsidR="007100D0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100D0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100D0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100D0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3054</w:t>
            </w:r>
          </w:p>
        </w:tc>
      </w:tr>
      <w:tr w:rsidR="007100D0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00D0" w:rsidRPr="008F34F2" w:rsidRDefault="007100D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33679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00D0" w:rsidRPr="008F34F2" w:rsidRDefault="007100D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34506</w:t>
            </w:r>
          </w:p>
        </w:tc>
      </w:tr>
    </w:tbl>
    <w:p w:rsidR="007100D0" w:rsidRPr="003F477D" w:rsidRDefault="007100D0" w:rsidP="007B2E0B">
      <w:pPr>
        <w:pStyle w:val="Title"/>
        <w:spacing w:before="0" w:beforeAutospacing="0" w:after="0"/>
        <w:jc w:val="left"/>
        <w:rPr>
          <w:szCs w:val="22"/>
        </w:rPr>
      </w:pPr>
    </w:p>
    <w:p w:rsidR="007100D0" w:rsidRPr="003F477D" w:rsidRDefault="007100D0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7100D0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8875A1">
            <w:pPr>
              <w:pStyle w:val="TopHeader"/>
            </w:pPr>
            <w:r w:rsidRPr="003F477D">
              <w:t>Bezprostredne predchádzajúce</w:t>
            </w:r>
          </w:p>
          <w:p w:rsidR="007100D0" w:rsidRPr="003F477D" w:rsidRDefault="007100D0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7100D0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03344F">
            <w:pPr>
              <w:pStyle w:val="TopHeader"/>
            </w:pPr>
            <w:r w:rsidRPr="003F477D">
              <w:t>Daň v %</w:t>
            </w:r>
          </w:p>
        </w:tc>
      </w:tr>
      <w:tr w:rsidR="007100D0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7100D0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9090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8325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7100D0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7100D0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100D0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100D0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100D0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100D0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00D0" w:rsidRPr="009C21AB" w:rsidRDefault="007100D0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9C21AB" w:rsidRDefault="007100D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9C21AB" w:rsidRDefault="007100D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00D0" w:rsidRPr="009C21AB" w:rsidRDefault="007100D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9C21AB" w:rsidRDefault="007100D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9C21AB" w:rsidRDefault="007100D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00D0" w:rsidRPr="009C21AB" w:rsidRDefault="007100D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100D0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00D0" w:rsidRPr="009C21AB" w:rsidRDefault="007100D0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9C21AB" w:rsidRDefault="007100D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9C21AB" w:rsidRDefault="007100D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00D0" w:rsidRPr="009C21AB" w:rsidRDefault="007100D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9C21AB" w:rsidRDefault="007100D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9C21AB" w:rsidRDefault="007100D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00D0" w:rsidRPr="009C21AB" w:rsidRDefault="007100D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100D0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100D0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100D0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100D0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100D0" w:rsidRPr="003F477D" w:rsidRDefault="007100D0" w:rsidP="0003344F">
      <w:pPr>
        <w:spacing w:after="0" w:line="240" w:lineRule="auto"/>
        <w:rPr>
          <w:szCs w:val="22"/>
        </w:rPr>
      </w:pPr>
    </w:p>
    <w:p w:rsidR="007100D0" w:rsidRPr="003F477D" w:rsidRDefault="007100D0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7100D0" w:rsidRPr="003F477D" w:rsidRDefault="007100D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5"/>
        <w:gridCol w:w="1427"/>
        <w:gridCol w:w="1427"/>
        <w:gridCol w:w="1427"/>
        <w:gridCol w:w="1427"/>
      </w:tblGrid>
      <w:tr w:rsidR="007100D0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7100D0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100D0" w:rsidRPr="003F477D" w:rsidRDefault="007100D0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100D0" w:rsidRPr="003F477D" w:rsidRDefault="007100D0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100D0" w:rsidRPr="003F477D" w:rsidRDefault="007100D0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100D0" w:rsidRPr="003F477D" w:rsidRDefault="007100D0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100D0" w:rsidRPr="003F477D" w:rsidRDefault="007100D0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7100D0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7100D0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11618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11620</w:t>
            </w:r>
          </w:p>
        </w:tc>
      </w:tr>
      <w:tr w:rsidR="007100D0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100D0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100D0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100D0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100D0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100D0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100D0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100D0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100D0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100D0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642</w:t>
            </w:r>
          </w:p>
        </w:tc>
      </w:tr>
      <w:tr w:rsidR="007100D0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100D0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100D0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22715</w:t>
            </w:r>
          </w:p>
        </w:tc>
      </w:tr>
      <w:tr w:rsidR="007100D0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100D0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9091</w:t>
            </w:r>
          </w:p>
        </w:tc>
      </w:tr>
      <w:tr w:rsidR="007100D0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100D0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100D0" w:rsidRPr="003F477D" w:rsidRDefault="007100D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7100D0" w:rsidRPr="003F477D" w:rsidRDefault="007100D0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6"/>
        <w:gridCol w:w="1427"/>
        <w:gridCol w:w="1427"/>
        <w:gridCol w:w="1427"/>
        <w:gridCol w:w="1427"/>
      </w:tblGrid>
      <w:tr w:rsidR="007100D0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100D0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100D0" w:rsidRPr="003F477D" w:rsidRDefault="007100D0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100D0" w:rsidRPr="003F477D" w:rsidRDefault="007100D0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100D0" w:rsidRPr="003F477D" w:rsidRDefault="007100D0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100D0" w:rsidRPr="003F477D" w:rsidRDefault="007100D0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100D0" w:rsidRPr="003F477D" w:rsidRDefault="007100D0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7100D0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7100D0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11618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11618</w:t>
            </w:r>
          </w:p>
        </w:tc>
      </w:tr>
      <w:tr w:rsidR="007100D0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100D0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100D0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100D0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100D0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100D0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100D0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100D0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100D0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100D0" w:rsidRPr="003F477D" w:rsidRDefault="007100D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100D0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642</w:t>
            </w:r>
          </w:p>
        </w:tc>
      </w:tr>
      <w:tr w:rsidR="007100D0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100D0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100D0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12399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3896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16295</w:t>
            </w:r>
          </w:p>
        </w:tc>
      </w:tr>
      <w:tr w:rsidR="007100D0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100D0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3896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8325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3896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8325</w:t>
            </w:r>
          </w:p>
        </w:tc>
      </w:tr>
      <w:tr w:rsidR="007100D0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100D0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00D0" w:rsidRPr="003F477D" w:rsidRDefault="00710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100D0" w:rsidRPr="003F477D" w:rsidRDefault="007100D0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7100D0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7100D0" w:rsidRPr="003F477D" w:rsidRDefault="007100D0" w:rsidP="003E7910">
      <w:pPr>
        <w:spacing w:after="0" w:line="240" w:lineRule="auto"/>
        <w:rPr>
          <w:szCs w:val="22"/>
        </w:rPr>
      </w:pPr>
    </w:p>
    <w:sectPr w:rsidR="007100D0" w:rsidRPr="003F477D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00D0" w:rsidRDefault="007100D0" w:rsidP="00107589">
      <w:pPr>
        <w:spacing w:after="0" w:line="240" w:lineRule="auto"/>
      </w:pPr>
      <w:r>
        <w:separator/>
      </w:r>
    </w:p>
  </w:endnote>
  <w:endnote w:type="continuationSeparator" w:id="0">
    <w:p w:rsidR="007100D0" w:rsidRDefault="007100D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00D0" w:rsidRPr="00981468" w:rsidRDefault="007100D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9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00D0" w:rsidRDefault="007100D0" w:rsidP="00107589">
      <w:pPr>
        <w:spacing w:after="0" w:line="240" w:lineRule="auto"/>
      </w:pPr>
      <w:r>
        <w:separator/>
      </w:r>
    </w:p>
  </w:footnote>
  <w:footnote w:type="continuationSeparator" w:id="0">
    <w:p w:rsidR="007100D0" w:rsidRDefault="007100D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0A0"/>
    </w:tblPr>
    <w:tblGrid>
      <w:gridCol w:w="2833"/>
      <w:gridCol w:w="6254"/>
    </w:tblGrid>
    <w:tr w:rsidR="007100D0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7100D0" w:rsidRPr="003F477D" w:rsidRDefault="007100D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100D0" w:rsidRPr="003F477D" w:rsidRDefault="007100D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36052019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2020085078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7100D0" w:rsidRPr="004268D2" w:rsidRDefault="007100D0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00D0" w:rsidRPr="004268D2" w:rsidRDefault="007100D0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1B3"/>
    <w:rsid w:val="001923C8"/>
    <w:rsid w:val="001A61FB"/>
    <w:rsid w:val="001A6B11"/>
    <w:rsid w:val="001C480B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82FCA"/>
    <w:rsid w:val="00290DD6"/>
    <w:rsid w:val="002925CB"/>
    <w:rsid w:val="002A30A7"/>
    <w:rsid w:val="002A416F"/>
    <w:rsid w:val="002A4D76"/>
    <w:rsid w:val="002B4D8C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2183"/>
    <w:rsid w:val="00704155"/>
    <w:rsid w:val="007100D0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E7597"/>
    <w:rsid w:val="007F351A"/>
    <w:rsid w:val="00805654"/>
    <w:rsid w:val="00811F01"/>
    <w:rsid w:val="0083597A"/>
    <w:rsid w:val="00841190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637E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873F5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561B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AC1918"/>
    <w:pPr>
      <w:spacing w:after="200" w:line="276" w:lineRule="auto"/>
    </w:pPr>
    <w:rPr>
      <w:rFonts w:cs="Times New Roman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 w:val="20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C1918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5454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4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4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4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4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4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4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4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4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4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4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4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4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4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4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4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4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4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10</Pages>
  <Words>1890</Words>
  <Characters>10776</Characters>
  <Application>Microsoft Office Outlook</Application>
  <DocSecurity>0</DocSecurity>
  <Lines>0</Lines>
  <Paragraphs>0</Paragraphs>
  <ScaleCrop>false</ScaleCrop>
  <Company>EXALOGIC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USER</cp:lastModifiedBy>
  <cp:revision>3</cp:revision>
  <cp:lastPrinted>2015-01-27T14:36:00Z</cp:lastPrinted>
  <dcterms:created xsi:type="dcterms:W3CDTF">2018-03-17T12:20:00Z</dcterms:created>
  <dcterms:modified xsi:type="dcterms:W3CDTF">2018-03-22T11:20:00Z</dcterms:modified>
</cp:coreProperties>
</file>