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37B" w:rsidRPr="00A55E63" w:rsidRDefault="009E137B">
      <w:pPr>
        <w:spacing w:before="2" w:line="140" w:lineRule="exact"/>
        <w:rPr>
          <w:sz w:val="14"/>
          <w:szCs w:val="14"/>
          <w:lang w:val="en-US"/>
        </w:rPr>
      </w:pPr>
    </w:p>
    <w:p w:rsidR="009E137B" w:rsidRPr="00A55E63" w:rsidRDefault="009E137B" w:rsidP="005C53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2017</w:t>
      </w:r>
    </w:p>
    <w:p w:rsidR="009E137B" w:rsidRPr="00A55E63" w:rsidRDefault="009E137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9E137B" w:rsidRPr="00A55E63" w:rsidRDefault="009E137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9E137B" w:rsidRPr="00DC0E27" w:rsidRDefault="009E137B" w:rsidP="00AD749D">
      <w:pPr>
        <w:spacing w:before="7" w:line="240" w:lineRule="exact"/>
        <w:jc w:val="both"/>
        <w:rPr>
          <w:rFonts w:ascii="Arial" w:hAnsi="Arial" w:cs="Arial"/>
        </w:rPr>
      </w:pPr>
    </w:p>
    <w:p w:rsidR="009E137B" w:rsidRPr="00A55E63" w:rsidRDefault="009E137B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E137B" w:rsidRPr="00A55E63" w:rsidRDefault="009E137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E137B" w:rsidRPr="00A55E63" w:rsidRDefault="009E137B" w:rsidP="00AD749D">
      <w:pPr>
        <w:spacing w:before="7" w:line="240" w:lineRule="exact"/>
        <w:jc w:val="both"/>
        <w:rPr>
          <w:rFonts w:ascii="Arial" w:hAnsi="Arial" w:cs="Arial"/>
        </w:rPr>
      </w:pPr>
    </w:p>
    <w:p w:rsidR="009E137B" w:rsidRPr="00A55E63" w:rsidRDefault="009E137B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E137B" w:rsidRPr="00A55E63" w:rsidRDefault="009E137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E137B" w:rsidRPr="006D13DF">
        <w:tc>
          <w:tcPr>
            <w:tcW w:w="3085" w:type="dxa"/>
          </w:tcPr>
          <w:p w:rsidR="009E137B" w:rsidRPr="006D13DF" w:rsidRDefault="009E137B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E137B" w:rsidRPr="006D13DF" w:rsidRDefault="009E137B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RECOM, s.r.o.</w:t>
            </w:r>
          </w:p>
        </w:tc>
      </w:tr>
      <w:tr w:rsidR="009E137B" w:rsidRPr="006D13DF">
        <w:tc>
          <w:tcPr>
            <w:tcW w:w="3085" w:type="dxa"/>
          </w:tcPr>
          <w:p w:rsidR="009E137B" w:rsidRPr="006D13DF" w:rsidRDefault="009E137B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E137B" w:rsidRPr="006D13DF" w:rsidRDefault="009E137B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31611346</w:t>
            </w:r>
          </w:p>
        </w:tc>
      </w:tr>
      <w:tr w:rsidR="009E137B" w:rsidRPr="006D13DF">
        <w:tc>
          <w:tcPr>
            <w:tcW w:w="3085" w:type="dxa"/>
          </w:tcPr>
          <w:p w:rsidR="009E137B" w:rsidRPr="006D13DF" w:rsidRDefault="009E137B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E137B" w:rsidRPr="006D13DF" w:rsidRDefault="009E137B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30/11024, 03601 Martin</w:t>
            </w:r>
          </w:p>
        </w:tc>
      </w:tr>
    </w:tbl>
    <w:p w:rsidR="009E137B" w:rsidRPr="00A55E63" w:rsidRDefault="009E137B" w:rsidP="00EB55FA">
      <w:pPr>
        <w:spacing w:line="260" w:lineRule="exact"/>
        <w:jc w:val="both"/>
        <w:rPr>
          <w:rFonts w:ascii="Arial" w:hAnsi="Arial" w:cs="Arial"/>
        </w:rPr>
      </w:pPr>
    </w:p>
    <w:p w:rsidR="009E137B" w:rsidRPr="00A55E63" w:rsidRDefault="009E137B" w:rsidP="00EB55FA">
      <w:pPr>
        <w:spacing w:line="260" w:lineRule="exact"/>
        <w:jc w:val="both"/>
        <w:rPr>
          <w:rFonts w:ascii="Arial" w:hAnsi="Arial" w:cs="Arial"/>
        </w:rPr>
      </w:pPr>
    </w:p>
    <w:p w:rsidR="009E137B" w:rsidRPr="00A55E63" w:rsidRDefault="009E137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E137B" w:rsidRPr="00A55E63" w:rsidRDefault="009E137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E137B" w:rsidRPr="00A55E63" w:rsidRDefault="009E137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E137B" w:rsidRPr="00A55E63" w:rsidRDefault="009E137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E137B" w:rsidRPr="00A55E63" w:rsidRDefault="009E137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E137B" w:rsidRPr="006D13DF">
        <w:tc>
          <w:tcPr>
            <w:tcW w:w="4219" w:type="dxa"/>
          </w:tcPr>
          <w:p w:rsidR="009E137B" w:rsidRPr="006D13DF" w:rsidRDefault="009E137B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E137B" w:rsidRPr="006D13DF" w:rsidRDefault="009E137B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9E137B" w:rsidRPr="006D13DF" w:rsidRDefault="009E137B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E137B" w:rsidRPr="006D13DF" w:rsidRDefault="009E137B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E137B" w:rsidRPr="006D13DF">
        <w:tc>
          <w:tcPr>
            <w:tcW w:w="4219" w:type="dxa"/>
          </w:tcPr>
          <w:p w:rsidR="009E137B" w:rsidRPr="006D13DF" w:rsidRDefault="009E137B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E137B" w:rsidRPr="006D13DF" w:rsidRDefault="009E137B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E137B" w:rsidRPr="006D13DF" w:rsidRDefault="009E137B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E137B" w:rsidRPr="00A55E63" w:rsidRDefault="009E137B" w:rsidP="00AD6C8A">
      <w:pPr>
        <w:spacing w:line="260" w:lineRule="exact"/>
        <w:jc w:val="both"/>
        <w:rPr>
          <w:rFonts w:ascii="Arial" w:hAnsi="Arial" w:cs="Arial"/>
        </w:rPr>
      </w:pPr>
    </w:p>
    <w:p w:rsidR="009E137B" w:rsidRPr="00A55E63" w:rsidRDefault="009E137B" w:rsidP="00AD749D">
      <w:pPr>
        <w:spacing w:before="1" w:line="280" w:lineRule="exact"/>
        <w:jc w:val="both"/>
        <w:rPr>
          <w:rFonts w:ascii="Arial" w:hAnsi="Arial" w:cs="Arial"/>
        </w:rPr>
      </w:pPr>
    </w:p>
    <w:p w:rsidR="009E137B" w:rsidRPr="00A55E63" w:rsidRDefault="009E137B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E137B" w:rsidRPr="00A55E63" w:rsidRDefault="009E137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E137B" w:rsidRPr="00A55E63" w:rsidRDefault="009E137B" w:rsidP="00AD749D">
      <w:pPr>
        <w:spacing w:before="11" w:line="260" w:lineRule="exact"/>
        <w:jc w:val="both"/>
        <w:rPr>
          <w:rFonts w:ascii="Arial" w:hAnsi="Arial" w:cs="Arial"/>
        </w:rPr>
      </w:pPr>
    </w:p>
    <w:p w:rsidR="009E137B" w:rsidRPr="00A55E63" w:rsidRDefault="009E13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 áno</w:t>
      </w:r>
    </w:p>
    <w:p w:rsidR="009E137B" w:rsidRPr="00A55E63" w:rsidRDefault="009E13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137B" w:rsidRPr="00A55E63" w:rsidRDefault="009E13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E137B" w:rsidRPr="00A55E63" w:rsidRDefault="009E13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E137B" w:rsidRPr="006D13DF">
        <w:tc>
          <w:tcPr>
            <w:tcW w:w="4843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E137B" w:rsidRPr="006D13DF">
        <w:tc>
          <w:tcPr>
            <w:tcW w:w="4843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137B" w:rsidRPr="006D13DF">
        <w:tc>
          <w:tcPr>
            <w:tcW w:w="4843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137B" w:rsidRPr="006D13DF">
        <w:tc>
          <w:tcPr>
            <w:tcW w:w="4843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137B" w:rsidRPr="006D13DF">
        <w:tc>
          <w:tcPr>
            <w:tcW w:w="4843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137B" w:rsidRPr="006D13DF">
        <w:tc>
          <w:tcPr>
            <w:tcW w:w="4843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E137B" w:rsidRPr="006D13DF">
        <w:tc>
          <w:tcPr>
            <w:tcW w:w="4843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E137B" w:rsidRPr="006D13DF">
        <w:tc>
          <w:tcPr>
            <w:tcW w:w="4843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137B" w:rsidRPr="006D13DF">
        <w:tc>
          <w:tcPr>
            <w:tcW w:w="4843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137B" w:rsidRPr="006D13DF">
        <w:tc>
          <w:tcPr>
            <w:tcW w:w="4843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E137B" w:rsidRPr="006D13DF">
        <w:tc>
          <w:tcPr>
            <w:tcW w:w="4843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E137B" w:rsidRPr="006D13DF">
        <w:tc>
          <w:tcPr>
            <w:tcW w:w="4843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E137B" w:rsidRPr="006D13DF">
        <w:tc>
          <w:tcPr>
            <w:tcW w:w="4843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E137B" w:rsidRPr="006D13DF" w:rsidRDefault="009E137B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E137B" w:rsidRPr="00A55E63" w:rsidRDefault="009E13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137B" w:rsidRPr="00A55E63" w:rsidRDefault="009E13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137B" w:rsidRDefault="009E13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E137B" w:rsidRPr="00D63A80" w:rsidRDefault="009E137B" w:rsidP="005C5397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D63A80">
        <w:rPr>
          <w:rFonts w:ascii="Arial" w:hAnsi="Arial" w:cs="Arial"/>
          <w:sz w:val="20"/>
          <w:szCs w:val="20"/>
        </w:rPr>
        <w:t xml:space="preserve">Pri stanovení účtovných odpisov boli použité odpisy daňové. </w:t>
      </w:r>
    </w:p>
    <w:p w:rsidR="009E137B" w:rsidRPr="00A55E63" w:rsidRDefault="009E13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137B" w:rsidRPr="00A55E63" w:rsidRDefault="009E13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E137B" w:rsidRPr="00A55E63" w:rsidRDefault="009E13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E137B" w:rsidRPr="00A55E63" w:rsidRDefault="009E13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E137B" w:rsidRPr="00A55E63" w:rsidRDefault="009E13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137B" w:rsidRPr="00A55E63" w:rsidRDefault="009E137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E137B" w:rsidRPr="00A55E63" w:rsidRDefault="009E137B" w:rsidP="00AD749D">
      <w:pPr>
        <w:spacing w:before="1" w:line="280" w:lineRule="exact"/>
        <w:jc w:val="both"/>
        <w:rPr>
          <w:rFonts w:ascii="Arial" w:hAnsi="Arial" w:cs="Arial"/>
        </w:rPr>
      </w:pPr>
    </w:p>
    <w:p w:rsidR="009E137B" w:rsidRPr="00A55E63" w:rsidRDefault="009E137B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E137B" w:rsidRPr="00A55E63" w:rsidRDefault="009E137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E137B" w:rsidRPr="00A55E63" w:rsidRDefault="009E137B" w:rsidP="00AD749D">
      <w:pPr>
        <w:spacing w:before="11" w:line="260" w:lineRule="exact"/>
        <w:jc w:val="both"/>
        <w:rPr>
          <w:rFonts w:ascii="Arial" w:hAnsi="Arial" w:cs="Arial"/>
        </w:rPr>
      </w:pPr>
    </w:p>
    <w:p w:rsidR="009E137B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E137B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E137B" w:rsidRPr="00A55E63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E137B" w:rsidRPr="00A55E63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E137B" w:rsidRPr="00A55E63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137B" w:rsidRPr="00A55E63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E137B" w:rsidRPr="00A55E63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137B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E137B" w:rsidRPr="00B8423C" w:rsidRDefault="009E137B" w:rsidP="005C5397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B8423C">
        <w:rPr>
          <w:rFonts w:ascii="Arial" w:hAnsi="Arial" w:cs="Arial"/>
          <w:sz w:val="20"/>
          <w:szCs w:val="20"/>
        </w:rPr>
        <w:t>- úver na dlhodobý hmotný majetok - zostatok k 31.12.201</w:t>
      </w:r>
      <w:r>
        <w:rPr>
          <w:rFonts w:ascii="Arial" w:hAnsi="Arial" w:cs="Arial"/>
          <w:sz w:val="20"/>
          <w:szCs w:val="20"/>
        </w:rPr>
        <w:t>7</w:t>
      </w:r>
      <w:r w:rsidRPr="00B8423C">
        <w:rPr>
          <w:rFonts w:ascii="Arial" w:hAnsi="Arial" w:cs="Arial"/>
          <w:sz w:val="20"/>
          <w:szCs w:val="20"/>
        </w:rPr>
        <w:t>......</w:t>
      </w:r>
      <w:r>
        <w:rPr>
          <w:rFonts w:ascii="Arial" w:hAnsi="Arial" w:cs="Arial"/>
          <w:sz w:val="20"/>
          <w:szCs w:val="20"/>
        </w:rPr>
        <w:t>4830,-</w:t>
      </w:r>
    </w:p>
    <w:p w:rsidR="009E137B" w:rsidRPr="00B8423C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B8423C">
        <w:rPr>
          <w:rFonts w:ascii="Arial" w:hAnsi="Arial" w:cs="Arial"/>
          <w:sz w:val="20"/>
          <w:szCs w:val="20"/>
        </w:rPr>
        <w:t xml:space="preserve">                                                              - splatnosť do 06/2018</w:t>
      </w:r>
    </w:p>
    <w:p w:rsidR="009E137B" w:rsidRPr="00B8423C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B8423C">
        <w:rPr>
          <w:rFonts w:ascii="Arial" w:hAnsi="Arial" w:cs="Arial"/>
          <w:sz w:val="20"/>
          <w:szCs w:val="20"/>
        </w:rPr>
        <w:t xml:space="preserve">                                                              - zabezpečenie dlh.hm.majetkom</w:t>
      </w:r>
    </w:p>
    <w:p w:rsidR="009E137B" w:rsidRPr="00B8423C" w:rsidRDefault="009E137B" w:rsidP="00B8423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B8423C">
        <w:rPr>
          <w:rFonts w:ascii="Arial" w:hAnsi="Arial" w:cs="Arial"/>
          <w:sz w:val="20"/>
          <w:szCs w:val="20"/>
        </w:rPr>
        <w:t xml:space="preserve">     - bankový úver na sumu 30 000,- so splatnosťou  do 03/2018</w:t>
      </w:r>
    </w:p>
    <w:p w:rsidR="009E137B" w:rsidRPr="00B8423C" w:rsidRDefault="009E137B" w:rsidP="005C5397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B8423C">
        <w:rPr>
          <w:rFonts w:ascii="Arial" w:hAnsi="Arial" w:cs="Arial"/>
          <w:sz w:val="20"/>
          <w:szCs w:val="20"/>
        </w:rPr>
        <w:t xml:space="preserve">                                                        - zostatok k 31.12.201</w:t>
      </w:r>
      <w:r>
        <w:rPr>
          <w:rFonts w:ascii="Arial" w:hAnsi="Arial" w:cs="Arial"/>
          <w:sz w:val="20"/>
          <w:szCs w:val="20"/>
        </w:rPr>
        <w:t>7</w:t>
      </w:r>
      <w:r w:rsidRPr="00B8423C">
        <w:rPr>
          <w:rFonts w:ascii="Arial" w:hAnsi="Arial" w:cs="Arial"/>
          <w:sz w:val="20"/>
          <w:szCs w:val="20"/>
        </w:rPr>
        <w:t>......</w:t>
      </w:r>
      <w:r>
        <w:rPr>
          <w:rFonts w:ascii="Arial" w:hAnsi="Arial" w:cs="Arial"/>
          <w:sz w:val="20"/>
          <w:szCs w:val="20"/>
        </w:rPr>
        <w:t>2478,-</w:t>
      </w:r>
    </w:p>
    <w:p w:rsidR="009E137B" w:rsidRPr="00B8423C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B8423C">
        <w:rPr>
          <w:rFonts w:ascii="Arial" w:hAnsi="Arial" w:cs="Arial"/>
          <w:sz w:val="20"/>
          <w:szCs w:val="20"/>
        </w:rPr>
        <w:t xml:space="preserve">                                                        - ručiteľom je spoločník</w:t>
      </w:r>
    </w:p>
    <w:p w:rsidR="009E137B" w:rsidRPr="00A55E63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137B" w:rsidRPr="00A55E63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E137B" w:rsidRPr="00A55E63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137B" w:rsidRPr="00A55E63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E137B" w:rsidRPr="00A55E63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137B" w:rsidRPr="00A55E63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E137B" w:rsidRPr="00A55E63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137B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E137B" w:rsidRPr="00A55E63" w:rsidRDefault="009E13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137B" w:rsidRPr="00A55E63" w:rsidRDefault="009E13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E137B" w:rsidRPr="00A55E63" w:rsidRDefault="009E13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E137B" w:rsidRPr="00A55E63" w:rsidRDefault="009E13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9E137B" w:rsidRPr="00A55E63" w:rsidRDefault="009E13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137B" w:rsidRPr="00A55E63" w:rsidRDefault="009E13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E137B" w:rsidRPr="00A55E63" w:rsidRDefault="009E13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E137B" w:rsidRPr="00A55E63" w:rsidRDefault="009E13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E137B" w:rsidRPr="00A55E63" w:rsidRDefault="009E13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E137B" w:rsidRPr="00A55E63" w:rsidRDefault="009E13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9E137B" w:rsidRPr="00A55E63" w:rsidRDefault="009E13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137B" w:rsidRPr="00A55E63" w:rsidRDefault="009E13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9E137B" w:rsidRPr="00A55E63" w:rsidRDefault="009E13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137B" w:rsidRPr="00A55E63" w:rsidRDefault="009E13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9E137B" w:rsidRPr="00A55E63" w:rsidRDefault="009E13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137B" w:rsidRPr="00A55E63" w:rsidRDefault="009E137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E137B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37B" w:rsidRDefault="009E137B">
      <w:r>
        <w:separator/>
      </w:r>
    </w:p>
  </w:endnote>
  <w:endnote w:type="continuationSeparator" w:id="0">
    <w:p w:rsidR="009E137B" w:rsidRDefault="009E1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37B" w:rsidRDefault="009E137B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9E137B" w:rsidRDefault="009E137B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37B" w:rsidRDefault="009E137B">
      <w:r>
        <w:separator/>
      </w:r>
    </w:p>
  </w:footnote>
  <w:footnote w:type="continuationSeparator" w:id="0">
    <w:p w:rsidR="009E137B" w:rsidRDefault="009E13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37B" w:rsidRDefault="009E137B">
    <w:pPr>
      <w:pStyle w:val="Header"/>
    </w:pPr>
  </w:p>
  <w:p w:rsidR="009E137B" w:rsidRDefault="009E137B">
    <w:pPr>
      <w:pStyle w:val="Header"/>
    </w:pPr>
  </w:p>
  <w:p w:rsidR="009E137B" w:rsidRDefault="009E137B">
    <w:pPr>
      <w:pStyle w:val="Header"/>
    </w:pPr>
  </w:p>
  <w:p w:rsidR="009E137B" w:rsidRDefault="009E137B" w:rsidP="00DC0E27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31611346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2020602155</w:t>
    </w:r>
  </w:p>
  <w:p w:rsidR="009E137B" w:rsidRDefault="009E137B" w:rsidP="0055784D">
    <w:pPr>
      <w:pStyle w:val="Header"/>
      <w:rPr>
        <w:rFonts w:ascii="Times New Roman" w:hAnsi="Times New Roman"/>
        <w:sz w:val="24"/>
        <w:szCs w:val="24"/>
      </w:rPr>
    </w:pPr>
  </w:p>
  <w:p w:rsidR="009E137B" w:rsidRDefault="009E137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D729F"/>
    <w:rsid w:val="00102A60"/>
    <w:rsid w:val="001406AD"/>
    <w:rsid w:val="00193B86"/>
    <w:rsid w:val="001D10EE"/>
    <w:rsid w:val="00200185"/>
    <w:rsid w:val="002401F1"/>
    <w:rsid w:val="00242D18"/>
    <w:rsid w:val="002B3CD8"/>
    <w:rsid w:val="002C12B4"/>
    <w:rsid w:val="002D7E6D"/>
    <w:rsid w:val="002E7A22"/>
    <w:rsid w:val="00352E38"/>
    <w:rsid w:val="00354381"/>
    <w:rsid w:val="003657F5"/>
    <w:rsid w:val="00373635"/>
    <w:rsid w:val="003D056F"/>
    <w:rsid w:val="00401155"/>
    <w:rsid w:val="00472EF6"/>
    <w:rsid w:val="004A255A"/>
    <w:rsid w:val="004A2BF3"/>
    <w:rsid w:val="004B780D"/>
    <w:rsid w:val="0055784D"/>
    <w:rsid w:val="005C5397"/>
    <w:rsid w:val="006064AF"/>
    <w:rsid w:val="00623868"/>
    <w:rsid w:val="00637F73"/>
    <w:rsid w:val="00654BB0"/>
    <w:rsid w:val="00676DB4"/>
    <w:rsid w:val="006D13DF"/>
    <w:rsid w:val="00701FA7"/>
    <w:rsid w:val="0079643A"/>
    <w:rsid w:val="007B3759"/>
    <w:rsid w:val="0082177F"/>
    <w:rsid w:val="008771A6"/>
    <w:rsid w:val="00885728"/>
    <w:rsid w:val="008A0300"/>
    <w:rsid w:val="008A7337"/>
    <w:rsid w:val="008F7465"/>
    <w:rsid w:val="00913435"/>
    <w:rsid w:val="00916772"/>
    <w:rsid w:val="009307A7"/>
    <w:rsid w:val="009852EE"/>
    <w:rsid w:val="009A27D0"/>
    <w:rsid w:val="009D5C84"/>
    <w:rsid w:val="009E137B"/>
    <w:rsid w:val="00A04B75"/>
    <w:rsid w:val="00A06F21"/>
    <w:rsid w:val="00A55E63"/>
    <w:rsid w:val="00AD6C8A"/>
    <w:rsid w:val="00AD749D"/>
    <w:rsid w:val="00B15E67"/>
    <w:rsid w:val="00B7440A"/>
    <w:rsid w:val="00B751F6"/>
    <w:rsid w:val="00B8423C"/>
    <w:rsid w:val="00C01CB7"/>
    <w:rsid w:val="00C427AE"/>
    <w:rsid w:val="00C46649"/>
    <w:rsid w:val="00C739D3"/>
    <w:rsid w:val="00CC3205"/>
    <w:rsid w:val="00CD545D"/>
    <w:rsid w:val="00CD58D4"/>
    <w:rsid w:val="00D0467A"/>
    <w:rsid w:val="00D22D68"/>
    <w:rsid w:val="00D63A80"/>
    <w:rsid w:val="00DB4FD1"/>
    <w:rsid w:val="00DB7DDA"/>
    <w:rsid w:val="00DC0E27"/>
    <w:rsid w:val="00DE6ABB"/>
    <w:rsid w:val="00E76E23"/>
    <w:rsid w:val="00EA3A8A"/>
    <w:rsid w:val="00EB4798"/>
    <w:rsid w:val="00EB55FA"/>
    <w:rsid w:val="00EE5474"/>
    <w:rsid w:val="00F01B4A"/>
    <w:rsid w:val="00F404E8"/>
    <w:rsid w:val="00F817B0"/>
    <w:rsid w:val="00F8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8345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8345A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3</Pages>
  <Words>1063</Words>
  <Characters>6061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2018-03-13T16:47:00Z</dcterms:created>
  <dcterms:modified xsi:type="dcterms:W3CDTF">2018-03-13T16:47:00Z</dcterms:modified>
</cp:coreProperties>
</file>