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276A1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276A1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276A1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276A1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276A1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276A1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276A1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276A1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23471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Altamira</w:t>
            </w:r>
            <w:proofErr w:type="spellEnd"/>
            <w:r>
              <w:rPr>
                <w:b/>
                <w:sz w:val="16"/>
                <w:szCs w:val="16"/>
              </w:rPr>
              <w:t>, občianske združenie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23471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PhDr. Valéria </w:t>
            </w:r>
            <w:proofErr w:type="spellStart"/>
            <w:r>
              <w:rPr>
                <w:sz w:val="16"/>
                <w:szCs w:val="16"/>
              </w:rPr>
              <w:t>Juríčková</w:t>
            </w:r>
            <w:proofErr w:type="spellEnd"/>
            <w:r>
              <w:rPr>
                <w:sz w:val="16"/>
                <w:szCs w:val="16"/>
              </w:rPr>
              <w:t>, PhD.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234718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umelecké vzdelávanie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23471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:rsidR="004F702F" w:rsidRPr="00497323" w:rsidRDefault="0023471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23471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23471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23471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23471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23471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23471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bookmarkStart w:id="0" w:name="_GoBack"/>
            <w:bookmarkEnd w:id="0"/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3778,16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3778,16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3778,16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3778,16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7556,32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3778,16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3778,16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3778,16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3778,16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3778,16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3778,16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76A1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276A1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276A1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276A1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276A1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76A1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76A1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101,91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76A1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58,68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76A1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329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76A1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947,59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76A1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2080,66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76A1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76A1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-6,98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276A1E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1083,27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276A1E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2504,59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-2104,46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5099,8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-7204,26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116836,5</w:t>
            </w:r>
          </w:p>
        </w:tc>
        <w:tc>
          <w:tcPr>
            <w:tcW w:w="599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116731,56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104,94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-2104,46</w:t>
            </w:r>
          </w:p>
        </w:tc>
        <w:tc>
          <w:tcPr>
            <w:tcW w:w="599" w:type="pct"/>
            <w:vAlign w:val="center"/>
          </w:tcPr>
          <w:p w:rsidR="00194A51" w:rsidRPr="00CD3920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116836,5</w:t>
            </w:r>
          </w:p>
        </w:tc>
        <w:tc>
          <w:tcPr>
            <w:tcW w:w="599" w:type="pct"/>
            <w:vAlign w:val="center"/>
          </w:tcPr>
          <w:p w:rsidR="00194A51" w:rsidRPr="00CD3920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121831,36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-7099,32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276A1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7182,59</w:t>
            </w:r>
          </w:p>
        </w:tc>
        <w:tc>
          <w:tcPr>
            <w:tcW w:w="1500" w:type="pct"/>
            <w:vAlign w:val="center"/>
          </w:tcPr>
          <w:p w:rsidR="00945816" w:rsidRPr="00461D4F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8708,85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6548,03</w:t>
            </w:r>
          </w:p>
        </w:tc>
        <w:tc>
          <w:tcPr>
            <w:tcW w:w="1533" w:type="pct"/>
            <w:vAlign w:val="center"/>
          </w:tcPr>
          <w:p w:rsidR="00EE59DC" w:rsidRPr="00F35F00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8482,71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634,56</w:t>
            </w:r>
          </w:p>
        </w:tc>
        <w:tc>
          <w:tcPr>
            <w:tcW w:w="1533" w:type="pct"/>
            <w:vAlign w:val="center"/>
          </w:tcPr>
          <w:p w:rsidR="00EE59DC" w:rsidRPr="00F35F00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226,14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7182,59</w:t>
            </w:r>
          </w:p>
        </w:tc>
        <w:tc>
          <w:tcPr>
            <w:tcW w:w="1533" w:type="pct"/>
            <w:vAlign w:val="center"/>
          </w:tcPr>
          <w:p w:rsidR="00EE59DC" w:rsidRPr="00F35F00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8708,85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276A1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226,14</w:t>
            </w:r>
          </w:p>
        </w:tc>
        <w:tc>
          <w:tcPr>
            <w:tcW w:w="1555" w:type="pct"/>
            <w:vAlign w:val="center"/>
          </w:tcPr>
          <w:p w:rsidR="00F35F00" w:rsidRPr="00804636" w:rsidRDefault="00276A1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25,05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276A1E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149,92</w:t>
            </w:r>
          </w:p>
        </w:tc>
        <w:tc>
          <w:tcPr>
            <w:tcW w:w="1555" w:type="pct"/>
            <w:vAlign w:val="center"/>
          </w:tcPr>
          <w:p w:rsidR="00F35F00" w:rsidRPr="003C078A" w:rsidRDefault="00276A1E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55,62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276A1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-182,28</w:t>
            </w:r>
          </w:p>
        </w:tc>
        <w:tc>
          <w:tcPr>
            <w:tcW w:w="1555" w:type="pct"/>
            <w:vAlign w:val="center"/>
          </w:tcPr>
          <w:p w:rsidR="00F35F00" w:rsidRPr="003C078A" w:rsidRDefault="00276A1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-176,04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</w:tc>
        <w:tc>
          <w:tcPr>
            <w:tcW w:w="659" w:type="pct"/>
            <w:vAlign w:val="center"/>
          </w:tcPr>
          <w:p w:rsidR="0017369E" w:rsidRPr="0017369E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1000</w:t>
            </w:r>
          </w:p>
        </w:tc>
        <w:tc>
          <w:tcPr>
            <w:tcW w:w="659" w:type="pct"/>
            <w:vAlign w:val="center"/>
          </w:tcPr>
          <w:p w:rsidR="0017369E" w:rsidRPr="00700A23" w:rsidRDefault="00276A1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1000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276A1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276A1E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276A1E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276A1E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276A1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116800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28C0" w:rsidRDefault="00BC28C0" w:rsidP="00347C39">
      <w:pPr>
        <w:spacing w:before="0" w:after="0" w:line="240" w:lineRule="auto"/>
      </w:pPr>
      <w:r>
        <w:separator/>
      </w:r>
    </w:p>
  </w:endnote>
  <w:endnote w:type="continuationSeparator" w:id="0">
    <w:p w:rsidR="00BC28C0" w:rsidRDefault="00BC28C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34718">
      <w:rPr>
        <w:noProof/>
      </w:rPr>
      <w:t>17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28C0" w:rsidRDefault="00BC28C0" w:rsidP="00347C39">
      <w:pPr>
        <w:spacing w:before="0" w:after="0" w:line="240" w:lineRule="auto"/>
      </w:pPr>
      <w:r>
        <w:separator/>
      </w:r>
    </w:p>
  </w:footnote>
  <w:footnote w:type="continuationSeparator" w:id="0">
    <w:p w:rsidR="00BC28C0" w:rsidRDefault="00BC28C0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6A1E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34718"/>
    <w:rsid w:val="00241349"/>
    <w:rsid w:val="002451AE"/>
    <w:rsid w:val="00247E8B"/>
    <w:rsid w:val="0025538D"/>
    <w:rsid w:val="0026384B"/>
    <w:rsid w:val="00267B6F"/>
    <w:rsid w:val="00275802"/>
    <w:rsid w:val="00276A1E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C28C0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3</TotalTime>
  <Pages>1</Pages>
  <Words>3841</Words>
  <Characters>21898</Characters>
  <Application>Microsoft Office Word</Application>
  <DocSecurity>0</DocSecurity>
  <Lines>182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asusek</dc:creator>
  <cp:lastModifiedBy>asusek</cp:lastModifiedBy>
  <cp:revision>3</cp:revision>
  <cp:lastPrinted>2018-03-27T07:59:00Z</cp:lastPrinted>
  <dcterms:created xsi:type="dcterms:W3CDTF">2018-03-27T07:58:00Z</dcterms:created>
  <dcterms:modified xsi:type="dcterms:W3CDTF">2018-03-27T08:01:00Z</dcterms:modified>
</cp:coreProperties>
</file>