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A7" w:rsidRPr="00A55E63" w:rsidRDefault="00C371A7">
      <w:pPr>
        <w:spacing w:before="2" w:line="140" w:lineRule="exact"/>
        <w:rPr>
          <w:sz w:val="14"/>
          <w:szCs w:val="14"/>
          <w:lang w:val="en-US"/>
        </w:rPr>
      </w:pPr>
    </w:p>
    <w:p w:rsidR="00C371A7" w:rsidRPr="00A55E63" w:rsidRDefault="00C371A7" w:rsidP="00582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2017</w:t>
      </w:r>
    </w:p>
    <w:p w:rsidR="00C371A7" w:rsidRPr="00A55E63" w:rsidRDefault="00C371A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371A7" w:rsidRPr="00A55E63" w:rsidRDefault="00C371A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371A7" w:rsidRPr="0061317D" w:rsidRDefault="00C371A7" w:rsidP="00AD749D">
      <w:pPr>
        <w:spacing w:before="7" w:line="240" w:lineRule="exact"/>
        <w:jc w:val="both"/>
        <w:rPr>
          <w:rFonts w:ascii="Arial" w:hAnsi="Arial" w:cs="Arial"/>
        </w:rPr>
      </w:pPr>
    </w:p>
    <w:p w:rsidR="00C371A7" w:rsidRPr="00A55E63" w:rsidRDefault="00C371A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371A7" w:rsidRPr="00A55E63" w:rsidRDefault="00C371A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371A7" w:rsidRPr="00A55E63" w:rsidRDefault="00C371A7" w:rsidP="00AD749D">
      <w:pPr>
        <w:spacing w:before="7" w:line="240" w:lineRule="exact"/>
        <w:jc w:val="both"/>
        <w:rPr>
          <w:rFonts w:ascii="Arial" w:hAnsi="Arial" w:cs="Arial"/>
        </w:rPr>
      </w:pPr>
    </w:p>
    <w:p w:rsidR="00C371A7" w:rsidRPr="00A55E63" w:rsidRDefault="00C371A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371A7" w:rsidRPr="00A55E63" w:rsidRDefault="00C371A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371A7" w:rsidRPr="006D13DF">
        <w:tc>
          <w:tcPr>
            <w:tcW w:w="3085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C371A7" w:rsidRPr="006D13DF">
        <w:tc>
          <w:tcPr>
            <w:tcW w:w="3085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C371A7" w:rsidRPr="006D13DF">
        <w:tc>
          <w:tcPr>
            <w:tcW w:w="3085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C371A7" w:rsidRPr="00A55E63" w:rsidRDefault="00C371A7" w:rsidP="00EB55FA">
      <w:pPr>
        <w:spacing w:line="260" w:lineRule="exact"/>
        <w:jc w:val="both"/>
        <w:rPr>
          <w:rFonts w:ascii="Arial" w:hAnsi="Arial" w:cs="Arial"/>
        </w:rPr>
      </w:pPr>
    </w:p>
    <w:p w:rsidR="00C371A7" w:rsidRPr="00A55E63" w:rsidRDefault="00C371A7" w:rsidP="00EB55FA">
      <w:pPr>
        <w:spacing w:line="260" w:lineRule="exact"/>
        <w:jc w:val="both"/>
        <w:rPr>
          <w:rFonts w:ascii="Arial" w:hAnsi="Arial" w:cs="Arial"/>
        </w:rPr>
      </w:pPr>
    </w:p>
    <w:p w:rsidR="00C371A7" w:rsidRPr="00A55E63" w:rsidRDefault="00C371A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371A7" w:rsidRPr="00A55E63" w:rsidRDefault="00C371A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371A7" w:rsidRPr="00A55E63" w:rsidRDefault="00C371A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371A7" w:rsidRPr="00A55E63" w:rsidRDefault="00C371A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371A7" w:rsidRPr="00A55E63" w:rsidRDefault="00C371A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371A7" w:rsidRPr="006D13DF">
        <w:tc>
          <w:tcPr>
            <w:tcW w:w="4219" w:type="dxa"/>
          </w:tcPr>
          <w:p w:rsidR="00C371A7" w:rsidRPr="006D13DF" w:rsidRDefault="00C371A7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371A7" w:rsidRPr="006D13DF" w:rsidRDefault="00C371A7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C371A7" w:rsidRPr="006D13DF" w:rsidRDefault="00C371A7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371A7" w:rsidRPr="006D13DF" w:rsidRDefault="00C371A7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371A7" w:rsidRPr="006D13DF">
        <w:tc>
          <w:tcPr>
            <w:tcW w:w="4219" w:type="dxa"/>
          </w:tcPr>
          <w:p w:rsidR="00C371A7" w:rsidRPr="006D13DF" w:rsidRDefault="00C371A7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371A7" w:rsidRPr="006D13DF" w:rsidRDefault="00C371A7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1A7" w:rsidRPr="00A55E63" w:rsidRDefault="00C371A7" w:rsidP="00AD6C8A">
      <w:pPr>
        <w:spacing w:line="260" w:lineRule="exact"/>
        <w:jc w:val="both"/>
        <w:rPr>
          <w:rFonts w:ascii="Arial" w:hAnsi="Arial" w:cs="Arial"/>
        </w:rPr>
      </w:pPr>
    </w:p>
    <w:p w:rsidR="00C371A7" w:rsidRPr="00A55E63" w:rsidRDefault="00C371A7" w:rsidP="00AD749D">
      <w:pPr>
        <w:spacing w:before="1" w:line="280" w:lineRule="exact"/>
        <w:jc w:val="both"/>
        <w:rPr>
          <w:rFonts w:ascii="Arial" w:hAnsi="Arial" w:cs="Arial"/>
        </w:rPr>
      </w:pPr>
    </w:p>
    <w:p w:rsidR="00C371A7" w:rsidRPr="00A55E63" w:rsidRDefault="00C371A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371A7" w:rsidRPr="00A55E63" w:rsidRDefault="00C371A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371A7" w:rsidRPr="00A55E63" w:rsidRDefault="00C371A7" w:rsidP="00AD749D">
      <w:pPr>
        <w:spacing w:before="11" w:line="260" w:lineRule="exact"/>
        <w:jc w:val="both"/>
        <w:rPr>
          <w:rFonts w:ascii="Arial" w:hAnsi="Arial" w:cs="Arial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371A7" w:rsidRPr="006D13DF">
        <w:tc>
          <w:tcPr>
            <w:tcW w:w="4843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371A7" w:rsidRPr="006D13DF" w:rsidRDefault="00C371A7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371A7" w:rsidRPr="00A55E63" w:rsidRDefault="00C371A7" w:rsidP="00AD749D">
      <w:pPr>
        <w:spacing w:before="1" w:line="280" w:lineRule="exact"/>
        <w:jc w:val="both"/>
        <w:rPr>
          <w:rFonts w:ascii="Arial" w:hAnsi="Arial" w:cs="Arial"/>
        </w:rPr>
      </w:pPr>
    </w:p>
    <w:p w:rsidR="00C371A7" w:rsidRPr="00A55E63" w:rsidRDefault="00C371A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371A7" w:rsidRPr="00A55E63" w:rsidRDefault="00C371A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371A7" w:rsidRPr="00A55E63" w:rsidRDefault="00C371A7" w:rsidP="00AD749D">
      <w:pPr>
        <w:spacing w:before="11" w:line="260" w:lineRule="exact"/>
        <w:jc w:val="both"/>
        <w:rPr>
          <w:rFonts w:ascii="Arial" w:hAnsi="Arial" w:cs="Arial"/>
        </w:rPr>
      </w:pP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371A7" w:rsidRPr="00565A22" w:rsidRDefault="00C371A7" w:rsidP="005826C6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65A22">
        <w:rPr>
          <w:rFonts w:ascii="Arial" w:hAnsi="Arial" w:cs="Arial"/>
          <w:sz w:val="20"/>
          <w:szCs w:val="20"/>
        </w:rPr>
        <w:t>- pôžičky od FO (nepodnikateľa) - zostatok k 31.12.201</w:t>
      </w:r>
      <w:r>
        <w:rPr>
          <w:rFonts w:ascii="Arial" w:hAnsi="Arial" w:cs="Arial"/>
          <w:sz w:val="20"/>
          <w:szCs w:val="20"/>
        </w:rPr>
        <w:t>7</w:t>
      </w:r>
      <w:r w:rsidRPr="00565A22">
        <w:rPr>
          <w:rFonts w:ascii="Arial" w:hAnsi="Arial" w:cs="Arial"/>
          <w:sz w:val="20"/>
          <w:szCs w:val="20"/>
        </w:rPr>
        <w:t>.....94600,-</w:t>
      </w:r>
    </w:p>
    <w:p w:rsidR="00C371A7" w:rsidRPr="00565A22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65A22">
        <w:rPr>
          <w:rFonts w:ascii="Arial" w:hAnsi="Arial" w:cs="Arial"/>
          <w:sz w:val="20"/>
          <w:szCs w:val="20"/>
        </w:rPr>
        <w:t xml:space="preserve">                                                       - zabezpečenie rozostavanou stavbou s pozemkom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371A7" w:rsidRPr="00A55E63" w:rsidRDefault="00C371A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1A7" w:rsidRPr="00A55E63" w:rsidRDefault="00C371A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C371A7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1A7" w:rsidRDefault="00C371A7">
      <w:r>
        <w:separator/>
      </w:r>
    </w:p>
  </w:endnote>
  <w:endnote w:type="continuationSeparator" w:id="0">
    <w:p w:rsidR="00C371A7" w:rsidRDefault="00C37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A7" w:rsidRDefault="00C371A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C371A7" w:rsidRDefault="00C371A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1A7" w:rsidRDefault="00C371A7">
      <w:r>
        <w:separator/>
      </w:r>
    </w:p>
  </w:footnote>
  <w:footnote w:type="continuationSeparator" w:id="0">
    <w:p w:rsidR="00C371A7" w:rsidRDefault="00C37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1A7" w:rsidRDefault="00C371A7">
    <w:pPr>
      <w:pStyle w:val="Header"/>
    </w:pPr>
  </w:p>
  <w:p w:rsidR="00C371A7" w:rsidRDefault="00C371A7">
    <w:pPr>
      <w:pStyle w:val="Header"/>
    </w:pPr>
  </w:p>
  <w:p w:rsidR="00C371A7" w:rsidRDefault="00C371A7">
    <w:pPr>
      <w:pStyle w:val="Header"/>
    </w:pPr>
  </w:p>
  <w:p w:rsidR="00C371A7" w:rsidRDefault="00C371A7" w:rsidP="00744D8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C371A7" w:rsidRDefault="00C371A7" w:rsidP="0055784D">
    <w:pPr>
      <w:pStyle w:val="Header"/>
      <w:rPr>
        <w:rFonts w:ascii="Times New Roman" w:hAnsi="Times New Roman"/>
        <w:sz w:val="24"/>
        <w:szCs w:val="24"/>
      </w:rPr>
    </w:pPr>
  </w:p>
  <w:p w:rsidR="00C371A7" w:rsidRDefault="00C371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2ABA"/>
    <w:rsid w:val="000B602E"/>
    <w:rsid w:val="001406AD"/>
    <w:rsid w:val="001C4040"/>
    <w:rsid w:val="001E4BED"/>
    <w:rsid w:val="00201D2F"/>
    <w:rsid w:val="002401F1"/>
    <w:rsid w:val="00287339"/>
    <w:rsid w:val="002C12B4"/>
    <w:rsid w:val="002D7E6D"/>
    <w:rsid w:val="00352E38"/>
    <w:rsid w:val="003657F5"/>
    <w:rsid w:val="00373635"/>
    <w:rsid w:val="003D056F"/>
    <w:rsid w:val="00401155"/>
    <w:rsid w:val="004238F6"/>
    <w:rsid w:val="00442163"/>
    <w:rsid w:val="00456274"/>
    <w:rsid w:val="00456FEA"/>
    <w:rsid w:val="00467005"/>
    <w:rsid w:val="004A2BF3"/>
    <w:rsid w:val="0055784D"/>
    <w:rsid w:val="00565A22"/>
    <w:rsid w:val="005826C6"/>
    <w:rsid w:val="005C030F"/>
    <w:rsid w:val="005D6AB7"/>
    <w:rsid w:val="006064AF"/>
    <w:rsid w:val="0061317D"/>
    <w:rsid w:val="00623868"/>
    <w:rsid w:val="00637F73"/>
    <w:rsid w:val="00676DB4"/>
    <w:rsid w:val="006A4829"/>
    <w:rsid w:val="006D13DF"/>
    <w:rsid w:val="006D7E14"/>
    <w:rsid w:val="0070484C"/>
    <w:rsid w:val="0073036D"/>
    <w:rsid w:val="007434D0"/>
    <w:rsid w:val="00744D8E"/>
    <w:rsid w:val="00751297"/>
    <w:rsid w:val="007B33E4"/>
    <w:rsid w:val="007B3759"/>
    <w:rsid w:val="007D1D8B"/>
    <w:rsid w:val="008771A6"/>
    <w:rsid w:val="00887930"/>
    <w:rsid w:val="00913435"/>
    <w:rsid w:val="00916772"/>
    <w:rsid w:val="009A27D0"/>
    <w:rsid w:val="009D5C84"/>
    <w:rsid w:val="00A20210"/>
    <w:rsid w:val="00A55E63"/>
    <w:rsid w:val="00AA5745"/>
    <w:rsid w:val="00AB2E11"/>
    <w:rsid w:val="00AD26ED"/>
    <w:rsid w:val="00AD6C8A"/>
    <w:rsid w:val="00AD749D"/>
    <w:rsid w:val="00B15E67"/>
    <w:rsid w:val="00B44574"/>
    <w:rsid w:val="00B45DF0"/>
    <w:rsid w:val="00B5526A"/>
    <w:rsid w:val="00B7440A"/>
    <w:rsid w:val="00B751F6"/>
    <w:rsid w:val="00C01CB7"/>
    <w:rsid w:val="00C371A7"/>
    <w:rsid w:val="00CC3205"/>
    <w:rsid w:val="00CD545D"/>
    <w:rsid w:val="00D065C9"/>
    <w:rsid w:val="00D7264A"/>
    <w:rsid w:val="00DF7FB5"/>
    <w:rsid w:val="00EB4798"/>
    <w:rsid w:val="00EB55FA"/>
    <w:rsid w:val="00EE5474"/>
    <w:rsid w:val="00F04B3F"/>
    <w:rsid w:val="00F17EA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D26E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6ED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6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1008</Words>
  <Characters>5750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2018-03-27T10:12:00Z</dcterms:created>
  <dcterms:modified xsi:type="dcterms:W3CDTF">2018-03-27T10:12:00Z</dcterms:modified>
</cp:coreProperties>
</file>