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D9C" w:rsidRPr="003E7910" w:rsidRDefault="005D1D9C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zostavenej k </w:t>
      </w:r>
      <w:r>
        <w:rPr>
          <w:rFonts w:cs="Arial"/>
          <w:b/>
          <w:sz w:val="28"/>
          <w:szCs w:val="28"/>
        </w:rPr>
        <w:t>31.12.2017</w:t>
      </w:r>
    </w:p>
    <w:p w:rsidR="005D1D9C" w:rsidRPr="003E7910" w:rsidRDefault="005D1D9C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5D1D9C" w:rsidRPr="003E7910" w:rsidRDefault="005D1D9C" w:rsidP="00A5552F">
      <w:pPr>
        <w:rPr>
          <w:rFonts w:cs="Arial"/>
          <w:szCs w:val="22"/>
        </w:rPr>
      </w:pPr>
    </w:p>
    <w:p w:rsidR="005D1D9C" w:rsidRPr="003E7910" w:rsidRDefault="005D1D9C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5D1D9C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</w:tcPr>
          <w:p w:rsidR="005D1D9C" w:rsidRPr="003E7910" w:rsidRDefault="005D1D9C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5D1D9C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D9C" w:rsidRPr="003E7910" w:rsidRDefault="005D1D9C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D9C" w:rsidRPr="003E7910" w:rsidRDefault="005D1D9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PERMALIFE s.r.o.</w:t>
            </w:r>
          </w:p>
        </w:tc>
      </w:tr>
      <w:tr w:rsidR="005D1D9C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D9C" w:rsidRPr="003E7910" w:rsidRDefault="005D1D9C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D9C" w:rsidRPr="003E7910" w:rsidRDefault="005D1D9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Družstevná 610, Liptovská Štiavnica</w:t>
            </w:r>
          </w:p>
        </w:tc>
      </w:tr>
      <w:tr w:rsidR="005D1D9C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D9C" w:rsidRPr="003E7910" w:rsidRDefault="005D1D9C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D9C" w:rsidRPr="003E7910" w:rsidRDefault="005D1D9C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50421590          DIČ:  2120320543</w:t>
            </w:r>
          </w:p>
        </w:tc>
      </w:tr>
      <w:tr w:rsidR="005D1D9C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D9C" w:rsidRPr="003E7910" w:rsidRDefault="005D1D9C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D9C" w:rsidRPr="003E7910" w:rsidRDefault="005D1D9C">
            <w:pPr>
              <w:jc w:val="both"/>
              <w:rPr>
                <w:rFonts w:cs="Arial"/>
                <w:szCs w:val="22"/>
              </w:rPr>
            </w:pPr>
          </w:p>
        </w:tc>
      </w:tr>
      <w:tr w:rsidR="005D1D9C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D1D9C" w:rsidRPr="003E7910" w:rsidRDefault="005D1D9C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D1D9C" w:rsidRPr="003E7910" w:rsidRDefault="005D1D9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27.07.2016</w:t>
            </w:r>
          </w:p>
        </w:tc>
      </w:tr>
    </w:tbl>
    <w:p w:rsidR="005D1D9C" w:rsidRPr="003E7910" w:rsidRDefault="005D1D9C" w:rsidP="007B0660">
      <w:pPr>
        <w:jc w:val="both"/>
        <w:rPr>
          <w:rFonts w:cs="Arial"/>
          <w:b/>
          <w:bCs/>
          <w:szCs w:val="22"/>
        </w:rPr>
      </w:pPr>
    </w:p>
    <w:p w:rsidR="005D1D9C" w:rsidRDefault="005D1D9C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>
        <w:rPr>
          <w:rFonts w:cs="Arial"/>
          <w:szCs w:val="22"/>
        </w:rPr>
        <w:t xml:space="preserve"> veľkoobchod a maloobchod</w:t>
      </w:r>
    </w:p>
    <w:p w:rsidR="005D1D9C" w:rsidRPr="003E7910" w:rsidRDefault="005D1D9C" w:rsidP="007B0660">
      <w:pPr>
        <w:jc w:val="both"/>
        <w:rPr>
          <w:rFonts w:cs="Arial"/>
          <w:szCs w:val="22"/>
        </w:rPr>
      </w:pPr>
    </w:p>
    <w:p w:rsidR="005D1D9C" w:rsidRPr="003E7910" w:rsidRDefault="005D1D9C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5D1D9C" w:rsidRPr="003E7910" w:rsidRDefault="005D1D9C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4"/>
        <w:gridCol w:w="2873"/>
      </w:tblGrid>
      <w:tr w:rsidR="005D1D9C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E7910" w:rsidRDefault="005D1D9C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E7910" w:rsidRDefault="005D1D9C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E7910" w:rsidRDefault="005D1D9C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5D1D9C" w:rsidRPr="00E65C2B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1D9C" w:rsidRPr="003E7910" w:rsidRDefault="005D1D9C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D1D9C" w:rsidRPr="003E7910" w:rsidRDefault="005D1D9C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5D1D9C" w:rsidRPr="003E7910" w:rsidRDefault="005D1D9C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5D1D9C" w:rsidRPr="003E7910" w:rsidRDefault="005D1D9C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5D1D9C" w:rsidRPr="003E7910" w:rsidRDefault="005D1D9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5D1D9C" w:rsidRPr="003E7910" w:rsidRDefault="005D1D9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5D1D9C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E7910" w:rsidRDefault="005D1D9C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E65C2B" w:rsidRDefault="005D1D9C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E65C2B"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5D1D9C" w:rsidRPr="003E7910" w:rsidRDefault="005D1D9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5D1D9C" w:rsidRPr="003E7910" w:rsidRDefault="005D1D9C" w:rsidP="003E7910">
      <w:pPr>
        <w:pStyle w:val="Title"/>
        <w:spacing w:before="0" w:beforeAutospacing="0" w:after="0"/>
        <w:jc w:val="left"/>
        <w:rPr>
          <w:szCs w:val="22"/>
        </w:rPr>
      </w:pPr>
    </w:p>
    <w:p w:rsidR="005D1D9C" w:rsidRPr="003E7910" w:rsidRDefault="005D1D9C" w:rsidP="007B0660">
      <w:pPr>
        <w:jc w:val="both"/>
        <w:rPr>
          <w:rFonts w:cs="Arial"/>
          <w:szCs w:val="22"/>
        </w:rPr>
      </w:pP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5D1D9C" w:rsidRPr="004534D4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>
        <w:rPr>
          <w:rFonts w:cs="Arial"/>
          <w:szCs w:val="22"/>
        </w:rPr>
        <w:t>27.03.2018</w:t>
      </w:r>
    </w:p>
    <w:p w:rsidR="005D1D9C" w:rsidRPr="003E7910" w:rsidRDefault="005D1D9C" w:rsidP="007B0660">
      <w:pPr>
        <w:ind w:right="-468"/>
        <w:jc w:val="both"/>
        <w:rPr>
          <w:rFonts w:cs="Arial"/>
          <w:b/>
          <w:szCs w:val="22"/>
        </w:rPr>
      </w:pPr>
    </w:p>
    <w:p w:rsidR="005D1D9C" w:rsidRPr="003E7910" w:rsidRDefault="005D1D9C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0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5D1D9C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</w:tcPr>
          <w:p w:rsidR="005D1D9C" w:rsidRPr="003E7910" w:rsidRDefault="005D1D9C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5D1D9C" w:rsidRPr="003E7910" w:rsidRDefault="005D1D9C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5D1D9C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</w:tcPr>
          <w:p w:rsidR="005D1D9C" w:rsidRPr="003E7910" w:rsidRDefault="005D1D9C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5D1D9C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D1D9C" w:rsidRPr="003E7910" w:rsidRDefault="005D1D9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1D9C" w:rsidRPr="003E7910" w:rsidRDefault="005D1D9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9C" w:rsidRPr="003E7910" w:rsidRDefault="005D1D9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9C" w:rsidRPr="003E7910" w:rsidRDefault="005D1D9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</w:tr>
      <w:tr w:rsidR="005D1D9C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9C" w:rsidRPr="003E7910" w:rsidRDefault="005D1D9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9C" w:rsidRPr="003E7910" w:rsidRDefault="005D1D9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9C" w:rsidRPr="003E7910" w:rsidRDefault="005D1D9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9C" w:rsidRPr="003E7910" w:rsidRDefault="005D1D9C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9C" w:rsidRPr="003E7910" w:rsidRDefault="005D1D9C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D9C" w:rsidRPr="003E7910" w:rsidRDefault="005D1D9C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</w:tr>
      <w:tr w:rsidR="005D1D9C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D9C" w:rsidRPr="003E7910" w:rsidRDefault="005D1D9C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D9C" w:rsidRPr="003E7910" w:rsidRDefault="005D1D9C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D9C" w:rsidRPr="003E7910" w:rsidRDefault="005D1D9C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D9C" w:rsidRPr="003E7910" w:rsidRDefault="005D1D9C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D1D9C" w:rsidRPr="003E7910" w:rsidRDefault="005D1D9C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D1D9C" w:rsidRPr="003E7910" w:rsidRDefault="005D1D9C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</w:tr>
      <w:tr w:rsidR="005D1D9C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E65C2B" w:rsidRDefault="005D1D9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Martin Veselovský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</w:tr>
      <w:tr w:rsidR="005D1D9C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 w:rsidP="00841190">
            <w:pPr>
              <w:rPr>
                <w:sz w:val="20"/>
                <w:szCs w:val="20"/>
              </w:rPr>
            </w:pPr>
          </w:p>
        </w:tc>
      </w:tr>
      <w:tr w:rsidR="005D1D9C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</w:tr>
      <w:tr w:rsidR="005D1D9C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</w:tr>
      <w:tr w:rsidR="005D1D9C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D1D9C" w:rsidRPr="003E7910" w:rsidRDefault="005D1D9C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D1D9C" w:rsidRPr="003E7910" w:rsidRDefault="005D1D9C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D1D9C" w:rsidRPr="003E7910" w:rsidRDefault="005D1D9C">
            <w:pPr>
              <w:rPr>
                <w:sz w:val="20"/>
                <w:szCs w:val="20"/>
              </w:rPr>
            </w:pPr>
          </w:p>
        </w:tc>
      </w:tr>
    </w:tbl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</w:p>
    <w:p w:rsidR="005D1D9C" w:rsidRPr="003E7910" w:rsidRDefault="005D1D9C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5D1D9C" w:rsidRPr="005611A8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5D1D9C" w:rsidRPr="003E7910" w:rsidRDefault="005D1D9C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5D1D9C" w:rsidRPr="003E7910" w:rsidRDefault="005D1D9C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5D1D9C" w:rsidRPr="003E7910" w:rsidRDefault="005D1D9C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5D1D9C" w:rsidRPr="003E7910" w:rsidRDefault="005D1D9C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5D1D9C" w:rsidRPr="003E7910" w:rsidRDefault="005D1D9C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5D1D9C" w:rsidRPr="003E7910" w:rsidRDefault="005D1D9C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5D1D9C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5D1D9C" w:rsidRPr="003E7910" w:rsidRDefault="005D1D9C" w:rsidP="007B0660">
      <w:pPr>
        <w:ind w:right="-468"/>
        <w:jc w:val="both"/>
        <w:rPr>
          <w:rFonts w:cs="Arial"/>
          <w:b/>
          <w:bCs/>
          <w:szCs w:val="22"/>
        </w:rPr>
      </w:pPr>
    </w:p>
    <w:p w:rsidR="005D1D9C" w:rsidRPr="003E7910" w:rsidRDefault="005D1D9C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5D1D9C" w:rsidRPr="003E7910" w:rsidRDefault="005D1D9C" w:rsidP="007B0660">
      <w:pPr>
        <w:jc w:val="both"/>
        <w:rPr>
          <w:rFonts w:cs="Arial"/>
          <w:szCs w:val="22"/>
        </w:rPr>
      </w:pPr>
    </w:p>
    <w:p w:rsidR="005D1D9C" w:rsidRPr="003E7910" w:rsidRDefault="005D1D9C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5D1D9C" w:rsidRPr="003E7910" w:rsidRDefault="005D1D9C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5D1D9C" w:rsidRPr="003E7910" w:rsidRDefault="005D1D9C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5D1D9C" w:rsidRPr="003E7910" w:rsidRDefault="005D1D9C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5D1D9C" w:rsidRPr="003E7910" w:rsidRDefault="005D1D9C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5D1D9C" w:rsidRPr="003E7910" w:rsidRDefault="005D1D9C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5D1D9C" w:rsidRPr="003E7910" w:rsidRDefault="005D1D9C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5D1D9C" w:rsidRPr="003E7910" w:rsidRDefault="005D1D9C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5D1D9C" w:rsidRPr="003E7910" w:rsidRDefault="005D1D9C" w:rsidP="007B0660">
      <w:pPr>
        <w:jc w:val="both"/>
        <w:rPr>
          <w:rFonts w:cs="Arial"/>
          <w:szCs w:val="22"/>
        </w:rPr>
      </w:pPr>
    </w:p>
    <w:p w:rsidR="005D1D9C" w:rsidRPr="003E7910" w:rsidRDefault="005D1D9C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5D1D9C" w:rsidRPr="003E7910" w:rsidRDefault="005D1D9C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5D1D9C" w:rsidRPr="003E7910" w:rsidRDefault="005D1D9C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5D1D9C" w:rsidRPr="003E7910" w:rsidRDefault="005D1D9C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5D1D9C" w:rsidRPr="003E7910" w:rsidRDefault="005D1D9C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5D1D9C" w:rsidRPr="003E7910" w:rsidRDefault="005D1D9C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5D1D9C" w:rsidRPr="003E7910" w:rsidRDefault="005D1D9C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5D1D9C" w:rsidRPr="003E7910" w:rsidRDefault="005D1D9C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5D1D9C" w:rsidRPr="003E7910" w:rsidRDefault="005D1D9C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5D1D9C" w:rsidRDefault="005D1D9C" w:rsidP="00A5552F"/>
    <w:p w:rsidR="005D1D9C" w:rsidRPr="003F477D" w:rsidRDefault="005D1D9C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5D1D9C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5D1D9C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5D1D9C" w:rsidRPr="003F477D" w:rsidRDefault="005D1D9C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5D1D9C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5D1D9C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5D1D9C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5D1D9C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5D1D9C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5D1D9C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5D1D9C" w:rsidRPr="003F477D" w:rsidRDefault="005D1D9C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5D1D9C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5D1D9C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5D1D9C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5D1D9C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5D1D9C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5D1D9C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5D1D9C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5D1D9C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5D1D9C" w:rsidRDefault="005D1D9C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5D1D9C" w:rsidRPr="009F39E7" w:rsidRDefault="005D1D9C" w:rsidP="009F39E7"/>
    <w:p w:rsidR="005D1D9C" w:rsidRPr="003F477D" w:rsidRDefault="005D1D9C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8"/>
        <w:gridCol w:w="2762"/>
      </w:tblGrid>
      <w:tr w:rsidR="005D1D9C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5D1D9C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Pr="009F39E7" w:rsidRDefault="005D1D9C" w:rsidP="009F39E7"/>
    <w:p w:rsidR="005D1D9C" w:rsidRPr="003F477D" w:rsidRDefault="005D1D9C" w:rsidP="003F477D"/>
    <w:p w:rsidR="005D1D9C" w:rsidRPr="003F477D" w:rsidRDefault="005D1D9C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5D1D9C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5D1D9C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5D1D9C" w:rsidRPr="003F477D" w:rsidRDefault="005D1D9C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5D1D9C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74184</w:t>
            </w: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79184</w:t>
            </w: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</w:t>
            </w: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10628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10628</w:t>
            </w: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10837</w:t>
            </w: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4791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4791</w:t>
            </w:r>
          </w:p>
        </w:tc>
      </w:tr>
      <w:tr w:rsidR="005D1D9C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55703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68347</w:t>
            </w:r>
          </w:p>
        </w:tc>
      </w:tr>
    </w:tbl>
    <w:p w:rsidR="005D1D9C" w:rsidRPr="003F477D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5D1D9C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5D1D9C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5D1D9C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5D1D9C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5D1D9C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5"/>
        <w:gridCol w:w="3045"/>
      </w:tblGrid>
      <w:tr w:rsidR="005D1D9C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5D1D9C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Default="005D1D9C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5D1D9C" w:rsidRPr="009F39E7" w:rsidRDefault="005D1D9C" w:rsidP="009F39E7">
      <w:pPr>
        <w:spacing w:after="0"/>
      </w:pPr>
    </w:p>
    <w:p w:rsidR="005D1D9C" w:rsidRPr="003F477D" w:rsidRDefault="005D1D9C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5D1D9C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5D1D9C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3704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3704">
            <w:pPr>
              <w:pStyle w:val="TopHeader"/>
            </w:pPr>
            <w:r w:rsidRPr="003F477D">
              <w:t>Poskyt-nuté pred-davky na </w:t>
            </w:r>
          </w:p>
          <w:p w:rsidR="005D1D9C" w:rsidRPr="003F477D" w:rsidRDefault="005D1D9C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Spolu</w:t>
            </w:r>
          </w:p>
        </w:tc>
      </w:tr>
      <w:tr w:rsidR="005D1D9C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5D1D9C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5D1D9C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5D1D9C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5D1D9C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5D1D9C" w:rsidRPr="003F477D" w:rsidRDefault="005D1D9C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5D1D9C" w:rsidRPr="003F477D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5D1D9C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5D1D9C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</w:pPr>
            <w:r w:rsidRPr="003F477D">
              <w:t>Poskyt-nuté pred-davky na </w:t>
            </w:r>
          </w:p>
          <w:p w:rsidR="005D1D9C" w:rsidRPr="003F477D" w:rsidRDefault="005D1D9C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</w:pPr>
            <w:r w:rsidRPr="003F477D">
              <w:t>Spolu</w:t>
            </w:r>
          </w:p>
        </w:tc>
      </w:tr>
      <w:tr w:rsidR="005D1D9C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5D1D9C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5D1D9C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5D1D9C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5D1D9C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5D1D9C" w:rsidRPr="003F477D" w:rsidRDefault="005D1D9C" w:rsidP="003F477D">
      <w:pPr>
        <w:spacing w:after="0" w:line="240" w:lineRule="auto"/>
        <w:rPr>
          <w:szCs w:val="22"/>
        </w:rPr>
      </w:pPr>
    </w:p>
    <w:p w:rsidR="005D1D9C" w:rsidRPr="003F477D" w:rsidRDefault="005D1D9C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6"/>
        <w:gridCol w:w="2904"/>
      </w:tblGrid>
      <w:tr w:rsidR="005D1D9C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5D1D9C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2"/>
        <w:gridCol w:w="1123"/>
        <w:gridCol w:w="1701"/>
        <w:gridCol w:w="1452"/>
        <w:gridCol w:w="1667"/>
        <w:gridCol w:w="1345"/>
      </w:tblGrid>
      <w:tr w:rsidR="005D1D9C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5D1D9C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Podiel ÚJ na ZI</w:t>
            </w:r>
          </w:p>
          <w:p w:rsidR="005D1D9C" w:rsidRPr="003F477D" w:rsidRDefault="005D1D9C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5D1D9C" w:rsidRPr="003F477D" w:rsidRDefault="005D1D9C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109E2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5D1D9C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5D1D9C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Default="005D1D9C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5D1D9C" w:rsidRDefault="005D1D9C" w:rsidP="003F477D"/>
    <w:p w:rsidR="005D1D9C" w:rsidRPr="003F477D" w:rsidRDefault="005D1D9C" w:rsidP="003F477D"/>
    <w:p w:rsidR="005D1D9C" w:rsidRPr="003F477D" w:rsidRDefault="005D1D9C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5D1D9C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3F13FB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Vyradenie dlhového CP z účtovníctva </w:t>
            </w:r>
          </w:p>
          <w:p w:rsidR="005D1D9C" w:rsidRPr="003F477D" w:rsidRDefault="005D1D9C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účtov-ného obdobia</w:t>
            </w:r>
          </w:p>
        </w:tc>
      </w:tr>
      <w:tr w:rsidR="005D1D9C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5D1D9C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5D1D9C" w:rsidRPr="003F477D" w:rsidRDefault="005D1D9C" w:rsidP="0000458C">
      <w:pPr>
        <w:spacing w:after="120" w:line="240" w:lineRule="auto"/>
        <w:rPr>
          <w:szCs w:val="22"/>
        </w:rPr>
      </w:pPr>
    </w:p>
    <w:p w:rsidR="005D1D9C" w:rsidRPr="003F477D" w:rsidRDefault="005D1D9C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6"/>
        <w:gridCol w:w="1457"/>
        <w:gridCol w:w="1140"/>
        <w:gridCol w:w="1110"/>
        <w:gridCol w:w="1523"/>
        <w:gridCol w:w="1204"/>
      </w:tblGrid>
      <w:tr w:rsidR="005D1D9C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5D1D9C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5D1D9C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5D1D9C" w:rsidRPr="003F477D" w:rsidRDefault="005D1D9C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5D1D9C" w:rsidRPr="003F477D" w:rsidRDefault="005D1D9C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7"/>
        <w:gridCol w:w="1407"/>
        <w:gridCol w:w="992"/>
        <w:gridCol w:w="1701"/>
        <w:gridCol w:w="1569"/>
        <w:gridCol w:w="1194"/>
      </w:tblGrid>
      <w:tr w:rsidR="005D1D9C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5D1D9C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Tvorba </w:t>
            </w:r>
          </w:p>
          <w:p w:rsidR="005D1D9C" w:rsidRPr="003F477D" w:rsidRDefault="005D1D9C" w:rsidP="0003344F">
            <w:pPr>
              <w:pStyle w:val="TopHeader"/>
            </w:pPr>
            <w:r w:rsidRPr="003F477D">
              <w:t>OP</w:t>
            </w:r>
          </w:p>
          <w:p w:rsidR="005D1D9C" w:rsidRPr="003F477D" w:rsidRDefault="005D1D9C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5D1D9C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5D1D9C" w:rsidRPr="003F477D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4"/>
        <w:gridCol w:w="2196"/>
      </w:tblGrid>
      <w:tr w:rsidR="005D1D9C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Hodnota</w:t>
            </w:r>
          </w:p>
        </w:tc>
      </w:tr>
      <w:tr w:rsidR="005D1D9C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Pr="003F477D" w:rsidRDefault="005D1D9C" w:rsidP="0003344F">
      <w:pPr>
        <w:pStyle w:val="Title"/>
        <w:spacing w:before="0" w:beforeAutospacing="0" w:after="0"/>
        <w:jc w:val="both"/>
        <w:rPr>
          <w:szCs w:val="22"/>
        </w:rPr>
      </w:pPr>
    </w:p>
    <w:p w:rsidR="005D1D9C" w:rsidRPr="003F477D" w:rsidRDefault="005D1D9C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4"/>
        <w:gridCol w:w="2196"/>
      </w:tblGrid>
      <w:tr w:rsidR="005D1D9C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5D1D9C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Default="005D1D9C" w:rsidP="0003344F">
      <w:pPr>
        <w:pStyle w:val="Title"/>
        <w:spacing w:before="0" w:beforeAutospacing="0" w:after="0"/>
        <w:jc w:val="left"/>
        <w:rPr>
          <w:szCs w:val="22"/>
        </w:rPr>
      </w:pPr>
    </w:p>
    <w:p w:rsidR="005D1D9C" w:rsidRPr="003F477D" w:rsidRDefault="005D1D9C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5"/>
        <w:gridCol w:w="1701"/>
        <w:gridCol w:w="2160"/>
        <w:gridCol w:w="2200"/>
      </w:tblGrid>
      <w:tr w:rsidR="005D1D9C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5D1D9C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5D1D9C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Pr="003F477D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09"/>
        <w:gridCol w:w="2800"/>
      </w:tblGrid>
      <w:tr w:rsidR="005D1D9C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5D1D9C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5D1D9C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3"/>
        <w:gridCol w:w="1843"/>
        <w:gridCol w:w="2658"/>
      </w:tblGrid>
      <w:tr w:rsidR="005D1D9C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D1D9C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5D1D9C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Pr="003F477D" w:rsidRDefault="005D1D9C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5D1D9C" w:rsidRPr="003F477D" w:rsidRDefault="005D1D9C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0"/>
        <w:gridCol w:w="2409"/>
        <w:gridCol w:w="2517"/>
      </w:tblGrid>
      <w:tr w:rsidR="005D1D9C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5D1D9C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5D1D9C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Pr="003F477D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4"/>
        <w:gridCol w:w="1275"/>
        <w:gridCol w:w="1219"/>
        <w:gridCol w:w="1693"/>
        <w:gridCol w:w="1663"/>
        <w:gridCol w:w="1306"/>
      </w:tblGrid>
      <w:tr w:rsidR="005D1D9C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5D1D9C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Tvorba</w:t>
            </w:r>
          </w:p>
          <w:p w:rsidR="005D1D9C" w:rsidRPr="003F477D" w:rsidRDefault="005D1D9C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5D1D9C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5D1D9C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5D1D9C" w:rsidRPr="003F477D" w:rsidRDefault="005D1D9C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5D1D9C" w:rsidRPr="003F477D" w:rsidRDefault="005D1D9C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08"/>
        <w:gridCol w:w="1985"/>
        <w:gridCol w:w="1843"/>
        <w:gridCol w:w="1950"/>
      </w:tblGrid>
      <w:tr w:rsidR="005D1D9C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Pohľadávky spolu</w:t>
            </w:r>
          </w:p>
        </w:tc>
      </w:tr>
      <w:tr w:rsidR="005D1D9C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5D1D9C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5D1D9C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5D1D9C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5D1D9C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51310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47024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98334</w:t>
            </w:r>
          </w:p>
        </w:tc>
      </w:tr>
      <w:tr w:rsidR="005D1D9C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-5449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-5449</w:t>
            </w:r>
          </w:p>
        </w:tc>
      </w:tr>
      <w:tr w:rsidR="005D1D9C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5D1D9C" w:rsidRPr="003F477D" w:rsidRDefault="005D1D9C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45861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47024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92885</w:t>
            </w:r>
          </w:p>
        </w:tc>
      </w:tr>
    </w:tbl>
    <w:p w:rsidR="005D1D9C" w:rsidRDefault="005D1D9C" w:rsidP="0003344F">
      <w:pPr>
        <w:spacing w:after="0" w:line="240" w:lineRule="auto"/>
        <w:jc w:val="both"/>
        <w:rPr>
          <w:szCs w:val="22"/>
        </w:rPr>
      </w:pPr>
    </w:p>
    <w:p w:rsidR="005D1D9C" w:rsidRPr="003F477D" w:rsidRDefault="005D1D9C" w:rsidP="0003344F">
      <w:pPr>
        <w:spacing w:after="0" w:line="240" w:lineRule="auto"/>
        <w:jc w:val="both"/>
        <w:rPr>
          <w:szCs w:val="22"/>
        </w:rPr>
      </w:pPr>
    </w:p>
    <w:p w:rsidR="005D1D9C" w:rsidRPr="003F477D" w:rsidRDefault="005D1D9C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6"/>
        <w:gridCol w:w="2268"/>
        <w:gridCol w:w="2196"/>
      </w:tblGrid>
      <w:tr w:rsidR="005D1D9C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5D1D9C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5D1D9C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Default="005D1D9C" w:rsidP="00DB1EA0">
      <w:pPr>
        <w:pStyle w:val="Title"/>
        <w:spacing w:before="0" w:beforeAutospacing="0" w:after="0"/>
        <w:jc w:val="left"/>
        <w:rPr>
          <w:szCs w:val="22"/>
        </w:rPr>
      </w:pPr>
    </w:p>
    <w:p w:rsidR="005D1D9C" w:rsidRPr="009F39E7" w:rsidRDefault="005D1D9C" w:rsidP="009F39E7"/>
    <w:p w:rsidR="005D1D9C" w:rsidRPr="003F477D" w:rsidRDefault="005D1D9C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5D1D9C" w:rsidRPr="003F477D" w:rsidRDefault="005D1D9C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39"/>
        <w:gridCol w:w="2642"/>
        <w:gridCol w:w="2405"/>
      </w:tblGrid>
      <w:tr w:rsidR="005D1D9C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D1D9C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2669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5D1D9C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12128</w:t>
            </w:r>
          </w:p>
        </w:tc>
        <w:tc>
          <w:tcPr>
            <w:tcW w:w="2405" w:type="dxa"/>
            <w:vAlign w:val="center"/>
          </w:tcPr>
          <w:p w:rsidR="005D1D9C" w:rsidRPr="003F477D" w:rsidRDefault="005D1D9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5D1D9C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5D1D9C" w:rsidRPr="003F477D" w:rsidRDefault="005D1D9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5D1D9C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5D1D9C" w:rsidRPr="003F477D" w:rsidRDefault="005D1D9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5D1D9C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14797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1D9C" w:rsidRDefault="005D1D9C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5D1D9C" w:rsidRPr="003F477D" w:rsidRDefault="005D1D9C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6"/>
        <w:gridCol w:w="1463"/>
        <w:gridCol w:w="1161"/>
        <w:gridCol w:w="937"/>
        <w:gridCol w:w="1215"/>
        <w:gridCol w:w="1608"/>
      </w:tblGrid>
      <w:tr w:rsidR="005D1D9C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5D1D9C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04DF3">
            <w:pPr>
              <w:pStyle w:val="TopHeader"/>
            </w:pPr>
            <w:r w:rsidRPr="003F477D">
              <w:t>Prírastky</w:t>
            </w:r>
          </w:p>
          <w:p w:rsidR="005D1D9C" w:rsidRPr="003F477D" w:rsidRDefault="005D1D9C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04DF3">
            <w:pPr>
              <w:pStyle w:val="TopHeader"/>
            </w:pPr>
            <w:r w:rsidRPr="003F477D">
              <w:t>Úbytky</w:t>
            </w:r>
          </w:p>
          <w:p w:rsidR="005D1D9C" w:rsidRPr="003F477D" w:rsidRDefault="005D1D9C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9C21AB" w:rsidRDefault="005D1D9C" w:rsidP="00E04DF3">
            <w:pPr>
              <w:pStyle w:val="TopHeader"/>
            </w:pPr>
            <w:r w:rsidRPr="009C21AB">
              <w:t>Presuny</w:t>
            </w:r>
          </w:p>
          <w:p w:rsidR="005D1D9C" w:rsidRPr="003F477D" w:rsidRDefault="005D1D9C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5D1D9C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5D1D9C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5D1D9C" w:rsidRPr="003F477D" w:rsidRDefault="005D1D9C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5D1D9C" w:rsidRPr="003F477D" w:rsidRDefault="005D1D9C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2"/>
        <w:gridCol w:w="1437"/>
        <w:gridCol w:w="992"/>
        <w:gridCol w:w="1418"/>
        <w:gridCol w:w="1417"/>
        <w:gridCol w:w="1204"/>
      </w:tblGrid>
      <w:tr w:rsidR="005D1D9C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A41E2">
            <w:pPr>
              <w:pStyle w:val="TopHeader"/>
            </w:pPr>
            <w:r w:rsidRPr="003F477D">
              <w:t>Stav OP</w:t>
            </w:r>
          </w:p>
          <w:p w:rsidR="005D1D9C" w:rsidRPr="003F477D" w:rsidRDefault="005D1D9C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5D1D9C" w:rsidRPr="003F477D" w:rsidRDefault="005D1D9C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Zúčtovanie OP z dôvodu zániku opodstatne-nosti</w:t>
            </w:r>
          </w:p>
          <w:p w:rsidR="005D1D9C" w:rsidRPr="003F477D" w:rsidRDefault="005D1D9C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5D1D9C" w:rsidRPr="003F477D" w:rsidRDefault="005D1D9C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5D1D9C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5D1D9C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5D1D9C" w:rsidRPr="003F477D" w:rsidRDefault="005D1D9C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5D1D9C" w:rsidRPr="003F477D" w:rsidRDefault="005D1D9C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2"/>
        <w:gridCol w:w="2338"/>
      </w:tblGrid>
      <w:tr w:rsidR="005D1D9C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5D1D9C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Default="005D1D9C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5D1D9C" w:rsidRPr="0005176E" w:rsidRDefault="005D1D9C" w:rsidP="0005176E">
      <w:pPr>
        <w:spacing w:after="0"/>
      </w:pPr>
    </w:p>
    <w:p w:rsidR="005D1D9C" w:rsidRPr="003F477D" w:rsidRDefault="005D1D9C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398"/>
        <w:gridCol w:w="1811"/>
        <w:gridCol w:w="2268"/>
        <w:gridCol w:w="1809"/>
      </w:tblGrid>
      <w:tr w:rsidR="005D1D9C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Zvýšenie/ zníženie hodnoty</w:t>
            </w:r>
          </w:p>
          <w:p w:rsidR="005D1D9C" w:rsidRPr="003F477D" w:rsidRDefault="005D1D9C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</w:t>
            </w:r>
            <w:r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Vplyv </w:t>
            </w:r>
          </w:p>
          <w:p w:rsidR="005D1D9C" w:rsidRPr="003F477D" w:rsidRDefault="005D1D9C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5D1D9C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5D1D9C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5D1D9C" w:rsidRPr="003F477D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Look w:val="00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5D1D9C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D1D9C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Splatnosť</w:t>
            </w:r>
          </w:p>
        </w:tc>
      </w:tr>
      <w:tr w:rsidR="005D1D9C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5D1D9C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1D9C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5D1D9C" w:rsidRPr="003F477D" w:rsidRDefault="005D1D9C" w:rsidP="0003344F">
      <w:pPr>
        <w:pStyle w:val="Title"/>
        <w:spacing w:before="0" w:beforeAutospacing="0" w:after="0"/>
        <w:jc w:val="both"/>
        <w:rPr>
          <w:szCs w:val="22"/>
        </w:rPr>
      </w:pPr>
    </w:p>
    <w:p w:rsidR="005D1D9C" w:rsidRPr="003F477D" w:rsidRDefault="005D1D9C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5D1D9C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D1D9C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8B38E4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1321</w:t>
            </w:r>
          </w:p>
        </w:tc>
      </w:tr>
      <w:tr w:rsidR="005D1D9C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1321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8B38E4" w:rsidRDefault="005D1D9C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1321</w:t>
            </w:r>
          </w:p>
        </w:tc>
      </w:tr>
    </w:tbl>
    <w:p w:rsidR="005D1D9C" w:rsidRDefault="005D1D9C" w:rsidP="0003344F">
      <w:pPr>
        <w:spacing w:after="0" w:line="240" w:lineRule="auto"/>
        <w:rPr>
          <w:szCs w:val="22"/>
        </w:rPr>
      </w:pPr>
    </w:p>
    <w:p w:rsidR="005D1D9C" w:rsidRDefault="005D1D9C" w:rsidP="0003344F">
      <w:pPr>
        <w:spacing w:after="0" w:line="240" w:lineRule="auto"/>
        <w:rPr>
          <w:szCs w:val="22"/>
        </w:rPr>
      </w:pPr>
    </w:p>
    <w:p w:rsidR="005D1D9C" w:rsidRDefault="005D1D9C" w:rsidP="0003344F">
      <w:pPr>
        <w:spacing w:after="0" w:line="240" w:lineRule="auto"/>
        <w:rPr>
          <w:szCs w:val="22"/>
        </w:rPr>
      </w:pPr>
    </w:p>
    <w:p w:rsidR="005D1D9C" w:rsidRDefault="005D1D9C" w:rsidP="0003344F">
      <w:pPr>
        <w:spacing w:after="0" w:line="240" w:lineRule="auto"/>
        <w:rPr>
          <w:szCs w:val="22"/>
        </w:rPr>
      </w:pPr>
    </w:p>
    <w:p w:rsidR="005D1D9C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5D1D9C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5D1D9C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5D1D9C" w:rsidRPr="003F477D" w:rsidRDefault="005D1D9C" w:rsidP="007B2E0B">
      <w:pPr>
        <w:pStyle w:val="Title"/>
        <w:spacing w:before="0" w:beforeAutospacing="0" w:after="0"/>
        <w:jc w:val="left"/>
        <w:rPr>
          <w:szCs w:val="22"/>
        </w:rPr>
      </w:pPr>
    </w:p>
    <w:p w:rsidR="005D1D9C" w:rsidRPr="003F477D" w:rsidRDefault="005D1D9C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19"/>
        <w:gridCol w:w="1952"/>
        <w:gridCol w:w="1024"/>
        <w:gridCol w:w="1135"/>
        <w:gridCol w:w="1133"/>
        <w:gridCol w:w="1525"/>
      </w:tblGrid>
      <w:tr w:rsidR="005D1D9C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5D1D9C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A41E2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5D1D9C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5D1D9C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5D1D9C" w:rsidRPr="003F477D" w:rsidRDefault="005D1D9C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19"/>
        <w:gridCol w:w="1952"/>
        <w:gridCol w:w="1024"/>
        <w:gridCol w:w="1135"/>
        <w:gridCol w:w="1133"/>
        <w:gridCol w:w="1525"/>
      </w:tblGrid>
      <w:tr w:rsidR="005D1D9C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D1D9C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5D1D9C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5D1D9C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5D1D9C" w:rsidRPr="003F477D" w:rsidRDefault="005D1D9C" w:rsidP="007B2E0B">
      <w:pPr>
        <w:pStyle w:val="Title"/>
        <w:spacing w:before="0" w:beforeAutospacing="0" w:after="0"/>
        <w:jc w:val="left"/>
        <w:rPr>
          <w:szCs w:val="22"/>
        </w:rPr>
      </w:pPr>
    </w:p>
    <w:p w:rsidR="005D1D9C" w:rsidRPr="003F477D" w:rsidRDefault="005D1D9C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0A0"/>
      </w:tblPr>
      <w:tblGrid>
        <w:gridCol w:w="3756"/>
        <w:gridCol w:w="2921"/>
        <w:gridCol w:w="2609"/>
      </w:tblGrid>
      <w:tr w:rsidR="005D1D9C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26168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D1D9C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26168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322820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322820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1D9C" w:rsidRPr="003F477D" w:rsidRDefault="005D1D9C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5D1D9C" w:rsidRPr="003F477D" w:rsidRDefault="005D1D9C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0A0"/>
      </w:tblPr>
      <w:tblGrid>
        <w:gridCol w:w="4985"/>
        <w:gridCol w:w="2210"/>
        <w:gridCol w:w="2091"/>
      </w:tblGrid>
      <w:tr w:rsidR="005D1D9C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D1D9C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Pr="003F477D" w:rsidRDefault="005D1D9C" w:rsidP="007B2E0B">
      <w:pPr>
        <w:pStyle w:val="Title"/>
        <w:spacing w:before="0" w:beforeAutospacing="0" w:after="0"/>
        <w:jc w:val="left"/>
        <w:rPr>
          <w:szCs w:val="22"/>
        </w:rPr>
      </w:pPr>
    </w:p>
    <w:p w:rsidR="005D1D9C" w:rsidRPr="003F477D" w:rsidRDefault="005D1D9C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5D1D9C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504647" w:rsidRDefault="005D1D9C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264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5D1D9C" w:rsidRPr="003F477D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1"/>
        <w:gridCol w:w="1419"/>
        <w:gridCol w:w="1419"/>
        <w:gridCol w:w="1419"/>
        <w:gridCol w:w="1419"/>
        <w:gridCol w:w="1419"/>
      </w:tblGrid>
      <w:tr w:rsidR="005D1D9C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Splatnosť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5D1D9C" w:rsidRPr="003F477D" w:rsidRDefault="005D1D9C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5D1D9C" w:rsidRPr="003F477D" w:rsidRDefault="005D1D9C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 časti G. písm. i) o bankových úveroch, pôžičkách a krátkodobých finančných výpomociach</w:t>
      </w: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D1D9C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1D9C" w:rsidRPr="003F477D" w:rsidRDefault="005D1D9C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1D9C" w:rsidRPr="003F477D" w:rsidRDefault="005D1D9C" w:rsidP="005E3B59">
            <w:pPr>
              <w:pStyle w:val="TopHeader"/>
            </w:pPr>
            <w:r w:rsidRPr="003F477D">
              <w:t>Suma istiny v eurách</w:t>
            </w:r>
          </w:p>
          <w:p w:rsidR="005D1D9C" w:rsidRPr="003F477D" w:rsidRDefault="005D1D9C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EA41E2">
            <w:pPr>
              <w:pStyle w:val="TopHeader"/>
            </w:pPr>
            <w:r w:rsidRPr="003F477D">
              <w:t>Suma istiny v príslušnej mene za bezprostred-ne predchá-dzajúce účtovné obdobie</w:t>
            </w:r>
          </w:p>
        </w:tc>
      </w:tr>
      <w:tr w:rsidR="005D1D9C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1D9C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Pr="003F477D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1D9C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1D9C" w:rsidRPr="003F477D" w:rsidRDefault="005D1D9C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1D9C" w:rsidRPr="003F477D" w:rsidRDefault="005D1D9C" w:rsidP="00083A25">
            <w:pPr>
              <w:pStyle w:val="TopHeader"/>
            </w:pPr>
            <w:r w:rsidRPr="003F477D">
              <w:t>Suma istiny v eurách</w:t>
            </w:r>
          </w:p>
          <w:p w:rsidR="005D1D9C" w:rsidRPr="003F477D" w:rsidRDefault="005D1D9C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1D9C" w:rsidRPr="003F477D" w:rsidRDefault="005D1D9C" w:rsidP="00DC066D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5D1D9C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1D9C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1D9C" w:rsidRPr="003F477D" w:rsidRDefault="005D1D9C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1D9C" w:rsidRPr="003F477D" w:rsidRDefault="005D1D9C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Pr="003F477D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6"/>
        <w:gridCol w:w="2202"/>
      </w:tblGrid>
      <w:tr w:rsidR="005D1D9C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5D1D9C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D1D9C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5D1D9C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3"/>
        <w:gridCol w:w="1682"/>
        <w:gridCol w:w="992"/>
        <w:gridCol w:w="1701"/>
        <w:gridCol w:w="958"/>
      </w:tblGrid>
      <w:tr w:rsidR="005D1D9C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D1D9C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5D1D9C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vlastné imanie</w:t>
            </w:r>
          </w:p>
        </w:tc>
      </w:tr>
      <w:tr w:rsidR="005D1D9C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Pr="003F477D" w:rsidRDefault="005D1D9C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5D1D9C" w:rsidRPr="003F477D" w:rsidRDefault="005D1D9C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Look w:val="00A0"/>
      </w:tblPr>
      <w:tblGrid>
        <w:gridCol w:w="5299"/>
        <w:gridCol w:w="1983"/>
        <w:gridCol w:w="2004"/>
      </w:tblGrid>
      <w:tr w:rsidR="005D1D9C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Reálna hodnota</w:t>
            </w:r>
          </w:p>
        </w:tc>
      </w:tr>
      <w:tr w:rsidR="005D1D9C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D1D9C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5D1D9C" w:rsidRDefault="005D1D9C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5D1D9C" w:rsidRDefault="005D1D9C" w:rsidP="006B42EC"/>
    <w:p w:rsidR="005D1D9C" w:rsidRDefault="005D1D9C" w:rsidP="006B42EC"/>
    <w:p w:rsidR="005D1D9C" w:rsidRPr="006B42EC" w:rsidRDefault="005D1D9C" w:rsidP="006B42EC"/>
    <w:p w:rsidR="005D1D9C" w:rsidRPr="003F477D" w:rsidRDefault="005D1D9C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5D1D9C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D1D9C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Splatnosť</w:t>
            </w:r>
          </w:p>
        </w:tc>
      </w:tr>
      <w:tr w:rsidR="005D1D9C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5D1D9C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D1D9C" w:rsidRPr="003F477D" w:rsidRDefault="005D1D9C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5D1D9C" w:rsidRPr="003F477D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0"/>
        <w:gridCol w:w="1140"/>
        <w:gridCol w:w="1257"/>
        <w:gridCol w:w="1417"/>
        <w:gridCol w:w="1134"/>
        <w:gridCol w:w="1914"/>
      </w:tblGrid>
      <w:tr w:rsidR="005D1D9C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5D1D9C" w:rsidRPr="003F477D" w:rsidRDefault="005D1D9C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5D1D9C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D1D9C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5D1D9C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5D1D9C" w:rsidRPr="003F477D" w:rsidRDefault="005D1D9C" w:rsidP="006B42EC">
      <w:pPr>
        <w:spacing w:after="0" w:line="240" w:lineRule="auto"/>
        <w:rPr>
          <w:kern w:val="28"/>
          <w:szCs w:val="22"/>
        </w:rPr>
      </w:pPr>
    </w:p>
    <w:p w:rsidR="005D1D9C" w:rsidRPr="003F477D" w:rsidRDefault="005D1D9C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0A0"/>
      </w:tblPr>
      <w:tblGrid>
        <w:gridCol w:w="5884"/>
        <w:gridCol w:w="1701"/>
        <w:gridCol w:w="1701"/>
      </w:tblGrid>
      <w:tr w:rsidR="005D1D9C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986972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8F34F2" w:rsidRDefault="005D1D9C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994974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8F34F2" w:rsidRDefault="005D1D9C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5D1D9C" w:rsidRPr="003F477D" w:rsidRDefault="005D1D9C" w:rsidP="007B2E0B">
      <w:pPr>
        <w:pStyle w:val="Title"/>
        <w:spacing w:before="0" w:beforeAutospacing="0" w:after="0"/>
        <w:jc w:val="left"/>
        <w:rPr>
          <w:szCs w:val="22"/>
        </w:rPr>
      </w:pPr>
    </w:p>
    <w:p w:rsidR="005D1D9C" w:rsidRPr="003F477D" w:rsidRDefault="005D1D9C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4"/>
        <w:gridCol w:w="1948"/>
      </w:tblGrid>
      <w:tr w:rsidR="005D1D9C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D1D9C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5D1D9C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5D1D9C" w:rsidRPr="003F477D" w:rsidRDefault="005D1D9C" w:rsidP="007B2E0B">
      <w:pPr>
        <w:pStyle w:val="Title"/>
        <w:spacing w:before="0" w:beforeAutospacing="0" w:after="0"/>
        <w:jc w:val="left"/>
        <w:rPr>
          <w:szCs w:val="22"/>
        </w:rPr>
      </w:pPr>
    </w:p>
    <w:p w:rsidR="005D1D9C" w:rsidRPr="003F477D" w:rsidRDefault="005D1D9C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8"/>
        <w:gridCol w:w="1664"/>
        <w:gridCol w:w="1844"/>
      </w:tblGrid>
      <w:tr w:rsidR="005D1D9C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D1D9C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5D1D9C" w:rsidRPr="003F477D" w:rsidRDefault="005D1D9C" w:rsidP="0003344F">
      <w:pPr>
        <w:pStyle w:val="Title"/>
        <w:spacing w:before="0" w:beforeAutospacing="0" w:after="0"/>
        <w:jc w:val="left"/>
        <w:rPr>
          <w:szCs w:val="22"/>
        </w:rPr>
      </w:pPr>
    </w:p>
    <w:p w:rsidR="005D1D9C" w:rsidRPr="003F477D" w:rsidRDefault="005D1D9C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5D1D9C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8875A1">
            <w:pPr>
              <w:pStyle w:val="TopHeader"/>
            </w:pPr>
            <w:r w:rsidRPr="003F477D">
              <w:t>Bezprostredne predchádzajúce</w:t>
            </w:r>
          </w:p>
          <w:p w:rsidR="005D1D9C" w:rsidRPr="003F477D" w:rsidRDefault="005D1D9C" w:rsidP="008875A1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5D1D9C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Daň v %</w:t>
            </w:r>
          </w:p>
        </w:tc>
      </w:tr>
      <w:tr w:rsidR="005D1D9C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1D9C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5D1D9C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9C21AB" w:rsidRDefault="005D1D9C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9C21AB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9C21AB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9C21AB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9C21AB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9C21AB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9C21AB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9C21AB" w:rsidRDefault="005D1D9C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9C21AB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9C21AB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9C21AB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9C21AB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9C21AB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9C21AB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D1D9C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5D1D9C" w:rsidRPr="003F477D" w:rsidRDefault="005D1D9C" w:rsidP="0003344F">
      <w:pPr>
        <w:spacing w:after="0" w:line="240" w:lineRule="auto"/>
        <w:rPr>
          <w:szCs w:val="22"/>
        </w:rPr>
      </w:pPr>
    </w:p>
    <w:p w:rsidR="005D1D9C" w:rsidRPr="003F477D" w:rsidRDefault="005D1D9C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5D1D9C" w:rsidRPr="003F477D" w:rsidRDefault="005D1D9C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5"/>
        <w:gridCol w:w="1427"/>
        <w:gridCol w:w="1427"/>
        <w:gridCol w:w="1427"/>
        <w:gridCol w:w="1427"/>
      </w:tblGrid>
      <w:tr w:rsidR="005D1D9C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5D1D9C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5D1D9C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1321</w:t>
            </w: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9489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9489</w:t>
            </w: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D1D9C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5D1D9C" w:rsidRPr="003F477D" w:rsidRDefault="005D1D9C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5D1D9C" w:rsidRPr="003F477D" w:rsidRDefault="005D1D9C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2"/>
        <w:gridCol w:w="1426"/>
        <w:gridCol w:w="1427"/>
        <w:gridCol w:w="1427"/>
        <w:gridCol w:w="1427"/>
        <w:gridCol w:w="1427"/>
      </w:tblGrid>
      <w:tr w:rsidR="005D1D9C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D1D9C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5D1D9C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D1D9C" w:rsidRPr="003F477D" w:rsidRDefault="005D1D9C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1D9C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1D9C" w:rsidRPr="003F477D" w:rsidRDefault="005D1D9C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5D1D9C" w:rsidRPr="003F477D" w:rsidRDefault="005D1D9C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5D1D9C" w:rsidRPr="003F477D" w:rsidSect="006D75A3">
          <w:headerReference w:type="default" r:id="rId7"/>
          <w:footerReference w:type="default" r:id="rId8"/>
          <w:pgSz w:w="11906" w:h="16838" w:code="9"/>
          <w:pgMar w:top="1418" w:right="1418" w:bottom="1418" w:left="1418" w:header="709" w:footer="709" w:gutter="0"/>
          <w:pgNumType w:start="1"/>
          <w:cols w:space="708"/>
          <w:rtlGutter/>
          <w:docGrid w:linePitch="360"/>
        </w:sectPr>
      </w:pPr>
    </w:p>
    <w:p w:rsidR="005D1D9C" w:rsidRPr="003F477D" w:rsidRDefault="005D1D9C" w:rsidP="003E7910">
      <w:pPr>
        <w:spacing w:after="0" w:line="240" w:lineRule="auto"/>
        <w:rPr>
          <w:szCs w:val="22"/>
        </w:rPr>
      </w:pPr>
    </w:p>
    <w:sectPr w:rsidR="005D1D9C" w:rsidRPr="003F477D" w:rsidSect="00981468">
      <w:headerReference w:type="default" r:id="rId9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D9C" w:rsidRDefault="005D1D9C" w:rsidP="00107589">
      <w:pPr>
        <w:spacing w:after="0" w:line="240" w:lineRule="auto"/>
      </w:pPr>
      <w:r>
        <w:separator/>
      </w:r>
    </w:p>
  </w:endnote>
  <w:endnote w:type="continuationSeparator" w:id="0">
    <w:p w:rsidR="005D1D9C" w:rsidRDefault="005D1D9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D9C" w:rsidRPr="00981468" w:rsidRDefault="005D1D9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16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D9C" w:rsidRDefault="005D1D9C" w:rsidP="00107589">
      <w:pPr>
        <w:spacing w:after="0" w:line="240" w:lineRule="auto"/>
      </w:pPr>
      <w:r>
        <w:separator/>
      </w:r>
    </w:p>
  </w:footnote>
  <w:footnote w:type="continuationSeparator" w:id="0">
    <w:p w:rsidR="005D1D9C" w:rsidRDefault="005D1D9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0A0"/>
    </w:tblPr>
    <w:tblGrid>
      <w:gridCol w:w="2833"/>
      <w:gridCol w:w="6254"/>
    </w:tblGrid>
    <w:tr w:rsidR="005D1D9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5D1D9C" w:rsidRPr="003F477D" w:rsidRDefault="005D1D9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5D1D9C" w:rsidRPr="003F477D" w:rsidRDefault="005D1D9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50421590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2120320543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5D1D9C" w:rsidRPr="004268D2" w:rsidRDefault="005D1D9C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D9C" w:rsidRPr="004268D2" w:rsidRDefault="005D1D9C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0E725D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21C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1D9C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1190"/>
    <w:rsid w:val="00847433"/>
    <w:rsid w:val="00851D99"/>
    <w:rsid w:val="00860226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57F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5C2B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pPr>
      <w:spacing w:after="200" w:line="276" w:lineRule="auto"/>
    </w:pPr>
    <w:rPr>
      <w:rFonts w:cs="Times New Roman"/>
      <w:szCs w:val="36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rPr>
      <w:rFonts w:cs="Times New Roman"/>
      <w:sz w:val="20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C1918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30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26</Pages>
  <Words>4636</Words>
  <Characters>26426</Characters>
  <Application>Microsoft Office Outlook</Application>
  <DocSecurity>0</DocSecurity>
  <Lines>0</Lines>
  <Paragraphs>0</Paragraphs>
  <ScaleCrop>false</ScaleCrop>
  <Company>EXALOGIC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 zostavenej k 31</dc:title>
  <dc:subject/>
  <dc:creator>Matulova Silvia</dc:creator>
  <cp:keywords/>
  <dc:description/>
  <cp:lastModifiedBy>WinXP</cp:lastModifiedBy>
  <cp:revision>2</cp:revision>
  <cp:lastPrinted>2015-01-27T14:36:00Z</cp:lastPrinted>
  <dcterms:created xsi:type="dcterms:W3CDTF">2018-03-27T10:52:00Z</dcterms:created>
  <dcterms:modified xsi:type="dcterms:W3CDTF">2018-03-27T10:52:00Z</dcterms:modified>
</cp:coreProperties>
</file>