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BF" w:rsidRPr="00DA7D4E" w:rsidRDefault="008226BF" w:rsidP="00E9175B">
      <w:pPr>
        <w:numPr>
          <w:ilvl w:val="0"/>
          <w:numId w:val="1"/>
        </w:numPr>
        <w:rPr>
          <w:u w:val="single"/>
        </w:rPr>
      </w:pPr>
      <w:r w:rsidRPr="00DA7D4E">
        <w:rPr>
          <w:u w:val="single"/>
        </w:rPr>
        <w:t>Všeobecné údaje</w:t>
      </w:r>
    </w:p>
    <w:p w:rsidR="008226BF" w:rsidRDefault="008226BF" w:rsidP="00E9175B">
      <w:pPr>
        <w:ind w:left="360"/>
      </w:pPr>
    </w:p>
    <w:p w:rsidR="008226BF" w:rsidRDefault="008226BF" w:rsidP="00E9175B">
      <w:pPr>
        <w:ind w:left="360"/>
        <w:rPr>
          <w:b/>
          <w:bCs/>
        </w:rPr>
      </w:pPr>
      <w:r w:rsidRPr="00DA7D4E">
        <w:rPr>
          <w:u w:val="single"/>
        </w:rPr>
        <w:t>Názov spoločnosti a jej sídlo</w:t>
      </w:r>
      <w:r>
        <w:t xml:space="preserve"> : </w:t>
      </w:r>
      <w:r>
        <w:rPr>
          <w:b/>
          <w:bCs/>
        </w:rPr>
        <w:t>AQUA DEFEKT, s.r.o., Komenského 2219/21, 010 01 Žilina</w:t>
      </w:r>
    </w:p>
    <w:p w:rsidR="008226BF" w:rsidRDefault="008226BF" w:rsidP="00E9175B">
      <w:pPr>
        <w:ind w:left="360"/>
        <w:rPr>
          <w:b/>
          <w:bCs/>
        </w:rPr>
      </w:pPr>
    </w:p>
    <w:p w:rsidR="008226BF" w:rsidRDefault="008226BF" w:rsidP="00E9175B">
      <w:pPr>
        <w:ind w:left="360"/>
        <w:rPr>
          <w:b/>
          <w:bCs/>
        </w:rPr>
      </w:pPr>
      <w:r>
        <w:rPr>
          <w:b/>
          <w:bCs/>
        </w:rPr>
        <w:t>Spoločnosť pôsobí na trhu od r. 1993 a svoju činnosť vykonáva v rámci celej Slovenskej republiky so zameraním na lokalizáciu a vyhľadávanie porúch na vodovodnom  potrubí, bezvýkopové opravy , TV  monitoring kanalizácie  farebnou kamerou s možnosťou vyhotoviť záznam na DVD nosiči, čistenie kanalizácie vysokotlakovým čistiacim zariadením  a skúšky  tesnosti  kanalizácie.</w:t>
      </w:r>
    </w:p>
    <w:p w:rsidR="008226BF" w:rsidRDefault="008226BF" w:rsidP="00E9175B">
      <w:pPr>
        <w:ind w:left="360"/>
        <w:rPr>
          <w:b/>
          <w:bCs/>
        </w:rPr>
      </w:pPr>
    </w:p>
    <w:p w:rsidR="008226BF" w:rsidRDefault="008226BF" w:rsidP="00E9175B">
      <w:pPr>
        <w:ind w:left="360"/>
        <w:rPr>
          <w:b/>
          <w:bCs/>
        </w:rPr>
      </w:pPr>
      <w:r>
        <w:rPr>
          <w:b/>
          <w:bCs/>
        </w:rPr>
        <w:t>Spoločnosť má iba jedného spoločníka, so 100% účasťou a hlasovacích právach.</w:t>
      </w:r>
    </w:p>
    <w:p w:rsidR="008226BF" w:rsidRDefault="008226BF" w:rsidP="00E9175B">
      <w:pPr>
        <w:ind w:left="360"/>
        <w:rPr>
          <w:b/>
          <w:bCs/>
        </w:rPr>
      </w:pPr>
    </w:p>
    <w:p w:rsidR="008226BF" w:rsidRDefault="008226BF" w:rsidP="00E9175B">
      <w:pPr>
        <w:ind w:left="360"/>
        <w:rPr>
          <w:b/>
          <w:bCs/>
        </w:rPr>
      </w:pPr>
      <w:r>
        <w:rPr>
          <w:b/>
          <w:bCs/>
        </w:rPr>
        <w:t>Priemerný počet zamestnancov v roku 2017  bol 9.</w:t>
      </w:r>
    </w:p>
    <w:p w:rsidR="008226BF" w:rsidRDefault="008226BF" w:rsidP="00E9175B">
      <w:pPr>
        <w:ind w:left="360"/>
        <w:rPr>
          <w:b/>
          <w:bCs/>
        </w:rPr>
      </w:pPr>
    </w:p>
    <w:p w:rsidR="008226BF" w:rsidRPr="00DA7D4E" w:rsidRDefault="008226BF" w:rsidP="00A30687">
      <w:pPr>
        <w:numPr>
          <w:ilvl w:val="0"/>
          <w:numId w:val="1"/>
        </w:numPr>
        <w:rPr>
          <w:u w:val="single"/>
        </w:rPr>
      </w:pPr>
      <w:r w:rsidRPr="00DA7D4E">
        <w:rPr>
          <w:u w:val="single"/>
        </w:rPr>
        <w:t>Informácie o prijatých postupoch</w:t>
      </w:r>
    </w:p>
    <w:p w:rsidR="008226BF" w:rsidRDefault="008226BF" w:rsidP="00A30687">
      <w:pPr>
        <w:ind w:left="360"/>
      </w:pPr>
      <w:r>
        <w:t xml:space="preserve">ÚJ vychádzala pri vedení svojho účtovníctva z ustanovení Zákona o účtovníctve a z ustanovení  Opatrení MF SR, ktorým sa ustanovujú podrobnosti o postupoch účtovania pre podnikateľov účtujúcich v sústave podvojného účtovníctva.  </w:t>
      </w:r>
    </w:p>
    <w:p w:rsidR="008226BF" w:rsidRDefault="008226BF" w:rsidP="00A30687">
      <w:pPr>
        <w:ind w:left="360"/>
      </w:pPr>
      <w:r>
        <w:t xml:space="preserve">Ročná závierka 2017 nadväzuje kontinuálne na svoje účtovníctvo r. 2016. Spoločnosť nezmenila účtovné zásady ani účtovné metódy. </w:t>
      </w:r>
    </w:p>
    <w:p w:rsidR="008226BF" w:rsidRPr="005A1808" w:rsidRDefault="008226BF" w:rsidP="005A1808">
      <w:pPr>
        <w:ind w:left="360"/>
      </w:pPr>
      <w:r w:rsidRPr="005A1808">
        <w:t>V r. 2014  na základe legislatívnych zmien sa ÚJ  rozhodla pre účtovanie ako Mikroúčtovná jednotka.</w:t>
      </w:r>
    </w:p>
    <w:p w:rsidR="008226BF" w:rsidRDefault="008226BF" w:rsidP="00A9362A">
      <w:pPr>
        <w:ind w:left="360"/>
      </w:pPr>
      <w:r>
        <w:t>Po</w:t>
      </w:r>
      <w:r w:rsidRPr="005A1808">
        <w:t>dmienk</w:t>
      </w:r>
      <w:r>
        <w:t>u</w:t>
      </w:r>
      <w:r w:rsidRPr="005A1808">
        <w:t xml:space="preserve"> kategorizácie podľa veľkostných skupín  platné od 1.1.2015 </w:t>
      </w:r>
      <w:r w:rsidRPr="003E42FA">
        <w:t>(celková suma majetku do 350 000,-€, suma čistého obratu   do 700.000,-€ a celkový počet zamestnancov do 10)</w:t>
      </w:r>
      <w:r>
        <w:t xml:space="preserve"> spĺňa, aj  v r.2017 </w:t>
      </w:r>
      <w:r w:rsidRPr="005A1808">
        <w:t>pokračuje ako MÚJ.</w:t>
      </w:r>
    </w:p>
    <w:p w:rsidR="008226BF" w:rsidRDefault="008226BF" w:rsidP="00A9362A">
      <w:pPr>
        <w:ind w:left="360"/>
      </w:pPr>
    </w:p>
    <w:p w:rsidR="008226BF" w:rsidRDefault="008226BF" w:rsidP="00A9362A">
      <w:pPr>
        <w:ind w:left="360"/>
      </w:pPr>
      <w:r>
        <w:t xml:space="preserve"> </w:t>
      </w:r>
      <w:r w:rsidRPr="00DA7D4E">
        <w:rPr>
          <w:u w:val="single"/>
        </w:rPr>
        <w:t>Dlhodobý nehmotný</w:t>
      </w:r>
      <w:r>
        <w:t xml:space="preserve"> majetok , ktorého cena obstarania je  2400€  a nižšia je účtovaná priamo do nákladov na účet 518. (Týmto spôsobom účtuje hlavne  softwarove  aplikácie: up grade ,  podpory  a  legl.zmeny  zapracované v zakúpenom software).</w:t>
      </w:r>
    </w:p>
    <w:p w:rsidR="008226BF" w:rsidRDefault="008226BF" w:rsidP="00A9362A">
      <w:pPr>
        <w:ind w:left="360"/>
      </w:pPr>
    </w:p>
    <w:p w:rsidR="008226BF" w:rsidRDefault="008226BF" w:rsidP="00A30687">
      <w:pPr>
        <w:ind w:left="360"/>
      </w:pPr>
      <w:r w:rsidRPr="00597CCB">
        <w:rPr>
          <w:u w:val="single"/>
        </w:rPr>
        <w:t>Dlhodobý hmotný majetok</w:t>
      </w:r>
      <w:r>
        <w:t xml:space="preserve">  sa oceňuje obstarávacou cenou, ktorá zahŕňa cenu obstarania a náklady súvisiace s jeho obstaraním (preprava, poštovné..)</w:t>
      </w:r>
    </w:p>
    <w:p w:rsidR="008226BF" w:rsidRDefault="008226BF" w:rsidP="00A30687">
      <w:pPr>
        <w:ind w:left="360"/>
        <w:rPr>
          <w:u w:val="single"/>
        </w:rPr>
      </w:pPr>
    </w:p>
    <w:p w:rsidR="008226BF" w:rsidRDefault="008226BF" w:rsidP="00A30687">
      <w:pPr>
        <w:ind w:left="360"/>
      </w:pPr>
      <w:r w:rsidRPr="00DA7D4E">
        <w:rPr>
          <w:u w:val="single"/>
        </w:rPr>
        <w:t>DHM</w:t>
      </w:r>
      <w:r>
        <w:t xml:space="preserve"> (odpisovaný) v r. 2017  ÚJ nadobudla nový odpisovaný majetok – dodávkový autombil  Volkswagen Transportér T6 a vyradila predajom dodávkový automobil Fiat Ducato .  </w:t>
      </w:r>
    </w:p>
    <w:p w:rsidR="008226BF" w:rsidRDefault="008226BF" w:rsidP="00A30687">
      <w:pPr>
        <w:ind w:left="360"/>
      </w:pPr>
      <w:r>
        <w:t>Účtovné odpisy sú stanovené  vychádzajúc z predpokladanej doby používania a doby jeho opotrebenia. Odpisovať sa začína prvým dňom mesiaca uvedenia majetku do používania.</w:t>
      </w:r>
    </w:p>
    <w:p w:rsidR="008226BF" w:rsidRPr="00220E87" w:rsidRDefault="008226BF" w:rsidP="00AC6568">
      <w:pPr>
        <w:ind w:left="360"/>
        <w:rPr>
          <w:b/>
          <w:bCs/>
        </w:rPr>
      </w:pPr>
      <w:r w:rsidRPr="00220E87">
        <w:rPr>
          <w:b/>
          <w:bCs/>
        </w:rPr>
        <w:t>Daňové a účtovné odpisy sa nerovnajú.</w:t>
      </w: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  <w:r>
        <w:t xml:space="preserve">Drobný hmotný majetok, ktorého obstarávacia cena je 1700€ a nižšia sa odpisuje jednorázovo  a účtuje priamo do spotreby. </w:t>
      </w:r>
    </w:p>
    <w:p w:rsidR="008226BF" w:rsidRDefault="008226BF" w:rsidP="00860BF2"/>
    <w:p w:rsidR="008226BF" w:rsidRPr="00DA7D4E" w:rsidRDefault="008226BF" w:rsidP="00860BF2">
      <w:pPr>
        <w:rPr>
          <w:u w:val="single"/>
        </w:rPr>
      </w:pPr>
      <w:r>
        <w:t xml:space="preserve">      </w:t>
      </w:r>
      <w:r w:rsidRPr="00DA7D4E">
        <w:rPr>
          <w:u w:val="single"/>
        </w:rPr>
        <w:t>Zásoby</w:t>
      </w:r>
    </w:p>
    <w:p w:rsidR="008226BF" w:rsidRDefault="008226BF" w:rsidP="00387F4D">
      <w:pPr>
        <w:ind w:left="360"/>
      </w:pPr>
      <w:r>
        <w:t xml:space="preserve">Obstaraný materiál  účtuje spôsobom „A“ v cene obstarania. ÚJ nenakupuje  a nevytvára skladové zásoby.   </w:t>
      </w:r>
    </w:p>
    <w:p w:rsidR="008226BF" w:rsidRDefault="008226BF" w:rsidP="00387F4D">
      <w:pPr>
        <w:ind w:left="360"/>
      </w:pPr>
    </w:p>
    <w:p w:rsidR="008226BF" w:rsidRDefault="008226BF" w:rsidP="00387F4D">
      <w:pPr>
        <w:ind w:left="360"/>
      </w:pPr>
      <w:r>
        <w:t>Materiál potrebný  na činnosť, je po zaevidovaní na sklad materiálu (SM) preúčtovaný do spotreby       ( tkanina, živice, injektáže, náradie, ...). Drobný materiál nakúpený a súvisiaci s výkonom práce sa účtuje  priamo do spotreby účet 501xx.</w:t>
      </w:r>
    </w:p>
    <w:p w:rsidR="008226BF" w:rsidRDefault="008226BF" w:rsidP="00A30687">
      <w:pPr>
        <w:ind w:left="360"/>
      </w:pPr>
      <w:r>
        <w:t>Na sklade tovaru (ST) eviduje materiál v nezmenenom stave  pre predaj (vaky, príslušenstvo..), ktorý obstaráva  podľa  dopytu a požiadaviek konkrétnych zákazníkov.</w:t>
      </w:r>
    </w:p>
    <w:p w:rsidR="008226BF" w:rsidRDefault="008226BF" w:rsidP="00A30687">
      <w:pPr>
        <w:ind w:left="360"/>
      </w:pPr>
    </w:p>
    <w:p w:rsidR="008226BF" w:rsidRDefault="008226BF" w:rsidP="00860BF2">
      <w:pPr>
        <w:ind w:left="360"/>
      </w:pPr>
      <w:r w:rsidRPr="00DA7D4E">
        <w:rPr>
          <w:u w:val="single"/>
        </w:rPr>
        <w:t>Peňažné prostriedky</w:t>
      </w:r>
      <w:r>
        <w:t xml:space="preserve"> v pokladniciach a v banke vedené  v domácej  mene EURO  sa oceňujú ich menovitou hodnotou. .</w:t>
      </w:r>
    </w:p>
    <w:p w:rsidR="008226BF" w:rsidRDefault="008226BF" w:rsidP="00860BF2">
      <w:pPr>
        <w:ind w:left="360"/>
      </w:pPr>
    </w:p>
    <w:p w:rsidR="008226BF" w:rsidRDefault="008226BF" w:rsidP="00860BF2">
      <w:pPr>
        <w:ind w:left="360"/>
      </w:pPr>
      <w:r w:rsidRPr="00DA7D4E">
        <w:rPr>
          <w:u w:val="single"/>
        </w:rPr>
        <w:t xml:space="preserve">Ceniny </w:t>
      </w:r>
      <w:r>
        <w:t>– ÚJ  v r. 2017  nakupovala  stravovacie poukážky (DOXX)  v hodnote 3,60€ /ks. Poplatok za sprostredkovanie služby je účtovaný do nákladov (účet 518xx) a nevstupuje do ceny stravného lístka.</w:t>
      </w:r>
    </w:p>
    <w:p w:rsidR="008226BF" w:rsidRDefault="008226BF" w:rsidP="00860BF2">
      <w:pPr>
        <w:ind w:left="360"/>
      </w:pPr>
      <w:r>
        <w:t>Príspevok zo Sociálneho fondu na SL je vo výške 0,42€/ks.  Zamestnanec hradí 1,20€/ks.</w:t>
      </w:r>
    </w:p>
    <w:p w:rsidR="008226BF" w:rsidRDefault="008226BF" w:rsidP="00860BF2">
      <w:pPr>
        <w:ind w:left="360"/>
      </w:pPr>
      <w:r>
        <w:t>Dohodári neprispievajú zo mzdy do SF, nemajú nárok na príspevok zo SF preto cena  SL činí 1,62€/ks.</w:t>
      </w:r>
    </w:p>
    <w:p w:rsidR="008226BF" w:rsidRDefault="008226BF" w:rsidP="00860BF2">
      <w:pPr>
        <w:ind w:left="360"/>
      </w:pPr>
    </w:p>
    <w:p w:rsidR="008226BF" w:rsidRDefault="008226BF" w:rsidP="00860BF2">
      <w:pPr>
        <w:ind w:left="360"/>
      </w:pPr>
      <w:r w:rsidRPr="00597CCB">
        <w:rPr>
          <w:u w:val="single"/>
        </w:rPr>
        <w:t>Valutová pokladnica v mene CZK</w:t>
      </w:r>
      <w:r>
        <w:t>.</w:t>
      </w:r>
    </w:p>
    <w:p w:rsidR="008226BF" w:rsidRDefault="008226BF" w:rsidP="00860BF2">
      <w:pPr>
        <w:ind w:left="360"/>
      </w:pPr>
      <w:r>
        <w:t>V účtovnom období r. 2017 nebolo  zaznamenané žiadny prírastok ani úbytok  v cudzej mene  v hotovosti .  PS a KS =0</w:t>
      </w:r>
    </w:p>
    <w:p w:rsidR="008226BF" w:rsidRDefault="008226BF" w:rsidP="00860BF2">
      <w:pPr>
        <w:ind w:left="360"/>
      </w:pPr>
      <w:r>
        <w:t xml:space="preserve">Pri vyplatení cestovného namiesto CM v EURách  na  prepočet  sa použil kurz ECB platný 1 deň v mesiaci , kedy sa cesta uskutočnila. </w:t>
      </w:r>
    </w:p>
    <w:p w:rsidR="008226BF" w:rsidRDefault="008226BF" w:rsidP="00860BF2">
      <w:pPr>
        <w:ind w:left="360"/>
      </w:pPr>
    </w:p>
    <w:p w:rsidR="008226BF" w:rsidRPr="00DA7D4E" w:rsidRDefault="008226BF" w:rsidP="00860BF2">
      <w:pPr>
        <w:ind w:left="360"/>
        <w:rPr>
          <w:u w:val="single"/>
        </w:rPr>
      </w:pPr>
      <w:r w:rsidRPr="00DA7D4E">
        <w:rPr>
          <w:u w:val="single"/>
        </w:rPr>
        <w:t>Ocenenie pohľadávok</w:t>
      </w:r>
    </w:p>
    <w:p w:rsidR="008226BF" w:rsidRDefault="008226BF" w:rsidP="00860BF2">
      <w:pPr>
        <w:ind w:left="360"/>
      </w:pPr>
      <w:r>
        <w:t xml:space="preserve">Pohľadávky pri ich vzniku sa oceňujú ich menovitou hodnotou. </w:t>
      </w:r>
    </w:p>
    <w:p w:rsidR="008226BF" w:rsidRDefault="008226BF" w:rsidP="00597CCB">
      <w:pPr>
        <w:ind w:left="360"/>
      </w:pPr>
      <w:r>
        <w:t xml:space="preserve">Toto ocenenie sa upravuje o tvorbou OP. </w:t>
      </w:r>
    </w:p>
    <w:p w:rsidR="008226BF" w:rsidRDefault="008226BF" w:rsidP="00597CCB">
      <w:pPr>
        <w:ind w:left="360"/>
      </w:pPr>
    </w:p>
    <w:p w:rsidR="008226BF" w:rsidRPr="009E5200" w:rsidRDefault="008226BF" w:rsidP="00597CCB">
      <w:pPr>
        <w:ind w:left="360"/>
        <w:rPr>
          <w:u w:val="single"/>
        </w:rPr>
      </w:pPr>
      <w:r w:rsidRPr="009E5200">
        <w:rPr>
          <w:u w:val="single"/>
        </w:rPr>
        <w:t>Opravné položky k pohľadávkam.</w:t>
      </w:r>
    </w:p>
    <w:p w:rsidR="008226BF" w:rsidRDefault="008226BF" w:rsidP="006D541A">
      <w:pPr>
        <w:ind w:left="360"/>
      </w:pPr>
      <w:r>
        <w:t xml:space="preserve">OP tvorí UJ ako daňové,  podľa dní od  splatnosti ( 360,720 a 1080). Pri  zohľadnení  rizikových pohľadávok po splatnosti viac ako rok. </w:t>
      </w:r>
    </w:p>
    <w:p w:rsidR="008226BF" w:rsidRDefault="008226BF" w:rsidP="009E5200">
      <w:pPr>
        <w:ind w:left="360"/>
        <w:jc w:val="both"/>
      </w:pPr>
    </w:p>
    <w:p w:rsidR="008226BF" w:rsidRDefault="008226BF" w:rsidP="0067727A">
      <w:pPr>
        <w:ind w:left="360"/>
        <w:jc w:val="both"/>
      </w:pPr>
      <w:r>
        <w:t xml:space="preserve">K pohľadávke BCI prihlásenej do reštrukturalizácie v r. 2014 UJ  tvorila postupne OP v celkovej výške 12120,84€ t.j (100% v r. 2016). </w:t>
      </w:r>
    </w:p>
    <w:p w:rsidR="008226BF" w:rsidRDefault="008226BF" w:rsidP="0067727A">
      <w:pPr>
        <w:ind w:left="360"/>
        <w:jc w:val="both"/>
      </w:pPr>
      <w:r>
        <w:t>Spoločnosť BCI svoj záväzok plní podľa reštruktur. plánu v pravidelných ¼ r. splátkach  do 31.12 2017 bolo splatené 1142,40€,  zostáva dlh 761,60€ z celkovej sumy 1904,-€.</w:t>
      </w:r>
    </w:p>
    <w:p w:rsidR="008226BF" w:rsidRDefault="008226BF" w:rsidP="009E5200">
      <w:pPr>
        <w:ind w:left="360"/>
        <w:jc w:val="both"/>
      </w:pPr>
    </w:p>
    <w:p w:rsidR="008226BF" w:rsidRDefault="008226BF" w:rsidP="009E5200">
      <w:pPr>
        <w:ind w:left="360"/>
        <w:jc w:val="both"/>
      </w:pPr>
      <w:r>
        <w:t xml:space="preserve">K pohľadávke Profil Rakovo – v r.2014 prihlásenej do reštrukturalizácie bola vytvorená v r. 2016 100% OP. UJ neprijala k 31.12. žiadnu splátku.  V r. 2017 bolo začaté konanie vo veci na vyhlásenie konkurzu, ktoré do 31.12. nebolo ukončené  -   konkurz na dlžníka nebol vyhlásený. </w:t>
      </w:r>
    </w:p>
    <w:p w:rsidR="008226BF" w:rsidRDefault="008226BF" w:rsidP="009E5200">
      <w:pPr>
        <w:ind w:left="360"/>
        <w:jc w:val="both"/>
      </w:pPr>
    </w:p>
    <w:p w:rsidR="008226BF" w:rsidRDefault="008226BF" w:rsidP="009E5200">
      <w:pPr>
        <w:ind w:left="360"/>
        <w:jc w:val="both"/>
      </w:pPr>
      <w:r>
        <w:t xml:space="preserve">Pri rizikových pohľadávkach neuhradených do 31.12.2017 a splatnosťou dlhšou ako 320 dní  UJ tvorila zákonné OP , resp pokračovala v tvorbe  OP k pohľadávkam (splatnosť dlhšia ako 720 a 1080 dní) u ktorých pretrváva riziko zaplatenia. OP boli tvorené  v celkovej sume 6774,54 Eur </w:t>
      </w:r>
    </w:p>
    <w:p w:rsidR="008226BF" w:rsidRDefault="008226BF" w:rsidP="009E5200">
      <w:pPr>
        <w:ind w:left="360"/>
        <w:jc w:val="both"/>
      </w:pPr>
      <w:r>
        <w:t>(APV stavebná, DMS stav- zlúčená ENSIBIO, BELGAS s.r.o., BPY- zlúčená Kapitál INVEST,         PJ Bike, Aleksiev, ARH, Bugala, Dom+K stav, Inform Libri, Inter SC, Tetrastav, Staveco-Sk, XENEX, TWG Group- zlúčená Juanita, M.Sedláček, MŠ Bytča, BIB Žilina, MOS-SK zlúčená s Gloria Group) – na výzvy o zaplatení nereagujú alebo zásielky nepreberajú resp. boli zlúčené a nástupnícke firmy na výzvy nereagujú.</w:t>
      </w:r>
    </w:p>
    <w:p w:rsidR="008226BF" w:rsidRDefault="008226BF" w:rsidP="00646BEB">
      <w:pPr>
        <w:ind w:firstLine="360"/>
        <w:jc w:val="both"/>
      </w:pPr>
    </w:p>
    <w:p w:rsidR="008226BF" w:rsidRDefault="008226BF" w:rsidP="009A1758">
      <w:pPr>
        <w:ind w:left="360"/>
        <w:jc w:val="both"/>
      </w:pPr>
      <w:r>
        <w:t>ÚJ pristúpila k vyradeniu  premlčaných pohľadávok  z účtovníctva, na ktoré boli tvorené zákonné OP a pretrváva riziko že nebudú vôbec uhradené (MK Builder, BP Technik, MEDVE s.r.o., PEJB, Liptovská stavebná spoločnosť, VODOMONT zlúčený SWINGER, PELART) v celkovej  sume  2457,-€.</w:t>
      </w:r>
    </w:p>
    <w:p w:rsidR="008226BF" w:rsidRDefault="008226BF" w:rsidP="009A1758">
      <w:pPr>
        <w:ind w:left="360"/>
        <w:jc w:val="both"/>
      </w:pPr>
      <w:r>
        <w:t>Suma  pohľadávok je od 197,-€ do 450,-€  čo by prevyšovala náklady na vymáhanie.</w:t>
      </w:r>
    </w:p>
    <w:p w:rsidR="008226BF" w:rsidRDefault="008226BF" w:rsidP="00887B3A">
      <w:pPr>
        <w:ind w:left="360"/>
      </w:pPr>
    </w:p>
    <w:p w:rsidR="008226BF" w:rsidRDefault="008226BF" w:rsidP="00887B3A">
      <w:pPr>
        <w:ind w:left="360"/>
      </w:pPr>
      <w:r>
        <w:t xml:space="preserve">UJ vyradila pohľadávku z dôvodu  ukončenia konkurzu na dlžníka Paradis Kopták. </w:t>
      </w:r>
    </w:p>
    <w:p w:rsidR="008226BF" w:rsidRDefault="008226BF" w:rsidP="00887B3A">
      <w:pPr>
        <w:ind w:left="360"/>
      </w:pPr>
      <w:r>
        <w:t xml:space="preserve">Výťažok konkurzu v celkovej sume 605,59€  bola rozúčtovaná na sumu 505,25 – pohľadávka  , </w:t>
      </w:r>
    </w:p>
    <w:p w:rsidR="008226BF" w:rsidRDefault="008226BF" w:rsidP="00887B3A">
      <w:pPr>
        <w:ind w:left="360"/>
      </w:pPr>
      <w:r>
        <w:t xml:space="preserve">33,26€ - súdne poplatky a 17,08 € úrok z omeškania. </w:t>
      </w:r>
    </w:p>
    <w:p w:rsidR="008226BF" w:rsidRDefault="008226BF" w:rsidP="00677002"/>
    <w:p w:rsidR="008226BF" w:rsidRPr="0037627D" w:rsidRDefault="008226BF" w:rsidP="00A30687">
      <w:pPr>
        <w:ind w:left="360"/>
        <w:rPr>
          <w:u w:val="single"/>
        </w:rPr>
      </w:pPr>
      <w:r w:rsidRPr="0037627D">
        <w:rPr>
          <w:u w:val="single"/>
        </w:rPr>
        <w:t>Pohľadávky člení na krátkodobé a dlhodobé.</w:t>
      </w:r>
    </w:p>
    <w:p w:rsidR="008226BF" w:rsidRDefault="008226BF" w:rsidP="00A30687">
      <w:pPr>
        <w:ind w:left="360"/>
      </w:pPr>
      <w:r w:rsidRPr="00DA6C47">
        <w:rPr>
          <w:u w:val="single"/>
        </w:rPr>
        <w:t xml:space="preserve">Krátkodobé </w:t>
      </w:r>
      <w:r>
        <w:t>– z bežnej činnosti UJ so splatnosťou najviac  90 dní až 1 rok.</w:t>
      </w:r>
    </w:p>
    <w:p w:rsidR="008226BF" w:rsidRDefault="008226BF" w:rsidP="00A30687">
      <w:pPr>
        <w:ind w:left="360"/>
      </w:pPr>
      <w:r w:rsidRPr="00DA6C47">
        <w:rPr>
          <w:u w:val="single"/>
        </w:rPr>
        <w:t>Dlhodobé</w:t>
      </w:r>
      <w:r>
        <w:t xml:space="preserve">  pohľadávky tvoria: </w:t>
      </w:r>
    </w:p>
    <w:p w:rsidR="008226BF" w:rsidRDefault="008226BF" w:rsidP="00A30687">
      <w:pPr>
        <w:ind w:left="360"/>
      </w:pPr>
      <w:r>
        <w:t>- zádržné  (5-10% z fakturovanej ceny bez DPH) so splatnosťou  5 rokov od odovzdania stavby (ZIPP, Vodohosp. Stavby EP, HSF Systém),</w:t>
      </w:r>
    </w:p>
    <w:p w:rsidR="008226BF" w:rsidRDefault="008226BF" w:rsidP="00A30687">
      <w:pPr>
        <w:ind w:left="360"/>
      </w:pPr>
      <w:r>
        <w:t xml:space="preserve">- pohľadávka  za tovar –Exekúcia Dopravné stavby Viktorín, </w:t>
      </w:r>
    </w:p>
    <w:p w:rsidR="008226BF" w:rsidRDefault="008226BF" w:rsidP="0037627D">
      <w:pPr>
        <w:ind w:left="360"/>
      </w:pPr>
      <w:r>
        <w:t>-  úrok z omeškania a  súdne poplatky  boli tvorené ( r.2010- 2011)  na základe platobných rozkazov</w:t>
      </w:r>
    </w:p>
    <w:p w:rsidR="008226BF" w:rsidRDefault="008226BF" w:rsidP="00AB40ED">
      <w:pPr>
        <w:ind w:firstLine="360"/>
      </w:pPr>
      <w:r>
        <w:t xml:space="preserve"> V účtovnom období boli zúčtované úroky prijaté vo výške 17,08€ , ktoré tvoria pripočítateľnú položku </w:t>
      </w:r>
    </w:p>
    <w:p w:rsidR="008226BF" w:rsidRDefault="008226BF" w:rsidP="00AB40ED">
      <w:pPr>
        <w:ind w:firstLine="360"/>
      </w:pPr>
      <w:r>
        <w:t>r. 120 DP.</w:t>
      </w:r>
    </w:p>
    <w:p w:rsidR="008226BF" w:rsidRDefault="008226BF" w:rsidP="00CA3422"/>
    <w:p w:rsidR="008226BF" w:rsidRDefault="008226BF" w:rsidP="0037627D">
      <w:pPr>
        <w:ind w:left="360"/>
      </w:pPr>
    </w:p>
    <w:p w:rsidR="008226BF" w:rsidRPr="0037627D" w:rsidRDefault="008226BF" w:rsidP="00C84FFC">
      <w:pPr>
        <w:ind w:left="360"/>
        <w:rPr>
          <w:u w:val="single"/>
        </w:rPr>
      </w:pPr>
      <w:r w:rsidRPr="0037627D">
        <w:rPr>
          <w:u w:val="single"/>
        </w:rPr>
        <w:t>Ocenenie záväzkov vrátane rezerv, dlhopisov , pôžičiek a úverov.</w:t>
      </w:r>
    </w:p>
    <w:p w:rsidR="008226BF" w:rsidRDefault="008226BF" w:rsidP="00C84FFC">
      <w:pPr>
        <w:ind w:left="360"/>
      </w:pPr>
      <w:r>
        <w:t xml:space="preserve">Záväzky pri ich vzniku sa oceňujú menovitou hodnotou.  </w:t>
      </w:r>
    </w:p>
    <w:p w:rsidR="008226BF" w:rsidRDefault="008226BF" w:rsidP="00C84FFC">
      <w:pPr>
        <w:ind w:left="360"/>
      </w:pPr>
    </w:p>
    <w:p w:rsidR="008226BF" w:rsidRDefault="008226BF" w:rsidP="00C84FFC">
      <w:pPr>
        <w:ind w:left="360"/>
      </w:pPr>
      <w:r w:rsidRPr="000F31FF">
        <w:rPr>
          <w:u w:val="single"/>
        </w:rPr>
        <w:t>Krátkodobé záväzky</w:t>
      </w:r>
      <w:r>
        <w:t xml:space="preserve"> vo výške 2.919,-€  tvoria  okrem záväzkov z bežnej činnosti (fakturácia za  december : telefóny, internet, služby za nájom kancelárie, GPS monitoring, likvidácie odpadov a i.... ) aj nevyplatené mzdy za december, odvody , DDS  a daň zo mzdy, DPH za december, daň z MV za r. 2017 a iné.</w:t>
      </w:r>
    </w:p>
    <w:p w:rsidR="008226BF" w:rsidRDefault="008226BF" w:rsidP="009548C7">
      <w:pPr>
        <w:ind w:left="360"/>
      </w:pPr>
    </w:p>
    <w:p w:rsidR="008226BF" w:rsidRDefault="008226BF" w:rsidP="00E810B8">
      <w:pPr>
        <w:ind w:left="360"/>
      </w:pPr>
      <w:r w:rsidRPr="000F31FF">
        <w:rPr>
          <w:u w:val="single"/>
        </w:rPr>
        <w:t>Dlhodobé záväzky</w:t>
      </w:r>
      <w:r>
        <w:t xml:space="preserve"> – ÚJ čerpá  spotrebný úver od ČSOB Leasing v celkovej výške 15716,-€ , ktorý spláca v pravidelných splátkach á 398,19 Eur.  Zo splátky je odúčtované poistné ( havarijné poistenie automobil WT6)  a úrok z dlžnej sumy podľa predpisu . Celková sume je rozdelená do 48 splátok a končí v r. 2021.   Stav úveru k 31.12.  po odpočítaní splátok  je  13267,04€.</w:t>
      </w:r>
    </w:p>
    <w:p w:rsidR="008226BF" w:rsidRDefault="008226BF" w:rsidP="00E810B8">
      <w:pPr>
        <w:ind w:left="360"/>
      </w:pPr>
    </w:p>
    <w:p w:rsidR="008226BF" w:rsidRDefault="008226BF" w:rsidP="00E810B8">
      <w:pPr>
        <w:ind w:left="360"/>
      </w:pPr>
      <w:r>
        <w:t xml:space="preserve">Spotrebný úver je zaťažený  zabezpečovacím prevodom vlastníckeho práva  č. ZIN/17/03517  až do doby jeho úplného splatenia predpoklad 12.4.2021. </w:t>
      </w:r>
    </w:p>
    <w:p w:rsidR="008226BF" w:rsidRDefault="008226BF" w:rsidP="00E810B8">
      <w:pPr>
        <w:ind w:left="360"/>
      </w:pPr>
    </w:p>
    <w:p w:rsidR="008226BF" w:rsidRDefault="008226BF" w:rsidP="00E810B8">
      <w:pPr>
        <w:ind w:left="360"/>
      </w:pPr>
    </w:p>
    <w:p w:rsidR="008226BF" w:rsidRPr="000F31FF" w:rsidRDefault="008226BF" w:rsidP="000F31FF">
      <w:pPr>
        <w:ind w:left="360"/>
        <w:rPr>
          <w:u w:val="single"/>
        </w:rPr>
      </w:pPr>
      <w:r w:rsidRPr="000F31FF">
        <w:rPr>
          <w:u w:val="single"/>
        </w:rPr>
        <w:t>Záväzky  v cudzej mene</w:t>
      </w:r>
    </w:p>
    <w:p w:rsidR="008226BF" w:rsidRDefault="008226BF" w:rsidP="00A11C29">
      <w:pPr>
        <w:ind w:firstLine="360"/>
      </w:pPr>
      <w:r>
        <w:t xml:space="preserve">Pri oceňovaní záväzkov v CM sa používa kurz ECB platný  predchádzajúci deň splnenia dodávky resp. </w:t>
      </w:r>
    </w:p>
    <w:p w:rsidR="008226BF" w:rsidRDefault="008226BF" w:rsidP="00A11C29">
      <w:pPr>
        <w:ind w:firstLine="360"/>
      </w:pPr>
      <w:r>
        <w:t xml:space="preserve">služby. </w:t>
      </w:r>
    </w:p>
    <w:p w:rsidR="008226BF" w:rsidRDefault="008226BF" w:rsidP="00C84FFC">
      <w:pPr>
        <w:ind w:left="360"/>
      </w:pPr>
    </w:p>
    <w:p w:rsidR="008226BF" w:rsidRPr="0015386A" w:rsidRDefault="008226BF" w:rsidP="00C84FFC">
      <w:pPr>
        <w:ind w:left="360"/>
      </w:pPr>
      <w:r w:rsidRPr="0015386A">
        <w:t xml:space="preserve">UJ  účtovala na účte </w:t>
      </w:r>
      <w:r w:rsidRPr="0015386A">
        <w:rPr>
          <w:u w:val="single"/>
        </w:rPr>
        <w:t>časového rozlíšenia</w:t>
      </w:r>
      <w:r w:rsidRPr="0015386A">
        <w:t xml:space="preserve"> :  – Slovak telekom predplatné  za pevnú linku a internet  1.1.-31.1.201</w:t>
      </w:r>
      <w:r>
        <w:t>8</w:t>
      </w:r>
      <w:r w:rsidRPr="0015386A">
        <w:t xml:space="preserve"> ,  nespotrebované mýto  do 31.12. bežného účtov. obdobia. </w:t>
      </w:r>
    </w:p>
    <w:p w:rsidR="008226BF" w:rsidRPr="0015386A" w:rsidRDefault="008226BF" w:rsidP="00C84FFC">
      <w:pPr>
        <w:ind w:left="360"/>
      </w:pPr>
      <w:r w:rsidRPr="0015386A">
        <w:t>Verejné obstarávanie –  služba p</w:t>
      </w:r>
      <w:r>
        <w:t xml:space="preserve">redplatená </w:t>
      </w:r>
      <w:r w:rsidRPr="0015386A">
        <w:t>do r. 2018</w:t>
      </w:r>
      <w:r>
        <w:t>,  NOD antivírus  predplatné na 2 roky.</w:t>
      </w:r>
    </w:p>
    <w:p w:rsidR="008226BF" w:rsidRPr="009548C7" w:rsidRDefault="008226BF" w:rsidP="00881D88">
      <w:pPr>
        <w:rPr>
          <w:color w:val="FF0000"/>
        </w:rPr>
      </w:pPr>
      <w:r w:rsidRPr="009548C7">
        <w:rPr>
          <w:color w:val="FF0000"/>
        </w:rPr>
        <w:t xml:space="preserve"> </w:t>
      </w:r>
    </w:p>
    <w:p w:rsidR="008226BF" w:rsidRPr="009548C7" w:rsidRDefault="008226BF" w:rsidP="00C84FFC">
      <w:pPr>
        <w:ind w:left="360"/>
        <w:rPr>
          <w:color w:val="FF0000"/>
        </w:rPr>
      </w:pPr>
    </w:p>
    <w:p w:rsidR="008226BF" w:rsidRPr="0035407A" w:rsidRDefault="008226BF" w:rsidP="00C84FFC">
      <w:pPr>
        <w:ind w:left="360"/>
      </w:pPr>
      <w:r w:rsidRPr="0035407A">
        <w:rPr>
          <w:u w:val="single"/>
        </w:rPr>
        <w:t>Rezervy</w:t>
      </w:r>
      <w:r w:rsidRPr="0035407A">
        <w:t xml:space="preserve"> vytvára len na nevyčerpané dovolenky a odvody.  Iné rezervy  UJ netvorila.</w:t>
      </w:r>
    </w:p>
    <w:p w:rsidR="008226BF" w:rsidRPr="009548C7" w:rsidRDefault="008226BF" w:rsidP="00C84FFC">
      <w:pPr>
        <w:ind w:left="360"/>
        <w:rPr>
          <w:color w:val="FF0000"/>
        </w:rPr>
      </w:pPr>
    </w:p>
    <w:p w:rsidR="008226BF" w:rsidRPr="0035407A" w:rsidRDefault="008226BF" w:rsidP="00C84FFC">
      <w:pPr>
        <w:ind w:left="360"/>
      </w:pPr>
      <w:r w:rsidRPr="0035407A">
        <w:rPr>
          <w:u w:val="single"/>
        </w:rPr>
        <w:t xml:space="preserve">Dotácie </w:t>
      </w:r>
      <w:r w:rsidRPr="0035407A">
        <w:t>UJ nečerpá</w:t>
      </w:r>
    </w:p>
    <w:p w:rsidR="008226BF" w:rsidRPr="009548C7" w:rsidRDefault="008226BF" w:rsidP="00C84FFC">
      <w:pPr>
        <w:ind w:left="360"/>
        <w:rPr>
          <w:color w:val="FF0000"/>
        </w:rPr>
      </w:pPr>
    </w:p>
    <w:p w:rsidR="008226BF" w:rsidRPr="0035407A" w:rsidRDefault="008226BF" w:rsidP="00C84FFC">
      <w:pPr>
        <w:ind w:left="360"/>
      </w:pPr>
      <w:r w:rsidRPr="0035407A">
        <w:t xml:space="preserve">Neúčtovala o opravách významných chýb minulých období. </w:t>
      </w:r>
    </w:p>
    <w:p w:rsidR="008226BF" w:rsidRPr="009548C7" w:rsidRDefault="008226BF" w:rsidP="00C84FFC">
      <w:pPr>
        <w:ind w:left="360"/>
        <w:rPr>
          <w:color w:val="FF0000"/>
        </w:rPr>
      </w:pPr>
    </w:p>
    <w:p w:rsidR="008226BF" w:rsidRPr="0035407A" w:rsidRDefault="008226BF" w:rsidP="00C84FFC">
      <w:pPr>
        <w:ind w:left="360"/>
        <w:rPr>
          <w:u w:val="single"/>
        </w:rPr>
      </w:pPr>
      <w:r w:rsidRPr="0035407A">
        <w:rPr>
          <w:u w:val="single"/>
        </w:rPr>
        <w:t xml:space="preserve">Uzávierkové operácie  </w:t>
      </w:r>
    </w:p>
    <w:p w:rsidR="008226BF" w:rsidRPr="0035407A" w:rsidRDefault="008226BF" w:rsidP="00C84FFC">
      <w:pPr>
        <w:ind w:left="360"/>
      </w:pPr>
      <w:r w:rsidRPr="0035407A">
        <w:t xml:space="preserve">Doúčtovanie dobropisu za  spotrebu energie a plynu –  Reality Laurin  </w:t>
      </w:r>
    </w:p>
    <w:p w:rsidR="008226BF" w:rsidRPr="0035407A" w:rsidRDefault="008226BF" w:rsidP="00C84FFC">
      <w:pPr>
        <w:ind w:left="360"/>
      </w:pPr>
      <w:r w:rsidRPr="0035407A">
        <w:t>Doúčtovanie tarchopisu  za spotrebovaný plyn  - IDEA Perfekt .</w:t>
      </w:r>
    </w:p>
    <w:p w:rsidR="008226BF" w:rsidRPr="0035407A" w:rsidRDefault="008226BF" w:rsidP="00C84FFC">
      <w:pPr>
        <w:ind w:left="360"/>
      </w:pPr>
    </w:p>
    <w:p w:rsidR="008226BF" w:rsidRPr="009548C7" w:rsidRDefault="008226BF" w:rsidP="00A30687">
      <w:pPr>
        <w:ind w:left="360"/>
        <w:rPr>
          <w:color w:val="FF0000"/>
        </w:rPr>
      </w:pPr>
    </w:p>
    <w:p w:rsidR="008226BF" w:rsidRDefault="008226BF" w:rsidP="00A30687">
      <w:pPr>
        <w:ind w:left="360"/>
        <w:rPr>
          <w:b/>
          <w:bCs/>
        </w:rPr>
      </w:pPr>
    </w:p>
    <w:p w:rsidR="008226BF" w:rsidRPr="0035407A" w:rsidRDefault="008226BF" w:rsidP="00A30687">
      <w:pPr>
        <w:ind w:left="360"/>
        <w:rPr>
          <w:b/>
          <w:bCs/>
        </w:rPr>
      </w:pPr>
      <w:r w:rsidRPr="0035407A">
        <w:rPr>
          <w:b/>
          <w:bCs/>
        </w:rPr>
        <w:t>Informácie doplňujúce súvahu a výkaz ziskov a strát</w:t>
      </w:r>
    </w:p>
    <w:p w:rsidR="008226BF" w:rsidRPr="0035407A" w:rsidRDefault="008226BF" w:rsidP="00A30687">
      <w:pPr>
        <w:ind w:left="360"/>
        <w:rPr>
          <w:u w:val="single"/>
        </w:rPr>
      </w:pPr>
      <w:r w:rsidRPr="0035407A">
        <w:rPr>
          <w:u w:val="single"/>
        </w:rPr>
        <w:t>Strana aktív súvahy</w:t>
      </w:r>
      <w:r>
        <w:rPr>
          <w:u w:val="single"/>
        </w:rPr>
        <w:t xml:space="preserve"> tvorí</w:t>
      </w:r>
    </w:p>
    <w:p w:rsidR="008226BF" w:rsidRDefault="008226BF" w:rsidP="006D389E">
      <w:pPr>
        <w:pStyle w:val="ListParagraph"/>
      </w:pPr>
    </w:p>
    <w:p w:rsidR="008226BF" w:rsidRDefault="008226BF" w:rsidP="00232BF3">
      <w:pPr>
        <w:pStyle w:val="ListParagraph"/>
        <w:numPr>
          <w:ilvl w:val="0"/>
          <w:numId w:val="2"/>
        </w:numPr>
      </w:pPr>
      <w:r>
        <w:t xml:space="preserve">R.6  Dlhodobý </w:t>
      </w:r>
      <w:r w:rsidRPr="000910EE">
        <w:t xml:space="preserve"> majetok v hodnote 28705,-€ </w:t>
      </w:r>
      <w:r>
        <w:t xml:space="preserve"> tvoria:</w:t>
      </w:r>
    </w:p>
    <w:p w:rsidR="008226BF" w:rsidRDefault="008226BF" w:rsidP="007C3684">
      <w:pPr>
        <w:ind w:left="360" w:firstLine="348"/>
      </w:pPr>
      <w:r>
        <w:t xml:space="preserve"> súbor hnuteľných vecí   nadob.cena 180964,-€ - odpisy 169302,-€ = zost.cena  11662,-€</w:t>
      </w:r>
    </w:p>
    <w:p w:rsidR="008226BF" w:rsidRDefault="008226BF" w:rsidP="007C3684">
      <w:pPr>
        <w:ind w:left="360" w:firstLine="348"/>
      </w:pPr>
      <w:r>
        <w:t> dopravné prostriedky     nadob.cena 392461,-€ - odpisy 375418,-€  = zost.cena 17043,-€</w:t>
      </w:r>
    </w:p>
    <w:p w:rsidR="008226BF" w:rsidRPr="000910EE" w:rsidRDefault="008226BF" w:rsidP="007C3684">
      <w:pPr>
        <w:ind w:left="360" w:firstLine="348"/>
      </w:pPr>
      <w:r>
        <w:t xml:space="preserve"> ostatný DH majetok:      nadob.cena       593,-€-        odpisy 593,-€ =  zost.cena         0,-€</w:t>
      </w:r>
    </w:p>
    <w:p w:rsidR="008226BF" w:rsidRPr="000910EE" w:rsidRDefault="008226BF" w:rsidP="00232BF3">
      <w:pPr>
        <w:pStyle w:val="ListParagraph"/>
        <w:numPr>
          <w:ilvl w:val="0"/>
          <w:numId w:val="2"/>
        </w:numPr>
      </w:pPr>
      <w:r>
        <w:t xml:space="preserve">R.15 </w:t>
      </w:r>
      <w:r w:rsidRPr="000910EE">
        <w:t xml:space="preserve">Zásoby </w:t>
      </w:r>
      <w:r>
        <w:t xml:space="preserve">7768,-€ tvoria zásoby:   </w:t>
      </w:r>
      <w:r w:rsidRPr="000910EE">
        <w:t>materiálu</w:t>
      </w:r>
      <w:r>
        <w:t xml:space="preserve"> suma 3368,-€ </w:t>
      </w:r>
      <w:r w:rsidRPr="000910EE">
        <w:t xml:space="preserve"> a tovaru </w:t>
      </w:r>
      <w:r>
        <w:t xml:space="preserve"> suma 4400,-</w:t>
      </w:r>
      <w:r w:rsidRPr="000910EE">
        <w:t>€</w:t>
      </w:r>
    </w:p>
    <w:p w:rsidR="008226BF" w:rsidRPr="000910EE" w:rsidRDefault="008226BF" w:rsidP="00232BF3">
      <w:pPr>
        <w:pStyle w:val="ListParagraph"/>
        <w:numPr>
          <w:ilvl w:val="0"/>
          <w:numId w:val="2"/>
        </w:numPr>
      </w:pPr>
      <w:r>
        <w:t xml:space="preserve">R.16 </w:t>
      </w:r>
      <w:r w:rsidRPr="000910EE">
        <w:t xml:space="preserve">Dlhodobé pohľadávky v celkovej sume 8621,-€  tvoria zádržné </w:t>
      </w:r>
      <w:r>
        <w:t>4068,-€</w:t>
      </w:r>
      <w:r w:rsidRPr="000910EE">
        <w:t>, úrok z</w:t>
      </w:r>
      <w:r>
        <w:t> </w:t>
      </w:r>
      <w:r w:rsidRPr="000910EE">
        <w:t>omeškania</w:t>
      </w:r>
      <w:r>
        <w:t xml:space="preserve"> 2854,-€</w:t>
      </w:r>
      <w:r w:rsidRPr="000910EE">
        <w:t xml:space="preserve">, </w:t>
      </w:r>
      <w:r>
        <w:t xml:space="preserve"> </w:t>
      </w:r>
      <w:r w:rsidRPr="000910EE">
        <w:t xml:space="preserve">pohľadávka za tovar </w:t>
      </w:r>
      <w:r>
        <w:t xml:space="preserve"> (dlžník </w:t>
      </w:r>
      <w:r w:rsidRPr="000910EE">
        <w:t>v</w:t>
      </w:r>
      <w:r>
        <w:t> </w:t>
      </w:r>
      <w:r w:rsidRPr="000910EE">
        <w:t>exekúcii</w:t>
      </w:r>
      <w:r>
        <w:t>)</w:t>
      </w:r>
      <w:r w:rsidRPr="000910EE">
        <w:t xml:space="preserve">, </w:t>
      </w:r>
      <w:r>
        <w:t>1699,-€</w:t>
      </w:r>
    </w:p>
    <w:p w:rsidR="008226BF" w:rsidRDefault="008226BF" w:rsidP="00F63064">
      <w:pPr>
        <w:pStyle w:val="ListParagraph"/>
        <w:numPr>
          <w:ilvl w:val="0"/>
          <w:numId w:val="2"/>
        </w:numPr>
      </w:pPr>
      <w:r>
        <w:t>R.18 K</w:t>
      </w:r>
      <w:r w:rsidRPr="000910EE">
        <w:t xml:space="preserve">rátkodobé pohľadávky  z obchodného styku  80417,-€ </w:t>
      </w:r>
      <w:r>
        <w:t xml:space="preserve"> pohľadávky 133359,-€ </w:t>
      </w:r>
      <w:r w:rsidRPr="000910EE">
        <w:t xml:space="preserve">upravené o opravné </w:t>
      </w:r>
      <w:r>
        <w:t xml:space="preserve">položky 53042,-€.   </w:t>
      </w:r>
    </w:p>
    <w:p w:rsidR="008226BF" w:rsidRPr="000910EE" w:rsidRDefault="008226BF" w:rsidP="00780588">
      <w:pPr>
        <w:pStyle w:val="ListParagraph"/>
      </w:pPr>
      <w:r>
        <w:t>Poskytnuté preddavky SkyTool - depozit PJ   v sume 100,-€</w:t>
      </w:r>
    </w:p>
    <w:p w:rsidR="008226BF" w:rsidRPr="000910EE" w:rsidRDefault="008226BF" w:rsidP="00F63064">
      <w:pPr>
        <w:pStyle w:val="ListParagraph"/>
        <w:numPr>
          <w:ilvl w:val="0"/>
          <w:numId w:val="2"/>
        </w:numPr>
      </w:pPr>
      <w:r>
        <w:t>R.19 D</w:t>
      </w:r>
      <w:r w:rsidRPr="000910EE">
        <w:t>aňová  pohľadávka -</w:t>
      </w:r>
      <w:r>
        <w:t xml:space="preserve"> </w:t>
      </w:r>
      <w:r w:rsidRPr="000910EE">
        <w:t>preplatok na dani PO 1514,-€</w:t>
      </w:r>
      <w:r>
        <w:t xml:space="preserve"> =  preddavky  PO 9367,-€- zúčtov.daň PO suma 7853,-</w:t>
      </w:r>
    </w:p>
    <w:p w:rsidR="008226BF" w:rsidRPr="000910EE" w:rsidRDefault="008226BF" w:rsidP="00F63064">
      <w:pPr>
        <w:pStyle w:val="ListParagraph"/>
        <w:numPr>
          <w:ilvl w:val="0"/>
          <w:numId w:val="2"/>
        </w:numPr>
      </w:pPr>
      <w:r>
        <w:t>R.20  O</w:t>
      </w:r>
      <w:r w:rsidRPr="000910EE">
        <w:t>statné pohľadávky  1913,00€</w:t>
      </w:r>
    </w:p>
    <w:p w:rsidR="008226BF" w:rsidRPr="000910EE" w:rsidRDefault="008226BF" w:rsidP="00F63064">
      <w:pPr>
        <w:pStyle w:val="ListParagraph"/>
        <w:numPr>
          <w:ilvl w:val="0"/>
          <w:numId w:val="2"/>
        </w:numPr>
      </w:pPr>
      <w:r>
        <w:t>R.22 P</w:t>
      </w:r>
      <w:r w:rsidRPr="000910EE">
        <w:t>eňažné prostriedky  v</w:t>
      </w:r>
      <w:r>
        <w:t> </w:t>
      </w:r>
      <w:r w:rsidRPr="000910EE">
        <w:t>hotovosti</w:t>
      </w:r>
      <w:r>
        <w:t xml:space="preserve"> : 17800,-€ </w:t>
      </w:r>
      <w:r w:rsidRPr="000910EE">
        <w:t xml:space="preserve"> a na účtoch v bankách </w:t>
      </w:r>
      <w:r>
        <w:t xml:space="preserve">: 90518 , ceniny: 140,-€ celkom </w:t>
      </w:r>
      <w:r w:rsidRPr="000910EE">
        <w:t>108457,-€</w:t>
      </w:r>
      <w:r>
        <w:t>.</w:t>
      </w:r>
    </w:p>
    <w:p w:rsidR="008226BF" w:rsidRDefault="008226BF" w:rsidP="00A30687">
      <w:pPr>
        <w:ind w:left="360"/>
        <w:rPr>
          <w:color w:val="FF0000"/>
          <w:u w:val="single"/>
        </w:rPr>
      </w:pPr>
    </w:p>
    <w:p w:rsidR="008226BF" w:rsidRPr="007418BC" w:rsidRDefault="008226BF" w:rsidP="00A30687">
      <w:pPr>
        <w:ind w:left="360"/>
        <w:rPr>
          <w:u w:val="single"/>
        </w:rPr>
      </w:pPr>
      <w:r w:rsidRPr="007418BC">
        <w:rPr>
          <w:u w:val="single"/>
        </w:rPr>
        <w:t>Strana pasív súvahy tvor</w:t>
      </w:r>
      <w:r>
        <w:rPr>
          <w:u w:val="single"/>
        </w:rPr>
        <w:t>í</w:t>
      </w:r>
    </w:p>
    <w:p w:rsidR="008226BF" w:rsidRPr="007418BC" w:rsidRDefault="008226BF" w:rsidP="00A30687">
      <w:pPr>
        <w:ind w:left="360"/>
        <w:rPr>
          <w:u w:val="single"/>
        </w:rPr>
      </w:pPr>
    </w:p>
    <w:p w:rsidR="008226BF" w:rsidRPr="007418BC" w:rsidRDefault="008226BF" w:rsidP="000910EE">
      <w:pPr>
        <w:pStyle w:val="ListParagraph"/>
        <w:numPr>
          <w:ilvl w:val="0"/>
          <w:numId w:val="2"/>
        </w:numPr>
      </w:pPr>
      <w:r w:rsidRPr="007418BC">
        <w:t>R. 27 Základné imanie   bez zmeny  6639,-€</w:t>
      </w:r>
    </w:p>
    <w:p w:rsidR="008226BF" w:rsidRPr="007418BC" w:rsidRDefault="008226BF" w:rsidP="000910EE">
      <w:pPr>
        <w:pStyle w:val="ListParagraph"/>
        <w:numPr>
          <w:ilvl w:val="0"/>
          <w:numId w:val="2"/>
        </w:numPr>
      </w:pPr>
      <w:r w:rsidRPr="007418BC">
        <w:t>R. 29  Kapitálové fondy  bez zmeny  47248,-€</w:t>
      </w:r>
    </w:p>
    <w:p w:rsidR="008226BF" w:rsidRPr="007418BC" w:rsidRDefault="008226BF" w:rsidP="000910EE">
      <w:pPr>
        <w:pStyle w:val="ListParagraph"/>
        <w:numPr>
          <w:ilvl w:val="0"/>
          <w:numId w:val="2"/>
        </w:numPr>
      </w:pPr>
      <w:r w:rsidRPr="007418BC">
        <w:t xml:space="preserve">R. 30  Fondy zo zisku  v sume 51124 tvoria:  Ostatné fondy  50460,-€ a rezervný fond  vo výške 664,-€ </w:t>
      </w:r>
    </w:p>
    <w:p w:rsidR="008226BF" w:rsidRPr="007418BC" w:rsidRDefault="008226BF" w:rsidP="000910EE">
      <w:pPr>
        <w:pStyle w:val="ListParagraph"/>
        <w:numPr>
          <w:ilvl w:val="0"/>
          <w:numId w:val="2"/>
        </w:numPr>
      </w:pPr>
      <w:r w:rsidRPr="007418BC">
        <w:t>R. 32  N.Zisk/N.Strata :  suma celkom 38255,-€</w:t>
      </w:r>
    </w:p>
    <w:p w:rsidR="008226BF" w:rsidRPr="007418BC" w:rsidRDefault="008226BF" w:rsidP="006D389E">
      <w:pPr>
        <w:ind w:left="360"/>
      </w:pPr>
      <w:r w:rsidRPr="007418BC">
        <w:t xml:space="preserve">      V členení : Nerozdelený zisk rokov 2013-16 </w:t>
      </w:r>
      <w:r>
        <w:t xml:space="preserve">  </w:t>
      </w:r>
      <w:r w:rsidRPr="007418BC">
        <w:t xml:space="preserve">v sume 44433,-€ </w:t>
      </w:r>
    </w:p>
    <w:p w:rsidR="008226BF" w:rsidRPr="007418BC" w:rsidRDefault="008226BF" w:rsidP="006D389E">
      <w:pPr>
        <w:ind w:left="360"/>
      </w:pPr>
      <w:r w:rsidRPr="007418BC">
        <w:t xml:space="preserve">                     </w:t>
      </w:r>
      <w:r>
        <w:t xml:space="preserve">  </w:t>
      </w:r>
      <w:r w:rsidRPr="007418BC">
        <w:t xml:space="preserve">  Neuhradená strata r.2009-10          v sume -6178,-€ </w:t>
      </w:r>
    </w:p>
    <w:p w:rsidR="008226BF" w:rsidRPr="007418BC" w:rsidRDefault="008226BF" w:rsidP="00F63064">
      <w:pPr>
        <w:pStyle w:val="ListParagraph"/>
        <w:numPr>
          <w:ilvl w:val="0"/>
          <w:numId w:val="2"/>
        </w:numPr>
      </w:pPr>
      <w:r w:rsidRPr="007418BC">
        <w:t>R. 35 Dlhodobé záväzky – stav spotrebného  úveru k 31.12.  je 13267,-€</w:t>
      </w:r>
    </w:p>
    <w:p w:rsidR="008226BF" w:rsidRPr="007418BC" w:rsidRDefault="008226BF" w:rsidP="006D389E">
      <w:pPr>
        <w:pStyle w:val="ListParagraph"/>
      </w:pPr>
      <w:r w:rsidRPr="007418BC">
        <w:t xml:space="preserve">R. 39 Krátkodobých záväzkov celkom </w:t>
      </w:r>
      <w:r>
        <w:t>2344</w:t>
      </w:r>
      <w:r w:rsidRPr="007418BC">
        <w:t xml:space="preserve">,-€ </w:t>
      </w:r>
      <w:r>
        <w:t>tvori</w:t>
      </w:r>
      <w:r w:rsidRPr="007418BC">
        <w:t>a:</w:t>
      </w:r>
    </w:p>
    <w:p w:rsidR="008226BF" w:rsidRPr="007418BC" w:rsidRDefault="008226BF" w:rsidP="00BA3C8A">
      <w:pPr>
        <w:pStyle w:val="ListParagraph"/>
        <w:ind w:left="993"/>
      </w:pPr>
      <w:r w:rsidRPr="007418BC">
        <w:t>záväzky tuzemské</w:t>
      </w:r>
      <w:r>
        <w:t>.....................</w:t>
      </w:r>
      <w:r w:rsidRPr="007418BC">
        <w:t>1162,-€</w:t>
      </w:r>
    </w:p>
    <w:p w:rsidR="008226BF" w:rsidRPr="007418BC" w:rsidRDefault="008226BF" w:rsidP="00BA3C8A">
      <w:pPr>
        <w:pStyle w:val="ListParagraph"/>
        <w:ind w:hanging="11"/>
      </w:pPr>
      <w:r>
        <w:t xml:space="preserve">    </w:t>
      </w:r>
      <w:r w:rsidRPr="007418BC">
        <w:t xml:space="preserve"> záväzky zahraničné</w:t>
      </w:r>
      <w:r>
        <w:t>.....................</w:t>
      </w:r>
      <w:r w:rsidRPr="007418BC">
        <w:t>514,-€</w:t>
      </w:r>
    </w:p>
    <w:p w:rsidR="008226BF" w:rsidRPr="0091166C" w:rsidRDefault="008226BF" w:rsidP="006D389E">
      <w:pPr>
        <w:pStyle w:val="ListParagraph"/>
      </w:pPr>
      <w:r>
        <w:t xml:space="preserve">    </w:t>
      </w:r>
      <w:r w:rsidRPr="0091166C">
        <w:t>záväzky ostatné</w:t>
      </w:r>
      <w:r>
        <w:t>..........................</w:t>
      </w:r>
      <w:r w:rsidRPr="0091166C">
        <w:t xml:space="preserve"> 668,-€</w:t>
      </w:r>
    </w:p>
    <w:p w:rsidR="008226BF" w:rsidRPr="0091166C" w:rsidRDefault="008226BF" w:rsidP="006D389E">
      <w:pPr>
        <w:pStyle w:val="ListParagraph"/>
      </w:pPr>
      <w:r w:rsidRPr="0091166C">
        <w:t>R. 40 Záväzky voči zamestnancom a poistenia v sume celkom  11337,-€ tvorí:</w:t>
      </w:r>
    </w:p>
    <w:p w:rsidR="008226BF" w:rsidRPr="0091166C" w:rsidRDefault="008226BF" w:rsidP="006D389E">
      <w:pPr>
        <w:pStyle w:val="ListParagraph"/>
      </w:pPr>
      <w:r w:rsidRPr="0091166C">
        <w:t xml:space="preserve">     Mzdy za december ..................4045,-€</w:t>
      </w:r>
    </w:p>
    <w:p w:rsidR="008226BF" w:rsidRPr="0091166C" w:rsidRDefault="008226BF" w:rsidP="006D389E">
      <w:pPr>
        <w:pStyle w:val="ListParagraph"/>
      </w:pPr>
      <w:r w:rsidRPr="0091166C">
        <w:t xml:space="preserve">     Poistné ZP,SP...........................7292,-€</w:t>
      </w:r>
    </w:p>
    <w:p w:rsidR="008226BF" w:rsidRPr="0091166C" w:rsidRDefault="008226BF" w:rsidP="006D389E">
      <w:pPr>
        <w:pStyle w:val="ListParagraph"/>
      </w:pPr>
      <w:r w:rsidRPr="0091166C">
        <w:t xml:space="preserve">R 41 Daňové záväzky a dotácie  6261,-€ tvorí: </w:t>
      </w:r>
    </w:p>
    <w:p w:rsidR="008226BF" w:rsidRPr="0091166C" w:rsidRDefault="008226BF" w:rsidP="006D389E">
      <w:pPr>
        <w:pStyle w:val="ListParagraph"/>
      </w:pPr>
      <w:r w:rsidRPr="0091166C">
        <w:t xml:space="preserve">     Daň zo mzdy 12/17..................1882,-€</w:t>
      </w:r>
    </w:p>
    <w:p w:rsidR="008226BF" w:rsidRPr="0091166C" w:rsidRDefault="008226BF" w:rsidP="006D389E">
      <w:pPr>
        <w:pStyle w:val="ListParagraph"/>
      </w:pPr>
      <w:r w:rsidRPr="0091166C">
        <w:t xml:space="preserve">     DPH 12/17...............................4296,-€</w:t>
      </w:r>
    </w:p>
    <w:p w:rsidR="008226BF" w:rsidRPr="0091166C" w:rsidRDefault="008226BF" w:rsidP="006D389E">
      <w:pPr>
        <w:pStyle w:val="ListParagraph"/>
      </w:pPr>
      <w:r w:rsidRPr="0091166C">
        <w:t xml:space="preserve">     Daň MV  doplatok.......................83,-€</w:t>
      </w:r>
    </w:p>
    <w:p w:rsidR="008226BF" w:rsidRPr="0091166C" w:rsidRDefault="008226BF" w:rsidP="006D389E">
      <w:pPr>
        <w:pStyle w:val="ListParagraph"/>
      </w:pPr>
      <w:r w:rsidRPr="0091166C">
        <w:t>R..42  Ostatné krátkodobé záväzky celkom 21164,-€</w:t>
      </w:r>
    </w:p>
    <w:p w:rsidR="008226BF" w:rsidRPr="0091166C" w:rsidRDefault="008226BF" w:rsidP="006D389E">
      <w:pPr>
        <w:pStyle w:val="ListParagraph"/>
      </w:pPr>
      <w:r w:rsidRPr="0091166C">
        <w:t xml:space="preserve">     Záväzok voči spoločníkom zo zisku........................20000,-€</w:t>
      </w:r>
    </w:p>
    <w:p w:rsidR="008226BF" w:rsidRPr="0091166C" w:rsidRDefault="008226BF" w:rsidP="006D389E">
      <w:pPr>
        <w:pStyle w:val="ListParagraph"/>
      </w:pPr>
      <w:r w:rsidRPr="0091166C">
        <w:t xml:space="preserve">     Výdavky BO...............................................................145,-€</w:t>
      </w:r>
    </w:p>
    <w:p w:rsidR="008226BF" w:rsidRPr="0091166C" w:rsidRDefault="008226BF" w:rsidP="006D389E">
      <w:pPr>
        <w:pStyle w:val="ListParagraph"/>
      </w:pPr>
      <w:r w:rsidRPr="0091166C">
        <w:t xml:space="preserve">     Sociálny fond..............................................................93</w:t>
      </w:r>
      <w:r>
        <w:t>6</w:t>
      </w:r>
      <w:r w:rsidRPr="0091166C">
        <w:t>,-€</w:t>
      </w:r>
    </w:p>
    <w:p w:rsidR="008226BF" w:rsidRDefault="008226BF" w:rsidP="0091166C">
      <w:pPr>
        <w:pStyle w:val="ListParagraph"/>
      </w:pPr>
      <w:r w:rsidRPr="0091166C">
        <w:t xml:space="preserve">     DDS  AXA....................................................................83,-€</w:t>
      </w:r>
    </w:p>
    <w:p w:rsidR="008226BF" w:rsidRDefault="008226BF" w:rsidP="0091166C">
      <w:pPr>
        <w:pStyle w:val="ListParagraph"/>
      </w:pPr>
      <w:r>
        <w:t>R.43 Rezervy krátkodobé celkom 3973,-€ tvorí :</w:t>
      </w:r>
    </w:p>
    <w:p w:rsidR="008226BF" w:rsidRDefault="008226BF" w:rsidP="0091166C">
      <w:pPr>
        <w:pStyle w:val="ListParagraph"/>
      </w:pPr>
      <w:r>
        <w:t xml:space="preserve">      Rezerva na nevyčerpané dovolenky.................2958,-€</w:t>
      </w:r>
    </w:p>
    <w:p w:rsidR="008226BF" w:rsidRPr="0091166C" w:rsidRDefault="008226BF" w:rsidP="0091166C">
      <w:pPr>
        <w:pStyle w:val="ListParagraph"/>
      </w:pPr>
      <w:r>
        <w:t xml:space="preserve">      Fondy k nevyčerpanej dovolenke.....................1015,-€</w:t>
      </w:r>
    </w:p>
    <w:p w:rsidR="008226BF" w:rsidRDefault="008226BF" w:rsidP="006D389E">
      <w:pPr>
        <w:pStyle w:val="ListParagraph"/>
        <w:rPr>
          <w:color w:val="FF0000"/>
        </w:rPr>
      </w:pPr>
    </w:p>
    <w:p w:rsidR="008226BF" w:rsidRDefault="008226BF" w:rsidP="00A30687">
      <w:pPr>
        <w:ind w:left="360"/>
        <w:rPr>
          <w:u w:val="single"/>
        </w:rPr>
      </w:pPr>
    </w:p>
    <w:p w:rsidR="008226BF" w:rsidRPr="00D93B54" w:rsidRDefault="008226BF" w:rsidP="00A30687">
      <w:pPr>
        <w:ind w:left="360"/>
        <w:rPr>
          <w:u w:val="single"/>
        </w:rPr>
      </w:pPr>
      <w:r w:rsidRPr="00D93B54">
        <w:rPr>
          <w:u w:val="single"/>
        </w:rPr>
        <w:t>Náklady  za rok  2017</w:t>
      </w:r>
    </w:p>
    <w:p w:rsidR="008226BF" w:rsidRPr="00C602EF" w:rsidRDefault="008226BF" w:rsidP="00A30687">
      <w:pPr>
        <w:ind w:left="360"/>
        <w:rPr>
          <w:b/>
          <w:bCs/>
        </w:rPr>
      </w:pPr>
      <w:r w:rsidRPr="00C602EF">
        <w:rPr>
          <w:b/>
          <w:bCs/>
        </w:rPr>
        <w:t>Celkové náklady na hospodársku činnosť v účtovnom období sú vo výške 256917,-€</w:t>
      </w:r>
    </w:p>
    <w:p w:rsidR="008226BF" w:rsidRPr="00D93B54" w:rsidRDefault="008226BF" w:rsidP="00A30687">
      <w:pPr>
        <w:ind w:left="360"/>
      </w:pPr>
      <w:r w:rsidRPr="00D93B54">
        <w:t>Na zaúčtovaných nákladoch má najväčší podiel :</w:t>
      </w:r>
    </w:p>
    <w:p w:rsidR="008226BF" w:rsidRPr="00D93B54" w:rsidRDefault="008226BF" w:rsidP="00F63064">
      <w:pPr>
        <w:pStyle w:val="ListParagraph"/>
        <w:numPr>
          <w:ilvl w:val="0"/>
          <w:numId w:val="2"/>
        </w:numPr>
      </w:pPr>
      <w:r>
        <w:t>M</w:t>
      </w:r>
      <w:r w:rsidRPr="00D93B54">
        <w:t>zdové a odvodové náklady 154637,-€, ktoré sa zvýšili oproti minulému obdobiu o 16514,-€</w:t>
      </w:r>
    </w:p>
    <w:p w:rsidR="008226BF" w:rsidRPr="00D93B54" w:rsidRDefault="008226BF" w:rsidP="001B5FED">
      <w:pPr>
        <w:ind w:left="720"/>
      </w:pPr>
      <w:r w:rsidRPr="00D93B54">
        <w:t>Z toho : Hrubé mzdy ...............</w:t>
      </w:r>
      <w:r>
        <w:t>..................</w:t>
      </w:r>
      <w:r w:rsidRPr="00D93B54">
        <w:t>...111373,-€</w:t>
      </w:r>
    </w:p>
    <w:p w:rsidR="008226BF" w:rsidRPr="00D93B54" w:rsidRDefault="008226BF" w:rsidP="001B5FED">
      <w:pPr>
        <w:ind w:left="720"/>
      </w:pPr>
      <w:r w:rsidRPr="00D93B54">
        <w:t xml:space="preserve">               Poistné ZP,SP,..............</w:t>
      </w:r>
      <w:r>
        <w:t>...................</w:t>
      </w:r>
      <w:r w:rsidRPr="00D93B54">
        <w:t>.38795,-€</w:t>
      </w:r>
    </w:p>
    <w:p w:rsidR="008226BF" w:rsidRPr="00D93B54" w:rsidRDefault="008226BF" w:rsidP="001B5FED">
      <w:pPr>
        <w:ind w:left="720"/>
      </w:pPr>
      <w:r w:rsidRPr="00D93B54">
        <w:t xml:space="preserve">               Zák.sociál. náklady........</w:t>
      </w:r>
      <w:r>
        <w:t>...................</w:t>
      </w:r>
      <w:r w:rsidRPr="00D93B54">
        <w:t>..4464,-€</w:t>
      </w:r>
    </w:p>
    <w:p w:rsidR="008226BF" w:rsidRPr="00D93B54" w:rsidRDefault="008226BF" w:rsidP="001B5FED">
      <w:pPr>
        <w:ind w:left="720"/>
      </w:pPr>
      <w:r w:rsidRPr="00D93B54">
        <w:t xml:space="preserve">               Ostatné soc.nákl.................</w:t>
      </w:r>
      <w:r>
        <w:t>....................</w:t>
      </w:r>
      <w:r w:rsidRPr="00D93B54">
        <w:t>...5,-€</w:t>
      </w:r>
    </w:p>
    <w:p w:rsidR="008226BF" w:rsidRDefault="008226BF" w:rsidP="00F63064">
      <w:pPr>
        <w:pStyle w:val="ListParagraph"/>
        <w:numPr>
          <w:ilvl w:val="0"/>
          <w:numId w:val="2"/>
        </w:numPr>
      </w:pPr>
      <w:r w:rsidRPr="00D93B54">
        <w:t>Náklady na služby  celkom 43921,-€</w:t>
      </w:r>
    </w:p>
    <w:p w:rsidR="008226BF" w:rsidRPr="00D93B54" w:rsidRDefault="008226BF" w:rsidP="001B5FED">
      <w:pPr>
        <w:pStyle w:val="ListParagraph"/>
        <w:numPr>
          <w:ilvl w:val="0"/>
          <w:numId w:val="2"/>
        </w:numPr>
      </w:pPr>
      <w:r w:rsidRPr="00D93B54">
        <w:t xml:space="preserve"> z toho:</w:t>
      </w:r>
      <w:r>
        <w:t xml:space="preserve">    </w:t>
      </w:r>
      <w:r w:rsidRPr="00D93B54">
        <w:t>Opravy a údržby vozidiel, majetku...............10695,-€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Cestovné tuzemsko a zahraničie.....................6819,-€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Nájom garáže a kancel. priestorov................14162,-€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Telekonunik slžby...........................................2471,-€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Likvidácia odpadu- popl.-..........................</w:t>
      </w:r>
      <w:r>
        <w:t>.</w:t>
      </w:r>
      <w:r w:rsidRPr="00D93B54">
        <w:t>....2338,-€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Mýto......................................................</w:t>
      </w:r>
      <w:r>
        <w:t>.</w:t>
      </w:r>
      <w:r w:rsidRPr="00D93B54">
        <w:t>.........1367,-€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Reklama, inzercia Allweb, ...................</w:t>
      </w:r>
      <w:r>
        <w:t>.</w:t>
      </w:r>
      <w:r w:rsidRPr="00D93B54">
        <w:t>.........1365,-€</w:t>
      </w:r>
    </w:p>
    <w:p w:rsidR="008226BF" w:rsidRPr="00D93B54" w:rsidRDefault="008226BF" w:rsidP="003049A5">
      <w:pPr>
        <w:pStyle w:val="ListParagraph"/>
        <w:tabs>
          <w:tab w:val="left" w:pos="1701"/>
        </w:tabs>
      </w:pPr>
      <w:r>
        <w:tab/>
      </w:r>
      <w:r w:rsidRPr="00D93B54">
        <w:t>Ostatné služby.....................................</w:t>
      </w:r>
      <w:r>
        <w:t>..</w:t>
      </w:r>
      <w:r w:rsidRPr="00D93B54">
        <w:t>..........4704,-€</w:t>
      </w:r>
    </w:p>
    <w:p w:rsidR="008226BF" w:rsidRPr="00D93B54" w:rsidRDefault="008226BF" w:rsidP="001B5FED">
      <w:pPr>
        <w:pStyle w:val="ListParagraph"/>
      </w:pPr>
    </w:p>
    <w:p w:rsidR="008226BF" w:rsidRPr="00D93B54" w:rsidRDefault="008226BF" w:rsidP="00F63064">
      <w:pPr>
        <w:pStyle w:val="ListParagraph"/>
        <w:numPr>
          <w:ilvl w:val="0"/>
          <w:numId w:val="2"/>
        </w:numPr>
      </w:pPr>
      <w:r w:rsidRPr="00D93B54">
        <w:t>Spotreba materiálu  a energie celkom 34855,-€</w:t>
      </w:r>
    </w:p>
    <w:p w:rsidR="008226BF" w:rsidRPr="00D93B54" w:rsidRDefault="008226BF" w:rsidP="00A368FB">
      <w:pPr>
        <w:pStyle w:val="ListParagraph"/>
      </w:pPr>
      <w:r w:rsidRPr="00D93B54">
        <w:t>Z toho:   Spotreba PHM .........................................20194,-€</w:t>
      </w:r>
    </w:p>
    <w:p w:rsidR="008226BF" w:rsidRPr="00D93B54" w:rsidRDefault="008226BF" w:rsidP="00A368FB">
      <w:pPr>
        <w:pStyle w:val="ListParagraph"/>
      </w:pPr>
      <w:r w:rsidRPr="00D93B54">
        <w:t xml:space="preserve">               Priamy materiál, mat oprava a údržba</w:t>
      </w:r>
    </w:p>
    <w:p w:rsidR="008226BF" w:rsidRPr="00D93B54" w:rsidRDefault="008226BF" w:rsidP="00A368FB">
      <w:pPr>
        <w:pStyle w:val="ListParagraph"/>
      </w:pPr>
      <w:r w:rsidRPr="00D93B54">
        <w:t xml:space="preserve">               DHM, náradie............................................13141,-€</w:t>
      </w:r>
    </w:p>
    <w:p w:rsidR="008226BF" w:rsidRPr="00D93B54" w:rsidRDefault="008226BF" w:rsidP="00A368FB">
      <w:pPr>
        <w:pStyle w:val="ListParagraph"/>
      </w:pPr>
      <w:r w:rsidRPr="00D93B54">
        <w:t xml:space="preserve">              .Kancelár.potr.,čist a hyg.potr.......................483,-€</w:t>
      </w:r>
    </w:p>
    <w:p w:rsidR="008226BF" w:rsidRPr="00D93B54" w:rsidRDefault="008226BF" w:rsidP="00A368FB">
      <w:pPr>
        <w:pStyle w:val="ListParagraph"/>
      </w:pPr>
      <w:r w:rsidRPr="00D93B54">
        <w:t xml:space="preserve">               Energie..........................................................568,-€</w:t>
      </w:r>
    </w:p>
    <w:p w:rsidR="008226BF" w:rsidRPr="00D93B54" w:rsidRDefault="008226BF" w:rsidP="00A368FB">
      <w:pPr>
        <w:pStyle w:val="ListParagraph"/>
      </w:pPr>
      <w:r w:rsidRPr="00D93B54">
        <w:t xml:space="preserve">               Ostat.neskladov.dodávky -plyn....................469,-€</w:t>
      </w:r>
    </w:p>
    <w:p w:rsidR="008226BF" w:rsidRDefault="008226BF" w:rsidP="00A368FB">
      <w:pPr>
        <w:pStyle w:val="ListParagraph"/>
        <w:rPr>
          <w:color w:val="FF0000"/>
        </w:rPr>
      </w:pPr>
    </w:p>
    <w:p w:rsidR="008226BF" w:rsidRPr="00C602EF" w:rsidRDefault="008226BF" w:rsidP="00C602EF">
      <w:pPr>
        <w:pStyle w:val="ListParagraph"/>
        <w:numPr>
          <w:ilvl w:val="0"/>
          <w:numId w:val="2"/>
        </w:numPr>
      </w:pPr>
      <w:r w:rsidRPr="00C602EF">
        <w:t>Náklady na obstaranie predaného  tovaru  celkom 2303,-€</w:t>
      </w:r>
    </w:p>
    <w:p w:rsidR="008226BF" w:rsidRDefault="008226BF" w:rsidP="00C602EF">
      <w:pPr>
        <w:pStyle w:val="ListParagraph"/>
        <w:rPr>
          <w:color w:val="FF0000"/>
        </w:rPr>
      </w:pPr>
    </w:p>
    <w:p w:rsidR="008226BF" w:rsidRPr="00676D7F" w:rsidRDefault="008226BF" w:rsidP="00F63064">
      <w:pPr>
        <w:pStyle w:val="ListParagraph"/>
        <w:numPr>
          <w:ilvl w:val="0"/>
          <w:numId w:val="2"/>
        </w:numPr>
      </w:pPr>
      <w:r w:rsidRPr="00676D7F">
        <w:t>Odpisy DHMajetku  6413,-€</w:t>
      </w:r>
    </w:p>
    <w:p w:rsidR="008226BF" w:rsidRPr="00676D7F" w:rsidRDefault="008226BF" w:rsidP="00676D7F">
      <w:pPr>
        <w:pStyle w:val="ListParagraph"/>
      </w:pPr>
    </w:p>
    <w:p w:rsidR="008226BF" w:rsidRPr="00676D7F" w:rsidRDefault="008226BF" w:rsidP="00F63064">
      <w:pPr>
        <w:ind w:left="360"/>
      </w:pPr>
      <w:r w:rsidRPr="00676D7F">
        <w:t xml:space="preserve">-  </w:t>
      </w:r>
      <w:r w:rsidRPr="00676D7F">
        <w:tab/>
        <w:t>OP k pohľadávkam  celkom: 6778,-€</w:t>
      </w:r>
    </w:p>
    <w:p w:rsidR="008226BF" w:rsidRPr="00676D7F" w:rsidRDefault="008226BF" w:rsidP="00F63064">
      <w:pPr>
        <w:ind w:left="360"/>
      </w:pPr>
      <w:r w:rsidRPr="00676D7F">
        <w:t xml:space="preserve">      Z toho : Tvorba OP...................................7714,-€</w:t>
      </w:r>
    </w:p>
    <w:p w:rsidR="008226BF" w:rsidRDefault="008226BF" w:rsidP="00F63064">
      <w:pPr>
        <w:ind w:left="360"/>
      </w:pPr>
      <w:r w:rsidRPr="00676D7F">
        <w:t xml:space="preserve">                    Zúčtovanie</w:t>
      </w:r>
      <w:r>
        <w:t xml:space="preserve"> OP</w:t>
      </w:r>
      <w:r w:rsidRPr="00676D7F">
        <w:t>............</w:t>
      </w:r>
      <w:r>
        <w:t>.</w:t>
      </w:r>
      <w:r w:rsidRPr="00676D7F">
        <w:t>................-936,-€</w:t>
      </w:r>
    </w:p>
    <w:p w:rsidR="008226BF" w:rsidRDefault="008226BF" w:rsidP="00F63064">
      <w:pPr>
        <w:ind w:left="360"/>
      </w:pPr>
    </w:p>
    <w:p w:rsidR="008226BF" w:rsidRDefault="008226BF" w:rsidP="00676D7F">
      <w:pPr>
        <w:pStyle w:val="ListParagraph"/>
        <w:numPr>
          <w:ilvl w:val="0"/>
          <w:numId w:val="2"/>
        </w:numPr>
      </w:pPr>
      <w:r>
        <w:t>Dane a poplatky celkom 2696,-€</w:t>
      </w:r>
    </w:p>
    <w:p w:rsidR="008226BF" w:rsidRDefault="008226BF" w:rsidP="00676D7F">
      <w:pPr>
        <w:ind w:left="720"/>
      </w:pPr>
      <w:r>
        <w:t>Z toho: Daň MV..............................................2640,-€</w:t>
      </w:r>
    </w:p>
    <w:p w:rsidR="008226BF" w:rsidRDefault="008226BF" w:rsidP="00676D7F">
      <w:pPr>
        <w:ind w:left="720"/>
      </w:pPr>
      <w:r>
        <w:t xml:space="preserve">             Koncesionár.popl................................... 56,-€</w:t>
      </w:r>
    </w:p>
    <w:p w:rsidR="008226BF" w:rsidRDefault="008226BF" w:rsidP="00676D7F">
      <w:pPr>
        <w:ind w:left="720"/>
      </w:pPr>
    </w:p>
    <w:p w:rsidR="008226BF" w:rsidRDefault="008226BF" w:rsidP="006E052C">
      <w:pPr>
        <w:pStyle w:val="ListParagraph"/>
        <w:numPr>
          <w:ilvl w:val="0"/>
          <w:numId w:val="2"/>
        </w:numPr>
      </w:pPr>
      <w:r>
        <w:t>Ostatné náklady na HČ 5314,-€</w:t>
      </w:r>
    </w:p>
    <w:p w:rsidR="008226BF" w:rsidRDefault="008226BF" w:rsidP="00676D7F">
      <w:pPr>
        <w:ind w:left="720"/>
      </w:pPr>
      <w:r>
        <w:t xml:space="preserve">             Pokuty,penále......................................157,-€</w:t>
      </w:r>
    </w:p>
    <w:p w:rsidR="008226BF" w:rsidRDefault="008226BF" w:rsidP="00676D7F">
      <w:pPr>
        <w:ind w:left="720"/>
      </w:pPr>
      <w:r>
        <w:t xml:space="preserve">             Odpis pohľadávky.................................40,-€</w:t>
      </w:r>
    </w:p>
    <w:p w:rsidR="008226BF" w:rsidRPr="00676D7F" w:rsidRDefault="008226BF" w:rsidP="00676D7F">
      <w:pPr>
        <w:ind w:left="720"/>
      </w:pPr>
      <w:r>
        <w:t xml:space="preserve">             Poistné zodppov.za škodu.................5117,-€</w:t>
      </w:r>
    </w:p>
    <w:p w:rsidR="008226BF" w:rsidRPr="00C602EF" w:rsidRDefault="008226BF" w:rsidP="00A30687">
      <w:pPr>
        <w:ind w:left="360"/>
        <w:rPr>
          <w:b/>
          <w:bCs/>
        </w:rPr>
      </w:pPr>
      <w:r w:rsidRPr="00C602EF">
        <w:rPr>
          <w:b/>
          <w:bCs/>
        </w:rPr>
        <w:t>Výsledok hospodárenia  z HČ je 44677,-€ v porovnaní s minulým obdobím je vyšší  o 6.071,-€.</w:t>
      </w:r>
    </w:p>
    <w:p w:rsidR="008226BF" w:rsidRDefault="008226BF" w:rsidP="00A30687">
      <w:pPr>
        <w:ind w:left="360"/>
        <w:rPr>
          <w:color w:val="FF0000"/>
        </w:rPr>
      </w:pPr>
    </w:p>
    <w:p w:rsidR="008226BF" w:rsidRPr="00BA3C8A" w:rsidRDefault="008226BF" w:rsidP="00A30687">
      <w:pPr>
        <w:ind w:left="360"/>
      </w:pPr>
      <w:r w:rsidRPr="00BA3C8A">
        <w:t>Náklady na fina</w:t>
      </w:r>
      <w:r>
        <w:t>n</w:t>
      </w:r>
      <w:r w:rsidRPr="00BA3C8A">
        <w:t xml:space="preserve">čnú činnosť celkom </w:t>
      </w:r>
      <w:r>
        <w:t>-</w:t>
      </w:r>
      <w:r w:rsidRPr="00BA3C8A">
        <w:t>1041,-€</w:t>
      </w:r>
    </w:p>
    <w:p w:rsidR="008226BF" w:rsidRPr="00BA3C8A" w:rsidRDefault="008226BF" w:rsidP="00A30687">
      <w:pPr>
        <w:ind w:left="360"/>
      </w:pPr>
      <w:r w:rsidRPr="00BA3C8A">
        <w:t>Z toho:  Platené úroky z úveru..........................389,-€</w:t>
      </w:r>
    </w:p>
    <w:p w:rsidR="008226BF" w:rsidRPr="00BA3C8A" w:rsidRDefault="008226BF" w:rsidP="00A30687">
      <w:pPr>
        <w:ind w:left="360"/>
      </w:pPr>
      <w:r w:rsidRPr="00BA3C8A">
        <w:t xml:space="preserve">              Poplatky za vedenie  účtov baka.........650,-€</w:t>
      </w:r>
    </w:p>
    <w:p w:rsidR="008226BF" w:rsidRPr="00BA3C8A" w:rsidRDefault="008226BF" w:rsidP="00A30687">
      <w:pPr>
        <w:ind w:left="360"/>
      </w:pPr>
      <w:r w:rsidRPr="00BA3C8A">
        <w:t xml:space="preserve">              Kurzové straty........................................2,-€ </w:t>
      </w:r>
    </w:p>
    <w:p w:rsidR="008226BF" w:rsidRPr="007410B7" w:rsidRDefault="008226BF" w:rsidP="00A30687">
      <w:pPr>
        <w:ind w:left="360"/>
        <w:rPr>
          <w:b/>
          <w:bCs/>
        </w:rPr>
      </w:pPr>
      <w:r>
        <w:rPr>
          <w:b/>
          <w:bCs/>
        </w:rPr>
        <w:t xml:space="preserve">Výsledok hospod. </w:t>
      </w:r>
      <w:r w:rsidRPr="007410B7">
        <w:rPr>
          <w:b/>
          <w:bCs/>
        </w:rPr>
        <w:t>z finančnej činnosti  je -1041,-€ v porovnaní s minulým obdobím vyšší o </w:t>
      </w:r>
      <w:r>
        <w:rPr>
          <w:b/>
          <w:bCs/>
        </w:rPr>
        <w:t>-</w:t>
      </w:r>
      <w:r w:rsidRPr="007410B7">
        <w:rPr>
          <w:b/>
          <w:bCs/>
        </w:rPr>
        <w:t>428,-€</w:t>
      </w:r>
    </w:p>
    <w:p w:rsidR="008226BF" w:rsidRPr="007B1B8B" w:rsidRDefault="008226BF" w:rsidP="00A30687">
      <w:pPr>
        <w:ind w:left="360"/>
      </w:pPr>
    </w:p>
    <w:p w:rsidR="008226BF" w:rsidRPr="007B1B8B" w:rsidRDefault="008226BF" w:rsidP="00A30687">
      <w:pPr>
        <w:ind w:left="360"/>
        <w:rPr>
          <w:u w:val="single"/>
        </w:rPr>
      </w:pPr>
      <w:r w:rsidRPr="007B1B8B">
        <w:rPr>
          <w:u w:val="single"/>
        </w:rPr>
        <w:t>Výnosy za r.2017</w:t>
      </w:r>
    </w:p>
    <w:p w:rsidR="008226BF" w:rsidRPr="00C602EF" w:rsidRDefault="008226BF" w:rsidP="00A30687">
      <w:pPr>
        <w:ind w:left="360"/>
        <w:rPr>
          <w:b/>
          <w:bCs/>
        </w:rPr>
      </w:pPr>
      <w:r w:rsidRPr="00C602EF">
        <w:rPr>
          <w:b/>
          <w:bCs/>
        </w:rPr>
        <w:t>Celkové výnosy z HČ predstavujú  sumu 295.735,-€  čo je viac  o 5859,-€ oproti min.obdobiu</w:t>
      </w:r>
    </w:p>
    <w:p w:rsidR="008226BF" w:rsidRDefault="008226BF" w:rsidP="00A30687">
      <w:pPr>
        <w:ind w:left="360"/>
      </w:pPr>
    </w:p>
    <w:p w:rsidR="008226BF" w:rsidRPr="007B1B8B" w:rsidRDefault="008226BF" w:rsidP="00A30687">
      <w:pPr>
        <w:ind w:left="360"/>
      </w:pPr>
      <w:r w:rsidRPr="007B1B8B">
        <w:t>Najväčší podiel na výnosoch je z tržieb za služby 295.695,- € z toho :</w:t>
      </w:r>
    </w:p>
    <w:p w:rsidR="008226BF" w:rsidRPr="007B1B8B" w:rsidRDefault="008226BF" w:rsidP="00F63064">
      <w:pPr>
        <w:ind w:firstLine="360"/>
      </w:pPr>
      <w:r w:rsidRPr="007B1B8B">
        <w:t>11709</w:t>
      </w:r>
      <w:r>
        <w:t>7</w:t>
      </w:r>
      <w:r w:rsidRPr="007B1B8B">
        <w:t xml:space="preserve">,- €   za čistenie kanalizácie zariad. Hydrojet a vysokotlakovým čistiacim zariad.Kaiser </w:t>
      </w:r>
    </w:p>
    <w:p w:rsidR="008226BF" w:rsidRPr="007B1B8B" w:rsidRDefault="008226BF" w:rsidP="00A30687">
      <w:pPr>
        <w:ind w:left="360"/>
      </w:pPr>
      <w:r w:rsidRPr="007B1B8B">
        <w:t xml:space="preserve">  84460,- €   za lokalizáciu porúch na vodovode</w:t>
      </w:r>
    </w:p>
    <w:p w:rsidR="008226BF" w:rsidRPr="007B1B8B" w:rsidRDefault="008226BF" w:rsidP="00A30687">
      <w:pPr>
        <w:ind w:left="360"/>
      </w:pPr>
      <w:r w:rsidRPr="007B1B8B">
        <w:t xml:space="preserve">  59688,- €   za TV monitoring farebnou kamerou s otočnou hlavou Raus</w:t>
      </w:r>
    </w:p>
    <w:p w:rsidR="008226BF" w:rsidRPr="007B1B8B" w:rsidRDefault="008226BF" w:rsidP="00A61AE5">
      <w:pPr>
        <w:ind w:left="360"/>
      </w:pPr>
      <w:r w:rsidRPr="007B1B8B">
        <w:t xml:space="preserve">  </w:t>
      </w:r>
      <w:r>
        <w:t>21608</w:t>
      </w:r>
      <w:r w:rsidRPr="007B1B8B">
        <w:t xml:space="preserve">,- €  za  bezvýkopové opravy kanalizácie, vodovodu a oprava šachiet </w:t>
      </w:r>
    </w:p>
    <w:p w:rsidR="008226BF" w:rsidRDefault="008226BF" w:rsidP="00A30687">
      <w:pPr>
        <w:ind w:left="360"/>
      </w:pPr>
      <w:r w:rsidRPr="007B1B8B">
        <w:t xml:space="preserve">  12842,- €  za skúšky tesnosti </w:t>
      </w:r>
    </w:p>
    <w:p w:rsidR="008226BF" w:rsidRPr="007B1B8B" w:rsidRDefault="008226BF" w:rsidP="00A30687">
      <w:pPr>
        <w:ind w:left="360"/>
      </w:pPr>
    </w:p>
    <w:p w:rsidR="008226BF" w:rsidRDefault="008226BF" w:rsidP="00A30687">
      <w:pPr>
        <w:ind w:left="360"/>
      </w:pPr>
      <w:r>
        <w:t>Tržby z predaja tovaru</w:t>
      </w:r>
      <w:r w:rsidRPr="007B1B8B">
        <w:t xml:space="preserve">    5458,- € </w:t>
      </w:r>
      <w:r>
        <w:t xml:space="preserve"> </w:t>
      </w:r>
    </w:p>
    <w:p w:rsidR="008226BF" w:rsidRDefault="008226BF" w:rsidP="00A30687">
      <w:pPr>
        <w:ind w:left="360"/>
      </w:pPr>
      <w:r>
        <w:t>Tržby z predaja HM          200,- €</w:t>
      </w: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  <w:r>
        <w:t>Náhrada škody od poisťovne  vo výške 240,-€</w:t>
      </w:r>
    </w:p>
    <w:p w:rsidR="008226BF" w:rsidRPr="007B1B8B" w:rsidRDefault="008226BF" w:rsidP="00A30687">
      <w:pPr>
        <w:ind w:left="360"/>
      </w:pPr>
      <w:r>
        <w:t xml:space="preserve">  </w:t>
      </w:r>
    </w:p>
    <w:p w:rsidR="008226BF" w:rsidRPr="009548C7" w:rsidRDefault="008226BF" w:rsidP="00A609E8">
      <w:pPr>
        <w:rPr>
          <w:color w:val="FF0000"/>
        </w:rPr>
      </w:pPr>
      <w:r>
        <w:rPr>
          <w:color w:val="FF0000"/>
        </w:rPr>
        <w:t xml:space="preserve">      </w:t>
      </w:r>
    </w:p>
    <w:p w:rsidR="008226BF" w:rsidRPr="007B1B8B" w:rsidRDefault="008226BF" w:rsidP="00D33788">
      <w:pPr>
        <w:ind w:left="360"/>
        <w:rPr>
          <w:u w:val="single"/>
        </w:rPr>
      </w:pPr>
      <w:r w:rsidRPr="007B1B8B">
        <w:rPr>
          <w:u w:val="single"/>
        </w:rPr>
        <w:t>Transférové oceňovanie</w:t>
      </w:r>
    </w:p>
    <w:p w:rsidR="008226BF" w:rsidRPr="007B1B8B" w:rsidRDefault="008226BF" w:rsidP="00D33788">
      <w:pPr>
        <w:ind w:left="360"/>
      </w:pPr>
      <w:r w:rsidRPr="007B1B8B">
        <w:t xml:space="preserve">UJ nevykonávala </w:t>
      </w:r>
      <w:r>
        <w:t xml:space="preserve">obchodnú činnosť a neposkytovala služby </w:t>
      </w:r>
      <w:r w:rsidRPr="007B1B8B">
        <w:t xml:space="preserve">v príslušnom účtovnom období </w:t>
      </w:r>
      <w:r>
        <w:t xml:space="preserve"> medzi  spriaznenými a </w:t>
      </w:r>
      <w:r w:rsidRPr="007B1B8B">
        <w:t>blízkymi osobami.</w:t>
      </w:r>
    </w:p>
    <w:p w:rsidR="008226BF" w:rsidRPr="007B1B8B" w:rsidRDefault="008226BF" w:rsidP="00D33788">
      <w:pPr>
        <w:ind w:left="360"/>
      </w:pPr>
      <w:r w:rsidRPr="007B1B8B">
        <w:t xml:space="preserve">Neposkytovala  žiadne pôžičky  blízkym  a spriazneným osobám. </w:t>
      </w:r>
    </w:p>
    <w:p w:rsidR="008226BF" w:rsidRPr="009548C7" w:rsidRDefault="008226BF" w:rsidP="00A30687">
      <w:pPr>
        <w:ind w:left="360"/>
        <w:rPr>
          <w:color w:val="FF0000"/>
        </w:rPr>
      </w:pPr>
    </w:p>
    <w:p w:rsidR="008226BF" w:rsidRDefault="008226BF" w:rsidP="00A30687">
      <w:pPr>
        <w:ind w:left="360"/>
      </w:pPr>
      <w:r>
        <w:t>Spoločnosť bude aj v nasledujúcom roku  2018 pokračovať vo svojej činnosti.</w:t>
      </w: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  <w:r>
        <w:t>V Žiline   26.3.2018</w:t>
      </w: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p w:rsidR="008226BF" w:rsidRDefault="008226BF" w:rsidP="00A30687">
      <w:pPr>
        <w:ind w:left="360"/>
      </w:pPr>
    </w:p>
    <w:sectPr w:rsidR="008226BF" w:rsidSect="001D7E9C">
      <w:headerReference w:type="default" r:id="rId7"/>
      <w:footerReference w:type="default" r:id="rId8"/>
      <w:pgSz w:w="11906" w:h="16838"/>
      <w:pgMar w:top="1418" w:right="567" w:bottom="1418" w:left="102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BF" w:rsidRDefault="008226BF">
      <w:r>
        <w:separator/>
      </w:r>
    </w:p>
  </w:endnote>
  <w:endnote w:type="continuationSeparator" w:id="0">
    <w:p w:rsidR="008226BF" w:rsidRDefault="00822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BF" w:rsidRDefault="008226BF" w:rsidP="00474DE7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- 6 -</w:t>
    </w:r>
    <w:r>
      <w:rPr>
        <w:rStyle w:val="PageNumber"/>
      </w:rPr>
      <w:fldChar w:fldCharType="end"/>
    </w:r>
  </w:p>
  <w:p w:rsidR="008226BF" w:rsidRPr="001D7E9C" w:rsidRDefault="008226BF" w:rsidP="001D7E9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BF" w:rsidRDefault="008226BF">
      <w:r>
        <w:separator/>
      </w:r>
    </w:p>
  </w:footnote>
  <w:footnote w:type="continuationSeparator" w:id="0">
    <w:p w:rsidR="008226BF" w:rsidRDefault="00822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BF" w:rsidRDefault="008226BF">
    <w:pPr>
      <w:pStyle w:val="Header"/>
    </w:pPr>
    <w:r>
      <w:t>Poznámky Úč MÚJ 3-01                                     ICO 31578454                                         DIČ 2020448694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11A2"/>
    <w:multiLevelType w:val="hybridMultilevel"/>
    <w:tmpl w:val="0B507A10"/>
    <w:lvl w:ilvl="0" w:tplc="E8D0EF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FCB5D55"/>
    <w:multiLevelType w:val="hybridMultilevel"/>
    <w:tmpl w:val="DBA4B8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EE2"/>
    <w:rsid w:val="00002189"/>
    <w:rsid w:val="000251E9"/>
    <w:rsid w:val="00065230"/>
    <w:rsid w:val="000910EE"/>
    <w:rsid w:val="000E762F"/>
    <w:rsid w:val="000E7B76"/>
    <w:rsid w:val="000F31FF"/>
    <w:rsid w:val="0015386A"/>
    <w:rsid w:val="0018328A"/>
    <w:rsid w:val="001B5FED"/>
    <w:rsid w:val="001C4A22"/>
    <w:rsid w:val="001D7E9C"/>
    <w:rsid w:val="001E5D54"/>
    <w:rsid w:val="001F3F3D"/>
    <w:rsid w:val="00220E87"/>
    <w:rsid w:val="00232BF3"/>
    <w:rsid w:val="002468C6"/>
    <w:rsid w:val="00255CEF"/>
    <w:rsid w:val="00257075"/>
    <w:rsid w:val="00263220"/>
    <w:rsid w:val="002852C9"/>
    <w:rsid w:val="002A39A5"/>
    <w:rsid w:val="002A41FC"/>
    <w:rsid w:val="002C0EE2"/>
    <w:rsid w:val="003049A5"/>
    <w:rsid w:val="0035407A"/>
    <w:rsid w:val="0037627D"/>
    <w:rsid w:val="00387F4D"/>
    <w:rsid w:val="003A158F"/>
    <w:rsid w:val="003E4033"/>
    <w:rsid w:val="003E42FA"/>
    <w:rsid w:val="003F4982"/>
    <w:rsid w:val="00447DA4"/>
    <w:rsid w:val="00453324"/>
    <w:rsid w:val="00474DE7"/>
    <w:rsid w:val="004A7BAE"/>
    <w:rsid w:val="00501504"/>
    <w:rsid w:val="005033B4"/>
    <w:rsid w:val="00505BEC"/>
    <w:rsid w:val="0054487F"/>
    <w:rsid w:val="00557EAB"/>
    <w:rsid w:val="005654F3"/>
    <w:rsid w:val="005825B7"/>
    <w:rsid w:val="00597CCB"/>
    <w:rsid w:val="005A1808"/>
    <w:rsid w:val="005C7E70"/>
    <w:rsid w:val="005D7720"/>
    <w:rsid w:val="005F6DB5"/>
    <w:rsid w:val="006015D7"/>
    <w:rsid w:val="00607BFA"/>
    <w:rsid w:val="00646BEB"/>
    <w:rsid w:val="00667C67"/>
    <w:rsid w:val="00675437"/>
    <w:rsid w:val="00676D7F"/>
    <w:rsid w:val="00677002"/>
    <w:rsid w:val="0067727A"/>
    <w:rsid w:val="006A3008"/>
    <w:rsid w:val="006B284B"/>
    <w:rsid w:val="006D389E"/>
    <w:rsid w:val="006D4D45"/>
    <w:rsid w:val="006D541A"/>
    <w:rsid w:val="006D6029"/>
    <w:rsid w:val="006E052C"/>
    <w:rsid w:val="007071CC"/>
    <w:rsid w:val="00710445"/>
    <w:rsid w:val="007410B7"/>
    <w:rsid w:val="007418BC"/>
    <w:rsid w:val="007462C7"/>
    <w:rsid w:val="00780588"/>
    <w:rsid w:val="00781AD0"/>
    <w:rsid w:val="0079625A"/>
    <w:rsid w:val="007B1B8B"/>
    <w:rsid w:val="007C3684"/>
    <w:rsid w:val="007C559E"/>
    <w:rsid w:val="007C7F3D"/>
    <w:rsid w:val="00807AAA"/>
    <w:rsid w:val="008145C2"/>
    <w:rsid w:val="008212CA"/>
    <w:rsid w:val="008226BF"/>
    <w:rsid w:val="00860BF2"/>
    <w:rsid w:val="008807C1"/>
    <w:rsid w:val="00881D88"/>
    <w:rsid w:val="00887B3A"/>
    <w:rsid w:val="008D4C0A"/>
    <w:rsid w:val="009007D0"/>
    <w:rsid w:val="00904FFF"/>
    <w:rsid w:val="0091166C"/>
    <w:rsid w:val="0092493D"/>
    <w:rsid w:val="0092497E"/>
    <w:rsid w:val="00952A8E"/>
    <w:rsid w:val="009548C7"/>
    <w:rsid w:val="00976700"/>
    <w:rsid w:val="009A1758"/>
    <w:rsid w:val="009E4950"/>
    <w:rsid w:val="009E5200"/>
    <w:rsid w:val="00A11C29"/>
    <w:rsid w:val="00A16CC1"/>
    <w:rsid w:val="00A30687"/>
    <w:rsid w:val="00A368FB"/>
    <w:rsid w:val="00A40221"/>
    <w:rsid w:val="00A609E8"/>
    <w:rsid w:val="00A61AE5"/>
    <w:rsid w:val="00A9362A"/>
    <w:rsid w:val="00AB40ED"/>
    <w:rsid w:val="00AC6568"/>
    <w:rsid w:val="00AD1D83"/>
    <w:rsid w:val="00B0094A"/>
    <w:rsid w:val="00B067E3"/>
    <w:rsid w:val="00B1392E"/>
    <w:rsid w:val="00B43689"/>
    <w:rsid w:val="00B61846"/>
    <w:rsid w:val="00B775AA"/>
    <w:rsid w:val="00B77F90"/>
    <w:rsid w:val="00BA30B0"/>
    <w:rsid w:val="00BA3C8A"/>
    <w:rsid w:val="00BD7DA9"/>
    <w:rsid w:val="00C10E03"/>
    <w:rsid w:val="00C14CE4"/>
    <w:rsid w:val="00C43406"/>
    <w:rsid w:val="00C602EF"/>
    <w:rsid w:val="00C84FFC"/>
    <w:rsid w:val="00C93CFE"/>
    <w:rsid w:val="00CA3422"/>
    <w:rsid w:val="00CC21DD"/>
    <w:rsid w:val="00CF5408"/>
    <w:rsid w:val="00D047F2"/>
    <w:rsid w:val="00D25D88"/>
    <w:rsid w:val="00D33788"/>
    <w:rsid w:val="00D93B54"/>
    <w:rsid w:val="00DA6C47"/>
    <w:rsid w:val="00DA7D4E"/>
    <w:rsid w:val="00E810B8"/>
    <w:rsid w:val="00E9175B"/>
    <w:rsid w:val="00EA6121"/>
    <w:rsid w:val="00F041C3"/>
    <w:rsid w:val="00F223C9"/>
    <w:rsid w:val="00F30ECD"/>
    <w:rsid w:val="00F63064"/>
    <w:rsid w:val="00FA53F4"/>
    <w:rsid w:val="00FE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87F"/>
    <w:rPr>
      <w:sz w:val="24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C0E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145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C2C"/>
    <w:rPr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8145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C2C"/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1D7E9C"/>
  </w:style>
  <w:style w:type="paragraph" w:styleId="ListParagraph">
    <w:name w:val="List Paragraph"/>
    <w:basedOn w:val="Normal"/>
    <w:uiPriority w:val="99"/>
    <w:qFormat/>
    <w:rsid w:val="00F6306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4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2C"/>
    <w:rPr>
      <w:sz w:val="0"/>
      <w:szCs w:val="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573</TotalTime>
  <Pages>6</Pages>
  <Words>2120</Words>
  <Characters>12090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Ekonom</dc:creator>
  <cp:keywords/>
  <dc:description/>
  <cp:lastModifiedBy>uzivatel</cp:lastModifiedBy>
  <cp:revision>8</cp:revision>
  <cp:lastPrinted>2018-03-28T14:49:00Z</cp:lastPrinted>
  <dcterms:created xsi:type="dcterms:W3CDTF">2018-03-26T13:51:00Z</dcterms:created>
  <dcterms:modified xsi:type="dcterms:W3CDTF">2018-03-28T14:49:00Z</dcterms:modified>
</cp:coreProperties>
</file>