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7E3B60">
            <w:pPr>
              <w:tabs>
                <w:tab w:val="left" w:pos="526"/>
              </w:tabs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33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E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E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33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3C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4 945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33C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1 497</w:t>
            </w:r>
          </w:p>
        </w:tc>
        <w:tc>
          <w:tcPr>
            <w:tcW w:w="2405" w:type="dxa"/>
            <w:vAlign w:val="center"/>
          </w:tcPr>
          <w:p w:rsidR="0003344F" w:rsidRPr="003F477D" w:rsidRDefault="00882A86" w:rsidP="00C33C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3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6 442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C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9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9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69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9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9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9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9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93B">
              <w:rPr>
                <w:szCs w:val="22"/>
              </w:rPr>
              <w:t>8 251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693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F58" w:rsidRDefault="005E2F58" w:rsidP="00107589">
      <w:pPr>
        <w:spacing w:after="0" w:line="240" w:lineRule="auto"/>
      </w:pPr>
      <w:r>
        <w:separator/>
      </w:r>
    </w:p>
  </w:endnote>
  <w:endnote w:type="continuationSeparator" w:id="0">
    <w:p w:rsidR="005E2F58" w:rsidRDefault="005E2F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C31" w:rsidRPr="003D38D7" w:rsidRDefault="00C33C3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0594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0594A" w:rsidRPr="003D38D7">
      <w:rPr>
        <w:szCs w:val="22"/>
      </w:rPr>
      <w:fldChar w:fldCharType="separate"/>
    </w:r>
    <w:r w:rsidR="00BF0622">
      <w:rPr>
        <w:noProof/>
        <w:szCs w:val="22"/>
      </w:rPr>
      <w:t>18</w:t>
    </w:r>
    <w:r w:rsidR="0070594A" w:rsidRPr="003D38D7">
      <w:rPr>
        <w:szCs w:val="22"/>
      </w:rPr>
      <w:fldChar w:fldCharType="end"/>
    </w:r>
  </w:p>
  <w:p w:rsidR="00C33C31" w:rsidRDefault="00C33C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F58" w:rsidRDefault="005E2F58" w:rsidP="00107589">
      <w:pPr>
        <w:spacing w:after="0" w:line="240" w:lineRule="auto"/>
      </w:pPr>
      <w:r>
        <w:separator/>
      </w:r>
    </w:p>
  </w:footnote>
  <w:footnote w:type="continuationSeparator" w:id="0">
    <w:p w:rsidR="005E2F58" w:rsidRDefault="005E2F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80"/>
      <w:gridCol w:w="280"/>
      <w:gridCol w:w="291"/>
      <w:gridCol w:w="291"/>
      <w:gridCol w:w="291"/>
      <w:gridCol w:w="291"/>
      <w:gridCol w:w="291"/>
      <w:gridCol w:w="291"/>
    </w:tblGrid>
    <w:tr w:rsidR="00C33C3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3C31" w:rsidRPr="003F477D" w:rsidRDefault="00C33C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3C31" w:rsidRPr="003F477D" w:rsidRDefault="00C33C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7E3B6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3C31" w:rsidRPr="003F477D" w:rsidRDefault="00C33C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33C31" w:rsidRPr="004268D2" w:rsidRDefault="00C33C3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C31" w:rsidRPr="004268D2" w:rsidRDefault="00C33C3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F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154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39E8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66486"/>
    <w:rsid w:val="005852EB"/>
    <w:rsid w:val="005922FF"/>
    <w:rsid w:val="005A765F"/>
    <w:rsid w:val="005C4DA9"/>
    <w:rsid w:val="005D2F62"/>
    <w:rsid w:val="005D6688"/>
    <w:rsid w:val="005E2F58"/>
    <w:rsid w:val="005E3B59"/>
    <w:rsid w:val="00621F1D"/>
    <w:rsid w:val="006347B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94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3B60"/>
    <w:rsid w:val="007E52A9"/>
    <w:rsid w:val="007F351A"/>
    <w:rsid w:val="00805654"/>
    <w:rsid w:val="00847433"/>
    <w:rsid w:val="00851D99"/>
    <w:rsid w:val="008577BF"/>
    <w:rsid w:val="008725BC"/>
    <w:rsid w:val="00877F58"/>
    <w:rsid w:val="00882A86"/>
    <w:rsid w:val="008875A1"/>
    <w:rsid w:val="00891F08"/>
    <w:rsid w:val="008C020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6839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693B"/>
    <w:rsid w:val="00B5583E"/>
    <w:rsid w:val="00B6221B"/>
    <w:rsid w:val="00B6262B"/>
    <w:rsid w:val="00B7696D"/>
    <w:rsid w:val="00B80DB6"/>
    <w:rsid w:val="00B86FC2"/>
    <w:rsid w:val="00BF0622"/>
    <w:rsid w:val="00C04782"/>
    <w:rsid w:val="00C13B7E"/>
    <w:rsid w:val="00C270D3"/>
    <w:rsid w:val="00C33C31"/>
    <w:rsid w:val="00C56862"/>
    <w:rsid w:val="00C6795C"/>
    <w:rsid w:val="00C93A1A"/>
    <w:rsid w:val="00C95AC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FA7"/>
    <w:rsid w:val="00EB51C5"/>
    <w:rsid w:val="00EB5202"/>
    <w:rsid w:val="00EC561A"/>
    <w:rsid w:val="00EE738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1EC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47B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347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347B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ozn&#225;mky%202017%20-%20JOPON%20Investmens%20s.r.o.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8076B-6870-4A1D-84F8-C2590DFD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2017 - JOPON Investmens s.r.o.</Template>
  <TotalTime>1</TotalTime>
  <Pages>18</Pages>
  <Words>4100</Words>
  <Characters>23373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2017-02-22T12:24:00Z</cp:lastPrinted>
  <dcterms:created xsi:type="dcterms:W3CDTF">2018-03-28T12:51:00Z</dcterms:created>
  <dcterms:modified xsi:type="dcterms:W3CDTF">2018-03-28T12:52:00Z</dcterms:modified>
</cp:coreProperties>
</file>