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8AA" w:rsidRDefault="00FF08AA" w:rsidP="006D3EB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POZNÁMKY INDIVIDUÁLNEJ ÚĆTOVNEJ ZÁVIERKY</w:t>
      </w:r>
    </w:p>
    <w:p w:rsidR="00FF08AA" w:rsidRDefault="00FF08AA" w:rsidP="006D3EB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ZOSTAVENEJ KU DŃU 31.12.2017</w:t>
      </w:r>
    </w:p>
    <w:p w:rsidR="00FF08AA" w:rsidRDefault="00FF08AA" w:rsidP="006D3EB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F08AA" w:rsidRPr="00732A93" w:rsidRDefault="00FF08AA" w:rsidP="006D3EB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b/>
          <w:noProof w:val="0"/>
        </w:rPr>
        <w:t xml:space="preserve">Opis hospodárskej činnosti účtovnej jednotky: </w:t>
      </w:r>
      <w:r>
        <w:rPr>
          <w:rFonts w:ascii="Calibri" w:hAnsi="Calibri" w:cs="FuturaTEEDem"/>
          <w:noProof w:val="0"/>
        </w:rPr>
        <w:t>Prevádzkovanie kultúrnych, spoločenských a zábavných zariadení sprostredkovanie v oblasti služieb, nepravidelná osobná cestná doprava.</w:t>
      </w:r>
    </w:p>
    <w:p w:rsidR="00FF08AA" w:rsidRDefault="00FF08AA" w:rsidP="006D3EB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F08AA" w:rsidRDefault="00FF08AA" w:rsidP="006D3EB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F08AA" w:rsidRPr="007256C6" w:rsidRDefault="00FF08AA" w:rsidP="006D3EB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FF08AA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F08AA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F08AA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F08AA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FF08AA" w:rsidRPr="007256C6" w:rsidRDefault="00FF08AA" w:rsidP="006D3EB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F08AA" w:rsidRPr="007256C6" w:rsidRDefault="00FF08AA" w:rsidP="006D3EB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FF08AA" w:rsidRPr="007256C6" w:rsidRDefault="00FF08AA" w:rsidP="006D3EB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FF08AA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FF08AA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FF08AA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Peter Luczy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FF08AA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F08AA" w:rsidRPr="007256C6" w:rsidRDefault="00FF08AA" w:rsidP="006D3EB3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FF08AA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FF08AA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FF08AA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FF08AA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F08AA" w:rsidRDefault="00FF08AA" w:rsidP="006D3EB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F08AA" w:rsidRPr="007256C6" w:rsidRDefault="00FF08AA" w:rsidP="006D3EB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FF08AA" w:rsidRPr="007256C6" w:rsidRDefault="00FF08AA" w:rsidP="006D3EB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FF08AA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FF08AA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F08AA" w:rsidRPr="007256C6" w:rsidTr="00EC081A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F08A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F08A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F08A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F08A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F08A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F08AA" w:rsidRPr="007256C6" w:rsidTr="00EC081A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F08A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F08AA" w:rsidRPr="007256C6" w:rsidRDefault="00FF08AA" w:rsidP="006D3EB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F08AA" w:rsidRPr="007256C6" w:rsidRDefault="00FF08AA" w:rsidP="006D3EB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63"/>
        <w:gridCol w:w="3264"/>
      </w:tblGrid>
      <w:tr w:rsidR="00FF08A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08AA" w:rsidRPr="007F2851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F08AA" w:rsidRPr="007256C6" w:rsidTr="0032651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F08AA" w:rsidRPr="007256C6" w:rsidTr="00326519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F08A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F08A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F08A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F08A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F08A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FF08AA" w:rsidRPr="007256C6" w:rsidRDefault="00FF08AA" w:rsidP="006D3EB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F08AA" w:rsidRPr="007256C6" w:rsidRDefault="00FF08AA" w:rsidP="006D3EB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F08AA" w:rsidRPr="007256C6" w:rsidRDefault="00FF08AA" w:rsidP="006D3EB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FF08AA" w:rsidRPr="007256C6" w:rsidRDefault="00FF08AA" w:rsidP="006D3EB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FF08AA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F08AA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FF08AA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</w:tbl>
    <w:p w:rsidR="00FF08AA" w:rsidRPr="007256C6" w:rsidRDefault="00FF08AA" w:rsidP="006D3EB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F08AA" w:rsidRPr="007256C6" w:rsidRDefault="00FF08AA" w:rsidP="006D3EB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FF08AA" w:rsidRPr="007256C6" w:rsidRDefault="00FF08AA" w:rsidP="006D3EB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FF08AA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F08AA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683</w:t>
            </w:r>
          </w:p>
        </w:tc>
      </w:tr>
      <w:tr w:rsidR="00FF08AA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683</w:t>
            </w:r>
          </w:p>
        </w:tc>
      </w:tr>
    </w:tbl>
    <w:p w:rsidR="00FF08AA" w:rsidRDefault="00FF08AA" w:rsidP="006D3EB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F08AA" w:rsidRPr="007256C6" w:rsidRDefault="00FF08AA" w:rsidP="006D3EB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FF08AA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FF08AA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F08AA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F08AA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SR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F08AA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F08AA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F08AA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F08AA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EC01A3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EC01A3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EC01A3">
              <w:rPr>
                <w:rFonts w:ascii="Calibri" w:hAnsi="Calibri"/>
                <w:b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EC01A3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F08AA" w:rsidRDefault="00FF08AA" w:rsidP="006D3EB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F08AA" w:rsidRDefault="00FF08AA" w:rsidP="006D3EB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F08AA" w:rsidRDefault="00FF08AA" w:rsidP="006D3EB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F08AA" w:rsidRDefault="00FF08AA" w:rsidP="006D3EB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F08AA" w:rsidRDefault="00FF08AA" w:rsidP="006D3EB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F08AA" w:rsidRDefault="00FF08AA" w:rsidP="006D3EB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F08AA" w:rsidRDefault="00FF08AA" w:rsidP="006D3EB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F08AA" w:rsidRPr="007256C6" w:rsidRDefault="00FF08AA" w:rsidP="006D3EB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FF08AA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F08AA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Tržby </w:t>
            </w:r>
            <w:r>
              <w:rPr>
                <w:rFonts w:ascii="Calibri" w:hAnsi="Calibri"/>
                <w:noProof w:val="0"/>
              </w:rPr>
              <w:t xml:space="preserve"> - hlavná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</w:t>
            </w:r>
            <w:r>
              <w:rPr>
                <w:rFonts w:ascii="Calibri" w:hAnsi="Calibri"/>
                <w:noProof w:val="0"/>
              </w:rPr>
              <w:t xml:space="preserve"> -finančné dary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BB470C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F08AA" w:rsidRPr="007256C6" w:rsidRDefault="00FF08AA" w:rsidP="006D3EB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F08AA" w:rsidRPr="007256C6" w:rsidRDefault="00FF08AA" w:rsidP="006D3EB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FF08AA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F08AA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Náklady za hlavnú činnosť</w:t>
            </w:r>
            <w:r w:rsidRPr="007256C6">
              <w:rPr>
                <w:rFonts w:ascii="Calibri" w:hAnsi="Calibri" w:cs="FuturaTEEDem"/>
                <w:b/>
                <w:noProof w:val="0"/>
              </w:rPr>
              <w:t>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>
              <w:rPr>
                <w:rFonts w:ascii="Calibri" w:hAnsi="Calibri"/>
                <w:noProof w:val="0"/>
              </w:rPr>
              <w:t>osobitné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>
              <w:rPr>
                <w:rFonts w:ascii="Calibri" w:hAnsi="Calibri"/>
                <w:noProof w:val="0"/>
              </w:rPr>
              <w:t xml:space="preserve">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41</w:t>
            </w: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F08A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F08AA" w:rsidRDefault="00FF08AA" w:rsidP="006D3EB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F08AA" w:rsidRDefault="00FF08AA" w:rsidP="006D3EB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F08AA" w:rsidRPr="007256C6" w:rsidRDefault="00FF08AA" w:rsidP="006D3EB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F08AA" w:rsidRPr="007256C6" w:rsidRDefault="00FF08AA" w:rsidP="006D3EB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8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FF08AA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FF08AA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F08AA" w:rsidRPr="007256C6" w:rsidRDefault="00FF08AA" w:rsidP="006D3E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FF08AA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F08AA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-525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-41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FF08A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F08A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F08A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F08A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F08A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-525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F08A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480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F08A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F08A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F08AA" w:rsidRPr="007256C6" w:rsidRDefault="00FF08AA" w:rsidP="006D3E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FF08AA" w:rsidRPr="007256C6" w:rsidRDefault="00FF08AA" w:rsidP="006D3EB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F08AA" w:rsidRDefault="00FF08AA" w:rsidP="006D3EB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F08AA" w:rsidRDefault="00FF08AA" w:rsidP="006D3EB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F08AA" w:rsidRDefault="00FF08AA" w:rsidP="006D3EB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F08AA" w:rsidRPr="007256C6" w:rsidRDefault="00FF08AA" w:rsidP="006D3EB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F08AA" w:rsidRPr="00AC0CDD" w:rsidRDefault="00FF08AA" w:rsidP="00D66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sectPr w:rsidR="00FF08AA" w:rsidRPr="00AC0CDD" w:rsidSect="003677B2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8AA" w:rsidRDefault="00FF08AA">
      <w:r>
        <w:separator/>
      </w:r>
    </w:p>
  </w:endnote>
  <w:endnote w:type="continuationSeparator" w:id="0">
    <w:p w:rsidR="00FF08AA" w:rsidRDefault="00FF08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8AA" w:rsidRDefault="00FF08AA">
      <w:r>
        <w:separator/>
      </w:r>
    </w:p>
  </w:footnote>
  <w:footnote w:type="continuationSeparator" w:id="0">
    <w:p w:rsidR="00FF08AA" w:rsidRDefault="00FF08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8AA" w:rsidRDefault="00FF08AA">
    <w:pPr>
      <w:pStyle w:val="Header"/>
    </w:pPr>
    <w:r>
      <w:t>Poznámky Úč POD 3-01                        IČO: 45598762                               DIČ: 2023070346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17A1A"/>
    <w:rsid w:val="00042BFD"/>
    <w:rsid w:val="000521C8"/>
    <w:rsid w:val="00056C0A"/>
    <w:rsid w:val="00057CCF"/>
    <w:rsid w:val="0006021B"/>
    <w:rsid w:val="00066063"/>
    <w:rsid w:val="00080488"/>
    <w:rsid w:val="000865B8"/>
    <w:rsid w:val="000A0D9B"/>
    <w:rsid w:val="000A6CB0"/>
    <w:rsid w:val="000A7578"/>
    <w:rsid w:val="000B0FAE"/>
    <w:rsid w:val="000C6508"/>
    <w:rsid w:val="000F0E48"/>
    <w:rsid w:val="000F50A6"/>
    <w:rsid w:val="000F77A5"/>
    <w:rsid w:val="00114FC2"/>
    <w:rsid w:val="00115BE4"/>
    <w:rsid w:val="0012474F"/>
    <w:rsid w:val="00134B32"/>
    <w:rsid w:val="00146C88"/>
    <w:rsid w:val="0016582D"/>
    <w:rsid w:val="00167423"/>
    <w:rsid w:val="00176BB3"/>
    <w:rsid w:val="001877F7"/>
    <w:rsid w:val="001A7432"/>
    <w:rsid w:val="001D2B12"/>
    <w:rsid w:val="001D4AE8"/>
    <w:rsid w:val="001E223D"/>
    <w:rsid w:val="001E54BB"/>
    <w:rsid w:val="001F6E9D"/>
    <w:rsid w:val="001F77B1"/>
    <w:rsid w:val="00216214"/>
    <w:rsid w:val="00222A06"/>
    <w:rsid w:val="00226754"/>
    <w:rsid w:val="0023383A"/>
    <w:rsid w:val="00282C41"/>
    <w:rsid w:val="00283B1E"/>
    <w:rsid w:val="00284B2D"/>
    <w:rsid w:val="002A23E4"/>
    <w:rsid w:val="002A2499"/>
    <w:rsid w:val="002A4873"/>
    <w:rsid w:val="002E4347"/>
    <w:rsid w:val="003253E1"/>
    <w:rsid w:val="00326519"/>
    <w:rsid w:val="00351E0C"/>
    <w:rsid w:val="003677B2"/>
    <w:rsid w:val="0037281B"/>
    <w:rsid w:val="003841C9"/>
    <w:rsid w:val="00387A9F"/>
    <w:rsid w:val="00391B21"/>
    <w:rsid w:val="003E3936"/>
    <w:rsid w:val="004157C8"/>
    <w:rsid w:val="00426ABB"/>
    <w:rsid w:val="004403ED"/>
    <w:rsid w:val="004555C5"/>
    <w:rsid w:val="004805DE"/>
    <w:rsid w:val="00485A1A"/>
    <w:rsid w:val="00487E05"/>
    <w:rsid w:val="00493581"/>
    <w:rsid w:val="00495D0A"/>
    <w:rsid w:val="004D0CC0"/>
    <w:rsid w:val="004E1FB4"/>
    <w:rsid w:val="004E2649"/>
    <w:rsid w:val="004F7C37"/>
    <w:rsid w:val="00503298"/>
    <w:rsid w:val="00513E80"/>
    <w:rsid w:val="00517AB9"/>
    <w:rsid w:val="00520ACC"/>
    <w:rsid w:val="00540686"/>
    <w:rsid w:val="00570FCE"/>
    <w:rsid w:val="005713D4"/>
    <w:rsid w:val="00587B20"/>
    <w:rsid w:val="00590732"/>
    <w:rsid w:val="005B0244"/>
    <w:rsid w:val="005B045B"/>
    <w:rsid w:val="005B50B3"/>
    <w:rsid w:val="005D3FBF"/>
    <w:rsid w:val="005D417F"/>
    <w:rsid w:val="005E0989"/>
    <w:rsid w:val="005F2B48"/>
    <w:rsid w:val="00612154"/>
    <w:rsid w:val="00631EA6"/>
    <w:rsid w:val="0064494E"/>
    <w:rsid w:val="00677B5F"/>
    <w:rsid w:val="00692090"/>
    <w:rsid w:val="006B6F76"/>
    <w:rsid w:val="006C636E"/>
    <w:rsid w:val="006D1715"/>
    <w:rsid w:val="006D3EB3"/>
    <w:rsid w:val="006E4D75"/>
    <w:rsid w:val="006E56ED"/>
    <w:rsid w:val="006E6DF1"/>
    <w:rsid w:val="007256C6"/>
    <w:rsid w:val="0073260B"/>
    <w:rsid w:val="007326F1"/>
    <w:rsid w:val="00732A93"/>
    <w:rsid w:val="007556B7"/>
    <w:rsid w:val="0076438F"/>
    <w:rsid w:val="0077481D"/>
    <w:rsid w:val="0077538D"/>
    <w:rsid w:val="00775F80"/>
    <w:rsid w:val="0078444A"/>
    <w:rsid w:val="00792537"/>
    <w:rsid w:val="007B4937"/>
    <w:rsid w:val="007C0484"/>
    <w:rsid w:val="007C5D59"/>
    <w:rsid w:val="007D68D9"/>
    <w:rsid w:val="007E6C4C"/>
    <w:rsid w:val="007F126F"/>
    <w:rsid w:val="007F2370"/>
    <w:rsid w:val="007F2851"/>
    <w:rsid w:val="007F3537"/>
    <w:rsid w:val="00821CDF"/>
    <w:rsid w:val="00826C09"/>
    <w:rsid w:val="00836C01"/>
    <w:rsid w:val="008525AE"/>
    <w:rsid w:val="008675FB"/>
    <w:rsid w:val="00871CF8"/>
    <w:rsid w:val="00877B60"/>
    <w:rsid w:val="00885B95"/>
    <w:rsid w:val="00886C91"/>
    <w:rsid w:val="008950D1"/>
    <w:rsid w:val="008B1D23"/>
    <w:rsid w:val="008F6397"/>
    <w:rsid w:val="00900D32"/>
    <w:rsid w:val="00906955"/>
    <w:rsid w:val="00906BAC"/>
    <w:rsid w:val="009332C1"/>
    <w:rsid w:val="00937D86"/>
    <w:rsid w:val="00941F2E"/>
    <w:rsid w:val="009512BC"/>
    <w:rsid w:val="00971493"/>
    <w:rsid w:val="00997431"/>
    <w:rsid w:val="009A1608"/>
    <w:rsid w:val="009A1D58"/>
    <w:rsid w:val="009A76F2"/>
    <w:rsid w:val="009B48D5"/>
    <w:rsid w:val="009D65D3"/>
    <w:rsid w:val="009F4574"/>
    <w:rsid w:val="009F5EFC"/>
    <w:rsid w:val="00A10F8B"/>
    <w:rsid w:val="00A320C5"/>
    <w:rsid w:val="00A777C9"/>
    <w:rsid w:val="00AA179B"/>
    <w:rsid w:val="00AC0CDD"/>
    <w:rsid w:val="00AC76D9"/>
    <w:rsid w:val="00AD1E99"/>
    <w:rsid w:val="00AD55FB"/>
    <w:rsid w:val="00AF1B07"/>
    <w:rsid w:val="00AF58CD"/>
    <w:rsid w:val="00B02133"/>
    <w:rsid w:val="00B027B9"/>
    <w:rsid w:val="00B13746"/>
    <w:rsid w:val="00B36C58"/>
    <w:rsid w:val="00B505FA"/>
    <w:rsid w:val="00B76E08"/>
    <w:rsid w:val="00B80BB0"/>
    <w:rsid w:val="00B90B3C"/>
    <w:rsid w:val="00BA5E39"/>
    <w:rsid w:val="00BB470C"/>
    <w:rsid w:val="00BB6FD5"/>
    <w:rsid w:val="00BE7AF6"/>
    <w:rsid w:val="00BF2B26"/>
    <w:rsid w:val="00BF4E55"/>
    <w:rsid w:val="00C05FBD"/>
    <w:rsid w:val="00C22766"/>
    <w:rsid w:val="00C245C1"/>
    <w:rsid w:val="00C477BA"/>
    <w:rsid w:val="00C47D37"/>
    <w:rsid w:val="00C52B1B"/>
    <w:rsid w:val="00C92119"/>
    <w:rsid w:val="00C93EE3"/>
    <w:rsid w:val="00CB4156"/>
    <w:rsid w:val="00CB7A4B"/>
    <w:rsid w:val="00CD0269"/>
    <w:rsid w:val="00CE6EF1"/>
    <w:rsid w:val="00D26879"/>
    <w:rsid w:val="00D46E5A"/>
    <w:rsid w:val="00D664AD"/>
    <w:rsid w:val="00D71B10"/>
    <w:rsid w:val="00D75564"/>
    <w:rsid w:val="00D7679A"/>
    <w:rsid w:val="00D80FA6"/>
    <w:rsid w:val="00D81383"/>
    <w:rsid w:val="00D8483E"/>
    <w:rsid w:val="00DA767B"/>
    <w:rsid w:val="00DB19AF"/>
    <w:rsid w:val="00DD160F"/>
    <w:rsid w:val="00DD584E"/>
    <w:rsid w:val="00E177C2"/>
    <w:rsid w:val="00E36488"/>
    <w:rsid w:val="00E46D52"/>
    <w:rsid w:val="00E5332F"/>
    <w:rsid w:val="00E75412"/>
    <w:rsid w:val="00E76A6B"/>
    <w:rsid w:val="00E84EF3"/>
    <w:rsid w:val="00EA229E"/>
    <w:rsid w:val="00EB54BD"/>
    <w:rsid w:val="00EB7D5C"/>
    <w:rsid w:val="00EC01A3"/>
    <w:rsid w:val="00EC081A"/>
    <w:rsid w:val="00ED1BC2"/>
    <w:rsid w:val="00EE2529"/>
    <w:rsid w:val="00EE6053"/>
    <w:rsid w:val="00EF4758"/>
    <w:rsid w:val="00F4661A"/>
    <w:rsid w:val="00F50A31"/>
    <w:rsid w:val="00F5340A"/>
    <w:rsid w:val="00F859E3"/>
    <w:rsid w:val="00F955AD"/>
    <w:rsid w:val="00FA0B28"/>
    <w:rsid w:val="00FA1456"/>
    <w:rsid w:val="00FB129F"/>
    <w:rsid w:val="00FC0C3A"/>
    <w:rsid w:val="00FD1EF9"/>
    <w:rsid w:val="00FD3354"/>
    <w:rsid w:val="00FD78D6"/>
    <w:rsid w:val="00FE7943"/>
    <w:rsid w:val="00FF08A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7B2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677B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677B2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3677B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677B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677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677B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677B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FD78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677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677B2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677B2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5</Pages>
  <Words>806</Words>
  <Characters>4600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Anna Zalepova</dc:creator>
  <cp:keywords/>
  <dc:description/>
  <cp:lastModifiedBy>Zalepova</cp:lastModifiedBy>
  <cp:revision>5</cp:revision>
  <cp:lastPrinted>2016-03-12T07:34:00Z</cp:lastPrinted>
  <dcterms:created xsi:type="dcterms:W3CDTF">2018-03-23T17:23:00Z</dcterms:created>
  <dcterms:modified xsi:type="dcterms:W3CDTF">2018-03-28T10:22:00Z</dcterms:modified>
</cp:coreProperties>
</file>