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E103B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E103B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E103B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E103B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103B0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E103B0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71E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71EB4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9A0C7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9A0C7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CB15C4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5 074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CB15C4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5 074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CB15C4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12 200</w:t>
            </w:r>
          </w:p>
        </w:tc>
        <w:tc>
          <w:tcPr>
            <w:tcW w:w="1950" w:type="dxa"/>
            <w:vAlign w:val="center"/>
          </w:tcPr>
          <w:p w:rsidR="0003344F" w:rsidRPr="003F477D" w:rsidRDefault="00CB15C4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12 200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CB15C4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17 274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CB15C4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17 274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CB15C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16 695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CB15C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16 095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CB15C4" w:rsidRPr="003F477D" w:rsidRDefault="00CB15C4" w:rsidP="00CB15C4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      4</w:t>
            </w:r>
          </w:p>
        </w:tc>
        <w:tc>
          <w:tcPr>
            <w:tcW w:w="2405" w:type="dxa"/>
            <w:vAlign w:val="center"/>
          </w:tcPr>
          <w:p w:rsidR="0003344F" w:rsidRPr="003F477D" w:rsidRDefault="00CB15C4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 xml:space="preserve">  3 826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CB15C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16 699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CB15C4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19 921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B15C4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250 493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5197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21 445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5197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250 493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5197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21 445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5197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5 060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5197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1 094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5197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1 062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477A7" w:rsidP="00F519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F51973">
              <w:rPr>
                <w:szCs w:val="22"/>
              </w:rPr>
              <w:t>1</w:t>
            </w:r>
            <w:r>
              <w:rPr>
                <w:szCs w:val="22"/>
              </w:rPr>
              <w:t>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F5197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F5197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22%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4477A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5197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5 060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5197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1 062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477A7" w:rsidP="00F519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F51973">
              <w:rPr>
                <w:szCs w:val="22"/>
              </w:rPr>
              <w:t>1</w:t>
            </w:r>
            <w:r>
              <w:rPr>
                <w:szCs w:val="22"/>
              </w:rPr>
              <w:t>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5197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1 094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5197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5197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22%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477A7" w:rsidRPr="003F477D" w:rsidRDefault="00F51973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1 062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477A7" w:rsidP="00F5197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F51973">
              <w:rPr>
                <w:szCs w:val="22"/>
              </w:rPr>
              <w:t>1</w:t>
            </w:r>
            <w:r>
              <w:rPr>
                <w:szCs w:val="22"/>
              </w:rPr>
              <w:t>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5197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308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5197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22%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5197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5 000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7614D"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7614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</w:t>
            </w:r>
            <w:r w:rsidR="00F51973">
              <w:rPr>
                <w:szCs w:val="22"/>
              </w:rPr>
              <w:t xml:space="preserve"> </w:t>
            </w:r>
            <w:r>
              <w:rPr>
                <w:szCs w:val="22"/>
              </w:rPr>
              <w:t>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7614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</w:t>
            </w:r>
            <w:r w:rsidR="00F51973">
              <w:rPr>
                <w:szCs w:val="22"/>
              </w:rPr>
              <w:t xml:space="preserve"> </w:t>
            </w:r>
            <w:r>
              <w:rPr>
                <w:szCs w:val="22"/>
              </w:rPr>
              <w:t>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51973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5 060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111D" w:rsidRDefault="00DB111D" w:rsidP="00107589">
      <w:pPr>
        <w:spacing w:after="0" w:line="240" w:lineRule="auto"/>
      </w:pPr>
      <w:r>
        <w:separator/>
      </w:r>
    </w:p>
  </w:endnote>
  <w:endnote w:type="continuationSeparator" w:id="1">
    <w:p w:rsidR="00DB111D" w:rsidRDefault="00DB111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C4" w:rsidRPr="003D38D7" w:rsidRDefault="00CB15C4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217C88"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="00217C88" w:rsidRPr="003D38D7">
      <w:rPr>
        <w:szCs w:val="22"/>
      </w:rPr>
      <w:fldChar w:fldCharType="separate"/>
    </w:r>
    <w:r w:rsidR="003921B2">
      <w:rPr>
        <w:noProof/>
        <w:szCs w:val="22"/>
      </w:rPr>
      <w:t>2</w:t>
    </w:r>
    <w:r w:rsidR="00217C88" w:rsidRPr="003D38D7">
      <w:rPr>
        <w:szCs w:val="22"/>
      </w:rPr>
      <w:fldChar w:fldCharType="end"/>
    </w:r>
  </w:p>
  <w:p w:rsidR="00CB15C4" w:rsidRDefault="00CB15C4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111D" w:rsidRDefault="00DB111D" w:rsidP="00107589">
      <w:pPr>
        <w:spacing w:after="0" w:line="240" w:lineRule="auto"/>
      </w:pPr>
      <w:r>
        <w:separator/>
      </w:r>
    </w:p>
  </w:footnote>
  <w:footnote w:type="continuationSeparator" w:id="1">
    <w:p w:rsidR="00DB111D" w:rsidRDefault="00DB111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80"/>
      <w:gridCol w:w="280"/>
      <w:gridCol w:w="291"/>
      <w:gridCol w:w="291"/>
      <w:gridCol w:w="291"/>
      <w:gridCol w:w="291"/>
      <w:gridCol w:w="291"/>
      <w:gridCol w:w="280"/>
      <w:gridCol w:w="291"/>
      <w:gridCol w:w="291"/>
    </w:tblGrid>
    <w:tr w:rsidR="00CB15C4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CB15C4" w:rsidRPr="003F477D" w:rsidRDefault="00CB15C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CB15C4" w:rsidRPr="003F477D" w:rsidRDefault="00CB15C4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15C4" w:rsidRPr="003F477D" w:rsidRDefault="00CB15C4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  <w:r w:rsidRPr="003F477D">
            <w:rPr>
              <w:szCs w:val="22"/>
              <w:lang w:eastAsia="sk-SK"/>
            </w:rPr>
            <w:t> </w:t>
          </w:r>
        </w:p>
      </w:tc>
    </w:tr>
  </w:tbl>
  <w:p w:rsidR="00CB15C4" w:rsidRPr="004268D2" w:rsidRDefault="00CB15C4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5C4" w:rsidRPr="004268D2" w:rsidRDefault="00CB15C4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711BC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C14D3"/>
    <w:rsid w:val="001D5C39"/>
    <w:rsid w:val="001D70E4"/>
    <w:rsid w:val="001E03F2"/>
    <w:rsid w:val="001E6A7F"/>
    <w:rsid w:val="001F43A0"/>
    <w:rsid w:val="001F4417"/>
    <w:rsid w:val="001F5199"/>
    <w:rsid w:val="00211CF4"/>
    <w:rsid w:val="00217C88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21B2"/>
    <w:rsid w:val="00395E72"/>
    <w:rsid w:val="003A0628"/>
    <w:rsid w:val="003C6761"/>
    <w:rsid w:val="003D38D7"/>
    <w:rsid w:val="003F13FB"/>
    <w:rsid w:val="003F477D"/>
    <w:rsid w:val="003F5EB5"/>
    <w:rsid w:val="00403DA2"/>
    <w:rsid w:val="00420380"/>
    <w:rsid w:val="004268D2"/>
    <w:rsid w:val="004304FF"/>
    <w:rsid w:val="004477A7"/>
    <w:rsid w:val="00457623"/>
    <w:rsid w:val="004576B8"/>
    <w:rsid w:val="00465A3F"/>
    <w:rsid w:val="004A3783"/>
    <w:rsid w:val="004A5A13"/>
    <w:rsid w:val="004A6BBF"/>
    <w:rsid w:val="004C6614"/>
    <w:rsid w:val="00512E8A"/>
    <w:rsid w:val="00532586"/>
    <w:rsid w:val="00537F98"/>
    <w:rsid w:val="0054020D"/>
    <w:rsid w:val="00544F4D"/>
    <w:rsid w:val="005649E2"/>
    <w:rsid w:val="005711BC"/>
    <w:rsid w:val="005852EB"/>
    <w:rsid w:val="005922FF"/>
    <w:rsid w:val="005A765F"/>
    <w:rsid w:val="005C4DA9"/>
    <w:rsid w:val="005D2F62"/>
    <w:rsid w:val="005D6688"/>
    <w:rsid w:val="005E3B59"/>
    <w:rsid w:val="00626143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113F6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0678B"/>
    <w:rsid w:val="00847433"/>
    <w:rsid w:val="00851D99"/>
    <w:rsid w:val="008725BC"/>
    <w:rsid w:val="00877F58"/>
    <w:rsid w:val="008875A1"/>
    <w:rsid w:val="00891F08"/>
    <w:rsid w:val="008C0E76"/>
    <w:rsid w:val="008E284C"/>
    <w:rsid w:val="008E4928"/>
    <w:rsid w:val="00900BE9"/>
    <w:rsid w:val="00912D01"/>
    <w:rsid w:val="00916E32"/>
    <w:rsid w:val="00934878"/>
    <w:rsid w:val="009463F6"/>
    <w:rsid w:val="00957917"/>
    <w:rsid w:val="009731CC"/>
    <w:rsid w:val="00984260"/>
    <w:rsid w:val="00991D9F"/>
    <w:rsid w:val="009A0C70"/>
    <w:rsid w:val="009A1BB7"/>
    <w:rsid w:val="009B1FE4"/>
    <w:rsid w:val="009B3A55"/>
    <w:rsid w:val="009B6DB2"/>
    <w:rsid w:val="009C21AB"/>
    <w:rsid w:val="009D03E7"/>
    <w:rsid w:val="009E240F"/>
    <w:rsid w:val="009F0A29"/>
    <w:rsid w:val="009F39E7"/>
    <w:rsid w:val="00A041A6"/>
    <w:rsid w:val="00A533B1"/>
    <w:rsid w:val="00A62542"/>
    <w:rsid w:val="00A657E1"/>
    <w:rsid w:val="00A8025E"/>
    <w:rsid w:val="00AB03FB"/>
    <w:rsid w:val="00AC2513"/>
    <w:rsid w:val="00B5583E"/>
    <w:rsid w:val="00B6221B"/>
    <w:rsid w:val="00B6262B"/>
    <w:rsid w:val="00B6518F"/>
    <w:rsid w:val="00B7696D"/>
    <w:rsid w:val="00B80DB6"/>
    <w:rsid w:val="00B86FC2"/>
    <w:rsid w:val="00BA07F0"/>
    <w:rsid w:val="00C04782"/>
    <w:rsid w:val="00C13B7E"/>
    <w:rsid w:val="00C270D3"/>
    <w:rsid w:val="00C56862"/>
    <w:rsid w:val="00C6795C"/>
    <w:rsid w:val="00C7614D"/>
    <w:rsid w:val="00C93A1A"/>
    <w:rsid w:val="00CA4B07"/>
    <w:rsid w:val="00CB15C4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11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3B0"/>
    <w:rsid w:val="00E109E2"/>
    <w:rsid w:val="00E2186D"/>
    <w:rsid w:val="00E33704"/>
    <w:rsid w:val="00E33912"/>
    <w:rsid w:val="00E35A2B"/>
    <w:rsid w:val="00E66ECB"/>
    <w:rsid w:val="00E71EB4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1973"/>
    <w:rsid w:val="00F54CD1"/>
    <w:rsid w:val="00F732EB"/>
    <w:rsid w:val="00F934EE"/>
    <w:rsid w:val="00FA6387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BA07F0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BA07F0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link w:val="Nzov"/>
    <w:uiPriority w:val="10"/>
    <w:rsid w:val="00BA07F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BA07F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link w:val="Podtitul"/>
    <w:uiPriority w:val="11"/>
    <w:rsid w:val="00BA07F0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BA07F0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BA07F0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BA07F0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BA07F0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BA07F0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BA07F0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BA07F0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05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8EF46-E1B6-4449-A46E-EEC056433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Poznámky 2017 - DYADA CONSULT s.r.o.</Template>
  <TotalTime>3</TotalTime>
  <Pages>24</Pages>
  <Words>4118</Words>
  <Characters>23473</Characters>
  <Application>Microsoft Office Word</Application>
  <DocSecurity>0</DocSecurity>
  <Lines>195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2017-06-12T20:22:00Z</cp:lastPrinted>
  <dcterms:created xsi:type="dcterms:W3CDTF">2018-03-28T20:31:00Z</dcterms:created>
  <dcterms:modified xsi:type="dcterms:W3CDTF">2018-03-28T20:31:00Z</dcterms:modified>
</cp:coreProperties>
</file>