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2A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:rsidR="00DD0F2A" w:rsidRPr="00A55E63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DD0F2A" w:rsidRPr="0067320F" w:rsidRDefault="00DD0F2A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DD0F2A" w:rsidRPr="003A1784" w:rsidRDefault="00DD0F2A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DD0F2A" w:rsidRPr="007653AA" w:rsidRDefault="00DD0F2A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8E5EEC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DD0F2A" w:rsidRDefault="00DD0F2A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TABELA s.r.o.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Nosice 3840, Púchov 020 01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DD0F2A" w:rsidRPr="00262EED" w:rsidRDefault="00DD0F2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ostatných výrobkov z dreva</w:t>
            </w:r>
          </w:p>
        </w:tc>
      </w:tr>
    </w:tbl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DD0F2A" w:rsidRPr="00262EED" w:rsidRDefault="00DD0F2A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31.12.2017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29</w:t>
      </w:r>
      <w:r w:rsidRPr="00827012"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.201</w:t>
      </w:r>
      <w:r>
        <w:rPr>
          <w:rFonts w:ascii="Times New Roman" w:hAnsi="Times New Roman"/>
          <w:b/>
          <w:bCs/>
          <w:sz w:val="20"/>
        </w:rPr>
        <w:t>8.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DD0F2A" w:rsidRPr="008E5EEC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DD0F2A" w:rsidRPr="006C0C8E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865491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DD0F2A" w:rsidRPr="004F635D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D0F2A" w:rsidRPr="008E5EEC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DD0F2A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DD0F2A" w:rsidRPr="00FF0C58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D0F2A" w:rsidRDefault="00DD0F2A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D0F2A" w:rsidRPr="00B6663C" w:rsidTr="00D842BF">
        <w:trPr>
          <w:jc w:val="center"/>
        </w:trPr>
        <w:tc>
          <w:tcPr>
            <w:tcW w:w="3681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D0F2A" w:rsidRPr="006C0C8E" w:rsidTr="00D842BF">
        <w:trPr>
          <w:jc w:val="center"/>
        </w:trPr>
        <w:tc>
          <w:tcPr>
            <w:tcW w:w="3681" w:type="dxa"/>
            <w:vAlign w:val="center"/>
          </w:tcPr>
          <w:p w:rsidR="00DD0F2A" w:rsidRPr="006C0C8E" w:rsidRDefault="00DD0F2A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D0F2A" w:rsidRPr="00827012" w:rsidRDefault="00DD0F2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28" w:type="dxa"/>
          </w:tcPr>
          <w:p w:rsidR="00DD0F2A" w:rsidRPr="00827012" w:rsidRDefault="00DD0F2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</w:tr>
    </w:tbl>
    <w:p w:rsidR="00DD0F2A" w:rsidRPr="006C0C8E" w:rsidRDefault="00DD0F2A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DD0F2A" w:rsidRPr="003A1784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DD0F2A" w:rsidRPr="007653AA" w:rsidRDefault="00DD0F2A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DD0F2A" w:rsidRPr="007653A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DD0F2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DD0F2A" w:rsidRPr="00CA58F1" w:rsidRDefault="00DD0F2A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DD0F2A" w:rsidRDefault="00DD0F2A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CA58F1" w:rsidRDefault="00DD0F2A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DD0F2A" w:rsidRPr="007653AA" w:rsidRDefault="00DD0F2A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DD0F2A" w:rsidRPr="007653AA" w:rsidRDefault="00DD0F2A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D0F2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D0F2A" w:rsidRPr="006C0C8E" w:rsidRDefault="00DD0F2A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DD0F2A" w:rsidRPr="006C0C8E" w:rsidRDefault="00DD0F2A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DD0F2A" w:rsidRPr="007653AA" w:rsidRDefault="00DD0F2A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D0F2A" w:rsidRPr="000256DB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DD0F2A" w:rsidRDefault="00DD0F2A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1B5EAD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D0F2A" w:rsidRPr="006C0C8E" w:rsidRDefault="00DD0F2A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DD0F2A" w:rsidRPr="007653AA" w:rsidRDefault="00DD0F2A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D0F2A" w:rsidRPr="007653AA" w:rsidRDefault="00DD0F2A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DD0F2A" w:rsidRPr="007653AA" w:rsidRDefault="00DD0F2A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DD0F2A" w:rsidRDefault="00DD0F2A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DD0F2A" w:rsidRDefault="00DD0F2A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DD0F2A" w:rsidRPr="00B15261" w:rsidTr="001B5EAD">
        <w:tc>
          <w:tcPr>
            <w:tcW w:w="3576" w:type="dxa"/>
          </w:tcPr>
          <w:p w:rsidR="00DD0F2A" w:rsidRPr="001B5EAD" w:rsidRDefault="00DD0F2A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DD0F2A" w:rsidRPr="007653AA" w:rsidRDefault="00DD0F2A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393C7E" w:rsidRDefault="00DD0F2A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DD0F2A" w:rsidRDefault="00DD0F2A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DD0F2A" w:rsidRDefault="00DD0F2A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DD0F2A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D0F2A" w:rsidRPr="00393C7E" w:rsidRDefault="00DD0F2A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393C7E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F3124D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DD0F2A" w:rsidRPr="00F3124D" w:rsidRDefault="00DD0F2A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DD0F2A" w:rsidRPr="00832582" w:rsidRDefault="00DD0F2A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DD0F2A" w:rsidRPr="007653AA" w:rsidRDefault="00DD0F2A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DD0F2A" w:rsidRPr="00347857" w:rsidRDefault="00DD0F2A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DD0F2A" w:rsidRDefault="00DD0F2A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D0F2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DD0F2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DD0F2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DD0F2A" w:rsidRPr="007653AA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DD0F2A" w:rsidRPr="008B6D67" w:rsidRDefault="00DD0F2A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DD0F2A" w:rsidRPr="007653AA" w:rsidRDefault="00DD0F2A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D0F2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DD0F2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DD0F2A" w:rsidRPr="007653AA" w:rsidRDefault="00DD0F2A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DD0F2A" w:rsidRPr="00832582" w:rsidRDefault="00DD0F2A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DD0F2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DD0F2A" w:rsidRPr="007653AA" w:rsidRDefault="00DD0F2A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DD0F2A" w:rsidRPr="007653AA" w:rsidRDefault="00DD0F2A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DD0F2A" w:rsidRDefault="00DD0F2A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DD0F2A" w:rsidRPr="001B5EAD" w:rsidRDefault="00DD0F2A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DD0F2A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F2A" w:rsidRDefault="00DD0F2A" w:rsidP="000820C4">
      <w:pPr>
        <w:spacing w:after="0" w:line="240" w:lineRule="auto"/>
      </w:pPr>
      <w:r>
        <w:separator/>
      </w:r>
    </w:p>
  </w:endnote>
  <w:endnote w:type="continuationSeparator" w:id="0">
    <w:p w:rsidR="00DD0F2A" w:rsidRDefault="00DD0F2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2A" w:rsidRDefault="00DD0F2A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DD0F2A" w:rsidRDefault="00DD0F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F2A" w:rsidRDefault="00DD0F2A" w:rsidP="000820C4">
      <w:pPr>
        <w:spacing w:after="0" w:line="240" w:lineRule="auto"/>
      </w:pPr>
      <w:r>
        <w:separator/>
      </w:r>
    </w:p>
  </w:footnote>
  <w:footnote w:type="continuationSeparator" w:id="0">
    <w:p w:rsidR="00DD0F2A" w:rsidRDefault="00DD0F2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2A" w:rsidRPr="003A1784" w:rsidRDefault="00DD0F2A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31636942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2020442116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DD0F2A" w:rsidRDefault="00DD0F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166BA"/>
    <w:rsid w:val="000256DB"/>
    <w:rsid w:val="00074C22"/>
    <w:rsid w:val="000820C4"/>
    <w:rsid w:val="000A1E09"/>
    <w:rsid w:val="000F5285"/>
    <w:rsid w:val="000F540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D0F2A"/>
    <w:rsid w:val="00DF703F"/>
    <w:rsid w:val="00DF7D73"/>
    <w:rsid w:val="00E47AE4"/>
    <w:rsid w:val="00E8251B"/>
    <w:rsid w:val="00EE72E0"/>
    <w:rsid w:val="00EF0C2D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2199</Words>
  <Characters>12535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2018-03-29T10:51:00Z</dcterms:created>
  <dcterms:modified xsi:type="dcterms:W3CDTF">2018-03-29T10:51:00Z</dcterms:modified>
</cp:coreProperties>
</file>