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6A24" w:rsidRPr="003E7910" w:rsidRDefault="005F6A2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31.12.2017</w:t>
      </w:r>
    </w:p>
    <w:p w:rsidR="005F6A24" w:rsidRPr="003E7910" w:rsidRDefault="005F6A2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5F6A24" w:rsidRPr="003E7910" w:rsidRDefault="005F6A24" w:rsidP="00A5552F">
      <w:pPr>
        <w:rPr>
          <w:rFonts w:cs="Arial"/>
          <w:szCs w:val="22"/>
        </w:rPr>
      </w:pPr>
    </w:p>
    <w:p w:rsidR="005F6A24" w:rsidRPr="003E7910" w:rsidRDefault="005F6A24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5F6A24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5F6A24" w:rsidRPr="003E7910" w:rsidRDefault="005F6A2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5F6A2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6A24" w:rsidRPr="003E7910" w:rsidRDefault="005F6A2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6A24" w:rsidRPr="003E7910" w:rsidRDefault="005F6A2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JMG 88 s.r.o.</w:t>
            </w:r>
          </w:p>
        </w:tc>
      </w:tr>
      <w:tr w:rsidR="005F6A2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6A24" w:rsidRPr="003E7910" w:rsidRDefault="005F6A2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6A24" w:rsidRPr="003E7910" w:rsidRDefault="005F6A2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Moskovská 2328/7, Banská Bystrica</w:t>
            </w:r>
          </w:p>
        </w:tc>
      </w:tr>
      <w:tr w:rsidR="005F6A2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6A24" w:rsidRPr="003E7910" w:rsidRDefault="005F6A2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6A24" w:rsidRPr="003E7910" w:rsidRDefault="005F6A2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50338846          DIČ:  2120284089</w:t>
            </w:r>
          </w:p>
        </w:tc>
      </w:tr>
      <w:tr w:rsidR="005F6A2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6A24" w:rsidRPr="003E7910" w:rsidRDefault="005F6A2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6A24" w:rsidRPr="003E7910" w:rsidRDefault="005F6A24">
            <w:pPr>
              <w:jc w:val="both"/>
              <w:rPr>
                <w:rFonts w:cs="Arial"/>
                <w:szCs w:val="22"/>
              </w:rPr>
            </w:pPr>
          </w:p>
        </w:tc>
      </w:tr>
      <w:tr w:rsidR="005F6A2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F6A24" w:rsidRPr="003E7910" w:rsidRDefault="005F6A2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F6A24" w:rsidRPr="003E7910" w:rsidRDefault="005F6A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26.5.2016</w:t>
            </w:r>
          </w:p>
        </w:tc>
      </w:tr>
    </w:tbl>
    <w:p w:rsidR="005F6A24" w:rsidRPr="003E7910" w:rsidRDefault="005F6A24" w:rsidP="007B0660">
      <w:pPr>
        <w:jc w:val="both"/>
        <w:rPr>
          <w:rFonts w:cs="Arial"/>
          <w:b/>
          <w:bCs/>
          <w:szCs w:val="22"/>
        </w:rPr>
      </w:pPr>
    </w:p>
    <w:p w:rsidR="005F6A24" w:rsidRDefault="005F6A2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5F6A24" w:rsidRPr="003E7910" w:rsidRDefault="005F6A24" w:rsidP="007B0660">
      <w:pPr>
        <w:jc w:val="both"/>
        <w:rPr>
          <w:rFonts w:cs="Arial"/>
          <w:szCs w:val="22"/>
        </w:rPr>
      </w:pPr>
    </w:p>
    <w:p w:rsidR="005F6A24" w:rsidRPr="003E7910" w:rsidRDefault="005F6A24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5F6A24" w:rsidRPr="003E7910" w:rsidRDefault="005F6A24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5F6A24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E7910" w:rsidRDefault="005F6A24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E7910" w:rsidRDefault="005F6A24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F6A24" w:rsidRPr="003E7910" w:rsidRDefault="005F6A24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5F6A24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F6A24" w:rsidRPr="003E7910" w:rsidRDefault="005F6A24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F6A24" w:rsidRPr="003E7910" w:rsidRDefault="005F6A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5F6A24" w:rsidRPr="003E7910" w:rsidRDefault="005F6A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5F6A24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5F6A24" w:rsidRPr="003E7910" w:rsidRDefault="005F6A24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5F6A24" w:rsidRPr="003E7910" w:rsidRDefault="005F6A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5F6A24" w:rsidRPr="003E7910" w:rsidRDefault="005F6A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5F6A24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E7910" w:rsidRDefault="005F6A24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6A24" w:rsidRPr="003E7910" w:rsidRDefault="005F6A2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5F6A24" w:rsidRPr="003E7910" w:rsidRDefault="005F6A2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5F6A24" w:rsidRPr="003E7910" w:rsidRDefault="005F6A24" w:rsidP="003E7910">
      <w:pPr>
        <w:pStyle w:val="Title"/>
        <w:spacing w:before="0" w:beforeAutospacing="0" w:after="0"/>
        <w:jc w:val="left"/>
        <w:rPr>
          <w:szCs w:val="22"/>
        </w:rPr>
      </w:pPr>
    </w:p>
    <w:p w:rsidR="005F6A24" w:rsidRPr="003E7910" w:rsidRDefault="005F6A24" w:rsidP="007B0660">
      <w:pPr>
        <w:jc w:val="both"/>
        <w:rPr>
          <w:rFonts w:cs="Arial"/>
          <w:szCs w:val="22"/>
        </w:rPr>
      </w:pPr>
    </w:p>
    <w:p w:rsidR="005F6A24" w:rsidRPr="003E7910" w:rsidRDefault="005F6A2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5F6A24" w:rsidRPr="003E7910" w:rsidRDefault="005F6A2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5F6A24" w:rsidRPr="003E7910" w:rsidRDefault="005F6A2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5F6A24" w:rsidRPr="004534D4" w:rsidRDefault="005F6A2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5F6A24" w:rsidRPr="003E7910" w:rsidRDefault="005F6A2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5F6A24" w:rsidRDefault="005F6A24" w:rsidP="007B0660">
      <w:pPr>
        <w:ind w:right="-468"/>
        <w:jc w:val="both"/>
        <w:rPr>
          <w:rFonts w:cs="Arial"/>
          <w:b/>
          <w:szCs w:val="22"/>
        </w:rPr>
      </w:pPr>
    </w:p>
    <w:p w:rsidR="005F6A24" w:rsidRPr="003E7910" w:rsidRDefault="005F6A24" w:rsidP="007B0660">
      <w:pPr>
        <w:ind w:right="-468"/>
        <w:jc w:val="both"/>
        <w:rPr>
          <w:rFonts w:cs="Arial"/>
          <w:b/>
          <w:szCs w:val="22"/>
        </w:rPr>
      </w:pPr>
    </w:p>
    <w:p w:rsidR="005F6A24" w:rsidRPr="003E7910" w:rsidRDefault="005F6A24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5F6A24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5F6A24" w:rsidRPr="003E7910" w:rsidRDefault="005F6A24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5F6A24" w:rsidRPr="003E7910" w:rsidRDefault="005F6A24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5F6A24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5F6A24" w:rsidRPr="003E7910" w:rsidRDefault="005F6A24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5F6A24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F6A24" w:rsidRPr="003E7910" w:rsidRDefault="005F6A2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F6A24" w:rsidRPr="003E7910" w:rsidRDefault="005F6A2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A24" w:rsidRPr="003E7910" w:rsidRDefault="005F6A2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A24" w:rsidRPr="003E7910" w:rsidRDefault="005F6A2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</w:tr>
      <w:tr w:rsidR="005F6A24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A24" w:rsidRPr="003E7910" w:rsidRDefault="005F6A2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A24" w:rsidRPr="003E7910" w:rsidRDefault="005F6A2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A24" w:rsidRPr="003E7910" w:rsidRDefault="005F6A2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A24" w:rsidRPr="003E7910" w:rsidRDefault="005F6A2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A24" w:rsidRPr="003E7910" w:rsidRDefault="005F6A2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A24" w:rsidRPr="003E7910" w:rsidRDefault="005F6A2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</w:tr>
      <w:tr w:rsidR="005F6A24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A24" w:rsidRPr="003E7910" w:rsidRDefault="005F6A2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A24" w:rsidRPr="003E7910" w:rsidRDefault="005F6A2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6A24" w:rsidRPr="003E7910" w:rsidRDefault="005F6A2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6A24" w:rsidRPr="003E7910" w:rsidRDefault="005F6A2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5F6A24" w:rsidRPr="003E7910" w:rsidRDefault="005F6A2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5F6A24" w:rsidRPr="003E7910" w:rsidRDefault="005F6A2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</w:tr>
      <w:tr w:rsidR="005F6A24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F6A24" w:rsidRPr="003E7910" w:rsidRDefault="005F6A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Gernic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6A24" w:rsidRPr="003E7910" w:rsidRDefault="005F6A2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6A24" w:rsidRPr="003E7910" w:rsidRDefault="005F6A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6A24" w:rsidRPr="003E7910" w:rsidRDefault="005F6A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6A24" w:rsidRPr="003E7910" w:rsidRDefault="005F6A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6A24" w:rsidRPr="003E7910" w:rsidRDefault="005F6A2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</w:tr>
      <w:tr w:rsidR="005F6A24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F6A24" w:rsidRPr="003E7910" w:rsidRDefault="005F6A2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Gernic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6A24" w:rsidRPr="003E7910" w:rsidRDefault="005F6A2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6A24" w:rsidRPr="003E7910" w:rsidRDefault="005F6A24" w:rsidP="00F42D7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6A24" w:rsidRPr="003E7910" w:rsidRDefault="005F6A24" w:rsidP="00F42D7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6A24" w:rsidRPr="003E7910" w:rsidRDefault="005F6A24" w:rsidP="00F42D7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6A24" w:rsidRPr="003E7910" w:rsidRDefault="005F6A2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 w:rsidP="00841190">
            <w:pPr>
              <w:rPr>
                <w:sz w:val="20"/>
                <w:szCs w:val="20"/>
              </w:rPr>
            </w:pPr>
          </w:p>
        </w:tc>
      </w:tr>
      <w:tr w:rsidR="005F6A2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F6A24" w:rsidRPr="003E7910" w:rsidRDefault="005F6A2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6A24" w:rsidRPr="003E7910" w:rsidRDefault="005F6A2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6A24" w:rsidRPr="003E7910" w:rsidRDefault="005F6A2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6A24" w:rsidRPr="003E7910" w:rsidRDefault="005F6A2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6A24" w:rsidRPr="003E7910" w:rsidRDefault="005F6A2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6A24" w:rsidRPr="003E7910" w:rsidRDefault="005F6A2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</w:tr>
      <w:tr w:rsidR="005F6A2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F6A24" w:rsidRPr="003E7910" w:rsidRDefault="005F6A2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6A24" w:rsidRPr="003E7910" w:rsidRDefault="005F6A2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6A24" w:rsidRPr="003E7910" w:rsidRDefault="005F6A2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6A24" w:rsidRPr="003E7910" w:rsidRDefault="005F6A2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6A24" w:rsidRPr="003E7910" w:rsidRDefault="005F6A2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F6A24" w:rsidRPr="003E7910" w:rsidRDefault="005F6A2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</w:tr>
      <w:tr w:rsidR="005F6A24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F6A24" w:rsidRPr="003E7910" w:rsidRDefault="005F6A24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F6A24" w:rsidRPr="003E7910" w:rsidRDefault="005F6A2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F6A24" w:rsidRPr="003E7910" w:rsidRDefault="005F6A2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F6A24" w:rsidRPr="003E7910" w:rsidRDefault="005F6A2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F6A24" w:rsidRPr="003E7910" w:rsidRDefault="005F6A2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F6A24" w:rsidRPr="003E7910" w:rsidRDefault="005F6A2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F6A24" w:rsidRPr="003E7910" w:rsidRDefault="005F6A24">
            <w:pPr>
              <w:rPr>
                <w:sz w:val="20"/>
                <w:szCs w:val="20"/>
              </w:rPr>
            </w:pPr>
          </w:p>
        </w:tc>
      </w:tr>
    </w:tbl>
    <w:p w:rsidR="005F6A24" w:rsidRPr="003E7910" w:rsidRDefault="005F6A24" w:rsidP="007B0660">
      <w:pPr>
        <w:ind w:right="-468"/>
        <w:jc w:val="both"/>
        <w:rPr>
          <w:rFonts w:cs="Arial"/>
          <w:szCs w:val="22"/>
        </w:rPr>
      </w:pPr>
    </w:p>
    <w:p w:rsidR="005F6A24" w:rsidRPr="003E7910" w:rsidRDefault="005F6A2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5F6A24" w:rsidRPr="005611A8" w:rsidRDefault="005F6A2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5F6A24" w:rsidRPr="003E7910" w:rsidRDefault="005F6A2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5F6A24" w:rsidRPr="003E7910" w:rsidRDefault="005F6A2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5F6A24" w:rsidRPr="003E7910" w:rsidRDefault="005F6A2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5F6A24" w:rsidRPr="003E7910" w:rsidRDefault="005F6A2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5F6A24" w:rsidRPr="003E7910" w:rsidRDefault="005F6A2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5F6A24" w:rsidRPr="003E7910" w:rsidRDefault="005F6A2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5F6A24" w:rsidRPr="003E7910" w:rsidRDefault="005F6A2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5F6A24" w:rsidRPr="003E7910" w:rsidRDefault="005F6A2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5F6A24" w:rsidRPr="003E7910" w:rsidRDefault="005F6A2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5F6A24" w:rsidRPr="003E7910" w:rsidRDefault="005F6A2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5F6A24" w:rsidRPr="003E7910" w:rsidRDefault="005F6A2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5F6A24" w:rsidRPr="003E7910" w:rsidRDefault="005F6A2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5F6A24" w:rsidRDefault="005F6A2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5F6A24" w:rsidRPr="003E7910" w:rsidRDefault="005F6A2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5F6A24" w:rsidRPr="003E7910" w:rsidRDefault="005F6A2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5F6A24" w:rsidRPr="003E7910" w:rsidRDefault="005F6A2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5F6A24" w:rsidRPr="003E7910" w:rsidRDefault="005F6A2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5F6A24" w:rsidRPr="003E7910" w:rsidRDefault="005F6A2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5F6A24" w:rsidRPr="003E7910" w:rsidRDefault="005F6A24" w:rsidP="00C3394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5F6A24" w:rsidRPr="003E7910" w:rsidRDefault="005F6A2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5F6A24" w:rsidRPr="003E7910" w:rsidRDefault="005F6A2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5F6A24" w:rsidRPr="003E7910" w:rsidRDefault="005F6A2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5F6A24" w:rsidRPr="003E7910" w:rsidRDefault="005F6A2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5F6A24" w:rsidRPr="003E7910" w:rsidRDefault="005F6A2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5F6A24" w:rsidRPr="003E7910" w:rsidRDefault="005F6A2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5F6A24" w:rsidRPr="003E7910" w:rsidRDefault="005F6A2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5F6A24" w:rsidRPr="003E7910" w:rsidRDefault="005F6A2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5F6A24" w:rsidRPr="003E7910" w:rsidRDefault="005F6A24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5F6A24" w:rsidRPr="003E7910" w:rsidRDefault="005F6A24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5F6A24" w:rsidRPr="003E7910" w:rsidRDefault="005F6A2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5F6A24" w:rsidRPr="003E7910" w:rsidRDefault="005F6A2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5F6A24" w:rsidRPr="003E7910" w:rsidRDefault="005F6A2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5F6A24" w:rsidRPr="003E7910" w:rsidRDefault="005F6A2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5F6A24" w:rsidRPr="003E7910" w:rsidRDefault="005F6A24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5F6A24" w:rsidRPr="003E7910" w:rsidRDefault="005F6A2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5F6A24" w:rsidRPr="003E7910" w:rsidRDefault="005F6A24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F6A24" w:rsidRPr="003E7910" w:rsidRDefault="005F6A2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5F6A24" w:rsidRPr="003E7910" w:rsidRDefault="005F6A2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5F6A24" w:rsidRPr="003F477D" w:rsidRDefault="005F6A2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5F6A24" w:rsidRPr="003F477D" w:rsidRDefault="005F6A2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5F6A24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F6A24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5F6A24" w:rsidRPr="003F477D" w:rsidRDefault="005F6A2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F6A24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5F6A2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F6A2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</w:tr>
      <w:tr w:rsidR="005F6A2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32778</w:t>
            </w:r>
          </w:p>
        </w:tc>
      </w:tr>
      <w:tr w:rsidR="005F6A2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66548</w:t>
            </w:r>
          </w:p>
        </w:tc>
      </w:tr>
      <w:tr w:rsidR="005F6A2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F6A2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2815</w:t>
            </w:r>
          </w:p>
        </w:tc>
      </w:tr>
      <w:tr w:rsidR="005F6A2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2815</w:t>
            </w:r>
          </w:p>
        </w:tc>
      </w:tr>
      <w:tr w:rsidR="005F6A2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F6A24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F6A24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30955</w:t>
            </w:r>
          </w:p>
        </w:tc>
      </w:tr>
      <w:tr w:rsidR="005F6A24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63733</w:t>
            </w:r>
          </w:p>
        </w:tc>
      </w:tr>
    </w:tbl>
    <w:p w:rsidR="005F6A24" w:rsidRPr="003F477D" w:rsidRDefault="005F6A2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5F6A24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F6A24" w:rsidRPr="003F477D" w:rsidRDefault="005F6A24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F6A24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F6A24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5F6A2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F6A2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6A2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</w:tr>
      <w:tr w:rsidR="005F6A2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6A2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6A2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</w:tr>
      <w:tr w:rsidR="005F6A2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F6A2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6A2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2815</w:t>
            </w:r>
          </w:p>
        </w:tc>
      </w:tr>
      <w:tr w:rsidR="005F6A2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6A2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6A2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2815</w:t>
            </w:r>
          </w:p>
        </w:tc>
      </w:tr>
      <w:tr w:rsidR="005F6A2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F6A24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6A2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6A2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6A2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6A2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6A2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F6A24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6A24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30955</w:t>
            </w:r>
          </w:p>
        </w:tc>
      </w:tr>
    </w:tbl>
    <w:p w:rsidR="005F6A24" w:rsidRPr="003F477D" w:rsidRDefault="005F6A24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5F6A24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Pohľadávky spolu</w:t>
            </w:r>
          </w:p>
        </w:tc>
      </w:tr>
      <w:tr w:rsidR="005F6A24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F6A24" w:rsidRPr="003F477D" w:rsidRDefault="005F6A2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5F6A24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5F6A24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F6A24" w:rsidRPr="003F477D" w:rsidRDefault="005F6A2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F6A24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5F6A24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2438</w:t>
            </w:r>
          </w:p>
        </w:tc>
      </w:tr>
      <w:tr w:rsidR="005F6A2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F6A24" w:rsidRPr="003F477D" w:rsidRDefault="005F6A2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</w:t>
            </w:r>
          </w:p>
        </w:tc>
        <w:tc>
          <w:tcPr>
            <w:tcW w:w="1843" w:type="dxa"/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</w:t>
            </w:r>
          </w:p>
        </w:tc>
      </w:tr>
      <w:tr w:rsidR="005F6A2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F6A24" w:rsidRPr="003F477D" w:rsidRDefault="005F6A24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F6A24" w:rsidRPr="003F477D" w:rsidRDefault="005F6A24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F6A24" w:rsidRPr="003F477D" w:rsidRDefault="005F6A24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6A24" w:rsidRPr="003F477D" w:rsidRDefault="005F6A2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F6A24" w:rsidRPr="003F477D" w:rsidRDefault="005F6A2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F6A24" w:rsidRPr="003F477D" w:rsidRDefault="005F6A2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4191</w:t>
            </w:r>
          </w:p>
        </w:tc>
      </w:tr>
    </w:tbl>
    <w:p w:rsidR="005F6A24" w:rsidRDefault="005F6A24" w:rsidP="0003344F">
      <w:pPr>
        <w:spacing w:after="0" w:line="240" w:lineRule="auto"/>
        <w:jc w:val="both"/>
        <w:rPr>
          <w:szCs w:val="22"/>
        </w:rPr>
      </w:pPr>
    </w:p>
    <w:p w:rsidR="005F6A24" w:rsidRPr="003F477D" w:rsidRDefault="005F6A2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5F6A24" w:rsidRPr="003F477D" w:rsidRDefault="005F6A24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5F6A24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F6A2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F6A24" w:rsidRPr="003F477D" w:rsidRDefault="005F6A2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F6A24" w:rsidRPr="003F477D" w:rsidRDefault="005F6A2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13911</w:t>
            </w:r>
          </w:p>
        </w:tc>
      </w:tr>
      <w:tr w:rsidR="005F6A24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F6A24" w:rsidRPr="003F477D" w:rsidRDefault="005F6A24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F6A24" w:rsidRPr="003F477D" w:rsidRDefault="005F6A2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4443</w:t>
            </w:r>
          </w:p>
        </w:tc>
        <w:tc>
          <w:tcPr>
            <w:tcW w:w="2405" w:type="dxa"/>
            <w:vAlign w:val="center"/>
          </w:tcPr>
          <w:p w:rsidR="005F6A24" w:rsidRPr="003F477D" w:rsidRDefault="005F6A2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4159</w:t>
            </w:r>
          </w:p>
        </w:tc>
      </w:tr>
      <w:tr w:rsidR="005F6A24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F6A24" w:rsidRPr="003F477D" w:rsidRDefault="005F6A24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F6A24" w:rsidRPr="003F477D" w:rsidRDefault="005F6A2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F6A24" w:rsidRPr="003F477D" w:rsidRDefault="005F6A2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F6A2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F6A24" w:rsidRPr="003F477D" w:rsidRDefault="005F6A2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F6A24" w:rsidRPr="003F477D" w:rsidRDefault="005F6A2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F6A2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6A24" w:rsidRPr="003F477D" w:rsidRDefault="005F6A2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F6A24" w:rsidRPr="003F477D" w:rsidRDefault="005F6A2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18070</w:t>
            </w:r>
          </w:p>
        </w:tc>
      </w:tr>
    </w:tbl>
    <w:p w:rsidR="005F6A24" w:rsidRPr="003F477D" w:rsidRDefault="005F6A24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5F6A24" w:rsidRPr="003F477D" w:rsidRDefault="005F6A2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5F6A24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F6A24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8B38E4" w:rsidRDefault="005F6A2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3038</w:t>
            </w:r>
          </w:p>
        </w:tc>
      </w:tr>
      <w:tr w:rsidR="005F6A24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5F6A2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3038</w:t>
            </w:r>
          </w:p>
        </w:tc>
      </w:tr>
      <w:tr w:rsidR="005F6A2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8B38E4" w:rsidRDefault="005F6A2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3038</w:t>
            </w:r>
          </w:p>
        </w:tc>
      </w:tr>
    </w:tbl>
    <w:p w:rsidR="005F6A24" w:rsidRPr="003F477D" w:rsidRDefault="005F6A2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5F6A24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F6A2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6A24" w:rsidRPr="003F477D" w:rsidRDefault="005F6A2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F6A2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6A24" w:rsidRPr="003F477D" w:rsidRDefault="005F6A2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6A24" w:rsidRPr="003F477D" w:rsidRDefault="005F6A2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6A24" w:rsidRPr="003F477D" w:rsidRDefault="005F6A2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87541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46003</w:t>
            </w:r>
          </w:p>
        </w:tc>
      </w:tr>
      <w:tr w:rsidR="005F6A2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6A24" w:rsidRPr="003F477D" w:rsidRDefault="005F6A2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87541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46003</w:t>
            </w:r>
          </w:p>
        </w:tc>
      </w:tr>
      <w:tr w:rsidR="005F6A2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6A24" w:rsidRPr="003F477D" w:rsidRDefault="005F6A2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F6A24" w:rsidRPr="003F477D" w:rsidRDefault="005F6A2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5F6A24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F6A2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6A24" w:rsidRPr="00504647" w:rsidRDefault="005F6A24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6A24" w:rsidRPr="003F477D" w:rsidRDefault="005F6A2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6A24" w:rsidRPr="003F477D" w:rsidRDefault="005F6A2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6A24" w:rsidRPr="003F477D" w:rsidRDefault="005F6A2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5F6A2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6A24" w:rsidRPr="003F477D" w:rsidRDefault="005F6A2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5F6A2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6A24" w:rsidRPr="003F477D" w:rsidRDefault="005F6A2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5F6A2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6A24" w:rsidRPr="003F477D" w:rsidRDefault="005F6A2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</w:tbl>
    <w:p w:rsidR="005F6A24" w:rsidRPr="003F477D" w:rsidRDefault="005F6A2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5F6A24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F6A2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58994</w:t>
            </w:r>
          </w:p>
        </w:tc>
      </w:tr>
      <w:tr w:rsidR="005F6A24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8F34F2" w:rsidRDefault="005F6A2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151726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8F34F2" w:rsidRDefault="005F6A2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58994</w:t>
            </w:r>
          </w:p>
        </w:tc>
      </w:tr>
    </w:tbl>
    <w:p w:rsidR="005F6A24" w:rsidRPr="003F477D" w:rsidRDefault="005F6A2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5F6A24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8875A1">
            <w:pPr>
              <w:pStyle w:val="TopHeader"/>
            </w:pPr>
            <w:r w:rsidRPr="003F477D">
              <w:t>Bezprostredne predchádzajúce</w:t>
            </w:r>
          </w:p>
          <w:p w:rsidR="005F6A24" w:rsidRPr="003F477D" w:rsidRDefault="005F6A24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5F6A24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Daň v %</w:t>
            </w:r>
          </w:p>
        </w:tc>
      </w:tr>
      <w:tr w:rsidR="005F6A24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F6A24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-9198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F6A2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5F6A2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3368,83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6A24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6A24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6A24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6A24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9C21AB" w:rsidRDefault="005F6A24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9C21AB" w:rsidRDefault="005F6A2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9C21AB" w:rsidRDefault="005F6A2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9C21AB" w:rsidRDefault="005F6A2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9C21AB" w:rsidRDefault="005F6A2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9C21AB" w:rsidRDefault="005F6A2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9C21AB" w:rsidRDefault="005F6A2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6A24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9C21AB" w:rsidRDefault="005F6A24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9C21AB" w:rsidRDefault="005F6A2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9C21AB" w:rsidRDefault="005F6A2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9C21AB" w:rsidRDefault="005F6A2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9C21AB" w:rsidRDefault="005F6A2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9C21AB" w:rsidRDefault="005F6A2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9C21AB" w:rsidRDefault="005F6A2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6A2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6929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6A2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6A2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F6A2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F6A24" w:rsidRPr="003F477D" w:rsidRDefault="005F6A2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5F6A24" w:rsidRPr="003F477D" w:rsidRDefault="005F6A2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5F6A24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F6A24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5F6A2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F6A24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5F6A2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5F6A24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3038</w:t>
            </w:r>
          </w:p>
        </w:tc>
      </w:tr>
      <w:tr w:rsidR="005F6A2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F6A24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F6A24" w:rsidRPr="003F477D" w:rsidRDefault="005F6A24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5F6A24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F6A24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5F6A2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F6A24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5F6A24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6A2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6A24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6A24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6A24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6A24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6A24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6A24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6A24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6A24" w:rsidRPr="003F477D" w:rsidRDefault="005F6A2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6A24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6A2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6A2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6A2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6A2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6A2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6A2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F6A24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6A24" w:rsidRPr="003F477D" w:rsidRDefault="005F6A2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F6A24" w:rsidRPr="003F477D" w:rsidRDefault="005F6A2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5F6A24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5F6A24" w:rsidRPr="003F477D" w:rsidRDefault="005F6A24" w:rsidP="00D75725">
      <w:pPr>
        <w:spacing w:after="0" w:line="240" w:lineRule="auto"/>
      </w:pPr>
    </w:p>
    <w:sectPr w:rsidR="005F6A24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6A24" w:rsidRDefault="005F6A24" w:rsidP="00107589">
      <w:pPr>
        <w:spacing w:after="0" w:line="240" w:lineRule="auto"/>
      </w:pPr>
      <w:r>
        <w:separator/>
      </w:r>
    </w:p>
  </w:endnote>
  <w:endnote w:type="continuationSeparator" w:id="0">
    <w:p w:rsidR="005F6A24" w:rsidRDefault="005F6A2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6A24" w:rsidRPr="00981468" w:rsidRDefault="005F6A2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6A24" w:rsidRDefault="005F6A24" w:rsidP="00107589">
      <w:pPr>
        <w:spacing w:after="0" w:line="240" w:lineRule="auto"/>
      </w:pPr>
      <w:r>
        <w:separator/>
      </w:r>
    </w:p>
  </w:footnote>
  <w:footnote w:type="continuationSeparator" w:id="0">
    <w:p w:rsidR="005F6A24" w:rsidRDefault="005F6A2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5F6A2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F6A24" w:rsidRPr="003F477D" w:rsidRDefault="005F6A2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F6A24" w:rsidRPr="003F477D" w:rsidRDefault="005F6A2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50338846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2120284089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F6A24" w:rsidRPr="004268D2" w:rsidRDefault="005F6A24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6A24" w:rsidRPr="004268D2" w:rsidRDefault="005F6A24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715A"/>
    <w:rsid w:val="004A3783"/>
    <w:rsid w:val="004A5A13"/>
    <w:rsid w:val="004A6BBF"/>
    <w:rsid w:val="004C0A56"/>
    <w:rsid w:val="004C6614"/>
    <w:rsid w:val="004E1668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6A24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3940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5725"/>
    <w:rsid w:val="00D9007D"/>
    <w:rsid w:val="00DB1EA0"/>
    <w:rsid w:val="00DC066D"/>
    <w:rsid w:val="00DD0855"/>
    <w:rsid w:val="00DD6981"/>
    <w:rsid w:val="00DE0D81"/>
    <w:rsid w:val="00DE76EE"/>
    <w:rsid w:val="00DF2A59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2D7B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8882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82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82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82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82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82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82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82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82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82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82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82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82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82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82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82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82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82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443</TotalTime>
  <Pages>10</Pages>
  <Words>1926</Words>
  <Characters>10983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USER</cp:lastModifiedBy>
  <cp:revision>37</cp:revision>
  <cp:lastPrinted>2015-01-27T14:36:00Z</cp:lastPrinted>
  <dcterms:created xsi:type="dcterms:W3CDTF">2015-02-18T08:50:00Z</dcterms:created>
  <dcterms:modified xsi:type="dcterms:W3CDTF">2018-03-31T17:50:00Z</dcterms:modified>
</cp:coreProperties>
</file>