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3A" w:rsidRPr="003E7910" w:rsidRDefault="004C763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4C763A" w:rsidRPr="003E7910" w:rsidRDefault="004C763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4C763A" w:rsidRPr="003E7910" w:rsidRDefault="004C763A" w:rsidP="00A5552F">
      <w:pPr>
        <w:rPr>
          <w:rFonts w:cs="Arial"/>
          <w:szCs w:val="22"/>
        </w:rPr>
      </w:pPr>
    </w:p>
    <w:p w:rsidR="004C763A" w:rsidRPr="003E7910" w:rsidRDefault="004C763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C763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4C763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4C763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C763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4C763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</w:p>
        </w:tc>
      </w:tr>
      <w:tr w:rsidR="004C763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24.2.2012</w:t>
            </w:r>
          </w:p>
        </w:tc>
      </w:tr>
    </w:tbl>
    <w:p w:rsidR="004C763A" w:rsidRPr="003E7910" w:rsidRDefault="004C763A" w:rsidP="007B0660">
      <w:pPr>
        <w:jc w:val="both"/>
        <w:rPr>
          <w:rFonts w:cs="Arial"/>
          <w:b/>
          <w:bCs/>
          <w:szCs w:val="22"/>
        </w:rPr>
      </w:pPr>
    </w:p>
    <w:p w:rsidR="004C763A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</w:p>
    <w:p w:rsidR="004C763A" w:rsidRPr="003E7910" w:rsidRDefault="004C763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4C763A" w:rsidRPr="003E7910" w:rsidRDefault="004C763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C763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E7910" w:rsidRDefault="004C763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E7910" w:rsidRDefault="004C763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E7910" w:rsidRDefault="004C763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C763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3A" w:rsidRPr="003E7910" w:rsidRDefault="004C763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C763A" w:rsidRPr="003E7910" w:rsidRDefault="004C763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E7910" w:rsidRDefault="004C763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C763A" w:rsidRPr="003E7910" w:rsidRDefault="004C76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763A" w:rsidRPr="003E7910" w:rsidRDefault="004C763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4C763A" w:rsidRPr="003E7910" w:rsidRDefault="004C763A" w:rsidP="007B0660">
      <w:pPr>
        <w:jc w:val="both"/>
        <w:rPr>
          <w:rFonts w:cs="Arial"/>
          <w:szCs w:val="22"/>
        </w:rPr>
      </w:pP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C763A" w:rsidRPr="004534D4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szCs w:val="22"/>
        </w:rPr>
      </w:pPr>
    </w:p>
    <w:p w:rsidR="004C763A" w:rsidRPr="003E7910" w:rsidRDefault="004C763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C763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C763A" w:rsidRPr="003E7910" w:rsidRDefault="004C763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4C763A" w:rsidRPr="003E7910" w:rsidRDefault="004C763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4C763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C763A" w:rsidRPr="003E7910" w:rsidRDefault="004C763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C763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A" w:rsidRPr="003E7910" w:rsidRDefault="004C763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763A" w:rsidRPr="003E7910" w:rsidRDefault="004C763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 w:rsidP="00841190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  <w:tr w:rsidR="004C763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763A" w:rsidRPr="003E7910" w:rsidRDefault="004C7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763A" w:rsidRPr="003E7910" w:rsidRDefault="004C763A">
            <w:pPr>
              <w:rPr>
                <w:sz w:val="20"/>
                <w:szCs w:val="20"/>
              </w:rPr>
            </w:pPr>
          </w:p>
        </w:tc>
      </w:tr>
    </w:tbl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C763A" w:rsidRPr="005611A8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C763A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C763A" w:rsidRPr="003E7910" w:rsidRDefault="004C763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4C763A" w:rsidRPr="003E7910" w:rsidRDefault="004C763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4C763A" w:rsidRPr="003E7910" w:rsidRDefault="004C763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C763A" w:rsidRPr="003E7910" w:rsidRDefault="004C763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C763A" w:rsidRPr="003E7910" w:rsidRDefault="004C763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4C763A" w:rsidRPr="003E7910" w:rsidRDefault="004C763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4C763A" w:rsidRPr="003E7910" w:rsidRDefault="004C763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4C763A" w:rsidRPr="003E7910" w:rsidRDefault="004C763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4C763A" w:rsidRPr="003E7910" w:rsidRDefault="004C763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C763A" w:rsidRPr="003E7910" w:rsidRDefault="004C763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C763A" w:rsidRPr="003E7910" w:rsidRDefault="004C763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C763A" w:rsidRPr="003F477D" w:rsidRDefault="004C763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C763A" w:rsidRPr="003F477D" w:rsidRDefault="004C763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C763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C763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C763A" w:rsidRPr="003F477D" w:rsidRDefault="004C763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763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763A" w:rsidRPr="003F477D" w:rsidRDefault="004C763A" w:rsidP="0003344F">
      <w:pPr>
        <w:spacing w:after="0" w:line="240" w:lineRule="auto"/>
        <w:rPr>
          <w:szCs w:val="22"/>
        </w:rPr>
      </w:pPr>
    </w:p>
    <w:p w:rsidR="004C763A" w:rsidRPr="003F477D" w:rsidRDefault="004C763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C763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63A" w:rsidRPr="003F477D" w:rsidRDefault="004C763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C763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763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763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763A" w:rsidRDefault="004C763A" w:rsidP="0003344F">
      <w:pPr>
        <w:spacing w:after="0" w:line="240" w:lineRule="auto"/>
        <w:rPr>
          <w:szCs w:val="22"/>
        </w:rPr>
      </w:pPr>
    </w:p>
    <w:p w:rsidR="004C763A" w:rsidRPr="003F477D" w:rsidRDefault="004C763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4C763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763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763A" w:rsidRDefault="004C763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4C763A" w:rsidRPr="003F477D" w:rsidTr="00393DE3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93DE3">
        <w:trPr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93DE3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393DE3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763A" w:rsidRPr="003F477D" w:rsidRDefault="004C763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4C763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C763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C763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763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763A" w:rsidRPr="003F477D" w:rsidRDefault="004C763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763A" w:rsidRPr="003F477D" w:rsidRDefault="004C763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763A" w:rsidRPr="003F477D" w:rsidRDefault="004C763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4909</w:t>
            </w:r>
          </w:p>
        </w:tc>
      </w:tr>
    </w:tbl>
    <w:p w:rsidR="004C763A" w:rsidRDefault="004C763A" w:rsidP="0003344F">
      <w:pPr>
        <w:spacing w:after="0" w:line="240" w:lineRule="auto"/>
        <w:jc w:val="both"/>
        <w:rPr>
          <w:szCs w:val="22"/>
        </w:rPr>
      </w:pPr>
    </w:p>
    <w:p w:rsidR="004C763A" w:rsidRPr="003F477D" w:rsidRDefault="004C763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4C763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763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C763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763A" w:rsidRDefault="004C763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4C763A" w:rsidRPr="003F477D" w:rsidRDefault="004C763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C763A" w:rsidRPr="003F477D" w:rsidRDefault="004C763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C763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63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2247</w:t>
            </w:r>
          </w:p>
        </w:tc>
      </w:tr>
      <w:tr w:rsidR="004C763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  <w:tc>
          <w:tcPr>
            <w:tcW w:w="2405" w:type="dxa"/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</w:t>
            </w:r>
          </w:p>
        </w:tc>
      </w:tr>
      <w:tr w:rsidR="004C763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C763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C763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C763A" w:rsidRPr="003F477D" w:rsidRDefault="004C76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2412</w:t>
            </w:r>
          </w:p>
        </w:tc>
      </w:tr>
    </w:tbl>
    <w:p w:rsidR="004C763A" w:rsidRPr="003F477D" w:rsidRDefault="004C763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C763A" w:rsidRPr="003F477D" w:rsidRDefault="004C763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C763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63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8B38E4" w:rsidRDefault="004C763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5806</w:t>
            </w:r>
          </w:p>
        </w:tc>
      </w:tr>
      <w:tr w:rsidR="004C763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8B38E4" w:rsidRDefault="004C763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5806</w:t>
            </w:r>
          </w:p>
        </w:tc>
      </w:tr>
    </w:tbl>
    <w:p w:rsidR="004C763A" w:rsidRPr="003F477D" w:rsidRDefault="004C763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C763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63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C763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763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4C763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4C763A" w:rsidRPr="003F477D" w:rsidRDefault="004C763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C763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69142</w:t>
            </w:r>
          </w:p>
        </w:tc>
      </w:tr>
      <w:tr w:rsidR="004C763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8F34F2" w:rsidRDefault="004C76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8F34F2" w:rsidRDefault="004C76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69142</w:t>
            </w:r>
          </w:p>
        </w:tc>
      </w:tr>
    </w:tbl>
    <w:p w:rsidR="004C763A" w:rsidRPr="003F477D" w:rsidRDefault="004C763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C763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8875A1">
            <w:pPr>
              <w:pStyle w:val="TopHeader"/>
            </w:pPr>
            <w:r w:rsidRPr="003F477D">
              <w:t>Bezprostredne predchádzajúce</w:t>
            </w:r>
          </w:p>
          <w:p w:rsidR="004C763A" w:rsidRPr="003F477D" w:rsidRDefault="004C763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C763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Daň v %</w:t>
            </w:r>
          </w:p>
        </w:tc>
      </w:tr>
      <w:tr w:rsidR="004C763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763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9C21AB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63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763A" w:rsidRPr="003F477D" w:rsidRDefault="004C763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C763A" w:rsidRPr="003F477D" w:rsidRDefault="004C763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C763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763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763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63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C763A" w:rsidRPr="003F477D" w:rsidRDefault="004C763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C763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63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763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4C763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63A" w:rsidRPr="003F477D" w:rsidRDefault="004C763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3795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63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3A" w:rsidRPr="003F477D" w:rsidRDefault="004C763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763A" w:rsidRPr="003F477D" w:rsidRDefault="004C763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C763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C763A" w:rsidRPr="003F477D" w:rsidRDefault="004C763A" w:rsidP="003E7910">
      <w:pPr>
        <w:spacing w:after="0" w:line="240" w:lineRule="auto"/>
        <w:rPr>
          <w:szCs w:val="22"/>
        </w:rPr>
      </w:pPr>
    </w:p>
    <w:sectPr w:rsidR="004C763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63A" w:rsidRDefault="004C763A" w:rsidP="00107589">
      <w:pPr>
        <w:spacing w:after="0" w:line="240" w:lineRule="auto"/>
      </w:pPr>
      <w:r>
        <w:separator/>
      </w:r>
    </w:p>
  </w:endnote>
  <w:endnote w:type="continuationSeparator" w:id="0">
    <w:p w:rsidR="004C763A" w:rsidRDefault="004C76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63A" w:rsidRPr="00981468" w:rsidRDefault="004C76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63A" w:rsidRDefault="004C763A" w:rsidP="00107589">
      <w:pPr>
        <w:spacing w:after="0" w:line="240" w:lineRule="auto"/>
      </w:pPr>
      <w:r>
        <w:separator/>
      </w:r>
    </w:p>
  </w:footnote>
  <w:footnote w:type="continuationSeparator" w:id="0">
    <w:p w:rsidR="004C763A" w:rsidRDefault="004C76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C76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C763A" w:rsidRPr="003F477D" w:rsidRDefault="004C76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C763A" w:rsidRPr="003F477D" w:rsidRDefault="004C76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763A" w:rsidRPr="004268D2" w:rsidRDefault="004C763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63A" w:rsidRPr="004268D2" w:rsidRDefault="004C763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CE5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CEC"/>
    <w:rsid w:val="00363F47"/>
    <w:rsid w:val="0037431D"/>
    <w:rsid w:val="00390CFF"/>
    <w:rsid w:val="00393DE3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63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F20"/>
    <w:rsid w:val="005A3934"/>
    <w:rsid w:val="005A765F"/>
    <w:rsid w:val="005C4DA9"/>
    <w:rsid w:val="005D2F62"/>
    <w:rsid w:val="005D6688"/>
    <w:rsid w:val="005D7209"/>
    <w:rsid w:val="005E3B59"/>
    <w:rsid w:val="005E5CB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EB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41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451</TotalTime>
  <Pages>10</Pages>
  <Words>1952</Words>
  <Characters>11133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38</cp:revision>
  <cp:lastPrinted>2015-01-27T14:36:00Z</cp:lastPrinted>
  <dcterms:created xsi:type="dcterms:W3CDTF">2015-02-18T08:50:00Z</dcterms:created>
  <dcterms:modified xsi:type="dcterms:W3CDTF">2018-04-01T18:10:00Z</dcterms:modified>
</cp:coreProperties>
</file>