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5A0616">
              <w:rPr>
                <w:sz w:val="22"/>
              </w:rPr>
              <w:t xml:space="preserve">ŠIMO-R, </w:t>
            </w:r>
            <w:proofErr w:type="spellStart"/>
            <w:r w:rsidR="005A0616">
              <w:rPr>
                <w:sz w:val="22"/>
              </w:rPr>
              <w:t>s.r.o</w:t>
            </w:r>
            <w:proofErr w:type="spellEnd"/>
            <w:r w:rsidR="005A0616">
              <w:rPr>
                <w:sz w:val="22"/>
              </w:rPr>
              <w:t>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5A0616">
              <w:rPr>
                <w:sz w:val="22"/>
              </w:rPr>
              <w:t>Bytčianska 484, 484, 01003, Žilina</w:t>
            </w:r>
          </w:p>
        </w:tc>
      </w:tr>
    </w:tbl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480E2D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  <w:r w:rsidR="00480E2D">
        <w:rPr>
          <w:color w:val="auto"/>
          <w:sz w:val="23"/>
          <w:szCs w:val="23"/>
        </w:rPr>
        <w:t xml:space="preserve">    </w:t>
      </w:r>
      <w:r w:rsidR="00480E2D">
        <w:rPr>
          <w:b/>
          <w:color w:val="auto"/>
          <w:sz w:val="23"/>
          <w:szCs w:val="23"/>
        </w:rPr>
        <w:t>Netýka sa.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4365"/>
      </w:tblGrid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536B52" w:rsidRDefault="00480E2D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1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480E2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sz w:val="20"/>
                <w:szCs w:val="20"/>
                <w:lang w:eastAsia="sk-SK"/>
              </w:rPr>
              <w:t>neúčtovala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proofErr w:type="spellStart"/>
            <w:r>
              <w:rPr>
                <w:rFonts w:eastAsia="Times New Roman"/>
                <w:sz w:val="20"/>
                <w:szCs w:val="20"/>
                <w:lang w:eastAsia="sk-SK"/>
              </w:rPr>
              <w:t>účt.jednotka</w:t>
            </w:r>
            <w:proofErr w:type="spellEnd"/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480E2D" w:rsidRDefault="00480E2D" w:rsidP="00536B52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480E2D">
              <w:rPr>
                <w:rFonts w:eastAsia="Times New Roman"/>
                <w:b/>
                <w:sz w:val="20"/>
                <w:szCs w:val="20"/>
                <w:lang w:eastAsia="sk-SK"/>
              </w:rPr>
              <w:t>neúčtovala</w:t>
            </w:r>
            <w:r w:rsidR="00536B52" w:rsidRPr="00480E2D">
              <w:rPr>
                <w:rFonts w:eastAsia="Times New Roman"/>
                <w:b/>
                <w:sz w:val="20"/>
                <w:szCs w:val="20"/>
                <w:lang w:eastAsia="sk-SK"/>
              </w:rPr>
              <w:t> </w:t>
            </w:r>
            <w:proofErr w:type="spellStart"/>
            <w:r>
              <w:rPr>
                <w:rFonts w:eastAsia="Times New Roman"/>
                <w:b/>
                <w:sz w:val="20"/>
                <w:szCs w:val="20"/>
                <w:lang w:eastAsia="sk-SK"/>
              </w:rPr>
              <w:t>účtov.jednotka</w:t>
            </w:r>
            <w:proofErr w:type="spellEnd"/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480E2D" w:rsidRDefault="00480E2D" w:rsidP="00536B52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480E2D">
              <w:rPr>
                <w:rFonts w:eastAsia="Times New Roman"/>
                <w:b/>
                <w:sz w:val="20"/>
                <w:szCs w:val="20"/>
                <w:lang w:eastAsia="sk-SK"/>
              </w:rPr>
              <w:t>neúčtovala</w:t>
            </w:r>
            <w:r w:rsidR="00536B52" w:rsidRPr="00480E2D">
              <w:rPr>
                <w:rFonts w:eastAsia="Times New Roman"/>
                <w:b/>
                <w:sz w:val="20"/>
                <w:szCs w:val="20"/>
                <w:lang w:eastAsia="sk-SK"/>
              </w:rPr>
              <w:t> </w:t>
            </w:r>
            <w:proofErr w:type="spellStart"/>
            <w:r>
              <w:rPr>
                <w:rFonts w:eastAsia="Times New Roman"/>
                <w:b/>
                <w:sz w:val="20"/>
                <w:szCs w:val="20"/>
                <w:lang w:eastAsia="sk-SK"/>
              </w:rPr>
              <w:t>účtov.jednotka</w:t>
            </w:r>
            <w:proofErr w:type="spellEnd"/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480E2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sz w:val="20"/>
                <w:szCs w:val="20"/>
                <w:lang w:eastAsia="sk-SK"/>
              </w:rPr>
              <w:t>netvorila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proofErr w:type="spellStart"/>
            <w:r>
              <w:rPr>
                <w:rFonts w:eastAsia="Times New Roman"/>
                <w:sz w:val="20"/>
                <w:szCs w:val="20"/>
                <w:lang w:eastAsia="sk-SK"/>
              </w:rPr>
              <w:t>účt.jednotka</w:t>
            </w:r>
            <w:proofErr w:type="spellEnd"/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480E2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sz w:val="20"/>
                <w:szCs w:val="20"/>
                <w:lang w:eastAsia="sk-SK"/>
              </w:rPr>
              <w:t>netvorila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proofErr w:type="spellStart"/>
            <w:r>
              <w:rPr>
                <w:rFonts w:eastAsia="Times New Roman"/>
                <w:sz w:val="20"/>
                <w:szCs w:val="20"/>
                <w:lang w:eastAsia="sk-SK"/>
              </w:rPr>
              <w:t>účtov.jednotka</w:t>
            </w:r>
            <w:proofErr w:type="spellEnd"/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480E2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sz w:val="20"/>
                <w:szCs w:val="20"/>
                <w:lang w:eastAsia="sk-SK"/>
              </w:rPr>
              <w:t xml:space="preserve">Menovitou </w:t>
            </w:r>
            <w:proofErr w:type="spellStart"/>
            <w:r>
              <w:rPr>
                <w:rFonts w:eastAsia="Times New Roman"/>
                <w:b/>
                <w:sz w:val="20"/>
                <w:szCs w:val="20"/>
                <w:lang w:eastAsia="sk-SK"/>
              </w:rPr>
              <w:t>hodnotou,obstar.cenou</w:t>
            </w:r>
            <w:proofErr w:type="spellEnd"/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480E2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sz w:val="20"/>
                <w:szCs w:val="20"/>
                <w:lang w:eastAsia="sk-SK"/>
              </w:rPr>
              <w:t>Menovitou hodnotou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480E2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sz w:val="20"/>
                <w:szCs w:val="20"/>
                <w:lang w:eastAsia="sk-SK"/>
              </w:rPr>
              <w:t>Menovitou hodnotou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480E2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sz w:val="20"/>
                <w:szCs w:val="20"/>
                <w:lang w:eastAsia="sk-SK"/>
              </w:rPr>
              <w:t>neúčtovala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proofErr w:type="spellStart"/>
            <w:r>
              <w:rPr>
                <w:rFonts w:eastAsia="Times New Roman"/>
                <w:sz w:val="20"/>
                <w:szCs w:val="20"/>
                <w:lang w:eastAsia="sk-SK"/>
              </w:rPr>
              <w:t>účt.jednotka</w:t>
            </w:r>
            <w:proofErr w:type="spellEnd"/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480E2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  <w:r w:rsidR="00480E2D">
        <w:rPr>
          <w:b/>
          <w:color w:val="auto"/>
          <w:sz w:val="23"/>
          <w:szCs w:val="23"/>
        </w:rPr>
        <w:t>Účtovná jednotka neodpisuje HM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480E2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480E2D">
        <w:rPr>
          <w:color w:val="auto"/>
          <w:sz w:val="23"/>
          <w:szCs w:val="23"/>
        </w:rPr>
        <w:t xml:space="preserve">  </w:t>
      </w:r>
      <w:r w:rsidR="00480E2D">
        <w:rPr>
          <w:b/>
          <w:color w:val="auto"/>
          <w:sz w:val="23"/>
          <w:szCs w:val="23"/>
        </w:rPr>
        <w:t>neboli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B42E28" w:rsidRDefault="005D536A" w:rsidP="005D536A">
      <w:pPr>
        <w:pStyle w:val="Default"/>
        <w:jc w:val="both"/>
        <w:rPr>
          <w:b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  <w:r w:rsidR="00B42E28">
        <w:rPr>
          <w:color w:val="auto"/>
          <w:sz w:val="22"/>
          <w:szCs w:val="22"/>
        </w:rPr>
        <w:t xml:space="preserve">  </w:t>
      </w:r>
      <w:r w:rsidR="00B42E28">
        <w:rPr>
          <w:b/>
          <w:color w:val="auto"/>
          <w:sz w:val="22"/>
          <w:szCs w:val="22"/>
        </w:rPr>
        <w:t xml:space="preserve">Neúčtuje </w:t>
      </w:r>
      <w:proofErr w:type="spellStart"/>
      <w:r w:rsidR="00B42E28">
        <w:rPr>
          <w:b/>
          <w:color w:val="auto"/>
          <w:sz w:val="22"/>
          <w:szCs w:val="22"/>
        </w:rPr>
        <w:t>účt.jednotka</w:t>
      </w:r>
      <w:proofErr w:type="spellEnd"/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Pr="00B42E28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B42E28">
        <w:rPr>
          <w:b/>
          <w:color w:val="auto"/>
          <w:sz w:val="23"/>
          <w:szCs w:val="23"/>
        </w:rPr>
        <w:t xml:space="preserve">Neúčtovala </w:t>
      </w:r>
      <w:proofErr w:type="spellStart"/>
      <w:r w:rsidR="00B42E28">
        <w:rPr>
          <w:b/>
          <w:color w:val="auto"/>
          <w:sz w:val="23"/>
          <w:szCs w:val="23"/>
        </w:rPr>
        <w:t>účt.jednotka</w:t>
      </w:r>
      <w:proofErr w:type="spellEnd"/>
      <w:r w:rsidR="00B42E28">
        <w:rPr>
          <w:b/>
          <w:color w:val="auto"/>
          <w:sz w:val="23"/>
          <w:szCs w:val="23"/>
        </w:rPr>
        <w:t xml:space="preserve">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Pr="00B42E28" w:rsidRDefault="005D536A" w:rsidP="0011611B">
      <w:pPr>
        <w:pStyle w:val="Default"/>
        <w:keepNext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B42E28">
        <w:rPr>
          <w:b/>
          <w:color w:val="auto"/>
          <w:sz w:val="23"/>
          <w:szCs w:val="23"/>
        </w:rPr>
        <w:t>neboli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B42E28" w:rsidP="00B42E28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11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B42E28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11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B42E28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3570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B42E28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3570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B42E28" w:rsidRDefault="005D536A" w:rsidP="00E23D62">
      <w:pPr>
        <w:pStyle w:val="Default"/>
        <w:keepNext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  <w:r w:rsidR="00B42E28">
        <w:rPr>
          <w:b/>
          <w:color w:val="auto"/>
          <w:sz w:val="23"/>
          <w:szCs w:val="23"/>
        </w:rPr>
        <w:t xml:space="preserve">Neúčtovala </w:t>
      </w:r>
      <w:proofErr w:type="spellStart"/>
      <w:r w:rsidR="00B42E28">
        <w:rPr>
          <w:b/>
          <w:color w:val="auto"/>
          <w:sz w:val="23"/>
          <w:szCs w:val="23"/>
        </w:rPr>
        <w:t>účt.jednotka</w:t>
      </w:r>
      <w:proofErr w:type="spellEnd"/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B42E28" w:rsidRDefault="005D536A" w:rsidP="005D536A">
      <w:pPr>
        <w:pStyle w:val="Default"/>
        <w:spacing w:after="28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  <w:r w:rsidR="00B42E28">
        <w:rPr>
          <w:color w:val="auto"/>
          <w:sz w:val="23"/>
          <w:szCs w:val="23"/>
        </w:rPr>
        <w:t xml:space="preserve">   </w:t>
      </w:r>
      <w:r w:rsidR="00B42E28">
        <w:rPr>
          <w:b/>
          <w:color w:val="auto"/>
          <w:sz w:val="23"/>
          <w:szCs w:val="23"/>
        </w:rPr>
        <w:t>neúčtovala účtovná jednotka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Pr="00B42E28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  <w:r w:rsidR="00B42E28">
        <w:rPr>
          <w:color w:val="auto"/>
          <w:sz w:val="23"/>
          <w:szCs w:val="23"/>
        </w:rPr>
        <w:t xml:space="preserve">       </w:t>
      </w:r>
      <w:r w:rsidR="00B42E28">
        <w:rPr>
          <w:b/>
          <w:color w:val="auto"/>
          <w:sz w:val="23"/>
          <w:szCs w:val="23"/>
        </w:rPr>
        <w:t>neúčtovala účtovná jednotka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B42E28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  <w:r w:rsidR="00B42E28">
        <w:rPr>
          <w:color w:val="auto"/>
          <w:sz w:val="23"/>
          <w:szCs w:val="23"/>
        </w:rPr>
        <w:t xml:space="preserve">     </w:t>
      </w:r>
      <w:r w:rsidR="00B42E28">
        <w:rPr>
          <w:b/>
          <w:color w:val="auto"/>
          <w:sz w:val="23"/>
          <w:szCs w:val="23"/>
        </w:rPr>
        <w:t>účtovná jednotka neúčtovala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B42E28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  <w:r w:rsidR="00B42E28">
        <w:rPr>
          <w:color w:val="auto"/>
          <w:sz w:val="23"/>
          <w:szCs w:val="23"/>
        </w:rPr>
        <w:t xml:space="preserve">      </w:t>
      </w:r>
      <w:r w:rsidR="005760E6">
        <w:rPr>
          <w:b/>
          <w:color w:val="auto"/>
          <w:sz w:val="23"/>
          <w:szCs w:val="23"/>
        </w:rPr>
        <w:t>neúčtovala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5760E6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  <w:r w:rsidR="005760E6">
        <w:rPr>
          <w:b/>
          <w:color w:val="auto"/>
          <w:sz w:val="23"/>
          <w:szCs w:val="23"/>
        </w:rPr>
        <w:t>neboli</w:t>
      </w:r>
      <w:bookmarkStart w:id="0" w:name="_GoBack"/>
      <w:bookmarkEnd w:id="0"/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5760E6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  <w:r w:rsidR="005760E6">
        <w:rPr>
          <w:color w:val="auto"/>
          <w:sz w:val="23"/>
          <w:szCs w:val="23"/>
        </w:rPr>
        <w:t xml:space="preserve">    </w:t>
      </w:r>
      <w:r w:rsidR="005760E6">
        <w:rPr>
          <w:b/>
          <w:color w:val="auto"/>
          <w:sz w:val="23"/>
          <w:szCs w:val="23"/>
        </w:rPr>
        <w:t>neúčtovala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5760E6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  <w:r w:rsidR="005760E6">
        <w:rPr>
          <w:color w:val="auto"/>
          <w:sz w:val="23"/>
          <w:szCs w:val="23"/>
        </w:rPr>
        <w:t xml:space="preserve">    </w:t>
      </w:r>
      <w:r w:rsidR="005760E6">
        <w:rPr>
          <w:b/>
          <w:color w:val="auto"/>
          <w:sz w:val="23"/>
          <w:szCs w:val="23"/>
        </w:rPr>
        <w:t>neúčtovala</w:t>
      </w:r>
    </w:p>
    <w:p w:rsidR="00F450E6" w:rsidRDefault="006B566C" w:rsidP="005D536A">
      <w:pPr>
        <w:jc w:val="both"/>
      </w:pP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566C" w:rsidRDefault="006B566C" w:rsidP="00536B52">
      <w:pPr>
        <w:spacing w:after="0" w:line="240" w:lineRule="auto"/>
      </w:pPr>
      <w:r>
        <w:separator/>
      </w:r>
    </w:p>
  </w:endnote>
  <w:endnote w:type="continuationSeparator" w:id="0">
    <w:p w:rsidR="006B566C" w:rsidRDefault="006B566C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566C" w:rsidRDefault="006B566C" w:rsidP="00536B52">
      <w:pPr>
        <w:spacing w:after="0" w:line="240" w:lineRule="auto"/>
      </w:pPr>
      <w:r>
        <w:separator/>
      </w:r>
    </w:p>
  </w:footnote>
  <w:footnote w:type="continuationSeparator" w:id="0">
    <w:p w:rsidR="006B566C" w:rsidRDefault="006B566C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480E2D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480E2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480E2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480E2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480E2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480E2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480E2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:rsidR="00536B52" w:rsidRDefault="00480E2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7" w:type="dxa"/>
        </w:tcPr>
        <w:p w:rsidR="00536B52" w:rsidRDefault="00480E2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480E2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480E2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480E2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480E2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480E2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480E2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:rsidR="00536B52" w:rsidRDefault="00480E2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480E2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49" w:type="dxa"/>
        </w:tcPr>
        <w:p w:rsidR="00536B52" w:rsidRDefault="00480E2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480E2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616"/>
    <w:rsid w:val="00014F35"/>
    <w:rsid w:val="00104CBE"/>
    <w:rsid w:val="00104CF6"/>
    <w:rsid w:val="0010796B"/>
    <w:rsid w:val="0011611B"/>
    <w:rsid w:val="00123F1F"/>
    <w:rsid w:val="00172443"/>
    <w:rsid w:val="002052C4"/>
    <w:rsid w:val="00222B0D"/>
    <w:rsid w:val="0031338E"/>
    <w:rsid w:val="00320ED4"/>
    <w:rsid w:val="003652EB"/>
    <w:rsid w:val="003B69B1"/>
    <w:rsid w:val="003E317F"/>
    <w:rsid w:val="0040300D"/>
    <w:rsid w:val="00426E80"/>
    <w:rsid w:val="00480E2D"/>
    <w:rsid w:val="004B403F"/>
    <w:rsid w:val="0052082A"/>
    <w:rsid w:val="00536B52"/>
    <w:rsid w:val="005760E6"/>
    <w:rsid w:val="005A0616"/>
    <w:rsid w:val="005D536A"/>
    <w:rsid w:val="005E1C8A"/>
    <w:rsid w:val="006171F8"/>
    <w:rsid w:val="006A0AB4"/>
    <w:rsid w:val="006A7C8A"/>
    <w:rsid w:val="006B566C"/>
    <w:rsid w:val="007619D7"/>
    <w:rsid w:val="00786CB1"/>
    <w:rsid w:val="007A0F50"/>
    <w:rsid w:val="008420B2"/>
    <w:rsid w:val="008948EC"/>
    <w:rsid w:val="008C12FE"/>
    <w:rsid w:val="008D018D"/>
    <w:rsid w:val="00962DA0"/>
    <w:rsid w:val="009D09A4"/>
    <w:rsid w:val="00A65CD7"/>
    <w:rsid w:val="00AD23CF"/>
    <w:rsid w:val="00B202C7"/>
    <w:rsid w:val="00B42E28"/>
    <w:rsid w:val="00BA61F6"/>
    <w:rsid w:val="00BB6695"/>
    <w:rsid w:val="00BD039E"/>
    <w:rsid w:val="00BE22EC"/>
    <w:rsid w:val="00D10215"/>
    <w:rsid w:val="00D20B35"/>
    <w:rsid w:val="00D73AA9"/>
    <w:rsid w:val="00E23D62"/>
    <w:rsid w:val="00E77D78"/>
    <w:rsid w:val="00E93DD4"/>
    <w:rsid w:val="00EA5B96"/>
    <w:rsid w:val="00EF5CB9"/>
    <w:rsid w:val="00F01409"/>
    <w:rsid w:val="00FE1E5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DAAD49-94BA-45EA-B89C-6288A6031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760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60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E2870-CD5C-4D1E-A988-19B2E9D82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30</TotalTime>
  <Pages>1</Pages>
  <Words>1490</Words>
  <Characters>8493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vlasta</dc:creator>
  <cp:lastModifiedBy>Vlasta Vricanova</cp:lastModifiedBy>
  <cp:revision>3</cp:revision>
  <cp:lastPrinted>2018-03-16T18:29:00Z</cp:lastPrinted>
  <dcterms:created xsi:type="dcterms:W3CDTF">2018-03-16T18:03:00Z</dcterms:created>
  <dcterms:modified xsi:type="dcterms:W3CDTF">2018-03-16T18:34:00Z</dcterms:modified>
</cp:coreProperties>
</file>