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088" w:rsidRDefault="006E1088" w:rsidP="00EE72E0">
      <w:pPr>
        <w:spacing w:before="2" w:line="140" w:lineRule="exact"/>
        <w:rPr>
          <w:sz w:val="14"/>
          <w:szCs w:val="14"/>
          <w:lang w:val="en-US"/>
        </w:rPr>
      </w:pPr>
    </w:p>
    <w:p w:rsidR="006E1088" w:rsidRPr="00A55E63" w:rsidRDefault="006E1088" w:rsidP="00EE72E0">
      <w:pPr>
        <w:spacing w:before="2" w:line="140" w:lineRule="exact"/>
        <w:rPr>
          <w:sz w:val="14"/>
          <w:szCs w:val="14"/>
          <w:lang w:val="en-US"/>
        </w:rPr>
      </w:pPr>
    </w:p>
    <w:p w:rsidR="006E1088" w:rsidRPr="00EE72E0" w:rsidRDefault="006E1088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6E1088" w:rsidRPr="00EE72E0" w:rsidRDefault="006E1088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6E1088" w:rsidRPr="0067320F" w:rsidRDefault="006E1088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E1088" w:rsidRPr="003A1784" w:rsidRDefault="006E1088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E1088" w:rsidRPr="007653AA" w:rsidRDefault="006E1088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E1088" w:rsidRPr="008E5EEC" w:rsidRDefault="006E1088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6E1088" w:rsidRDefault="006E1088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6E1088" w:rsidTr="0067320F">
        <w:trPr>
          <w:trHeight w:val="170"/>
        </w:trPr>
        <w:tc>
          <w:tcPr>
            <w:tcW w:w="4139" w:type="dxa"/>
          </w:tcPr>
          <w:p w:rsidR="006E1088" w:rsidRPr="008E5EEC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6E1088" w:rsidRPr="006C0C8E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CHIRAMB s.r.o.</w:t>
            </w:r>
          </w:p>
        </w:tc>
      </w:tr>
      <w:tr w:rsidR="006E1088" w:rsidTr="0067320F">
        <w:trPr>
          <w:trHeight w:val="170"/>
        </w:trPr>
        <w:tc>
          <w:tcPr>
            <w:tcW w:w="4139" w:type="dxa"/>
          </w:tcPr>
          <w:p w:rsidR="006E1088" w:rsidRPr="008E5EEC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6E1088" w:rsidRPr="006C0C8E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E1088" w:rsidTr="0067320F">
        <w:trPr>
          <w:trHeight w:val="170"/>
        </w:trPr>
        <w:tc>
          <w:tcPr>
            <w:tcW w:w="4139" w:type="dxa"/>
          </w:tcPr>
          <w:p w:rsidR="006E1088" w:rsidRPr="008E5EEC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6E1088" w:rsidRPr="006C0C8E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Pod Lachovcom 1727, Púchov   020 01</w:t>
            </w:r>
          </w:p>
        </w:tc>
      </w:tr>
      <w:tr w:rsidR="006E1088" w:rsidTr="0067320F">
        <w:trPr>
          <w:trHeight w:val="170"/>
        </w:trPr>
        <w:tc>
          <w:tcPr>
            <w:tcW w:w="4139" w:type="dxa"/>
          </w:tcPr>
          <w:p w:rsidR="006E1088" w:rsidRPr="008E5EEC" w:rsidRDefault="006E108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6E1088" w:rsidRPr="00262EED" w:rsidRDefault="006E1088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Činnosť špec. Lekárskej praxe</w:t>
            </w:r>
          </w:p>
        </w:tc>
      </w:tr>
    </w:tbl>
    <w:p w:rsidR="006E1088" w:rsidRPr="007653AA" w:rsidRDefault="006E1088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E1088" w:rsidRPr="00CE50BF" w:rsidRDefault="006E1088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6E1088" w:rsidRPr="00262EED" w:rsidRDefault="006E1088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25.05.2017.</w:t>
      </w:r>
    </w:p>
    <w:p w:rsidR="006E1088" w:rsidRPr="007653AA" w:rsidRDefault="006E1088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E1088" w:rsidRPr="00CE50BF" w:rsidRDefault="006E1088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6E1088" w:rsidRPr="008E5EEC" w:rsidRDefault="006E1088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6E1088" w:rsidRPr="006C0C8E" w:rsidRDefault="006E1088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6E1088" w:rsidRPr="007653AA" w:rsidRDefault="006E1088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E1088" w:rsidRPr="00865491" w:rsidRDefault="006E1088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6E1088" w:rsidRPr="004F635D" w:rsidRDefault="006E1088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6E1088" w:rsidRPr="008E5EEC" w:rsidRDefault="006E1088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6E1088" w:rsidRPr="008E5EEC" w:rsidRDefault="006E1088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6E1088" w:rsidRPr="008E5EEC" w:rsidRDefault="006E1088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6E1088" w:rsidRPr="008E5EEC" w:rsidRDefault="006E1088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6E1088" w:rsidRDefault="006E1088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6E1088" w:rsidRPr="00FF0C58" w:rsidRDefault="006E1088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6E1088" w:rsidRPr="007653AA" w:rsidRDefault="006E1088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E1088" w:rsidRDefault="006E1088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6E1088" w:rsidRDefault="006E1088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6E1088" w:rsidRPr="00B6663C" w:rsidTr="00D842BF">
        <w:trPr>
          <w:jc w:val="center"/>
        </w:trPr>
        <w:tc>
          <w:tcPr>
            <w:tcW w:w="3681" w:type="dxa"/>
            <w:vAlign w:val="center"/>
          </w:tcPr>
          <w:p w:rsidR="006E1088" w:rsidRPr="00D842BF" w:rsidRDefault="006E1088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6E1088" w:rsidRPr="00D842BF" w:rsidRDefault="006E1088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6E1088" w:rsidRPr="00D842BF" w:rsidRDefault="006E1088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E1088" w:rsidRPr="006C0C8E" w:rsidTr="00D842BF">
        <w:trPr>
          <w:jc w:val="center"/>
        </w:trPr>
        <w:tc>
          <w:tcPr>
            <w:tcW w:w="3681" w:type="dxa"/>
            <w:vAlign w:val="center"/>
          </w:tcPr>
          <w:p w:rsidR="006E1088" w:rsidRPr="006C0C8E" w:rsidRDefault="006E1088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6E1088" w:rsidRPr="00827012" w:rsidRDefault="006E108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6E1088" w:rsidRPr="00827012" w:rsidRDefault="006E108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2,1</w:t>
            </w:r>
          </w:p>
        </w:tc>
      </w:tr>
    </w:tbl>
    <w:p w:rsidR="006E1088" w:rsidRPr="006C0C8E" w:rsidRDefault="006E1088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E1088" w:rsidRDefault="006E1088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6E1088" w:rsidRPr="003A1784" w:rsidRDefault="006E1088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E1088" w:rsidRPr="007653AA" w:rsidRDefault="006E1088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E1088" w:rsidRPr="007653AA" w:rsidRDefault="006E108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6E1088" w:rsidRPr="007653AA" w:rsidRDefault="006E1088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6E1088" w:rsidRPr="007653AA" w:rsidRDefault="006E1088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6E1088" w:rsidRPr="007653AA" w:rsidRDefault="006E1088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6E1088" w:rsidRDefault="006E1088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6E1088" w:rsidRPr="00CA58F1" w:rsidRDefault="006E1088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6E1088" w:rsidRPr="007653AA" w:rsidRDefault="006E1088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6E1088" w:rsidRPr="007653AA" w:rsidRDefault="006E1088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6E1088" w:rsidRDefault="006E1088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CA58F1" w:rsidRDefault="006E1088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6E1088" w:rsidRPr="007653AA" w:rsidRDefault="006E1088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6E1088" w:rsidRPr="003A1784" w:rsidRDefault="006E1088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6E1088" w:rsidRPr="007653AA" w:rsidRDefault="006E1088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6E1088" w:rsidRDefault="006E1088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6E1088" w:rsidRPr="006C0C8E" w:rsidRDefault="006E1088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6E1088" w:rsidRPr="006C0C8E" w:rsidRDefault="006E1088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6E1088" w:rsidRPr="007653AA" w:rsidRDefault="006E1088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6E1088" w:rsidRPr="000256DB" w:rsidRDefault="006E1088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6E1088" w:rsidRDefault="006E1088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1B5EAD" w:rsidRDefault="006E108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6E1088" w:rsidRPr="007653AA" w:rsidRDefault="006E108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7653AA" w:rsidRDefault="006E1088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E1088" w:rsidRPr="006C0C8E" w:rsidRDefault="006E1088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6E1088" w:rsidRPr="007653AA" w:rsidRDefault="006E108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7653AA" w:rsidRDefault="006E1088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6E1088" w:rsidRPr="007653AA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6E1088" w:rsidRPr="007653AA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6E1088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6E1088" w:rsidRPr="007653AA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6E1088" w:rsidRPr="007653AA" w:rsidRDefault="006E1088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E1088" w:rsidRPr="007653AA" w:rsidRDefault="006E1088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E1088" w:rsidRPr="007653AA" w:rsidRDefault="006E1088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E1088" w:rsidRPr="007653AA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6E1088" w:rsidRPr="007653AA" w:rsidRDefault="006E1088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E1088" w:rsidRPr="007653AA" w:rsidRDefault="006E1088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6E1088" w:rsidRPr="007653AA" w:rsidRDefault="006E1088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6E1088" w:rsidRDefault="006E1088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6E1088" w:rsidRDefault="006E1088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6E1088" w:rsidRPr="00B15261" w:rsidTr="001B5EAD">
        <w:tc>
          <w:tcPr>
            <w:tcW w:w="3576" w:type="dxa"/>
          </w:tcPr>
          <w:p w:rsidR="006E1088" w:rsidRPr="001B5EAD" w:rsidRDefault="006E1088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E1088" w:rsidRPr="00B15261" w:rsidTr="001B5EAD">
        <w:tc>
          <w:tcPr>
            <w:tcW w:w="3576" w:type="dxa"/>
          </w:tcPr>
          <w:p w:rsidR="006E1088" w:rsidRPr="001B5EAD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6E1088" w:rsidRPr="00393C7E" w:rsidRDefault="006E1088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6E1088" w:rsidRPr="007653AA" w:rsidRDefault="006E1088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6E1088" w:rsidRPr="00393C7E" w:rsidRDefault="006E1088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393C7E" w:rsidRDefault="006E1088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6E1088" w:rsidRDefault="006E1088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6E1088" w:rsidRDefault="006E1088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6E1088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E1088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E1088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E1088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E1088" w:rsidRDefault="006E1088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1088" w:rsidRDefault="006E1088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6E1088" w:rsidRPr="00393C7E" w:rsidRDefault="006E1088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6E1088" w:rsidRPr="00393C7E" w:rsidRDefault="006E1088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393C7E" w:rsidRDefault="006E1088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6E1088" w:rsidRPr="00393C7E" w:rsidRDefault="006E1088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7653AA" w:rsidRDefault="006E1088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F3124D" w:rsidRDefault="006E1088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6E1088" w:rsidRPr="00F3124D" w:rsidRDefault="006E1088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6E1088" w:rsidRPr="00832582" w:rsidRDefault="006E1088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7653AA" w:rsidRDefault="006E1088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E1088" w:rsidRPr="007653AA" w:rsidRDefault="006E1088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6E1088" w:rsidRPr="003A1784" w:rsidRDefault="006E1088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6E1088" w:rsidRPr="007653AA" w:rsidRDefault="006E1088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Default="006E1088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6E1088" w:rsidRPr="00347857" w:rsidRDefault="006E1088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Default="006E108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6E1088" w:rsidRDefault="006E1088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6E1088" w:rsidRPr="007653AA" w:rsidRDefault="006E1088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6E1088" w:rsidRPr="006D4614" w:rsidRDefault="006E1088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6E1088" w:rsidRPr="006D4614" w:rsidRDefault="006E1088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6E1088" w:rsidRDefault="006E1088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Default="006E1088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6E1088" w:rsidRPr="007653AA" w:rsidRDefault="006E1088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6E1088" w:rsidRPr="007653AA" w:rsidRDefault="006E1088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6E1088" w:rsidRPr="007653AA" w:rsidRDefault="006E1088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6E1088" w:rsidRPr="007653AA" w:rsidRDefault="006E1088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E1088" w:rsidRPr="007653AA" w:rsidRDefault="006E1088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E1088" w:rsidRDefault="006E1088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6E1088" w:rsidRDefault="006E1088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6E1088" w:rsidRDefault="006E1088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E1088" w:rsidRPr="003A1784" w:rsidRDefault="006E1088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6E1088" w:rsidRPr="007653AA" w:rsidRDefault="006E1088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6E1088" w:rsidRPr="008B6D67" w:rsidRDefault="006E1088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6E1088" w:rsidRPr="007653AA" w:rsidRDefault="006E1088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6E1088" w:rsidRPr="007653AA" w:rsidRDefault="006E1088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E1088" w:rsidRPr="007653AA" w:rsidRDefault="006E1088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E1088" w:rsidRDefault="006E1088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Default="006E1088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6E1088" w:rsidRDefault="006E1088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Default="006E1088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Default="006E1088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6E1088" w:rsidRPr="007653AA" w:rsidRDefault="006E1088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E1088" w:rsidRPr="007653AA" w:rsidRDefault="006E1088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6E1088" w:rsidRPr="003A1784" w:rsidRDefault="006E1088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6E1088" w:rsidRPr="007653AA" w:rsidRDefault="006E1088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6E1088" w:rsidRPr="00832582" w:rsidRDefault="006E1088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6E1088" w:rsidRPr="007653AA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6E1088" w:rsidRDefault="006E1088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6E1088" w:rsidRPr="00347857" w:rsidRDefault="006E1088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E1088" w:rsidRPr="00347857" w:rsidRDefault="006E1088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6E1088" w:rsidRPr="007653AA" w:rsidRDefault="006E1088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E1088" w:rsidRPr="003A1784" w:rsidRDefault="006E1088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6E1088" w:rsidRPr="007653AA" w:rsidRDefault="006E1088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6E1088" w:rsidRPr="007653AA" w:rsidRDefault="006E1088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1088" w:rsidRPr="007653AA" w:rsidRDefault="006E1088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6E1088" w:rsidRPr="007653AA" w:rsidRDefault="006E1088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6E1088" w:rsidRDefault="006E1088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6E1088" w:rsidRPr="001B5EAD" w:rsidRDefault="006E1088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E1088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088" w:rsidRDefault="006E1088" w:rsidP="000820C4">
      <w:pPr>
        <w:spacing w:after="0" w:line="240" w:lineRule="auto"/>
      </w:pPr>
      <w:r>
        <w:separator/>
      </w:r>
    </w:p>
  </w:endnote>
  <w:endnote w:type="continuationSeparator" w:id="0">
    <w:p w:rsidR="006E1088" w:rsidRDefault="006E108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088" w:rsidRDefault="006E1088">
    <w:pPr>
      <w:pStyle w:val="Footer"/>
      <w:jc w:val="right"/>
    </w:pPr>
    <w:fldSimple w:instr="PAGE   \* MERGEFORMAT">
      <w:r>
        <w:rPr>
          <w:noProof/>
        </w:rPr>
        <w:t>4</w:t>
      </w:r>
    </w:fldSimple>
  </w:p>
  <w:p w:rsidR="006E1088" w:rsidRDefault="006E108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088" w:rsidRDefault="006E1088" w:rsidP="000820C4">
      <w:pPr>
        <w:spacing w:after="0" w:line="240" w:lineRule="auto"/>
      </w:pPr>
      <w:r>
        <w:separator/>
      </w:r>
    </w:p>
  </w:footnote>
  <w:footnote w:type="continuationSeparator" w:id="0">
    <w:p w:rsidR="006E1088" w:rsidRDefault="006E108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088" w:rsidRPr="003A1784" w:rsidRDefault="006E1088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36343838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 xml:space="preserve">2021993358   </w:t>
    </w:r>
  </w:p>
  <w:p w:rsidR="006E1088" w:rsidRDefault="006E1088">
    <w:pPr>
      <w:pStyle w:val="Header"/>
    </w:pPr>
  </w:p>
  <w:p w:rsidR="006E1088" w:rsidRDefault="006E108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3FAC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6E1088"/>
    <w:rsid w:val="00710FEB"/>
    <w:rsid w:val="00714127"/>
    <w:rsid w:val="00720C28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14DC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B2215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24A5A"/>
    <w:rsid w:val="00F304D8"/>
    <w:rsid w:val="00F3124D"/>
    <w:rsid w:val="00F74044"/>
    <w:rsid w:val="00F8139B"/>
    <w:rsid w:val="00F85D45"/>
    <w:rsid w:val="00F862B7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058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58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5</Pages>
  <Words>2200</Words>
  <Characters>12540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2</cp:revision>
  <dcterms:created xsi:type="dcterms:W3CDTF">2018-04-13T09:05:00Z</dcterms:created>
  <dcterms:modified xsi:type="dcterms:W3CDTF">2018-04-13T09:05:00Z</dcterms:modified>
</cp:coreProperties>
</file>