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proofErr w:type="spellStart"/>
            <w:r w:rsidR="00821C6D">
              <w:rPr>
                <w:sz w:val="22"/>
              </w:rPr>
              <w:t>ProSchola</w:t>
            </w:r>
            <w:proofErr w:type="spellEnd"/>
            <w:r w:rsidR="00821C6D">
              <w:rPr>
                <w:sz w:val="22"/>
              </w:rPr>
              <w:t xml:space="preserve">, </w:t>
            </w:r>
            <w:proofErr w:type="spellStart"/>
            <w:r w:rsidR="00821C6D">
              <w:rPr>
                <w:sz w:val="22"/>
              </w:rPr>
              <w:t>s.r.o</w:t>
            </w:r>
            <w:proofErr w:type="spellEnd"/>
            <w:r w:rsidR="00821C6D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821C6D">
              <w:rPr>
                <w:sz w:val="22"/>
              </w:rPr>
              <w:t>Viedenská cesta, 257, 85101, Bratislava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8051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8051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8051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8051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8051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E8051B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Zariadenie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8051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8051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1.odp.skupina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8051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proofErr w:type="spellStart"/>
            <w:r w:rsidR="00E8051B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žisdne</w:t>
            </w:r>
            <w:proofErr w:type="spellEnd"/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8051B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žiadne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21C6D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21C6D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E8051B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5 151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bookmarkStart w:id="0" w:name="_GoBack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  <w:bookmarkEnd w:id="0"/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8D3C7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C70" w:rsidRDefault="008D3C70" w:rsidP="00536B52">
      <w:pPr>
        <w:spacing w:after="0" w:line="240" w:lineRule="auto"/>
      </w:pPr>
      <w:r>
        <w:separator/>
      </w:r>
    </w:p>
  </w:endnote>
  <w:endnote w:type="continuationSeparator" w:id="0">
    <w:p w:rsidR="008D3C70" w:rsidRDefault="008D3C7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C70" w:rsidRDefault="008D3C70" w:rsidP="00536B52">
      <w:pPr>
        <w:spacing w:after="0" w:line="240" w:lineRule="auto"/>
      </w:pPr>
      <w:r>
        <w:separator/>
      </w:r>
    </w:p>
  </w:footnote>
  <w:footnote w:type="continuationSeparator" w:id="0">
    <w:p w:rsidR="008D3C70" w:rsidRDefault="008D3C7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890"/>
      <w:gridCol w:w="613"/>
      <w:gridCol w:w="283"/>
      <w:gridCol w:w="284"/>
      <w:gridCol w:w="283"/>
      <w:gridCol w:w="284"/>
      <w:gridCol w:w="283"/>
      <w:gridCol w:w="236"/>
      <w:gridCol w:w="236"/>
      <w:gridCol w:w="237"/>
      <w:gridCol w:w="992"/>
      <w:gridCol w:w="284"/>
      <w:gridCol w:w="283"/>
      <w:gridCol w:w="284"/>
      <w:gridCol w:w="283"/>
      <w:gridCol w:w="284"/>
      <w:gridCol w:w="283"/>
      <w:gridCol w:w="284"/>
      <w:gridCol w:w="283"/>
      <w:gridCol w:w="249"/>
      <w:gridCol w:w="236"/>
    </w:tblGrid>
    <w:tr w:rsidR="00536B5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C6D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21C6D"/>
    <w:rsid w:val="008420B2"/>
    <w:rsid w:val="008948EC"/>
    <w:rsid w:val="008C12FE"/>
    <w:rsid w:val="008D018D"/>
    <w:rsid w:val="008D3C70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8051B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9FE7"/>
  <w15:docId w15:val="{97E52648-C471-4D57-B1D3-D1608164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5</Pages>
  <Words>1438</Words>
  <Characters>8202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</cp:revision>
  <dcterms:created xsi:type="dcterms:W3CDTF">2017-09-07T05:24:00Z</dcterms:created>
  <dcterms:modified xsi:type="dcterms:W3CDTF">2017-09-07T05:24:00Z</dcterms:modified>
</cp:coreProperties>
</file>