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:rsidR="006A0A9B" w:rsidRPr="00A55E63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2017</w:t>
      </w:r>
    </w:p>
    <w:p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6A0A9B" w:rsidRPr="0067320F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A0A9B" w:rsidRPr="003A1784" w:rsidRDefault="006A0A9B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A0A9B" w:rsidRPr="007653AA" w:rsidRDefault="006A0A9B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8E5EEC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6A0A9B" w:rsidRDefault="006A0A9B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Apa PLUS s.r.o.</w:t>
            </w:r>
          </w:p>
        </w:tc>
      </w:tr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Cintorínska 174, Streženice 02001</w:t>
            </w:r>
          </w:p>
        </w:tc>
      </w:tr>
      <w:tr w:rsidR="006A0A9B" w:rsidTr="0067320F">
        <w:trPr>
          <w:trHeight w:val="170"/>
        </w:trPr>
        <w:tc>
          <w:tcPr>
            <w:tcW w:w="4139" w:type="dxa"/>
          </w:tcPr>
          <w:p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6A0A9B" w:rsidRPr="00262EED" w:rsidRDefault="006A0A9B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Ostatnch malaobchod v  nešpecial. predajniach</w:t>
            </w:r>
          </w:p>
        </w:tc>
      </w:tr>
    </w:tbl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6A0A9B" w:rsidRPr="00262EED" w:rsidRDefault="006A0A9B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Účtovná závierka zostavená k 31.12.2016 bola </w:t>
      </w:r>
      <w:r w:rsidRPr="00827012">
        <w:rPr>
          <w:rFonts w:ascii="Times New Roman" w:hAnsi="Times New Roman"/>
          <w:b/>
          <w:bCs/>
          <w:sz w:val="20"/>
        </w:rPr>
        <w:t>schválená dňa</w:t>
      </w:r>
      <w:r>
        <w:rPr>
          <w:rFonts w:ascii="Times New Roman" w:hAnsi="Times New Roman"/>
          <w:b/>
          <w:bCs/>
          <w:sz w:val="20"/>
        </w:rPr>
        <w:t xml:space="preserve"> 21.</w:t>
      </w:r>
      <w:r w:rsidRPr="00827012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0</w:t>
      </w:r>
      <w:r w:rsidRPr="00827012">
        <w:rPr>
          <w:rFonts w:ascii="Times New Roman" w:hAnsi="Times New Roman"/>
          <w:b/>
          <w:bCs/>
          <w:sz w:val="20"/>
        </w:rPr>
        <w:t>3</w:t>
      </w:r>
      <w:r>
        <w:rPr>
          <w:rFonts w:ascii="Times New Roman" w:hAnsi="Times New Roman"/>
          <w:b/>
          <w:bCs/>
          <w:sz w:val="20"/>
        </w:rPr>
        <w:t>.2017.</w:t>
      </w:r>
    </w:p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6A0A9B" w:rsidRPr="008E5EEC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6A0A9B" w:rsidRPr="006C0C8E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>
        <w:rPr>
          <w:rFonts w:ascii="Times New Roman" w:hAnsi="Times New Roman"/>
          <w:b/>
          <w:sz w:val="20"/>
        </w:rPr>
        <w:t>7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01.01. 2017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>
        <w:rPr>
          <w:rFonts w:ascii="Times New Roman" w:hAnsi="Times New Roman"/>
          <w:b/>
          <w:sz w:val="20"/>
        </w:rPr>
        <w:t>7</w:t>
      </w:r>
    </w:p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A0A9B" w:rsidRPr="00865491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6A0A9B" w:rsidRPr="004F635D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6A0A9B" w:rsidRPr="008E5EEC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6A0A9B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6A0A9B" w:rsidRPr="00FF0C58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A0A9B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6A0A9B" w:rsidRDefault="006A0A9B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6A0A9B" w:rsidRPr="00B6663C" w:rsidTr="00D842BF">
        <w:trPr>
          <w:jc w:val="center"/>
        </w:trPr>
        <w:tc>
          <w:tcPr>
            <w:tcW w:w="3681" w:type="dxa"/>
            <w:vAlign w:val="center"/>
          </w:tcPr>
          <w:p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0A9B" w:rsidRPr="006C0C8E" w:rsidTr="00D842BF">
        <w:trPr>
          <w:jc w:val="center"/>
        </w:trPr>
        <w:tc>
          <w:tcPr>
            <w:tcW w:w="3681" w:type="dxa"/>
            <w:vAlign w:val="center"/>
          </w:tcPr>
          <w:p w:rsidR="006A0A9B" w:rsidRPr="006C0C8E" w:rsidRDefault="006A0A9B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28" w:type="dxa"/>
          </w:tcPr>
          <w:p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</w:tbl>
    <w:p w:rsidR="006A0A9B" w:rsidRPr="006C0C8E" w:rsidRDefault="006A0A9B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A0A9B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6A0A9B" w:rsidRPr="003A1784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A0A9B" w:rsidRPr="007653AA" w:rsidRDefault="006A0A9B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6A0A9B" w:rsidRPr="007653AA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6A0A9B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6A0A9B" w:rsidRPr="00CA58F1" w:rsidRDefault="006A0A9B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6A0A9B" w:rsidRDefault="006A0A9B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CA58F1" w:rsidRDefault="006A0A9B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6A0A9B" w:rsidRPr="007653AA" w:rsidRDefault="006A0A9B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A0A9B" w:rsidRPr="003A1784" w:rsidRDefault="006A0A9B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6A0A9B" w:rsidRPr="007653AA" w:rsidRDefault="006A0A9B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0A9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6A0A9B" w:rsidRPr="006C0C8E" w:rsidRDefault="006A0A9B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6A0A9B" w:rsidRPr="006C0C8E" w:rsidRDefault="006A0A9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7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6A0A9B" w:rsidRPr="007653AA" w:rsidRDefault="006A0A9B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6A0A9B" w:rsidRPr="000256D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6A0A9B" w:rsidRDefault="006A0A9B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1B5EAD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6A0A9B" w:rsidRPr="006C0C8E" w:rsidRDefault="006A0A9B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6A0A9B" w:rsidRPr="007653AA" w:rsidRDefault="006A0A9B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6A0A9B" w:rsidRPr="007653AA" w:rsidRDefault="006A0A9B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6A0A9B" w:rsidRPr="007653AA" w:rsidRDefault="006A0A9B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6A0A9B" w:rsidRPr="007653AA" w:rsidRDefault="006A0A9B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6A0A9B" w:rsidRDefault="006A0A9B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6A0A9B" w:rsidRDefault="006A0A9B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6"/>
        <w:gridCol w:w="4220"/>
      </w:tblGrid>
      <w:tr w:rsidR="006A0A9B" w:rsidRPr="00B15261" w:rsidTr="001B5EAD">
        <w:tc>
          <w:tcPr>
            <w:tcW w:w="3576" w:type="dxa"/>
          </w:tcPr>
          <w:p w:rsidR="006A0A9B" w:rsidRPr="001B5EAD" w:rsidRDefault="006A0A9B" w:rsidP="001B5EAD">
            <w:pPr>
              <w:pStyle w:val="Body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:rsidTr="001B5EAD">
        <w:tc>
          <w:tcPr>
            <w:tcW w:w="3576" w:type="dxa"/>
          </w:tcPr>
          <w:p w:rsidR="006A0A9B" w:rsidRPr="001B5EAD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6A0A9B" w:rsidRPr="00393C7E" w:rsidRDefault="006A0A9B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6A0A9B" w:rsidRPr="007653AA" w:rsidRDefault="006A0A9B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393C7E" w:rsidRDefault="006A0A9B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6A0A9B" w:rsidRDefault="006A0A9B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6A0A9B" w:rsidRDefault="006A0A9B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66"/>
        <w:gridCol w:w="1701"/>
        <w:gridCol w:w="1701"/>
        <w:gridCol w:w="1843"/>
      </w:tblGrid>
      <w:tr w:rsidR="006A0A9B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A0A9B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9B" w:rsidRDefault="006A0A9B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A0A9B" w:rsidRPr="00393C7E" w:rsidRDefault="006A0A9B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393C7E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F3124D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6A0A9B" w:rsidRPr="00F3124D" w:rsidRDefault="006A0A9B" w:rsidP="00F3124D">
      <w:pPr>
        <w:pStyle w:val="ListParagraph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6A0A9B" w:rsidRPr="00832582" w:rsidRDefault="006A0A9B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6A0A9B" w:rsidRPr="007653AA" w:rsidRDefault="006A0A9B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6A0A9B" w:rsidRPr="00347857" w:rsidRDefault="006A0A9B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6A0A9B" w:rsidRDefault="006A0A9B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Default="006A0A9B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6A0A9B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6A0A9B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6A0A9B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6A0A9B" w:rsidRPr="007653AA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6A0A9B" w:rsidRPr="008B6D67" w:rsidRDefault="006A0A9B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6A0A9B" w:rsidRPr="007653AA" w:rsidRDefault="006A0A9B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A0A9B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6A0A9B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A0A9B" w:rsidRPr="007653AA" w:rsidRDefault="006A0A9B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6A0A9B" w:rsidRPr="007653AA" w:rsidRDefault="006A0A9B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6A0A9B" w:rsidRPr="00832582" w:rsidRDefault="006A0A9B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6A0A9B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>Do dňa zostavenia účtovnej závierky nenastali po 31. decembri 201</w:t>
      </w:r>
      <w:r>
        <w:rPr>
          <w:rFonts w:ascii="Times New Roman" w:hAnsi="Times New Roman"/>
          <w:b/>
          <w:sz w:val="20"/>
          <w:lang w:val="cs-CZ"/>
        </w:rPr>
        <w:t>7</w:t>
      </w:r>
      <w:r w:rsidRPr="00347857">
        <w:rPr>
          <w:rFonts w:ascii="Times New Roman" w:hAnsi="Times New Roman"/>
          <w:b/>
          <w:sz w:val="20"/>
          <w:lang w:val="cs-CZ"/>
        </w:rPr>
        <w:t xml:space="preserve"> žiadne také udalosti, ktoré by výz</w:t>
      </w:r>
      <w:r>
        <w:rPr>
          <w:rFonts w:ascii="Times New Roman" w:hAnsi="Times New Roman"/>
          <w:b/>
          <w:sz w:val="20"/>
          <w:lang w:val="cs-CZ"/>
        </w:rPr>
        <w:t>namým spôsobom ovplyvnili majeto</w:t>
      </w:r>
      <w:r w:rsidRPr="00347857">
        <w:rPr>
          <w:rFonts w:ascii="Times New Roman" w:hAnsi="Times New Roman"/>
          <w:b/>
          <w:sz w:val="20"/>
          <w:lang w:val="cs-CZ"/>
        </w:rPr>
        <w:t>k, vlastné imanie a záväzky, náklady a výnosy spoločnosti.</w:t>
      </w:r>
    </w:p>
    <w:p w:rsidR="006A0A9B" w:rsidRPr="007653AA" w:rsidRDefault="006A0A9B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6A0A9B" w:rsidRPr="007653AA" w:rsidRDefault="006A0A9B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6A0A9B" w:rsidRPr="007653AA" w:rsidRDefault="006A0A9B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6A0A9B" w:rsidRDefault="006A0A9B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6A0A9B" w:rsidRPr="001B5EAD" w:rsidRDefault="006A0A9B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A0A9B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A9B" w:rsidRDefault="006A0A9B" w:rsidP="000820C4">
      <w:pPr>
        <w:spacing w:after="0" w:line="240" w:lineRule="auto"/>
      </w:pPr>
      <w:r>
        <w:separator/>
      </w:r>
    </w:p>
  </w:endnote>
  <w:endnote w:type="continuationSeparator" w:id="0">
    <w:p w:rsidR="006A0A9B" w:rsidRDefault="006A0A9B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A9B" w:rsidRDefault="006A0A9B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6A0A9B" w:rsidRDefault="006A0A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A9B" w:rsidRDefault="006A0A9B" w:rsidP="000820C4">
      <w:pPr>
        <w:spacing w:after="0" w:line="240" w:lineRule="auto"/>
      </w:pPr>
      <w:r>
        <w:separator/>
      </w:r>
    </w:p>
  </w:footnote>
  <w:footnote w:type="continuationSeparator" w:id="0">
    <w:p w:rsidR="006A0A9B" w:rsidRDefault="006A0A9B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A9B" w:rsidRPr="003A1784" w:rsidRDefault="006A0A9B" w:rsidP="008E5EEC">
    <w:pPr>
      <w:pStyle w:val="Body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48150363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2120079797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6A0A9B" w:rsidRDefault="006A0A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0C4"/>
    <w:rsid w:val="000256DB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3686C"/>
    <w:rsid w:val="00465F6A"/>
    <w:rsid w:val="004726D6"/>
    <w:rsid w:val="004D66C5"/>
    <w:rsid w:val="004F635D"/>
    <w:rsid w:val="005317BD"/>
    <w:rsid w:val="005347F2"/>
    <w:rsid w:val="005A3D69"/>
    <w:rsid w:val="005F4229"/>
    <w:rsid w:val="0067176D"/>
    <w:rsid w:val="0067320F"/>
    <w:rsid w:val="00680372"/>
    <w:rsid w:val="006A0317"/>
    <w:rsid w:val="006A0A9B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517E5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ListParagraphChar">
    <w:name w:val="List Paragraph Char"/>
    <w:link w:val="ListParagraph"/>
    <w:uiPriority w:val="99"/>
    <w:locked/>
    <w:rsid w:val="000820C4"/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820C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E5EE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5EEC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al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DefaultParagraphFont"/>
    <w:uiPriority w:val="99"/>
    <w:rsid w:val="004F63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44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5</Pages>
  <Words>2202</Words>
  <Characters>12552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valachova</cp:lastModifiedBy>
  <cp:revision>2</cp:revision>
  <dcterms:created xsi:type="dcterms:W3CDTF">2018-03-07T15:11:00Z</dcterms:created>
  <dcterms:modified xsi:type="dcterms:W3CDTF">2018-03-07T15:11:00Z</dcterms:modified>
</cp:coreProperties>
</file>