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Apa PLUS s.r.o.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Cintorínska 174, Streženice 02001</w:t>
            </w:r>
          </w:p>
        </w:tc>
      </w:tr>
      <w:tr w:rsidR="006A0A9B" w:rsidTr="0067320F">
        <w:trPr>
          <w:trHeight w:val="170"/>
        </w:trPr>
        <w:tc>
          <w:tcPr>
            <w:tcW w:w="4139" w:type="dxa"/>
          </w:tcPr>
          <w:p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6A0A9B" w:rsidRPr="00262EED" w:rsidRDefault="006A0A9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Ostatnch malaobchod v  nešpecial. predajniach</w:t>
            </w:r>
          </w:p>
        </w:tc>
      </w:tr>
    </w:tbl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31.12.2016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21.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0</w:t>
      </w:r>
      <w:r w:rsidRPr="00827012"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.2017.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6A0A9B" w:rsidRPr="00B6663C" w:rsidTr="00D842BF">
        <w:trPr>
          <w:jc w:val="center"/>
        </w:trPr>
        <w:tc>
          <w:tcPr>
            <w:tcW w:w="3681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:rsidTr="00D842BF">
        <w:trPr>
          <w:jc w:val="center"/>
        </w:trPr>
        <w:tc>
          <w:tcPr>
            <w:tcW w:w="3681" w:type="dxa"/>
            <w:vAlign w:val="center"/>
          </w:tcPr>
          <w:p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  <w:tc>
          <w:tcPr>
            <w:tcW w:w="2828" w:type="dxa"/>
          </w:tcPr>
          <w:p w:rsidR="006A0A9B" w:rsidRPr="00827012" w:rsidRDefault="006A0A9B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</w:t>
            </w:r>
          </w:p>
        </w:tc>
      </w:tr>
    </w:tbl>
    <w:p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6A0A9B" w:rsidRPr="00B15261" w:rsidTr="001B5EAD">
        <w:tc>
          <w:tcPr>
            <w:tcW w:w="3576" w:type="dxa"/>
          </w:tcPr>
          <w:p w:rsidR="006A0A9B" w:rsidRPr="001B5EAD" w:rsidRDefault="006A0A9B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:rsidTr="001B5EAD">
        <w:tc>
          <w:tcPr>
            <w:tcW w:w="3576" w:type="dxa"/>
          </w:tcPr>
          <w:p w:rsidR="006A0A9B" w:rsidRPr="001B5EAD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6A0A9B" w:rsidRPr="00393C7E" w:rsidRDefault="006A0A9B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6A0A9B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A9B" w:rsidRDefault="006A0A9B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6A0A9B" w:rsidRPr="00F3124D" w:rsidRDefault="006A0A9B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A9B" w:rsidRDefault="006A0A9B" w:rsidP="000820C4">
      <w:pPr>
        <w:spacing w:after="0" w:line="240" w:lineRule="auto"/>
      </w:pPr>
      <w:r>
        <w:separator/>
      </w:r>
    </w:p>
  </w:endnote>
  <w:endnote w:type="continuationSeparator" w:id="0">
    <w:p w:rsidR="006A0A9B" w:rsidRDefault="006A0A9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A9B" w:rsidRDefault="006A0A9B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6A0A9B" w:rsidRDefault="006A0A9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A9B" w:rsidRDefault="006A0A9B" w:rsidP="000820C4">
      <w:pPr>
        <w:spacing w:after="0" w:line="240" w:lineRule="auto"/>
      </w:pPr>
      <w:r>
        <w:separator/>
      </w:r>
    </w:p>
  </w:footnote>
  <w:footnote w:type="continuationSeparator" w:id="0">
    <w:p w:rsidR="006A0A9B" w:rsidRDefault="006A0A9B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A9B" w:rsidRPr="003A1784" w:rsidRDefault="006A0A9B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48150363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2120079797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6A0A9B" w:rsidRDefault="006A0A9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256DB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517E5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5</Pages>
  <Words>2202</Words>
  <Characters>12552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2</cp:revision>
  <dcterms:created xsi:type="dcterms:W3CDTF">2018-03-07T15:11:00Z</dcterms:created>
  <dcterms:modified xsi:type="dcterms:W3CDTF">2018-03-07T15:11:00Z</dcterms:modified>
</cp:coreProperties>
</file>