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390" w:rsidRDefault="00054390" w:rsidP="00EE72E0">
      <w:pPr>
        <w:spacing w:before="2" w:line="140" w:lineRule="exact"/>
        <w:rPr>
          <w:sz w:val="14"/>
          <w:szCs w:val="14"/>
          <w:lang w:val="en-US"/>
        </w:rPr>
      </w:pPr>
    </w:p>
    <w:p w:rsidR="00054390" w:rsidRPr="00A55E63" w:rsidRDefault="00054390" w:rsidP="00EE72E0">
      <w:pPr>
        <w:spacing w:before="2" w:line="140" w:lineRule="exact"/>
        <w:rPr>
          <w:sz w:val="14"/>
          <w:szCs w:val="14"/>
          <w:lang w:val="en-US"/>
        </w:rPr>
      </w:pPr>
    </w:p>
    <w:p w:rsidR="00054390" w:rsidRPr="00EE72E0" w:rsidRDefault="0005439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2017</w:t>
      </w:r>
    </w:p>
    <w:p w:rsidR="00054390" w:rsidRPr="00EE72E0" w:rsidRDefault="0005439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54390" w:rsidRPr="0067320F" w:rsidRDefault="0005439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054390" w:rsidRPr="003A1784" w:rsidRDefault="00054390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054390" w:rsidRPr="007653AA" w:rsidRDefault="00054390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54390" w:rsidRPr="008E5EEC" w:rsidRDefault="0005439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054390" w:rsidRDefault="00054390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054390" w:rsidTr="0067320F">
        <w:trPr>
          <w:trHeight w:val="170"/>
        </w:trPr>
        <w:tc>
          <w:tcPr>
            <w:tcW w:w="4139" w:type="dxa"/>
          </w:tcPr>
          <w:p w:rsidR="00054390" w:rsidRPr="008E5EEC" w:rsidRDefault="0005439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054390" w:rsidRPr="006C0C8E" w:rsidRDefault="0005439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Kovexim s.r.o.</w:t>
            </w:r>
          </w:p>
        </w:tc>
      </w:tr>
      <w:tr w:rsidR="00054390" w:rsidTr="0067320F">
        <w:trPr>
          <w:trHeight w:val="170"/>
        </w:trPr>
        <w:tc>
          <w:tcPr>
            <w:tcW w:w="4139" w:type="dxa"/>
          </w:tcPr>
          <w:p w:rsidR="00054390" w:rsidRPr="008E5EEC" w:rsidRDefault="0005439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054390" w:rsidRPr="006C0C8E" w:rsidRDefault="0005439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054390" w:rsidTr="0067320F">
        <w:trPr>
          <w:trHeight w:val="170"/>
        </w:trPr>
        <w:tc>
          <w:tcPr>
            <w:tcW w:w="4139" w:type="dxa"/>
          </w:tcPr>
          <w:p w:rsidR="00054390" w:rsidRPr="008E5EEC" w:rsidRDefault="0005439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054390" w:rsidRPr="006C0C8E" w:rsidRDefault="0005439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Kukučínova386/40 Púchov 02001</w:t>
            </w:r>
          </w:p>
        </w:tc>
      </w:tr>
      <w:tr w:rsidR="00054390" w:rsidTr="0067320F">
        <w:trPr>
          <w:trHeight w:val="170"/>
        </w:trPr>
        <w:tc>
          <w:tcPr>
            <w:tcW w:w="4139" w:type="dxa"/>
          </w:tcPr>
          <w:p w:rsidR="00054390" w:rsidRPr="008E5EEC" w:rsidRDefault="0005439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054390" w:rsidRPr="00262EED" w:rsidRDefault="00054390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Ostatné pomocné činnosti v doprava</w:t>
            </w:r>
          </w:p>
        </w:tc>
      </w:tr>
    </w:tbl>
    <w:p w:rsidR="00054390" w:rsidRPr="007653AA" w:rsidRDefault="0005439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54390" w:rsidRPr="00CE50BF" w:rsidRDefault="0005439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54390" w:rsidRPr="00262EED" w:rsidRDefault="00054390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Účtovná závierka zostavená k 31.12.2016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21</w:t>
      </w:r>
      <w:r w:rsidRPr="00827012">
        <w:rPr>
          <w:rFonts w:ascii="Times New Roman" w:hAnsi="Times New Roman"/>
          <w:b/>
          <w:bCs/>
          <w:sz w:val="20"/>
        </w:rPr>
        <w:t>.06.201</w:t>
      </w:r>
      <w:r>
        <w:rPr>
          <w:rFonts w:ascii="Times New Roman" w:hAnsi="Times New Roman"/>
          <w:b/>
          <w:bCs/>
          <w:sz w:val="20"/>
        </w:rPr>
        <w:t>7.</w:t>
      </w:r>
    </w:p>
    <w:p w:rsidR="00054390" w:rsidRPr="007653AA" w:rsidRDefault="0005439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54390" w:rsidRPr="00CE50BF" w:rsidRDefault="0005439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54390" w:rsidRPr="008E5EEC" w:rsidRDefault="00054390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54390" w:rsidRPr="006C0C8E" w:rsidRDefault="00054390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>
        <w:rPr>
          <w:rFonts w:ascii="Times New Roman" w:hAnsi="Times New Roman"/>
          <w:b/>
          <w:sz w:val="20"/>
        </w:rPr>
        <w:t>7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01.01. 2017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>
        <w:rPr>
          <w:rFonts w:ascii="Times New Roman" w:hAnsi="Times New Roman"/>
          <w:b/>
          <w:sz w:val="20"/>
        </w:rPr>
        <w:t>7</w:t>
      </w:r>
    </w:p>
    <w:p w:rsidR="00054390" w:rsidRPr="007653AA" w:rsidRDefault="0005439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54390" w:rsidRPr="00865491" w:rsidRDefault="0005439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54390" w:rsidRPr="004F635D" w:rsidRDefault="0005439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54390" w:rsidRPr="008E5EEC" w:rsidRDefault="0005439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54390" w:rsidRPr="008E5EEC" w:rsidRDefault="0005439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54390" w:rsidRPr="008E5EEC" w:rsidRDefault="0005439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54390" w:rsidRPr="008E5EEC" w:rsidRDefault="0005439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054390" w:rsidRDefault="0005439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054390" w:rsidRPr="00FF0C58" w:rsidRDefault="0005439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054390" w:rsidRPr="007653AA" w:rsidRDefault="0005439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54390" w:rsidRDefault="0005439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054390" w:rsidRDefault="00054390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054390" w:rsidRPr="00B6663C" w:rsidTr="00D842BF">
        <w:trPr>
          <w:jc w:val="center"/>
        </w:trPr>
        <w:tc>
          <w:tcPr>
            <w:tcW w:w="3681" w:type="dxa"/>
            <w:vAlign w:val="center"/>
          </w:tcPr>
          <w:p w:rsidR="00054390" w:rsidRPr="00D842BF" w:rsidRDefault="0005439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054390" w:rsidRPr="00D842BF" w:rsidRDefault="0005439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054390" w:rsidRPr="00D842BF" w:rsidRDefault="0005439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054390" w:rsidRPr="006C0C8E" w:rsidTr="00D842BF">
        <w:trPr>
          <w:jc w:val="center"/>
        </w:trPr>
        <w:tc>
          <w:tcPr>
            <w:tcW w:w="3681" w:type="dxa"/>
            <w:vAlign w:val="center"/>
          </w:tcPr>
          <w:p w:rsidR="00054390" w:rsidRPr="006C0C8E" w:rsidRDefault="00054390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054390" w:rsidRPr="00827012" w:rsidRDefault="0005439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2828" w:type="dxa"/>
          </w:tcPr>
          <w:p w:rsidR="00054390" w:rsidRPr="00827012" w:rsidRDefault="0005439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5,2</w:t>
            </w:r>
          </w:p>
        </w:tc>
      </w:tr>
    </w:tbl>
    <w:p w:rsidR="00054390" w:rsidRPr="006C0C8E" w:rsidRDefault="0005439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54390" w:rsidRDefault="0005439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54390" w:rsidRPr="003A1784" w:rsidRDefault="0005439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054390" w:rsidRPr="007653AA" w:rsidRDefault="00054390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54390" w:rsidRPr="007653AA" w:rsidRDefault="0005439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54390" w:rsidRPr="007653AA" w:rsidRDefault="0005439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54390" w:rsidRPr="007653AA" w:rsidRDefault="0005439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54390" w:rsidRPr="007653AA" w:rsidRDefault="0005439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54390" w:rsidRDefault="0005439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54390" w:rsidRPr="00CA58F1" w:rsidRDefault="00054390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54390" w:rsidRPr="007653AA" w:rsidRDefault="0005439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54390" w:rsidRPr="007653AA" w:rsidRDefault="0005439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054390" w:rsidRDefault="00054390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Pr="00CA58F1" w:rsidRDefault="00054390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054390" w:rsidRPr="007653AA" w:rsidRDefault="00054390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54390" w:rsidRPr="003A1784" w:rsidRDefault="00054390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54390" w:rsidRPr="007653AA" w:rsidRDefault="00054390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54390" w:rsidRDefault="0005439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054390" w:rsidRPr="006C0C8E" w:rsidRDefault="00054390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054390" w:rsidRPr="006C0C8E" w:rsidRDefault="00054390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54390" w:rsidRPr="007653AA" w:rsidRDefault="00054390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54390" w:rsidRPr="000256DB" w:rsidRDefault="0005439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54390" w:rsidRDefault="00054390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Pr="001B5EAD" w:rsidRDefault="0005439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54390" w:rsidRPr="007653AA" w:rsidRDefault="0005439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54390" w:rsidRPr="007653AA" w:rsidRDefault="0005439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54390" w:rsidRPr="006C0C8E" w:rsidRDefault="00054390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054390" w:rsidRPr="007653AA" w:rsidRDefault="0005439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54390" w:rsidRPr="007653AA" w:rsidRDefault="0005439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54390" w:rsidRPr="007653AA" w:rsidRDefault="0005439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54390" w:rsidRPr="007653AA" w:rsidRDefault="0005439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54390" w:rsidRDefault="0005439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54390" w:rsidRPr="007653AA" w:rsidRDefault="0005439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54390" w:rsidRPr="007653AA" w:rsidRDefault="00054390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54390" w:rsidRPr="007653AA" w:rsidRDefault="0005439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54390" w:rsidRPr="007653AA" w:rsidRDefault="0005439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54390" w:rsidRPr="007653AA" w:rsidRDefault="0005439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54390" w:rsidRPr="007653AA" w:rsidRDefault="00054390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54390" w:rsidRPr="007653AA" w:rsidRDefault="00054390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54390" w:rsidRPr="007653AA" w:rsidRDefault="00054390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54390" w:rsidRDefault="00054390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054390" w:rsidRDefault="00054390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76"/>
        <w:gridCol w:w="4220"/>
      </w:tblGrid>
      <w:tr w:rsidR="00054390" w:rsidRPr="00B15261" w:rsidTr="001B5EAD">
        <w:tc>
          <w:tcPr>
            <w:tcW w:w="3576" w:type="dxa"/>
          </w:tcPr>
          <w:p w:rsidR="00054390" w:rsidRPr="001B5EAD" w:rsidRDefault="00054390" w:rsidP="001B5EAD">
            <w:pPr>
              <w:pStyle w:val="Body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054390" w:rsidRPr="00B15261" w:rsidTr="001B5EAD">
        <w:tc>
          <w:tcPr>
            <w:tcW w:w="3576" w:type="dxa"/>
          </w:tcPr>
          <w:p w:rsidR="00054390" w:rsidRPr="001B5EAD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054390" w:rsidRPr="00393C7E" w:rsidRDefault="0005439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054390" w:rsidRPr="007653AA" w:rsidRDefault="00054390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54390" w:rsidRDefault="0005439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54390" w:rsidRPr="00393C7E" w:rsidRDefault="0005439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Pr="007653AA" w:rsidRDefault="0005439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54390" w:rsidRPr="00393C7E" w:rsidRDefault="00054390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54390" w:rsidRDefault="00054390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054390" w:rsidRDefault="00054390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966"/>
        <w:gridCol w:w="1701"/>
        <w:gridCol w:w="1701"/>
        <w:gridCol w:w="1843"/>
      </w:tblGrid>
      <w:tr w:rsidR="00054390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4390" w:rsidRDefault="0005439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4390" w:rsidRDefault="0005439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4390" w:rsidRDefault="0005439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4390" w:rsidRDefault="0005439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05439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054390" w:rsidRDefault="0005439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054390" w:rsidRDefault="0005439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4390" w:rsidRDefault="00054390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4390" w:rsidRDefault="00054390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05439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054390" w:rsidRDefault="0005439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054390" w:rsidRDefault="0005439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4390" w:rsidRDefault="00054390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4390" w:rsidRDefault="00054390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05439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054390" w:rsidRDefault="0005439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054390" w:rsidRDefault="0005439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4390" w:rsidRDefault="00054390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4390" w:rsidRDefault="00054390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54390" w:rsidRPr="00393C7E" w:rsidRDefault="0005439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054390" w:rsidRPr="00393C7E" w:rsidRDefault="00054390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054390" w:rsidRPr="00393C7E" w:rsidRDefault="0005439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54390" w:rsidRPr="00393C7E" w:rsidRDefault="0005439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Pr="007653AA" w:rsidRDefault="0005439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54390" w:rsidRPr="007653AA" w:rsidRDefault="00054390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54390" w:rsidRPr="00F3124D" w:rsidRDefault="0005439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054390" w:rsidRPr="00F3124D" w:rsidRDefault="00054390" w:rsidP="00F3124D">
      <w:pPr>
        <w:pStyle w:val="ListParagraph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054390" w:rsidRPr="00832582" w:rsidRDefault="00054390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54390" w:rsidRPr="007653AA" w:rsidRDefault="0005439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54390" w:rsidRPr="007653AA" w:rsidRDefault="0005439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54390" w:rsidRPr="003A1784" w:rsidRDefault="0005439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54390" w:rsidRPr="007653AA" w:rsidRDefault="00054390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Default="0005439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054390" w:rsidRPr="00347857" w:rsidRDefault="00054390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Default="0005439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Pr="007653AA" w:rsidRDefault="00054390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054390" w:rsidRDefault="0005439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54390" w:rsidRPr="007653AA" w:rsidRDefault="0005439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Pr="007653AA" w:rsidRDefault="0005439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Pr="007653AA" w:rsidRDefault="0005439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54390" w:rsidRPr="006D4614" w:rsidRDefault="0005439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54390" w:rsidRPr="006D4614" w:rsidRDefault="0005439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54390" w:rsidRDefault="00054390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Default="00054390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054390" w:rsidRPr="007653AA" w:rsidRDefault="0005439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54390" w:rsidRPr="007653AA" w:rsidRDefault="0005439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54390" w:rsidRPr="007653AA" w:rsidRDefault="0005439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054390" w:rsidRPr="007653AA" w:rsidRDefault="0005439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54390" w:rsidRPr="007653AA" w:rsidRDefault="0005439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54390" w:rsidRDefault="0005439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54390" w:rsidRDefault="0005439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Pr="007653AA" w:rsidRDefault="0005439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Pr="007653AA" w:rsidRDefault="0005439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54390" w:rsidRDefault="0005439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Pr="007653AA" w:rsidRDefault="00054390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054390" w:rsidRPr="003A1784" w:rsidRDefault="0005439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54390" w:rsidRPr="007653AA" w:rsidRDefault="00054390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Pr="007653AA" w:rsidRDefault="0005439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54390" w:rsidRPr="008B6D67" w:rsidRDefault="00054390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54390" w:rsidRPr="007653AA" w:rsidRDefault="00054390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Pr="007653AA" w:rsidRDefault="00054390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54390" w:rsidRPr="007653AA" w:rsidRDefault="0005439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54390" w:rsidRPr="007653AA" w:rsidRDefault="0005439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54390" w:rsidRDefault="0005439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Pr="007653AA" w:rsidRDefault="0005439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Default="0005439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054390" w:rsidRDefault="0005439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Default="0005439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Pr="007653AA" w:rsidRDefault="00054390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Default="0005439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054390" w:rsidRPr="007653AA" w:rsidRDefault="0005439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54390" w:rsidRPr="007653AA" w:rsidRDefault="00054390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054390" w:rsidRPr="003A1784" w:rsidRDefault="0005439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54390" w:rsidRPr="007653AA" w:rsidRDefault="00054390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054390" w:rsidRPr="007653AA" w:rsidRDefault="00054390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54390" w:rsidRPr="007653AA" w:rsidRDefault="0005439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54390" w:rsidRPr="007653AA" w:rsidRDefault="0005439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54390" w:rsidRPr="00832582" w:rsidRDefault="00054390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54390" w:rsidRPr="007653AA" w:rsidRDefault="0005439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54390" w:rsidRPr="007653AA" w:rsidRDefault="0005439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54390" w:rsidRPr="007653AA" w:rsidRDefault="0005439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54390" w:rsidRPr="007653AA" w:rsidRDefault="0005439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54390" w:rsidRPr="007653AA" w:rsidRDefault="0005439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54390" w:rsidRPr="007653AA" w:rsidRDefault="0005439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54390" w:rsidRDefault="0005439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54390" w:rsidRPr="00347857" w:rsidRDefault="0005439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054390" w:rsidRPr="00347857" w:rsidRDefault="0005439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>Do dňa zostavenia účtovnej závierky nenastali po 31. decembri 201</w:t>
      </w:r>
      <w:r>
        <w:rPr>
          <w:rFonts w:ascii="Times New Roman" w:hAnsi="Times New Roman"/>
          <w:b/>
          <w:sz w:val="20"/>
          <w:lang w:val="cs-CZ"/>
        </w:rPr>
        <w:t>7</w:t>
      </w:r>
      <w:r w:rsidRPr="00347857">
        <w:rPr>
          <w:rFonts w:ascii="Times New Roman" w:hAnsi="Times New Roman"/>
          <w:b/>
          <w:sz w:val="20"/>
          <w:lang w:val="cs-CZ"/>
        </w:rPr>
        <w:t xml:space="preserve"> žiadne také udalosti, ktoré by výz</w:t>
      </w:r>
      <w:r>
        <w:rPr>
          <w:rFonts w:ascii="Times New Roman" w:hAnsi="Times New Roman"/>
          <w:b/>
          <w:sz w:val="20"/>
          <w:lang w:val="cs-CZ"/>
        </w:rPr>
        <w:t>namým spôsobom ovplyvnili majeto</w:t>
      </w:r>
      <w:r w:rsidRPr="00347857">
        <w:rPr>
          <w:rFonts w:ascii="Times New Roman" w:hAnsi="Times New Roman"/>
          <w:b/>
          <w:sz w:val="20"/>
          <w:lang w:val="cs-CZ"/>
        </w:rPr>
        <w:t>k, vlastné imanie a záväzky, náklady a výnosy spoločnosti.</w:t>
      </w:r>
    </w:p>
    <w:p w:rsidR="00054390" w:rsidRPr="007653AA" w:rsidRDefault="00054390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054390" w:rsidRPr="003A1784" w:rsidRDefault="0005439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054390" w:rsidRPr="007653AA" w:rsidRDefault="00054390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054390" w:rsidRPr="007653AA" w:rsidRDefault="00054390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54390" w:rsidRPr="007653AA" w:rsidRDefault="0005439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54390" w:rsidRPr="007653AA" w:rsidRDefault="0005439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054390" w:rsidRDefault="00054390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054390" w:rsidRPr="001B5EAD" w:rsidRDefault="00054390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054390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4390" w:rsidRDefault="00054390" w:rsidP="000820C4">
      <w:pPr>
        <w:spacing w:after="0" w:line="240" w:lineRule="auto"/>
      </w:pPr>
      <w:r>
        <w:separator/>
      </w:r>
    </w:p>
  </w:endnote>
  <w:endnote w:type="continuationSeparator" w:id="0">
    <w:p w:rsidR="00054390" w:rsidRDefault="00054390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4390" w:rsidRDefault="00054390">
    <w:pPr>
      <w:pStyle w:val="Footer"/>
      <w:jc w:val="right"/>
    </w:pPr>
    <w:fldSimple w:instr="PAGE   \* MERGEFORMAT">
      <w:r>
        <w:rPr>
          <w:noProof/>
        </w:rPr>
        <w:t>5</w:t>
      </w:r>
    </w:fldSimple>
  </w:p>
  <w:p w:rsidR="00054390" w:rsidRDefault="0005439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4390" w:rsidRDefault="00054390" w:rsidP="000820C4">
      <w:pPr>
        <w:spacing w:after="0" w:line="240" w:lineRule="auto"/>
      </w:pPr>
      <w:r>
        <w:separator/>
      </w:r>
    </w:p>
  </w:footnote>
  <w:footnote w:type="continuationSeparator" w:id="0">
    <w:p w:rsidR="00054390" w:rsidRDefault="00054390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4390" w:rsidRPr="003A1784" w:rsidRDefault="00054390" w:rsidP="008E5EEC">
    <w:pPr>
      <w:pStyle w:val="Body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36782068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2022382439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054390" w:rsidRDefault="0005439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20C4"/>
    <w:rsid w:val="000256DB"/>
    <w:rsid w:val="00054390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47C1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742F6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65B00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72436"/>
    <w:rsid w:val="00D842BF"/>
    <w:rsid w:val="00DA3630"/>
    <w:rsid w:val="00DA6FFF"/>
    <w:rsid w:val="00DF703F"/>
    <w:rsid w:val="00DF7D73"/>
    <w:rsid w:val="00E47ABA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ListParagraphChar">
    <w:name w:val="List Paragraph Char"/>
    <w:link w:val="ListParagraph"/>
    <w:uiPriority w:val="99"/>
    <w:locked/>
    <w:rsid w:val="000820C4"/>
    <w:rPr>
      <w:rFonts w:ascii="Times New Roman" w:hAnsi="Times New Roman"/>
    </w:rPr>
  </w:style>
  <w:style w:type="paragraph" w:styleId="ListParagraph">
    <w:name w:val="List Paragraph"/>
    <w:basedOn w:val="Normal"/>
    <w:link w:val="ListParagraph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0820C4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E5EEC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E5EEC"/>
    <w:rPr>
      <w:rFonts w:ascii="Calibri" w:hAnsi="Calibri" w:cs="Times New Roman"/>
    </w:rPr>
  </w:style>
  <w:style w:type="paragraph" w:styleId="BodyText">
    <w:name w:val="Body Text"/>
    <w:basedOn w:val="Normal"/>
    <w:link w:val="Body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al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DefaultParagraphFont"/>
    <w:uiPriority w:val="99"/>
    <w:rsid w:val="004F635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691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1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5</Pages>
  <Words>2199</Words>
  <Characters>12540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valachova</cp:lastModifiedBy>
  <cp:revision>2</cp:revision>
  <dcterms:created xsi:type="dcterms:W3CDTF">2018-06-13T16:14:00Z</dcterms:created>
  <dcterms:modified xsi:type="dcterms:W3CDTF">2018-06-13T16:14:00Z</dcterms:modified>
</cp:coreProperties>
</file>