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8D" w:rsidRPr="00A55E63" w:rsidRDefault="00BC358D">
      <w:pPr>
        <w:spacing w:before="2" w:line="140" w:lineRule="exact"/>
        <w:rPr>
          <w:sz w:val="14"/>
          <w:szCs w:val="14"/>
          <w:lang w:val="en-US"/>
        </w:rPr>
      </w:pPr>
    </w:p>
    <w:p w:rsidR="00BC358D" w:rsidRPr="00A55E63" w:rsidRDefault="00BC358D" w:rsidP="00A77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BC358D" w:rsidRPr="00A55E63" w:rsidRDefault="00BC358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C358D" w:rsidRPr="00A55E63" w:rsidRDefault="00BC358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C358D" w:rsidRPr="00180902" w:rsidRDefault="00BC358D" w:rsidP="00AD749D">
      <w:pPr>
        <w:spacing w:before="7" w:line="240" w:lineRule="exact"/>
        <w:jc w:val="both"/>
        <w:rPr>
          <w:rFonts w:ascii="Arial" w:hAnsi="Arial" w:cs="Arial"/>
        </w:rPr>
      </w:pPr>
    </w:p>
    <w:p w:rsidR="00BC358D" w:rsidRPr="00A55E63" w:rsidRDefault="00BC358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C358D" w:rsidRPr="00A55E63" w:rsidRDefault="00BC358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C358D" w:rsidRPr="00A55E63" w:rsidRDefault="00BC358D" w:rsidP="00AD749D">
      <w:pPr>
        <w:spacing w:before="7" w:line="240" w:lineRule="exact"/>
        <w:jc w:val="both"/>
        <w:rPr>
          <w:rFonts w:ascii="Arial" w:hAnsi="Arial" w:cs="Arial"/>
        </w:rPr>
      </w:pPr>
    </w:p>
    <w:p w:rsidR="00BC358D" w:rsidRPr="00A55E63" w:rsidRDefault="00BC358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C358D" w:rsidRPr="00A55E63" w:rsidRDefault="00BC358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C358D" w:rsidRPr="006D13DF">
        <w:tc>
          <w:tcPr>
            <w:tcW w:w="3085" w:type="dxa"/>
          </w:tcPr>
          <w:p w:rsidR="00BC358D" w:rsidRPr="006D13DF" w:rsidRDefault="00BC358D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C358D" w:rsidRPr="006D13DF" w:rsidRDefault="00BC358D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BC358D" w:rsidRPr="006D13DF">
        <w:tc>
          <w:tcPr>
            <w:tcW w:w="3085" w:type="dxa"/>
          </w:tcPr>
          <w:p w:rsidR="00BC358D" w:rsidRPr="006D13DF" w:rsidRDefault="00BC358D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C358D" w:rsidRPr="006D13DF" w:rsidRDefault="00BC358D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BC358D" w:rsidRPr="006D13DF">
        <w:tc>
          <w:tcPr>
            <w:tcW w:w="3085" w:type="dxa"/>
          </w:tcPr>
          <w:p w:rsidR="00BC358D" w:rsidRPr="006D13DF" w:rsidRDefault="00BC358D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C358D" w:rsidRPr="006D13DF" w:rsidRDefault="00BC358D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na Bystričku 37, 03601 Martin</w:t>
            </w:r>
          </w:p>
        </w:tc>
      </w:tr>
    </w:tbl>
    <w:p w:rsidR="00BC358D" w:rsidRPr="00A55E63" w:rsidRDefault="00BC358D" w:rsidP="00EB55FA">
      <w:pPr>
        <w:spacing w:line="260" w:lineRule="exact"/>
        <w:jc w:val="both"/>
        <w:rPr>
          <w:rFonts w:ascii="Arial" w:hAnsi="Arial" w:cs="Arial"/>
        </w:rPr>
      </w:pPr>
    </w:p>
    <w:p w:rsidR="00BC358D" w:rsidRPr="00A55E63" w:rsidRDefault="00BC358D" w:rsidP="00EB55FA">
      <w:pPr>
        <w:spacing w:line="260" w:lineRule="exact"/>
        <w:jc w:val="both"/>
        <w:rPr>
          <w:rFonts w:ascii="Arial" w:hAnsi="Arial" w:cs="Arial"/>
        </w:rPr>
      </w:pPr>
    </w:p>
    <w:p w:rsidR="00BC358D" w:rsidRPr="00A55E63" w:rsidRDefault="00BC358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C358D" w:rsidRPr="00A55E63" w:rsidRDefault="00BC358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C358D" w:rsidRPr="00A55E63" w:rsidRDefault="00BC358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C358D" w:rsidRPr="00A55E63" w:rsidRDefault="00BC358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C358D" w:rsidRPr="00A55E63" w:rsidRDefault="00BC358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C358D" w:rsidRPr="006D13DF">
        <w:tc>
          <w:tcPr>
            <w:tcW w:w="4219" w:type="dxa"/>
          </w:tcPr>
          <w:p w:rsidR="00BC358D" w:rsidRPr="006D13DF" w:rsidRDefault="00BC358D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C358D" w:rsidRPr="006D13DF" w:rsidRDefault="00BC358D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BC358D" w:rsidRPr="006D13DF" w:rsidRDefault="00BC358D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C358D" w:rsidRPr="006D13DF" w:rsidRDefault="00BC358D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C358D" w:rsidRPr="006D13DF">
        <w:tc>
          <w:tcPr>
            <w:tcW w:w="4219" w:type="dxa"/>
          </w:tcPr>
          <w:p w:rsidR="00BC358D" w:rsidRPr="006D13DF" w:rsidRDefault="00BC358D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C358D" w:rsidRPr="006D13DF" w:rsidRDefault="00BC358D" w:rsidP="00A771B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BC358D" w:rsidRPr="006D13DF" w:rsidRDefault="00BC358D" w:rsidP="00385B9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BC358D" w:rsidRPr="00A55E63" w:rsidRDefault="00BC358D" w:rsidP="00AD6C8A">
      <w:pPr>
        <w:spacing w:line="260" w:lineRule="exact"/>
        <w:jc w:val="both"/>
        <w:rPr>
          <w:rFonts w:ascii="Arial" w:hAnsi="Arial" w:cs="Arial"/>
        </w:rPr>
      </w:pPr>
    </w:p>
    <w:p w:rsidR="00BC358D" w:rsidRPr="00A55E63" w:rsidRDefault="00BC358D" w:rsidP="00AD749D">
      <w:pPr>
        <w:spacing w:before="1" w:line="280" w:lineRule="exact"/>
        <w:jc w:val="both"/>
        <w:rPr>
          <w:rFonts w:ascii="Arial" w:hAnsi="Arial" w:cs="Arial"/>
        </w:rPr>
      </w:pPr>
    </w:p>
    <w:p w:rsidR="00BC358D" w:rsidRPr="00A55E63" w:rsidRDefault="00BC358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C358D" w:rsidRPr="00A55E63" w:rsidRDefault="00BC358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C358D" w:rsidRPr="00A55E63" w:rsidRDefault="00BC358D" w:rsidP="00AD749D">
      <w:pPr>
        <w:spacing w:before="11" w:line="260" w:lineRule="exact"/>
        <w:jc w:val="both"/>
        <w:rPr>
          <w:rFonts w:ascii="Arial" w:hAnsi="Arial" w:cs="Arial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BC358D" w:rsidRPr="006D13DF">
        <w:tc>
          <w:tcPr>
            <w:tcW w:w="4843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C358D" w:rsidRPr="006D13DF" w:rsidRDefault="00BC358D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 účtovné odpisy sú rovnaké ako daňové, použilo sa rovnomerné odpisovanie</w:t>
      </w: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C358D" w:rsidRPr="00A55E63" w:rsidRDefault="00BC358D" w:rsidP="00AD749D">
      <w:pPr>
        <w:spacing w:before="1" w:line="280" w:lineRule="exact"/>
        <w:jc w:val="both"/>
        <w:rPr>
          <w:rFonts w:ascii="Arial" w:hAnsi="Arial" w:cs="Arial"/>
        </w:rPr>
      </w:pPr>
    </w:p>
    <w:p w:rsidR="00BC358D" w:rsidRPr="00A55E63" w:rsidRDefault="00BC358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C358D" w:rsidRPr="00A55E63" w:rsidRDefault="00BC358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C358D" w:rsidRPr="00A55E63" w:rsidRDefault="00BC358D" w:rsidP="00AD749D">
      <w:pPr>
        <w:spacing w:before="11" w:line="260" w:lineRule="exact"/>
        <w:jc w:val="both"/>
        <w:rPr>
          <w:rFonts w:ascii="Arial" w:hAnsi="Arial" w:cs="Arial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C358D" w:rsidRPr="00A55E63" w:rsidRDefault="00BC35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C358D" w:rsidRPr="00A55E63" w:rsidRDefault="00BC35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BC358D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8D" w:rsidRDefault="00BC358D">
      <w:r>
        <w:separator/>
      </w:r>
    </w:p>
  </w:endnote>
  <w:endnote w:type="continuationSeparator" w:id="0">
    <w:p w:rsidR="00BC358D" w:rsidRDefault="00BC3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8D" w:rsidRDefault="00BC358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BC358D" w:rsidRDefault="00BC358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8D" w:rsidRDefault="00BC358D">
      <w:r>
        <w:separator/>
      </w:r>
    </w:p>
  </w:footnote>
  <w:footnote w:type="continuationSeparator" w:id="0">
    <w:p w:rsidR="00BC358D" w:rsidRDefault="00BC3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8D" w:rsidRDefault="00BC358D">
    <w:pPr>
      <w:pStyle w:val="Header"/>
    </w:pPr>
  </w:p>
  <w:p w:rsidR="00BC358D" w:rsidRDefault="00BC358D">
    <w:pPr>
      <w:pStyle w:val="Header"/>
    </w:pPr>
  </w:p>
  <w:p w:rsidR="00BC358D" w:rsidRDefault="00BC358D">
    <w:pPr>
      <w:pStyle w:val="Header"/>
    </w:pPr>
  </w:p>
  <w:p w:rsidR="00BC358D" w:rsidRDefault="00BC358D" w:rsidP="00180902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BC358D" w:rsidRDefault="00BC358D" w:rsidP="0055784D">
    <w:pPr>
      <w:pStyle w:val="Header"/>
      <w:rPr>
        <w:rFonts w:ascii="Times New Roman" w:hAnsi="Times New Roman"/>
        <w:sz w:val="24"/>
        <w:szCs w:val="24"/>
      </w:rPr>
    </w:pPr>
  </w:p>
  <w:p w:rsidR="00BC358D" w:rsidRDefault="00BC35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7110"/>
    <w:rsid w:val="000255F2"/>
    <w:rsid w:val="00080BBB"/>
    <w:rsid w:val="00126AE9"/>
    <w:rsid w:val="00137F06"/>
    <w:rsid w:val="001406AD"/>
    <w:rsid w:val="0014247D"/>
    <w:rsid w:val="00180902"/>
    <w:rsid w:val="00204832"/>
    <w:rsid w:val="002401F1"/>
    <w:rsid w:val="002A7BF7"/>
    <w:rsid w:val="002C12B4"/>
    <w:rsid w:val="002D3822"/>
    <w:rsid w:val="002D7E6D"/>
    <w:rsid w:val="003479B7"/>
    <w:rsid w:val="00352E38"/>
    <w:rsid w:val="003657F5"/>
    <w:rsid w:val="00373635"/>
    <w:rsid w:val="00374F38"/>
    <w:rsid w:val="00385B90"/>
    <w:rsid w:val="003D056F"/>
    <w:rsid w:val="00401155"/>
    <w:rsid w:val="004A2BF3"/>
    <w:rsid w:val="0055784D"/>
    <w:rsid w:val="005A2367"/>
    <w:rsid w:val="006064AF"/>
    <w:rsid w:val="00623868"/>
    <w:rsid w:val="00637F73"/>
    <w:rsid w:val="0065742F"/>
    <w:rsid w:val="00676DB4"/>
    <w:rsid w:val="006D13DF"/>
    <w:rsid w:val="007068C9"/>
    <w:rsid w:val="007B3759"/>
    <w:rsid w:val="008771A6"/>
    <w:rsid w:val="008A4EBB"/>
    <w:rsid w:val="00901EAC"/>
    <w:rsid w:val="00913435"/>
    <w:rsid w:val="00916772"/>
    <w:rsid w:val="00947BF6"/>
    <w:rsid w:val="009872E2"/>
    <w:rsid w:val="009A27D0"/>
    <w:rsid w:val="009A596B"/>
    <w:rsid w:val="009D5C84"/>
    <w:rsid w:val="00A55E63"/>
    <w:rsid w:val="00A771BC"/>
    <w:rsid w:val="00A8490E"/>
    <w:rsid w:val="00AD6C8A"/>
    <w:rsid w:val="00AD749D"/>
    <w:rsid w:val="00B15E67"/>
    <w:rsid w:val="00B41CAF"/>
    <w:rsid w:val="00B7440A"/>
    <w:rsid w:val="00B751F6"/>
    <w:rsid w:val="00BC358D"/>
    <w:rsid w:val="00BD67A2"/>
    <w:rsid w:val="00C01CB7"/>
    <w:rsid w:val="00C112BC"/>
    <w:rsid w:val="00CC3205"/>
    <w:rsid w:val="00CD545D"/>
    <w:rsid w:val="00D77DA4"/>
    <w:rsid w:val="00EB4798"/>
    <w:rsid w:val="00EB55FA"/>
    <w:rsid w:val="00EB5B26"/>
    <w:rsid w:val="00EE5474"/>
    <w:rsid w:val="00F404E8"/>
    <w:rsid w:val="00F80AAD"/>
    <w:rsid w:val="00F817B0"/>
    <w:rsid w:val="00F84405"/>
    <w:rsid w:val="00FB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872E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72E2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993</Words>
  <Characters>5665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2018-06-09T14:44:00Z</dcterms:created>
  <dcterms:modified xsi:type="dcterms:W3CDTF">2018-06-09T14:44:00Z</dcterms:modified>
</cp:coreProperties>
</file>