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0EC" w:rsidRDefault="00F050EC" w:rsidP="00EE72E0">
      <w:pPr>
        <w:spacing w:before="2" w:line="140" w:lineRule="exact"/>
        <w:rPr>
          <w:sz w:val="14"/>
          <w:szCs w:val="14"/>
          <w:lang w:val="en-US"/>
        </w:rPr>
      </w:pPr>
    </w:p>
    <w:p w:rsidR="00F050EC" w:rsidRPr="00A55E63" w:rsidRDefault="00F050EC" w:rsidP="00EE72E0">
      <w:pPr>
        <w:spacing w:before="2" w:line="140" w:lineRule="exact"/>
        <w:rPr>
          <w:sz w:val="14"/>
          <w:szCs w:val="14"/>
          <w:lang w:val="en-US"/>
        </w:rPr>
      </w:pPr>
    </w:p>
    <w:p w:rsidR="00F050EC" w:rsidRDefault="00F050EC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F050EC" w:rsidRPr="00EE72E0" w:rsidRDefault="00F050EC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</w:p>
    <w:p w:rsidR="00F050EC" w:rsidRPr="00EE72E0" w:rsidRDefault="00F050EC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F050EC" w:rsidRPr="0067320F" w:rsidRDefault="00F050EC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F050EC" w:rsidRPr="003A1784" w:rsidRDefault="00F050EC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F050EC" w:rsidRPr="007653AA" w:rsidRDefault="00F050EC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F050EC" w:rsidRPr="008E5EEC" w:rsidRDefault="00F050EC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F050EC" w:rsidRDefault="00F050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F050EC" w:rsidTr="0067320F">
        <w:trPr>
          <w:trHeight w:val="170"/>
        </w:trPr>
        <w:tc>
          <w:tcPr>
            <w:tcW w:w="4139" w:type="dxa"/>
          </w:tcPr>
          <w:p w:rsidR="00F050EC" w:rsidRPr="008E5EEC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F050EC" w:rsidRPr="006C0C8E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EEDANE.</w:t>
            </w:r>
          </w:p>
        </w:tc>
      </w:tr>
      <w:tr w:rsidR="00F050EC" w:rsidTr="0067320F">
        <w:trPr>
          <w:trHeight w:val="170"/>
        </w:trPr>
        <w:tc>
          <w:tcPr>
            <w:tcW w:w="4139" w:type="dxa"/>
          </w:tcPr>
          <w:p w:rsidR="00F050EC" w:rsidRPr="008E5EEC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F050EC" w:rsidRPr="006C0C8E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F050EC" w:rsidTr="0067320F">
        <w:trPr>
          <w:trHeight w:val="170"/>
        </w:trPr>
        <w:tc>
          <w:tcPr>
            <w:tcW w:w="4139" w:type="dxa"/>
          </w:tcPr>
          <w:p w:rsidR="00F050EC" w:rsidRPr="008E5EEC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F050EC" w:rsidRPr="006C0C8E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Hurbanova 1745 Púchov 02001</w:t>
            </w:r>
          </w:p>
        </w:tc>
      </w:tr>
      <w:tr w:rsidR="00F050EC" w:rsidTr="0067320F">
        <w:trPr>
          <w:trHeight w:val="170"/>
        </w:trPr>
        <w:tc>
          <w:tcPr>
            <w:tcW w:w="4139" w:type="dxa"/>
          </w:tcPr>
          <w:p w:rsidR="00F050EC" w:rsidRPr="008E5EEC" w:rsidRDefault="00F050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F050EC" w:rsidRPr="00262EED" w:rsidRDefault="00F050E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Učtovníctvo a poradenstvo</w:t>
            </w:r>
          </w:p>
        </w:tc>
      </w:tr>
    </w:tbl>
    <w:p w:rsidR="00F050EC" w:rsidRPr="007653AA" w:rsidRDefault="00F050E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F050EC" w:rsidRPr="00CE50BF" w:rsidRDefault="00F050EC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F050EC" w:rsidRPr="00262EED" w:rsidRDefault="00F050EC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22</w:t>
      </w:r>
      <w:r w:rsidRPr="00827012">
        <w:rPr>
          <w:rFonts w:ascii="Times New Roman" w:hAnsi="Times New Roman"/>
          <w:b/>
          <w:bCs/>
          <w:sz w:val="20"/>
        </w:rPr>
        <w:t>.06.201</w:t>
      </w:r>
      <w:r>
        <w:rPr>
          <w:rFonts w:ascii="Times New Roman" w:hAnsi="Times New Roman"/>
          <w:b/>
          <w:bCs/>
          <w:sz w:val="20"/>
        </w:rPr>
        <w:t>7.</w:t>
      </w:r>
    </w:p>
    <w:p w:rsidR="00F050EC" w:rsidRPr="007653AA" w:rsidRDefault="00F050E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F050EC" w:rsidRPr="00CE50BF" w:rsidRDefault="00F050EC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F050EC" w:rsidRPr="008E5EEC" w:rsidRDefault="00F050EC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F050EC" w:rsidRPr="006C0C8E" w:rsidRDefault="00F050EC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F050EC" w:rsidRPr="007653AA" w:rsidRDefault="00F050E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F050EC" w:rsidRPr="00865491" w:rsidRDefault="00F050EC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F050EC" w:rsidRPr="004F635D" w:rsidRDefault="00F050EC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F050EC" w:rsidRPr="008E5EEC" w:rsidRDefault="00F050EC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F050EC" w:rsidRPr="008E5EEC" w:rsidRDefault="00F050EC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F050EC" w:rsidRPr="008E5EEC" w:rsidRDefault="00F050EC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F050EC" w:rsidRPr="008E5EEC" w:rsidRDefault="00F050EC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F050EC" w:rsidRDefault="00F050EC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F050EC" w:rsidRPr="00FF0C58" w:rsidRDefault="00F050E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F050EC" w:rsidRPr="007653AA" w:rsidRDefault="00F050E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050EC" w:rsidRDefault="00F050EC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F050EC" w:rsidRDefault="00F050EC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F050EC" w:rsidRPr="00B6663C" w:rsidTr="00D842BF">
        <w:trPr>
          <w:jc w:val="center"/>
        </w:trPr>
        <w:tc>
          <w:tcPr>
            <w:tcW w:w="3681" w:type="dxa"/>
            <w:vAlign w:val="center"/>
          </w:tcPr>
          <w:p w:rsidR="00F050EC" w:rsidRPr="00D842BF" w:rsidRDefault="00F050EC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F050EC" w:rsidRPr="00D842BF" w:rsidRDefault="00F050EC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F050EC" w:rsidRPr="00D842BF" w:rsidRDefault="00F050EC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F050EC" w:rsidRPr="006C0C8E" w:rsidTr="00D842BF">
        <w:trPr>
          <w:jc w:val="center"/>
        </w:trPr>
        <w:tc>
          <w:tcPr>
            <w:tcW w:w="3681" w:type="dxa"/>
            <w:vAlign w:val="center"/>
          </w:tcPr>
          <w:p w:rsidR="00F050EC" w:rsidRPr="006C0C8E" w:rsidRDefault="00F050EC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F050EC" w:rsidRPr="00827012" w:rsidRDefault="00F050EC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F050EC" w:rsidRPr="00827012" w:rsidRDefault="00F050EC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1,2</w:t>
            </w:r>
          </w:p>
        </w:tc>
      </w:tr>
    </w:tbl>
    <w:p w:rsidR="00F050EC" w:rsidRPr="006C0C8E" w:rsidRDefault="00F050EC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050EC" w:rsidRDefault="00F050EC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F050EC" w:rsidRPr="003A1784" w:rsidRDefault="00F050EC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F050EC" w:rsidRPr="007653AA" w:rsidRDefault="00F050EC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F050EC" w:rsidRPr="007653AA" w:rsidRDefault="00F050E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F050EC" w:rsidRPr="007653AA" w:rsidRDefault="00F050EC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F050EC" w:rsidRPr="007653AA" w:rsidRDefault="00F050EC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F050EC" w:rsidRPr="007653AA" w:rsidRDefault="00F050EC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F050EC" w:rsidRDefault="00F050EC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F050EC" w:rsidRPr="00CA58F1" w:rsidRDefault="00F050EC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F050EC" w:rsidRPr="007653AA" w:rsidRDefault="00F050EC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F050EC" w:rsidRPr="007653AA" w:rsidRDefault="00F050EC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F050EC" w:rsidRDefault="00F050EC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CA58F1" w:rsidRDefault="00F050EC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F050EC" w:rsidRPr="007653AA" w:rsidRDefault="00F050EC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F050EC" w:rsidRPr="003A1784" w:rsidRDefault="00F050EC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F050EC" w:rsidRPr="007653AA" w:rsidRDefault="00F050EC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F050EC" w:rsidRDefault="00F050EC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F050EC" w:rsidRPr="006C0C8E" w:rsidRDefault="00F050EC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F050EC" w:rsidRPr="006C0C8E" w:rsidRDefault="00F050EC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F050EC" w:rsidRPr="007653AA" w:rsidRDefault="00F050EC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F050EC" w:rsidRPr="000256DB" w:rsidRDefault="00F050EC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F050EC" w:rsidRDefault="00F050EC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1B5EAD" w:rsidRDefault="00F050E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F050EC" w:rsidRPr="007653AA" w:rsidRDefault="00F050E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7653AA" w:rsidRDefault="00F050EC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F050EC" w:rsidRPr="006C0C8E" w:rsidRDefault="00F050EC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F050EC" w:rsidRPr="007653AA" w:rsidRDefault="00F050E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7653AA" w:rsidRDefault="00F050EC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F050EC" w:rsidRPr="007653AA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F050EC" w:rsidRPr="007653AA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F050EC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F050EC" w:rsidRPr="007653AA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F050EC" w:rsidRPr="007653AA" w:rsidRDefault="00F050EC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050EC" w:rsidRPr="007653AA" w:rsidRDefault="00F050EC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050EC" w:rsidRPr="007653AA" w:rsidRDefault="00F050EC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050EC" w:rsidRPr="007653AA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F050EC" w:rsidRPr="007653AA" w:rsidRDefault="00F050EC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050EC" w:rsidRPr="007653AA" w:rsidRDefault="00F050EC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F050EC" w:rsidRPr="007653AA" w:rsidRDefault="00F050EC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F050EC" w:rsidRDefault="00F050EC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F050EC" w:rsidRDefault="00F050EC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F050EC" w:rsidRPr="00B15261" w:rsidTr="001B5EAD">
        <w:tc>
          <w:tcPr>
            <w:tcW w:w="3576" w:type="dxa"/>
          </w:tcPr>
          <w:p w:rsidR="00F050EC" w:rsidRPr="001B5EAD" w:rsidRDefault="00F050EC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F050EC" w:rsidRPr="00B15261" w:rsidTr="001B5EAD">
        <w:tc>
          <w:tcPr>
            <w:tcW w:w="3576" w:type="dxa"/>
          </w:tcPr>
          <w:p w:rsidR="00F050EC" w:rsidRPr="001B5EAD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F050EC" w:rsidRPr="00393C7E" w:rsidRDefault="00F050EC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F050EC" w:rsidRPr="007653AA" w:rsidRDefault="00F050EC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F050EC" w:rsidRPr="00393C7E" w:rsidRDefault="00F050EC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393C7E" w:rsidRDefault="00F050EC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F050EC" w:rsidRDefault="00F050EC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F050EC" w:rsidRDefault="00F050EC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F050EC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F050EC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F050EC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F050EC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50EC" w:rsidRDefault="00F050EC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50EC" w:rsidRDefault="00F050EC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F050EC" w:rsidRPr="00393C7E" w:rsidRDefault="00F050EC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F050EC" w:rsidRPr="00393C7E" w:rsidRDefault="00F050EC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393C7E" w:rsidRDefault="00F050EC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F050EC" w:rsidRPr="00393C7E" w:rsidRDefault="00F050EC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7653AA" w:rsidRDefault="00F050EC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F3124D" w:rsidRDefault="00F050EC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F050EC" w:rsidRPr="00F3124D" w:rsidRDefault="00F050EC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F050EC" w:rsidRPr="00832582" w:rsidRDefault="00F050EC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7653AA" w:rsidRDefault="00F050EC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F050EC" w:rsidRPr="007653AA" w:rsidRDefault="00F050EC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F050EC" w:rsidRPr="003A1784" w:rsidRDefault="00F050EC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F050EC" w:rsidRPr="007653AA" w:rsidRDefault="00F050EC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Default="00F050EC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F050EC" w:rsidRPr="00347857" w:rsidRDefault="00F050EC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Default="00F050E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F050EC" w:rsidRDefault="00F050EC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F050EC" w:rsidRPr="007653AA" w:rsidRDefault="00F050EC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F050EC" w:rsidRPr="006D4614" w:rsidRDefault="00F050EC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F050EC" w:rsidRPr="006D4614" w:rsidRDefault="00F050EC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F050EC" w:rsidRDefault="00F050EC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Default="00F050EC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F050EC" w:rsidRPr="007653AA" w:rsidRDefault="00F050EC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F050EC" w:rsidRPr="007653AA" w:rsidRDefault="00F050EC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F050EC" w:rsidRPr="007653AA" w:rsidRDefault="00F050EC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F050EC" w:rsidRPr="007653AA" w:rsidRDefault="00F050EC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F050EC" w:rsidRPr="007653AA" w:rsidRDefault="00F050EC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F050EC" w:rsidRDefault="00F050EC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F050EC" w:rsidRDefault="00F050EC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F050EC" w:rsidRDefault="00F050EC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F050EC" w:rsidRPr="003A1784" w:rsidRDefault="00F050EC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F050EC" w:rsidRPr="007653AA" w:rsidRDefault="00F050EC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F050EC" w:rsidRPr="008B6D67" w:rsidRDefault="00F050EC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F050EC" w:rsidRPr="007653AA" w:rsidRDefault="00F050EC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F050EC" w:rsidRPr="007653AA" w:rsidRDefault="00F050EC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050EC" w:rsidRPr="007653AA" w:rsidRDefault="00F050EC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050EC" w:rsidRDefault="00F050EC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Default="00F050EC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F050EC" w:rsidRDefault="00F050EC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Default="00F050EC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Default="00F050EC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F050EC" w:rsidRPr="007653AA" w:rsidRDefault="00F050EC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F050EC" w:rsidRPr="007653AA" w:rsidRDefault="00F050EC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F050EC" w:rsidRPr="003A1784" w:rsidRDefault="00F050EC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F050EC" w:rsidRPr="007653AA" w:rsidRDefault="00F050EC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F050EC" w:rsidRPr="00832582" w:rsidRDefault="00F050EC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F050EC" w:rsidRPr="007653AA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F050EC" w:rsidRDefault="00F050EC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F050EC" w:rsidRPr="00347857" w:rsidRDefault="00F050EC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F050EC" w:rsidRPr="00347857" w:rsidRDefault="00F050EC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 xml:space="preserve">7 </w:t>
      </w:r>
      <w:r w:rsidRPr="00347857">
        <w:rPr>
          <w:rFonts w:ascii="Times New Roman" w:hAnsi="Times New Roman"/>
          <w:b/>
          <w:sz w:val="20"/>
          <w:lang w:val="cs-CZ"/>
        </w:rPr>
        <w:t>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F050EC" w:rsidRPr="007653AA" w:rsidRDefault="00F050EC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F050EC" w:rsidRPr="003A1784" w:rsidRDefault="00F050EC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F050EC" w:rsidRPr="007653AA" w:rsidRDefault="00F050EC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F050EC" w:rsidRPr="007653AA" w:rsidRDefault="00F050EC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050EC" w:rsidRPr="007653AA" w:rsidRDefault="00F050EC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F050EC" w:rsidRPr="007653AA" w:rsidRDefault="00F050EC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050EC" w:rsidRDefault="00F050EC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F050EC" w:rsidRPr="001B5EAD" w:rsidRDefault="00F050EC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F050EC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50EC" w:rsidRDefault="00F050EC" w:rsidP="000820C4">
      <w:pPr>
        <w:spacing w:after="0" w:line="240" w:lineRule="auto"/>
      </w:pPr>
      <w:r>
        <w:separator/>
      </w:r>
    </w:p>
  </w:endnote>
  <w:endnote w:type="continuationSeparator" w:id="0">
    <w:p w:rsidR="00F050EC" w:rsidRDefault="00F050EC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50EC" w:rsidRDefault="00F050EC">
    <w:pPr>
      <w:pStyle w:val="Footer"/>
      <w:jc w:val="right"/>
    </w:pPr>
    <w:fldSimple w:instr="PAGE   \* MERGEFORMAT">
      <w:r>
        <w:rPr>
          <w:noProof/>
        </w:rPr>
        <w:t>3</w:t>
      </w:r>
    </w:fldSimple>
  </w:p>
  <w:p w:rsidR="00F050EC" w:rsidRDefault="00F050E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50EC" w:rsidRDefault="00F050EC" w:rsidP="000820C4">
      <w:pPr>
        <w:spacing w:after="0" w:line="240" w:lineRule="auto"/>
      </w:pPr>
      <w:r>
        <w:separator/>
      </w:r>
    </w:p>
  </w:footnote>
  <w:footnote w:type="continuationSeparator" w:id="0">
    <w:p w:rsidR="00F050EC" w:rsidRDefault="00F050EC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50EC" w:rsidRDefault="00F050EC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  <w:bdr w:val="single" w:sz="4" w:space="0" w:color="auto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46932551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2023664357</w:t>
    </w:r>
  </w:p>
  <w:p w:rsidR="00F050EC" w:rsidRPr="003A1784" w:rsidRDefault="00F050EC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F050EC" w:rsidRDefault="00F050E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241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43946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92F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41B7"/>
    <w:rsid w:val="009B73B7"/>
    <w:rsid w:val="00A53ACC"/>
    <w:rsid w:val="00A55E63"/>
    <w:rsid w:val="00A71C58"/>
    <w:rsid w:val="00A830B9"/>
    <w:rsid w:val="00AA2C87"/>
    <w:rsid w:val="00AD0A0B"/>
    <w:rsid w:val="00AF7709"/>
    <w:rsid w:val="00B05A75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E3A3F"/>
    <w:rsid w:val="00DF703F"/>
    <w:rsid w:val="00DF7D73"/>
    <w:rsid w:val="00E21123"/>
    <w:rsid w:val="00E47AE4"/>
    <w:rsid w:val="00E8251B"/>
    <w:rsid w:val="00EE72E0"/>
    <w:rsid w:val="00F050EC"/>
    <w:rsid w:val="00F304D8"/>
    <w:rsid w:val="00F3124D"/>
    <w:rsid w:val="00F74044"/>
    <w:rsid w:val="00F8139B"/>
    <w:rsid w:val="00F85D45"/>
    <w:rsid w:val="00FA0F87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173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3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5</Pages>
  <Words>2197</Words>
  <Characters>12525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2</cp:revision>
  <dcterms:created xsi:type="dcterms:W3CDTF">2018-06-12T11:20:00Z</dcterms:created>
  <dcterms:modified xsi:type="dcterms:W3CDTF">2018-06-12T11:20:00Z</dcterms:modified>
</cp:coreProperties>
</file>