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EC" w:rsidRDefault="00F050EC" w:rsidP="00EE72E0">
      <w:pPr>
        <w:spacing w:before="2" w:line="140" w:lineRule="exact"/>
        <w:rPr>
          <w:sz w:val="14"/>
          <w:szCs w:val="14"/>
          <w:lang w:val="en-US"/>
        </w:rPr>
      </w:pPr>
    </w:p>
    <w:p w:rsidR="00F050EC" w:rsidRPr="00A55E63" w:rsidRDefault="00F050EC" w:rsidP="00EE72E0">
      <w:pPr>
        <w:spacing w:before="2" w:line="140" w:lineRule="exact"/>
        <w:rPr>
          <w:sz w:val="14"/>
          <w:szCs w:val="14"/>
          <w:lang w:val="en-US"/>
        </w:rPr>
      </w:pPr>
    </w:p>
    <w:p w:rsidR="00F050EC" w:rsidRDefault="00F050EC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2017</w:t>
      </w:r>
    </w:p>
    <w:p w:rsidR="00F050EC" w:rsidRPr="00EE72E0" w:rsidRDefault="00F050EC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</w:p>
    <w:p w:rsidR="00F050EC" w:rsidRPr="00EE72E0" w:rsidRDefault="00F050EC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F050EC" w:rsidRPr="0067320F" w:rsidRDefault="00F050EC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F050EC" w:rsidRPr="003A1784" w:rsidRDefault="00F050EC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F050EC" w:rsidRPr="007653AA" w:rsidRDefault="00F050EC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F050EC" w:rsidRPr="008E5EEC" w:rsidRDefault="00F050EC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F050EC" w:rsidRDefault="00F050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F050EC" w:rsidTr="0067320F">
        <w:trPr>
          <w:trHeight w:val="170"/>
        </w:trPr>
        <w:tc>
          <w:tcPr>
            <w:tcW w:w="4139" w:type="dxa"/>
          </w:tcPr>
          <w:p w:rsidR="00F050EC" w:rsidRPr="008E5EEC" w:rsidRDefault="00F050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F050EC" w:rsidRPr="006C0C8E" w:rsidRDefault="00F050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EEDANE.</w:t>
            </w:r>
          </w:p>
        </w:tc>
      </w:tr>
      <w:tr w:rsidR="00F050EC" w:rsidTr="0067320F">
        <w:trPr>
          <w:trHeight w:val="170"/>
        </w:trPr>
        <w:tc>
          <w:tcPr>
            <w:tcW w:w="4139" w:type="dxa"/>
          </w:tcPr>
          <w:p w:rsidR="00F050EC" w:rsidRPr="008E5EEC" w:rsidRDefault="00F050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F050EC" w:rsidRPr="006C0C8E" w:rsidRDefault="00F050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F050EC" w:rsidTr="0067320F">
        <w:trPr>
          <w:trHeight w:val="170"/>
        </w:trPr>
        <w:tc>
          <w:tcPr>
            <w:tcW w:w="4139" w:type="dxa"/>
          </w:tcPr>
          <w:p w:rsidR="00F050EC" w:rsidRPr="008E5EEC" w:rsidRDefault="00F050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F050EC" w:rsidRPr="006C0C8E" w:rsidRDefault="00F050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Hurbanova 1745 Púchov 02001</w:t>
            </w:r>
          </w:p>
        </w:tc>
      </w:tr>
      <w:tr w:rsidR="00F050EC" w:rsidTr="0067320F">
        <w:trPr>
          <w:trHeight w:val="170"/>
        </w:trPr>
        <w:tc>
          <w:tcPr>
            <w:tcW w:w="4139" w:type="dxa"/>
          </w:tcPr>
          <w:p w:rsidR="00F050EC" w:rsidRPr="008E5EEC" w:rsidRDefault="00F050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F050EC" w:rsidRPr="00262EED" w:rsidRDefault="00F050EC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Učtovníctvo a poradenstvo</w:t>
            </w:r>
          </w:p>
        </w:tc>
      </w:tr>
    </w:tbl>
    <w:p w:rsidR="00F050EC" w:rsidRPr="007653AA" w:rsidRDefault="00F050EC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F050EC" w:rsidRPr="00CE50BF" w:rsidRDefault="00F050EC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F050EC" w:rsidRPr="00262EED" w:rsidRDefault="00F050EC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31.12.2016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22</w:t>
      </w:r>
      <w:r w:rsidRPr="00827012">
        <w:rPr>
          <w:rFonts w:ascii="Times New Roman" w:hAnsi="Times New Roman"/>
          <w:b/>
          <w:bCs/>
          <w:sz w:val="20"/>
        </w:rPr>
        <w:t>.06.201</w:t>
      </w:r>
      <w:r>
        <w:rPr>
          <w:rFonts w:ascii="Times New Roman" w:hAnsi="Times New Roman"/>
          <w:b/>
          <w:bCs/>
          <w:sz w:val="20"/>
        </w:rPr>
        <w:t>7.</w:t>
      </w:r>
    </w:p>
    <w:p w:rsidR="00F050EC" w:rsidRPr="007653AA" w:rsidRDefault="00F050EC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F050EC" w:rsidRPr="00CE50BF" w:rsidRDefault="00F050EC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F050EC" w:rsidRPr="008E5EEC" w:rsidRDefault="00F050EC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F050EC" w:rsidRPr="006C0C8E" w:rsidRDefault="00F050EC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01.01. 2017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7</w:t>
      </w:r>
    </w:p>
    <w:p w:rsidR="00F050EC" w:rsidRPr="007653AA" w:rsidRDefault="00F050EC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F050EC" w:rsidRPr="00865491" w:rsidRDefault="00F050EC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F050EC" w:rsidRPr="004F635D" w:rsidRDefault="00F050EC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F050EC" w:rsidRPr="008E5EEC" w:rsidRDefault="00F050EC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F050EC" w:rsidRPr="008E5EEC" w:rsidRDefault="00F050EC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F050EC" w:rsidRPr="008E5EEC" w:rsidRDefault="00F050EC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F050EC" w:rsidRPr="008E5EEC" w:rsidRDefault="00F050EC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F050EC" w:rsidRDefault="00F050EC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F050EC" w:rsidRPr="00FF0C58" w:rsidRDefault="00F050EC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F050EC" w:rsidRPr="007653AA" w:rsidRDefault="00F050EC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050EC" w:rsidRDefault="00F050EC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F050EC" w:rsidRDefault="00F050EC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F050EC" w:rsidRPr="00B6663C" w:rsidTr="00D842BF">
        <w:trPr>
          <w:jc w:val="center"/>
        </w:trPr>
        <w:tc>
          <w:tcPr>
            <w:tcW w:w="3681" w:type="dxa"/>
            <w:vAlign w:val="center"/>
          </w:tcPr>
          <w:p w:rsidR="00F050EC" w:rsidRPr="00D842BF" w:rsidRDefault="00F050EC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F050EC" w:rsidRPr="00D842BF" w:rsidRDefault="00F050EC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F050EC" w:rsidRPr="00D842BF" w:rsidRDefault="00F050EC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F050EC" w:rsidRPr="006C0C8E" w:rsidTr="00D842BF">
        <w:trPr>
          <w:jc w:val="center"/>
        </w:trPr>
        <w:tc>
          <w:tcPr>
            <w:tcW w:w="3681" w:type="dxa"/>
            <w:vAlign w:val="center"/>
          </w:tcPr>
          <w:p w:rsidR="00F050EC" w:rsidRPr="006C0C8E" w:rsidRDefault="00F050EC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F050EC" w:rsidRPr="00827012" w:rsidRDefault="00F050EC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F050EC" w:rsidRPr="00827012" w:rsidRDefault="00F050EC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</w:tr>
    </w:tbl>
    <w:p w:rsidR="00F050EC" w:rsidRPr="006C0C8E" w:rsidRDefault="00F050EC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050EC" w:rsidRDefault="00F050EC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F050EC" w:rsidRPr="003A1784" w:rsidRDefault="00F050EC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F050EC" w:rsidRPr="007653AA" w:rsidRDefault="00F050EC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050EC" w:rsidRPr="007653AA" w:rsidRDefault="00F050EC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F050EC" w:rsidRPr="007653AA" w:rsidRDefault="00F050EC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F050EC" w:rsidRPr="007653AA" w:rsidRDefault="00F050EC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F050EC" w:rsidRPr="007653AA" w:rsidRDefault="00F050EC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F050EC" w:rsidRDefault="00F050EC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F050EC" w:rsidRPr="00CA58F1" w:rsidRDefault="00F050EC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F050EC" w:rsidRPr="007653AA" w:rsidRDefault="00F050EC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F050EC" w:rsidRPr="007653AA" w:rsidRDefault="00F050EC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F050EC" w:rsidRDefault="00F050EC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Pr="00CA58F1" w:rsidRDefault="00F050EC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F050EC" w:rsidRPr="007653AA" w:rsidRDefault="00F050EC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050EC" w:rsidRPr="003A1784" w:rsidRDefault="00F050EC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F050EC" w:rsidRPr="007653AA" w:rsidRDefault="00F050EC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050EC" w:rsidRDefault="00F050EC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F050EC" w:rsidRPr="006C0C8E" w:rsidRDefault="00F050EC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F050EC" w:rsidRPr="006C0C8E" w:rsidRDefault="00F050EC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F050EC" w:rsidRPr="007653AA" w:rsidRDefault="00F050EC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F050EC" w:rsidRPr="000256DB" w:rsidRDefault="00F050EC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F050EC" w:rsidRDefault="00F050EC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Pr="001B5EAD" w:rsidRDefault="00F050EC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F050EC" w:rsidRPr="007653AA" w:rsidRDefault="00F050EC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Pr="007653AA" w:rsidRDefault="00F050EC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F050EC" w:rsidRPr="006C0C8E" w:rsidRDefault="00F050EC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F050EC" w:rsidRPr="007653AA" w:rsidRDefault="00F050EC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Pr="007653AA" w:rsidRDefault="00F050EC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F050EC" w:rsidRPr="007653AA" w:rsidRDefault="00F050EC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F050EC" w:rsidRPr="007653AA" w:rsidRDefault="00F050EC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F050EC" w:rsidRDefault="00F050EC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F050EC" w:rsidRPr="007653AA" w:rsidRDefault="00F050EC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F050EC" w:rsidRPr="007653AA" w:rsidRDefault="00F050EC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050EC" w:rsidRPr="007653AA" w:rsidRDefault="00F050EC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050EC" w:rsidRPr="007653AA" w:rsidRDefault="00F050EC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050EC" w:rsidRPr="007653AA" w:rsidRDefault="00F050EC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F050EC" w:rsidRPr="007653AA" w:rsidRDefault="00F050EC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050EC" w:rsidRPr="007653AA" w:rsidRDefault="00F050EC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F050EC" w:rsidRPr="007653AA" w:rsidRDefault="00F050EC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F050EC" w:rsidRDefault="00F050EC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F050EC" w:rsidRDefault="00F050EC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F050EC" w:rsidRPr="00B15261" w:rsidTr="001B5EAD">
        <w:tc>
          <w:tcPr>
            <w:tcW w:w="3576" w:type="dxa"/>
          </w:tcPr>
          <w:p w:rsidR="00F050EC" w:rsidRPr="001B5EAD" w:rsidRDefault="00F050EC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F050EC" w:rsidRPr="00B15261" w:rsidTr="001B5EAD">
        <w:tc>
          <w:tcPr>
            <w:tcW w:w="3576" w:type="dxa"/>
          </w:tcPr>
          <w:p w:rsidR="00F050EC" w:rsidRPr="001B5EAD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F050EC" w:rsidRPr="00393C7E" w:rsidRDefault="00F050EC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F050EC" w:rsidRPr="007653AA" w:rsidRDefault="00F050EC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Default="00F050EC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F050EC" w:rsidRPr="00393C7E" w:rsidRDefault="00F050EC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Pr="007653AA" w:rsidRDefault="00F050EC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Pr="00393C7E" w:rsidRDefault="00F050EC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F050EC" w:rsidRDefault="00F050EC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F050EC" w:rsidRDefault="00F050EC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66"/>
        <w:gridCol w:w="1701"/>
        <w:gridCol w:w="1701"/>
        <w:gridCol w:w="1843"/>
      </w:tblGrid>
      <w:tr w:rsidR="00F050EC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F050EC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EC" w:rsidRDefault="00F050EC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EC" w:rsidRDefault="00F050EC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F050EC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EC" w:rsidRDefault="00F050EC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EC" w:rsidRDefault="00F050EC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F050EC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50EC" w:rsidRDefault="00F050EC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EC" w:rsidRDefault="00F050EC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EC" w:rsidRDefault="00F050EC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F050EC" w:rsidRPr="00393C7E" w:rsidRDefault="00F050EC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050EC" w:rsidRPr="00393C7E" w:rsidRDefault="00F050EC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Pr="00393C7E" w:rsidRDefault="00F050EC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F050EC" w:rsidRPr="00393C7E" w:rsidRDefault="00F050EC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Pr="007653AA" w:rsidRDefault="00F050EC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Pr="007653AA" w:rsidRDefault="00F050EC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Pr="00F3124D" w:rsidRDefault="00F050EC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F050EC" w:rsidRPr="00F3124D" w:rsidRDefault="00F050EC" w:rsidP="00F3124D">
      <w:pPr>
        <w:pStyle w:val="ListParagraph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F050EC" w:rsidRPr="00832582" w:rsidRDefault="00F050EC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Pr="007653AA" w:rsidRDefault="00F050EC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F050EC" w:rsidRPr="007653AA" w:rsidRDefault="00F050EC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F050EC" w:rsidRPr="003A1784" w:rsidRDefault="00F050EC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F050EC" w:rsidRPr="007653AA" w:rsidRDefault="00F050EC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Default="00F050EC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F050EC" w:rsidRPr="00347857" w:rsidRDefault="00F050EC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Default="00F050EC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Pr="007653AA" w:rsidRDefault="00F050EC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F050EC" w:rsidRDefault="00F050EC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F050EC" w:rsidRPr="007653AA" w:rsidRDefault="00F050EC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Pr="007653AA" w:rsidRDefault="00F050EC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Pr="007653AA" w:rsidRDefault="00F050EC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F050EC" w:rsidRPr="006D4614" w:rsidRDefault="00F050EC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F050EC" w:rsidRPr="006D4614" w:rsidRDefault="00F050EC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F050EC" w:rsidRDefault="00F050EC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Default="00F050EC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F050EC" w:rsidRPr="007653AA" w:rsidRDefault="00F050EC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F050EC" w:rsidRPr="007653AA" w:rsidRDefault="00F050EC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F050EC" w:rsidRPr="007653AA" w:rsidRDefault="00F050EC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F050EC" w:rsidRPr="007653AA" w:rsidRDefault="00F050EC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F050EC" w:rsidRPr="007653AA" w:rsidRDefault="00F050EC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F050EC" w:rsidRDefault="00F050EC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F050EC" w:rsidRDefault="00F050EC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Pr="007653AA" w:rsidRDefault="00F050EC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Pr="007653AA" w:rsidRDefault="00F050EC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F050EC" w:rsidRDefault="00F050EC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Pr="007653AA" w:rsidRDefault="00F050EC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F050EC" w:rsidRPr="003A1784" w:rsidRDefault="00F050EC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F050EC" w:rsidRPr="007653AA" w:rsidRDefault="00F050EC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Pr="007653AA" w:rsidRDefault="00F050EC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F050EC" w:rsidRPr="008B6D67" w:rsidRDefault="00F050EC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F050EC" w:rsidRPr="007653AA" w:rsidRDefault="00F050EC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Pr="007653AA" w:rsidRDefault="00F050EC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F050EC" w:rsidRPr="007653AA" w:rsidRDefault="00F050EC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050EC" w:rsidRPr="007653AA" w:rsidRDefault="00F050EC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050EC" w:rsidRDefault="00F050EC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Pr="007653AA" w:rsidRDefault="00F050EC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Default="00F050EC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F050EC" w:rsidRDefault="00F050EC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Default="00F050EC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Pr="007653AA" w:rsidRDefault="00F050EC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Default="00F050EC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F050EC" w:rsidRPr="007653AA" w:rsidRDefault="00F050EC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F050EC" w:rsidRPr="007653AA" w:rsidRDefault="00F050EC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F050EC" w:rsidRPr="003A1784" w:rsidRDefault="00F050EC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F050EC" w:rsidRPr="007653AA" w:rsidRDefault="00F050EC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F050EC" w:rsidRPr="007653AA" w:rsidRDefault="00F050EC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F050EC" w:rsidRPr="007653AA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F050EC" w:rsidRPr="007653AA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F050EC" w:rsidRPr="00832582" w:rsidRDefault="00F050EC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F050EC" w:rsidRPr="007653AA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F050EC" w:rsidRPr="007653AA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F050EC" w:rsidRPr="007653AA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F050EC" w:rsidRPr="007653AA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F050EC" w:rsidRPr="007653AA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F050EC" w:rsidRPr="007653AA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F050EC" w:rsidRDefault="00F050EC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F050EC" w:rsidRPr="00347857" w:rsidRDefault="00F050EC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F050EC" w:rsidRPr="00347857" w:rsidRDefault="00F050EC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b/>
          <w:sz w:val="20"/>
          <w:lang w:val="cs-CZ"/>
        </w:rPr>
        <w:t xml:space="preserve">7 </w:t>
      </w:r>
      <w:r w:rsidRPr="00347857">
        <w:rPr>
          <w:rFonts w:ascii="Times New Roman" w:hAnsi="Times New Roman"/>
          <w:b/>
          <w:sz w:val="20"/>
          <w:lang w:val="cs-CZ"/>
        </w:rPr>
        <w:t>žiadne také udalosti, ktoré by výz</w:t>
      </w:r>
      <w:r>
        <w:rPr>
          <w:rFonts w:ascii="Times New Roman" w:hAnsi="Times New Roman"/>
          <w:b/>
          <w:sz w:val="20"/>
          <w:lang w:val="cs-CZ"/>
        </w:rPr>
        <w:t>namým spôsobom ovplyvnili majeto</w:t>
      </w:r>
      <w:r w:rsidRPr="00347857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F050EC" w:rsidRPr="007653AA" w:rsidRDefault="00F050EC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F050EC" w:rsidRPr="003A1784" w:rsidRDefault="00F050EC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F050EC" w:rsidRPr="007653AA" w:rsidRDefault="00F050EC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F050EC" w:rsidRPr="007653AA" w:rsidRDefault="00F050EC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F050EC" w:rsidRPr="007653AA" w:rsidRDefault="00F050EC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F050EC" w:rsidRPr="007653AA" w:rsidRDefault="00F050EC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050EC" w:rsidRDefault="00F050EC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F050EC" w:rsidRPr="001B5EAD" w:rsidRDefault="00F050EC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F050EC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0EC" w:rsidRDefault="00F050EC" w:rsidP="000820C4">
      <w:pPr>
        <w:spacing w:after="0" w:line="240" w:lineRule="auto"/>
      </w:pPr>
      <w:r>
        <w:separator/>
      </w:r>
    </w:p>
  </w:endnote>
  <w:endnote w:type="continuationSeparator" w:id="0">
    <w:p w:rsidR="00F050EC" w:rsidRDefault="00F050EC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0EC" w:rsidRDefault="00F050EC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F050EC" w:rsidRDefault="00F050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0EC" w:rsidRDefault="00F050EC" w:rsidP="000820C4">
      <w:pPr>
        <w:spacing w:after="0" w:line="240" w:lineRule="auto"/>
      </w:pPr>
      <w:r>
        <w:separator/>
      </w:r>
    </w:p>
  </w:footnote>
  <w:footnote w:type="continuationSeparator" w:id="0">
    <w:p w:rsidR="00F050EC" w:rsidRDefault="00F050EC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0EC" w:rsidRDefault="00F050EC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  <w:bdr w:val="single" w:sz="4" w:space="0" w:color="auto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46932551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2023664357</w:t>
    </w:r>
  </w:p>
  <w:p w:rsidR="00F050EC" w:rsidRPr="003A1784" w:rsidRDefault="00F050EC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F050EC" w:rsidRDefault="00F050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241"/>
    <w:rsid w:val="003A1784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43946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92F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41B7"/>
    <w:rsid w:val="009B73B7"/>
    <w:rsid w:val="00A53ACC"/>
    <w:rsid w:val="00A55E63"/>
    <w:rsid w:val="00A71C58"/>
    <w:rsid w:val="00A830B9"/>
    <w:rsid w:val="00AA2C87"/>
    <w:rsid w:val="00AD0A0B"/>
    <w:rsid w:val="00AF7709"/>
    <w:rsid w:val="00B05A75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E3A3F"/>
    <w:rsid w:val="00DF703F"/>
    <w:rsid w:val="00DF7D73"/>
    <w:rsid w:val="00E21123"/>
    <w:rsid w:val="00E47AE4"/>
    <w:rsid w:val="00E8251B"/>
    <w:rsid w:val="00EE72E0"/>
    <w:rsid w:val="00F050EC"/>
    <w:rsid w:val="00F304D8"/>
    <w:rsid w:val="00F3124D"/>
    <w:rsid w:val="00F74044"/>
    <w:rsid w:val="00F8139B"/>
    <w:rsid w:val="00F85D45"/>
    <w:rsid w:val="00FA0F87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DefaultParagraphFont"/>
    <w:uiPriority w:val="99"/>
    <w:rsid w:val="004F63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5</Pages>
  <Words>2197</Words>
  <Characters>12525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valachova</cp:lastModifiedBy>
  <cp:revision>2</cp:revision>
  <dcterms:created xsi:type="dcterms:W3CDTF">2018-06-12T11:20:00Z</dcterms:created>
  <dcterms:modified xsi:type="dcterms:W3CDTF">2018-06-12T11:20:00Z</dcterms:modified>
</cp:coreProperties>
</file>