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58" w:rsidRPr="00904A68" w:rsidRDefault="00DE5258" w:rsidP="00DE5258">
      <w:pPr>
        <w:pStyle w:val="Default"/>
        <w:rPr>
          <w:sz w:val="22"/>
          <w:szCs w:val="22"/>
        </w:rPr>
      </w:pPr>
    </w:p>
    <w:p w:rsidR="002A6B69" w:rsidRPr="00904A68" w:rsidRDefault="00B81442" w:rsidP="002A6B69">
      <w:pPr>
        <w:pStyle w:val="Heading1"/>
        <w:keepNext w:val="0"/>
        <w:spacing w:before="120"/>
        <w:rPr>
          <w:rFonts w:ascii="Arial" w:hAnsi="Arial" w:cs="Arial"/>
        </w:rPr>
      </w:pPr>
      <w:r w:rsidRPr="00904A68">
        <w:rPr>
          <w:rFonts w:ascii="Arial" w:hAnsi="Arial" w:cs="Arial"/>
        </w:rPr>
        <w:t>Všeobecné informácie</w:t>
      </w:r>
    </w:p>
    <w:p w:rsidR="00BD2E77" w:rsidRPr="00904A68" w:rsidRDefault="00F037F6" w:rsidP="00F037F6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Vizeum Slovakia, s.r.o. (ďalej len „spoločnosť”) je spoločnosť s ručením obmedzeným</w:t>
      </w:r>
      <w:r w:rsidR="00854429" w:rsidRPr="00904A68">
        <w:rPr>
          <w:rFonts w:ascii="Arial" w:hAnsi="Arial" w:cs="Arial"/>
        </w:rPr>
        <w:t>.</w:t>
      </w:r>
      <w:r w:rsidRPr="00904A68">
        <w:rPr>
          <w:rFonts w:ascii="Arial" w:hAnsi="Arial" w:cs="Arial"/>
        </w:rPr>
        <w:t xml:space="preserve"> Dňa 11/08/2004 bola zapísaná do Obchodného registra vedenom na Okresnom súde Bratislava I, oddiel Sro, vl</w:t>
      </w:r>
      <w:r w:rsidR="00854429" w:rsidRPr="00904A68">
        <w:rPr>
          <w:rFonts w:ascii="Arial" w:hAnsi="Arial" w:cs="Arial"/>
        </w:rPr>
        <w:t>ož</w:t>
      </w:r>
      <w:r w:rsidR="005F7710" w:rsidRPr="00904A68">
        <w:rPr>
          <w:rFonts w:ascii="Arial" w:hAnsi="Arial" w:cs="Arial"/>
        </w:rPr>
        <w:t>ka 32750/B. Spoločnosť sídli na adrese</w:t>
      </w:r>
      <w:r w:rsidRPr="00904A68">
        <w:rPr>
          <w:rFonts w:ascii="Arial" w:hAnsi="Arial" w:cs="Arial"/>
        </w:rPr>
        <w:t xml:space="preserve"> Teslova 20, 821 02 Bratislava, Slovenská republika</w:t>
      </w:r>
      <w:r w:rsidR="00854429" w:rsidRPr="00904A68">
        <w:rPr>
          <w:rFonts w:ascii="Arial" w:hAnsi="Arial" w:cs="Arial"/>
        </w:rPr>
        <w:t>. IČO</w:t>
      </w:r>
      <w:r w:rsidRPr="00904A68">
        <w:rPr>
          <w:rFonts w:ascii="Arial" w:hAnsi="Arial" w:cs="Arial"/>
        </w:rPr>
        <w:t xml:space="preserve"> 35 896 281.</w:t>
      </w:r>
    </w:p>
    <w:p w:rsidR="00BD2E77" w:rsidRPr="00904A68" w:rsidRDefault="00BD2E77" w:rsidP="00BD2E77">
      <w:pPr>
        <w:pStyle w:val="ListParagraph"/>
        <w:keepNext w:val="0"/>
        <w:ind w:left="0"/>
        <w:rPr>
          <w:rFonts w:ascii="Arial" w:hAnsi="Arial" w:cs="Arial"/>
        </w:rPr>
      </w:pPr>
    </w:p>
    <w:p w:rsidR="002A6B69" w:rsidRPr="00904A68" w:rsidRDefault="002A6B69" w:rsidP="00313D95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Hlavným predmetom vykonávanej činnosti je:</w:t>
      </w:r>
    </w:p>
    <w:p w:rsidR="002A6B69" w:rsidRPr="00904A68" w:rsidRDefault="002A6B69" w:rsidP="002A6B69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1.</w:t>
      </w:r>
      <w:r w:rsidR="00F037F6" w:rsidRPr="00904A68">
        <w:rPr>
          <w:rFonts w:ascii="Arial" w:hAnsi="Arial" w:cs="Arial"/>
        </w:rPr>
        <w:t xml:space="preserve"> reklamná činnosť v rozsahu voľnej živnosti,</w:t>
      </w:r>
    </w:p>
    <w:p w:rsidR="002A6B69" w:rsidRPr="00904A68" w:rsidRDefault="002A6B69" w:rsidP="002A6B69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2.</w:t>
      </w:r>
      <w:r w:rsidR="00F037F6" w:rsidRPr="00904A68">
        <w:rPr>
          <w:rFonts w:ascii="Arial" w:hAnsi="Arial" w:cs="Arial"/>
        </w:rPr>
        <w:t xml:space="preserve"> marketing a manažment, sprostredkovanie reklamy.</w:t>
      </w:r>
    </w:p>
    <w:p w:rsidR="002A6B69" w:rsidRPr="00904A68" w:rsidRDefault="002A6B69" w:rsidP="002A6B69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Účtovná závierka spoločnosti za predchádzajúce účtovné obdobie k 31. decembru 201</w:t>
      </w:r>
      <w:r w:rsidR="00904A68">
        <w:rPr>
          <w:rFonts w:ascii="Arial" w:hAnsi="Arial" w:cs="Arial"/>
        </w:rPr>
        <w:t>6</w:t>
      </w:r>
      <w:r w:rsidRPr="00904A68">
        <w:rPr>
          <w:rFonts w:ascii="Arial" w:hAnsi="Arial" w:cs="Arial"/>
          <w:i/>
        </w:rPr>
        <w:t xml:space="preserve"> </w:t>
      </w:r>
      <w:r w:rsidRPr="00904A68">
        <w:rPr>
          <w:rFonts w:ascii="Arial" w:hAnsi="Arial" w:cs="Arial"/>
        </w:rPr>
        <w:t>bola schválená valným zhromaždením spoločnosti dňa</w:t>
      </w:r>
      <w:r w:rsidR="0074598F" w:rsidRPr="00904A68">
        <w:rPr>
          <w:rFonts w:ascii="Arial" w:hAnsi="Arial" w:cs="Arial"/>
        </w:rPr>
        <w:t xml:space="preserve"> </w:t>
      </w:r>
      <w:r w:rsidR="00904A68">
        <w:rPr>
          <w:rFonts w:ascii="Arial" w:hAnsi="Arial" w:cs="Arial"/>
        </w:rPr>
        <w:t>9.</w:t>
      </w:r>
      <w:r w:rsidR="00CD1E2E">
        <w:rPr>
          <w:rFonts w:ascii="Arial" w:hAnsi="Arial" w:cs="Arial"/>
        </w:rPr>
        <w:t xml:space="preserve"> januára </w:t>
      </w:r>
      <w:r w:rsidR="00904A68">
        <w:rPr>
          <w:rFonts w:ascii="Arial" w:hAnsi="Arial" w:cs="Arial"/>
        </w:rPr>
        <w:t>2018</w:t>
      </w:r>
      <w:r w:rsidR="00E5490E" w:rsidRPr="00904A68">
        <w:rPr>
          <w:rFonts w:ascii="Arial" w:hAnsi="Arial" w:cs="Arial"/>
        </w:rPr>
        <w:t>.</w:t>
      </w:r>
    </w:p>
    <w:p w:rsidR="002A6B69" w:rsidRPr="00904A68" w:rsidRDefault="002A6B69" w:rsidP="002A6B69">
      <w:pPr>
        <w:pStyle w:val="ListParagraph"/>
        <w:ind w:left="360"/>
        <w:rPr>
          <w:rFonts w:ascii="Arial" w:hAnsi="Arial" w:cs="Arial"/>
        </w:rPr>
      </w:pPr>
    </w:p>
    <w:p w:rsidR="002A6B69" w:rsidRPr="00904A68" w:rsidRDefault="002A6B69" w:rsidP="002A6B69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Účtovná závierka bola zostavená podľa Zákona č. 431/2002 Z.z. o účtovníctve v znení neskorších predpisov a je zostavená ako </w:t>
      </w:r>
      <w:r w:rsidRPr="00904A68">
        <w:rPr>
          <w:rFonts w:ascii="Arial" w:hAnsi="Arial" w:cs="Arial"/>
          <w:i/>
        </w:rPr>
        <w:t>riadna</w:t>
      </w:r>
      <w:r w:rsidRPr="00904A68">
        <w:rPr>
          <w:rFonts w:ascii="Arial" w:hAnsi="Arial" w:cs="Arial"/>
        </w:rPr>
        <w:t xml:space="preserve"> účtovná závierka.</w:t>
      </w:r>
    </w:p>
    <w:p w:rsidR="002A6B69" w:rsidRPr="00904A68" w:rsidRDefault="002A6B69" w:rsidP="002A6B69">
      <w:pPr>
        <w:pStyle w:val="ListParagraph"/>
        <w:rPr>
          <w:rFonts w:ascii="Arial" w:hAnsi="Arial" w:cs="Arial"/>
        </w:rPr>
      </w:pPr>
    </w:p>
    <w:p w:rsidR="002A6B69" w:rsidRPr="00904A68" w:rsidRDefault="00F037F6" w:rsidP="00F037F6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Spoločnosť Vizeum Slovakia, s.r.o. je dcérskou spoločnosťou Dentsu Aegis Network Central Europe GmbH  so sídlom vo Wiesbadene, Spolková republika Nemecko, ktorá má 100-percentný podiel na jej základnom imaní. Mate</w:t>
      </w:r>
      <w:r w:rsidR="00854429" w:rsidRPr="00904A68">
        <w:rPr>
          <w:rFonts w:ascii="Arial" w:hAnsi="Arial" w:cs="Arial"/>
        </w:rPr>
        <w:t>r</w:t>
      </w:r>
      <w:r w:rsidRPr="00904A68">
        <w:rPr>
          <w:rFonts w:ascii="Arial" w:hAnsi="Arial" w:cs="Arial"/>
        </w:rPr>
        <w:t>ská spoločnosť Dentsu Aegis Network Central Europe GmbH  je dcérskou spoločno</w:t>
      </w:r>
      <w:r w:rsidR="008846DC" w:rsidRPr="00904A68">
        <w:rPr>
          <w:rFonts w:ascii="Arial" w:hAnsi="Arial" w:cs="Arial"/>
        </w:rPr>
        <w:t>sťou spoločnosti Dentsu Aegis Network Ltd.</w:t>
      </w:r>
      <w:r w:rsidRPr="00904A68">
        <w:rPr>
          <w:rFonts w:ascii="Arial" w:hAnsi="Arial" w:cs="Arial"/>
        </w:rPr>
        <w:t xml:space="preserve">, London a táto spoločnosť má 100-percentný podiel na jej základnom imaní. Spoločnosť </w:t>
      </w:r>
      <w:r w:rsidR="008846DC" w:rsidRPr="00904A68">
        <w:rPr>
          <w:rFonts w:ascii="Arial" w:hAnsi="Arial" w:cs="Arial"/>
        </w:rPr>
        <w:t xml:space="preserve">Dentsu Aegis Network Ltd., </w:t>
      </w:r>
      <w:r w:rsidR="005F7710" w:rsidRPr="00904A68">
        <w:rPr>
          <w:rFonts w:ascii="Arial" w:hAnsi="Arial" w:cs="Arial"/>
        </w:rPr>
        <w:t xml:space="preserve">so sídlom </w:t>
      </w:r>
      <w:r w:rsidR="008846DC" w:rsidRPr="00904A68">
        <w:rPr>
          <w:rFonts w:ascii="Arial" w:hAnsi="Arial" w:cs="Arial"/>
        </w:rPr>
        <w:t>10 Triton Street, NW1 3BF London, Spojené kráľovstvo Veľkej Británie a Severného Írska</w:t>
      </w:r>
      <w:r w:rsidRPr="00904A68">
        <w:rPr>
          <w:rFonts w:ascii="Arial" w:hAnsi="Arial" w:cs="Arial"/>
        </w:rPr>
        <w:t xml:space="preserve"> zostavuje konsolidovanú účtovnú závierku za všetky skupiny podnikov konsolidovaného celku.</w:t>
      </w:r>
    </w:p>
    <w:p w:rsidR="002A6B69" w:rsidRPr="00904A68" w:rsidRDefault="002A6B69" w:rsidP="002A6B69">
      <w:pPr>
        <w:pStyle w:val="ListParagraph"/>
        <w:ind w:left="360"/>
        <w:rPr>
          <w:rFonts w:ascii="Arial" w:hAnsi="Arial" w:cs="Arial"/>
        </w:rPr>
      </w:pPr>
    </w:p>
    <w:p w:rsidR="002A6B69" w:rsidRPr="00904A68" w:rsidRDefault="002A6B69" w:rsidP="002A6B6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04A68">
        <w:rPr>
          <w:rFonts w:ascii="Arial" w:hAnsi="Arial" w:cs="Arial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904A68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2A6B69" w:rsidRPr="00904A68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CD1E2E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904A68" w:rsidRDefault="00E5490E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="002A6B69"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2A6B69" w:rsidRPr="00904A68" w:rsidRDefault="002A6B69" w:rsidP="002A6B69">
      <w:pPr>
        <w:pStyle w:val="Heading1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informácie o orgánoch spoločnosti</w:t>
      </w:r>
    </w:p>
    <w:tbl>
      <w:tblPr>
        <w:tblW w:w="53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6"/>
        <w:gridCol w:w="396"/>
      </w:tblGrid>
      <w:tr w:rsidR="00F037F6" w:rsidRPr="00904A68" w:rsidTr="00F037F6">
        <w:trPr>
          <w:trHeight w:val="276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E549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lang w:eastAsia="sk-SK"/>
              </w:rPr>
              <w:t>Členovia štatutárnych orgánov k 31. decembru 201</w:t>
            </w:r>
            <w:r w:rsidR="00CD1E2E">
              <w:rPr>
                <w:rFonts w:ascii="Arial" w:hAnsi="Arial" w:cs="Arial"/>
                <w:color w:val="000000"/>
                <w:lang w:eastAsia="sk-SK"/>
              </w:rPr>
              <w:t>7</w:t>
            </w:r>
            <w:r w:rsidRPr="00904A68">
              <w:rPr>
                <w:rFonts w:ascii="Arial" w:hAnsi="Arial" w:cs="Arial"/>
                <w:color w:val="000000"/>
                <w:lang w:eastAsia="sk-SK"/>
              </w:rPr>
              <w:t>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</w:p>
        </w:tc>
      </w:tr>
    </w:tbl>
    <w:p w:rsidR="002A6B69" w:rsidRPr="00904A68" w:rsidRDefault="002A6B69" w:rsidP="002A6B69">
      <w:pPr>
        <w:pStyle w:val="ListParagraph"/>
        <w:keepNext w:val="0"/>
        <w:ind w:left="360"/>
        <w:rPr>
          <w:rFonts w:ascii="Arial" w:hAnsi="Arial" w:cs="Arial"/>
        </w:rPr>
      </w:pPr>
    </w:p>
    <w:tbl>
      <w:tblPr>
        <w:tblW w:w="64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745"/>
        <w:gridCol w:w="396"/>
        <w:gridCol w:w="396"/>
        <w:gridCol w:w="396"/>
        <w:gridCol w:w="776"/>
        <w:gridCol w:w="396"/>
        <w:gridCol w:w="396"/>
        <w:gridCol w:w="1536"/>
        <w:gridCol w:w="396"/>
        <w:gridCol w:w="396"/>
        <w:gridCol w:w="396"/>
      </w:tblGrid>
      <w:tr w:rsidR="00F037F6" w:rsidRPr="00904A68" w:rsidTr="00F037F6">
        <w:trPr>
          <w:trHeight w:val="288"/>
        </w:trPr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Funkcia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Meno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Konanie menom spoločnosti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037F6" w:rsidRPr="00904A68" w:rsidTr="00F037F6">
        <w:trPr>
          <w:trHeight w:val="288"/>
        </w:trPr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Konateľ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Petr Chajda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spoločne s prokuristom 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037F6" w:rsidRPr="00904A68" w:rsidTr="00F037F6">
        <w:trPr>
          <w:trHeight w:val="276"/>
        </w:trPr>
        <w:tc>
          <w:tcPr>
            <w:tcW w:w="1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Prokurista 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Roman Filla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 konateľom Ing. Chajdom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037F6" w:rsidRPr="00904A68" w:rsidRDefault="00F037F6" w:rsidP="002A6B69">
      <w:pPr>
        <w:pStyle w:val="ListParagraph"/>
        <w:keepNext w:val="0"/>
        <w:ind w:left="360"/>
        <w:rPr>
          <w:rFonts w:ascii="Arial" w:hAnsi="Arial" w:cs="Arial"/>
        </w:rPr>
      </w:pPr>
    </w:p>
    <w:tbl>
      <w:tblPr>
        <w:tblW w:w="117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0"/>
      </w:tblGrid>
      <w:tr w:rsidR="00F037F6" w:rsidRPr="00904A68" w:rsidTr="00F037F6">
        <w:trPr>
          <w:trHeight w:val="285"/>
        </w:trPr>
        <w:tc>
          <w:tcPr>
            <w:tcW w:w="1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37F6" w:rsidRPr="00904A68" w:rsidRDefault="00F037F6" w:rsidP="00F037F6">
            <w:pPr>
              <w:keepNext w:val="0"/>
              <w:spacing w:after="0"/>
              <w:rPr>
                <w:rFonts w:ascii="Arial" w:hAnsi="Arial" w:cs="Arial"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color w:val="000000"/>
                <w:lang w:eastAsia="sk-SK"/>
              </w:rPr>
              <w:t>Spoločnosť nemá organizačnú zložku v zahraničí.</w:t>
            </w:r>
          </w:p>
        </w:tc>
      </w:tr>
      <w:tr w:rsidR="00F037F6" w:rsidRPr="00904A68" w:rsidTr="00F037F6">
        <w:trPr>
          <w:trHeight w:val="276"/>
        </w:trPr>
        <w:tc>
          <w:tcPr>
            <w:tcW w:w="1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37F6" w:rsidRPr="00904A68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</w:p>
        </w:tc>
      </w:tr>
    </w:tbl>
    <w:p w:rsidR="00654B21" w:rsidRPr="00904A68" w:rsidRDefault="00654B21" w:rsidP="00654B21">
      <w:pPr>
        <w:pStyle w:val="Heading1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informácie o prijatých postupoch</w:t>
      </w:r>
    </w:p>
    <w:p w:rsidR="00654B21" w:rsidRPr="00904A68" w:rsidRDefault="00654B21" w:rsidP="00654B21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Účtovná závierka bola zostavená podľa Zákona č. 431/2002 Z.z. o účtovníctve v znení neskorších predpisov za predpo</w:t>
      </w:r>
      <w:r w:rsidR="008846DC" w:rsidRPr="00904A68">
        <w:rPr>
          <w:rFonts w:ascii="Arial" w:hAnsi="Arial" w:cs="Arial"/>
        </w:rPr>
        <w:t xml:space="preserve">kladu nepretržitého trvania </w:t>
      </w:r>
      <w:r w:rsidRPr="00904A68">
        <w:rPr>
          <w:rFonts w:ascii="Arial" w:hAnsi="Arial" w:cs="Arial"/>
        </w:rPr>
        <w:t>činnosti</w:t>
      </w:r>
      <w:r w:rsidR="008846DC" w:rsidRPr="00904A68">
        <w:rPr>
          <w:rFonts w:ascii="Arial" w:hAnsi="Arial" w:cs="Arial"/>
        </w:rPr>
        <w:t xml:space="preserve"> spoločnosti</w:t>
      </w:r>
      <w:r w:rsidRPr="00904A68">
        <w:rPr>
          <w:rFonts w:ascii="Arial" w:hAnsi="Arial" w:cs="Arial"/>
        </w:rPr>
        <w:t xml:space="preserve">. </w:t>
      </w:r>
    </w:p>
    <w:p w:rsidR="00F037F6" w:rsidRPr="00904A68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  <w:r w:rsidRPr="00904A68">
        <w:rPr>
          <w:rFonts w:ascii="Arial" w:hAnsi="Arial" w:cs="Arial"/>
          <w:color w:val="000000"/>
          <w:lang w:eastAsia="sk-SK"/>
        </w:rPr>
        <w:lastRenderedPageBreak/>
        <w:t xml:space="preserve">Účtovné zásady a metódy, ktoré spoločnosť používala pri zostavení účtovnej </w:t>
      </w:r>
      <w:r w:rsidR="00096DFE" w:rsidRPr="00904A68">
        <w:rPr>
          <w:rFonts w:ascii="Arial" w:hAnsi="Arial" w:cs="Arial"/>
          <w:color w:val="000000"/>
          <w:lang w:eastAsia="sk-SK"/>
        </w:rPr>
        <w:t>závierky za rok</w:t>
      </w:r>
      <w:r w:rsidR="00E5490E" w:rsidRPr="00904A68">
        <w:rPr>
          <w:rFonts w:ascii="Arial" w:hAnsi="Arial" w:cs="Arial"/>
          <w:color w:val="000000"/>
          <w:lang w:eastAsia="sk-SK"/>
        </w:rPr>
        <w:t xml:space="preserve"> 201</w:t>
      </w:r>
      <w:r w:rsidR="00CD1E2E">
        <w:rPr>
          <w:rFonts w:ascii="Arial" w:hAnsi="Arial" w:cs="Arial"/>
          <w:color w:val="000000"/>
          <w:lang w:eastAsia="sk-SK"/>
        </w:rPr>
        <w:t>7</w:t>
      </w:r>
      <w:r w:rsidR="00096DFE" w:rsidRPr="00904A68">
        <w:rPr>
          <w:rFonts w:ascii="Arial" w:hAnsi="Arial" w:cs="Arial"/>
          <w:color w:val="000000"/>
          <w:lang w:eastAsia="sk-SK"/>
        </w:rPr>
        <w:t xml:space="preserve"> </w:t>
      </w:r>
      <w:r w:rsidRPr="00904A68">
        <w:rPr>
          <w:rFonts w:ascii="Arial" w:hAnsi="Arial" w:cs="Arial"/>
          <w:color w:val="000000"/>
          <w:lang w:eastAsia="sk-SK"/>
        </w:rPr>
        <w:t>sú nasledovné:</w:t>
      </w:r>
    </w:p>
    <w:p w:rsidR="00F037F6" w:rsidRPr="00904A68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</w:p>
    <w:p w:rsidR="0022572E" w:rsidRPr="00904A68" w:rsidRDefault="00865AD6" w:rsidP="0022572E">
      <w:pPr>
        <w:pStyle w:val="Heading2"/>
        <w:rPr>
          <w:rFonts w:ascii="Arial" w:hAnsi="Arial" w:cs="Arial"/>
        </w:rPr>
      </w:pPr>
      <w:r w:rsidRPr="00904A68">
        <w:rPr>
          <w:rFonts w:ascii="Arial" w:hAnsi="Arial" w:cs="Arial"/>
        </w:rPr>
        <w:t>Finančný majetok</w:t>
      </w:r>
    </w:p>
    <w:p w:rsidR="00196408" w:rsidRPr="00904A68" w:rsidRDefault="00196408" w:rsidP="009962B4">
      <w:pPr>
        <w:rPr>
          <w:rFonts w:ascii="Arial" w:hAnsi="Arial" w:cs="Arial"/>
        </w:rPr>
      </w:pPr>
      <w:r w:rsidRPr="00196408">
        <w:rPr>
          <w:rFonts w:ascii="Arial" w:hAnsi="Arial" w:cs="Arial"/>
        </w:rPr>
        <w:t>Krátkodobý finančný majetok tvoria peniaze v pokladni, ktoré sa vykazujú v menovitých hodnotách.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bookmarkStart w:id="0" w:name="_Toc474124196"/>
      <w:bookmarkStart w:id="1" w:name="_Toc474124308"/>
      <w:r w:rsidRPr="00904A68">
        <w:rPr>
          <w:rFonts w:ascii="Arial" w:hAnsi="Arial" w:cs="Arial"/>
        </w:rPr>
        <w:t>Pohľadávky</w:t>
      </w:r>
      <w:bookmarkEnd w:id="0"/>
      <w:bookmarkEnd w:id="1"/>
    </w:p>
    <w:p w:rsidR="005847FE" w:rsidRPr="00904A68" w:rsidRDefault="005847FE" w:rsidP="005847FE">
      <w:pPr>
        <w:keepNext w:val="0"/>
        <w:spacing w:after="0"/>
        <w:rPr>
          <w:rFonts w:ascii="Arial" w:hAnsi="Arial" w:cs="Arial"/>
        </w:rPr>
      </w:pPr>
      <w:r w:rsidRPr="00904A68">
        <w:rPr>
          <w:rFonts w:ascii="Arial" w:hAnsi="Arial" w:cs="Arial"/>
        </w:rPr>
        <w:t>Pohľadávky sa oceňujú menovitou hodnotou. Postúpené pohľadávky a pohľadávky nadobudnuté vkladom do základného imania sa oceňujú obstarávacou cenou. Ocenenie pochybných pohľadávok sa upravuje na ich realizovateľnú  hodnotu  opravnými  položkami. Spoločnosť vytvára opravnú položku k pohľadávkam po lehote splatnosti nasledovne:</w:t>
      </w:r>
    </w:p>
    <w:p w:rsidR="005847FE" w:rsidRPr="00904A68" w:rsidRDefault="005847FE" w:rsidP="005847FE">
      <w:pPr>
        <w:keepNext w:val="0"/>
        <w:spacing w:after="0"/>
        <w:rPr>
          <w:rFonts w:ascii="Arial" w:hAnsi="Arial" w:cs="Arial"/>
        </w:rPr>
      </w:pPr>
      <w:r w:rsidRPr="00904A68">
        <w:rPr>
          <w:rFonts w:ascii="Arial" w:hAnsi="Arial" w:cs="Arial"/>
        </w:rPr>
        <w:t>- ak od splatnosti pohľadávky uplynula doba dlhšia ako 360 dní, zahrnie sa do výdavkov 20 % menovitej hodnoty pohľadávky alebo jej nesplatenej časti bez príslušenstva</w:t>
      </w:r>
      <w:r w:rsidR="00144907">
        <w:rPr>
          <w:rFonts w:ascii="Arial" w:hAnsi="Arial" w:cs="Arial"/>
        </w:rPr>
        <w:t>,</w:t>
      </w:r>
    </w:p>
    <w:p w:rsidR="005847FE" w:rsidRPr="00904A68" w:rsidRDefault="005847FE" w:rsidP="005847FE">
      <w:pPr>
        <w:keepNext w:val="0"/>
        <w:spacing w:after="0"/>
        <w:rPr>
          <w:rFonts w:ascii="Arial" w:hAnsi="Arial" w:cs="Arial"/>
        </w:rPr>
      </w:pPr>
      <w:r w:rsidRPr="00904A68">
        <w:rPr>
          <w:rFonts w:ascii="Arial" w:hAnsi="Arial" w:cs="Arial"/>
        </w:rPr>
        <w:t>- ak od splatnosti pohľadávky uplynula doba dlhšia ako 720 dní, zahrnie sa do výdavkov 50 % menovitej hodnoty pohľadávky alebo jej nesplatenej časti bez príslušenstva</w:t>
      </w:r>
      <w:r w:rsidR="00144907">
        <w:rPr>
          <w:rFonts w:ascii="Arial" w:hAnsi="Arial" w:cs="Arial"/>
        </w:rPr>
        <w:t>,</w:t>
      </w:r>
    </w:p>
    <w:p w:rsidR="005847FE" w:rsidRPr="00904A68" w:rsidRDefault="005847FE" w:rsidP="005847FE">
      <w:pPr>
        <w:keepNext w:val="0"/>
        <w:spacing w:after="0"/>
        <w:rPr>
          <w:rFonts w:ascii="Arial" w:hAnsi="Arial" w:cs="Arial"/>
        </w:rPr>
      </w:pPr>
      <w:r w:rsidRPr="00904A68">
        <w:rPr>
          <w:rFonts w:ascii="Arial" w:hAnsi="Arial" w:cs="Arial"/>
        </w:rPr>
        <w:t>- ak od splatnosti pohľadávky uplynula doba dlhšia ako 1 080 dní, zahrnie sa do výdavkov 100 % menovitej hodnoty pohľadávky alebo jej nesplatenej časti bez príslušenstva.</w:t>
      </w:r>
    </w:p>
    <w:p w:rsidR="005847FE" w:rsidRPr="00904A68" w:rsidRDefault="005847FE" w:rsidP="005847FE">
      <w:pPr>
        <w:keepNext w:val="0"/>
        <w:spacing w:after="0"/>
        <w:rPr>
          <w:rFonts w:ascii="Arial" w:hAnsi="Arial" w:cs="Arial"/>
        </w:rPr>
      </w:pP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Náklady budúcich období a príjmy budúcich období</w:t>
      </w:r>
    </w:p>
    <w:p w:rsidR="00865AD6" w:rsidRPr="00904A68" w:rsidRDefault="00865AD6" w:rsidP="00196408">
      <w:pPr>
        <w:pStyle w:val="BodyText"/>
        <w:keepNext w:val="0"/>
        <w:jc w:val="both"/>
        <w:rPr>
          <w:rFonts w:ascii="Arial" w:hAnsi="Arial" w:cs="Arial"/>
        </w:rPr>
      </w:pPr>
      <w:r w:rsidRPr="00904A68">
        <w:rPr>
          <w:rFonts w:ascii="Arial" w:hAnsi="Arial" w:cs="Arial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Záväzky </w:t>
      </w:r>
    </w:p>
    <w:p w:rsidR="00F037F6" w:rsidRPr="00904A68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  <w:r w:rsidRPr="00904A68">
        <w:rPr>
          <w:rFonts w:ascii="Arial" w:hAnsi="Arial" w:cs="Arial"/>
          <w:color w:val="000000"/>
          <w:lang w:eastAsia="sk-SK"/>
        </w:rPr>
        <w:t>Dlhodobé i krátkodobé záväzky sa vykazujú v menovitých hodnotách.</w:t>
      </w:r>
    </w:p>
    <w:p w:rsidR="00F037F6" w:rsidRPr="00904A68" w:rsidRDefault="00F037F6" w:rsidP="00F037F6">
      <w:pPr>
        <w:rPr>
          <w:rFonts w:ascii="Arial" w:hAnsi="Arial" w:cs="Arial"/>
        </w:rPr>
      </w:pP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Rezervy </w:t>
      </w:r>
    </w:p>
    <w:p w:rsidR="00865AD6" w:rsidRPr="00904A68" w:rsidRDefault="00865AD6" w:rsidP="00865AD6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Rezervy sú záväzky s neurčitým časovým vymedzením alebo výškou, tvoria sa na krytie  známych rizík alebo strát z podnikania. Oceňujú sa v očakávanej výške záväzku.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Výdavky budúcich období a výnosy budúcich období</w:t>
      </w:r>
    </w:p>
    <w:p w:rsidR="00865AD6" w:rsidRPr="00904A68" w:rsidRDefault="00865AD6" w:rsidP="0014772C">
      <w:pPr>
        <w:pStyle w:val="BodyText"/>
        <w:keepNext w:val="0"/>
        <w:jc w:val="both"/>
        <w:rPr>
          <w:rFonts w:ascii="Arial" w:hAnsi="Arial" w:cs="Arial"/>
        </w:rPr>
      </w:pPr>
      <w:r w:rsidRPr="00904A68">
        <w:rPr>
          <w:rFonts w:ascii="Arial" w:hAnsi="Arial" w:cs="Arial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Vlastné imanie</w:t>
      </w:r>
    </w:p>
    <w:p w:rsidR="00B53617" w:rsidRPr="00904A68" w:rsidRDefault="00B53617" w:rsidP="00865AD6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Vlastné imanie sa skladá zo základného ima</w:t>
      </w:r>
      <w:r w:rsidR="0014772C">
        <w:rPr>
          <w:rFonts w:ascii="Arial" w:hAnsi="Arial" w:cs="Arial"/>
        </w:rPr>
        <w:t xml:space="preserve">nia, zákonného rezervného fondu, </w:t>
      </w:r>
      <w:r w:rsidR="0014772C" w:rsidRPr="0014772C">
        <w:rPr>
          <w:rFonts w:ascii="Arial" w:hAnsi="Arial" w:cs="Arial"/>
        </w:rPr>
        <w:t>výsledku hospodárenia minulých rokov a výsledku hospodárenia v schvaľovacom konaní.</w:t>
      </w:r>
    </w:p>
    <w:p w:rsidR="00B53617" w:rsidRPr="00904A68" w:rsidRDefault="00B53617" w:rsidP="0014772C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</w:t>
      </w:r>
    </w:p>
    <w:p w:rsidR="00B53617" w:rsidRPr="00904A68" w:rsidRDefault="00B53617" w:rsidP="00B53617">
      <w:pPr>
        <w:pStyle w:val="Heading2"/>
        <w:numPr>
          <w:ilvl w:val="0"/>
          <w:numId w:val="0"/>
        </w:numPr>
        <w:ind w:left="454" w:hanging="454"/>
        <w:rPr>
          <w:rFonts w:ascii="Arial" w:hAnsi="Arial" w:cs="Arial"/>
        </w:rPr>
      </w:pPr>
      <w:r w:rsidRPr="00904A68">
        <w:rPr>
          <w:rFonts w:ascii="Arial" w:hAnsi="Arial" w:cs="Arial"/>
          <w:b w:val="0"/>
        </w:rPr>
        <w:t>Spoločnosť vytvára rezervný fond do výšky 10 % základného imania.</w:t>
      </w:r>
    </w:p>
    <w:p w:rsidR="00865AD6" w:rsidRPr="00904A68" w:rsidRDefault="00865AD6" w:rsidP="00B53617">
      <w:pPr>
        <w:pStyle w:val="Heading2"/>
        <w:rPr>
          <w:rFonts w:ascii="Arial" w:hAnsi="Arial" w:cs="Arial"/>
        </w:rPr>
      </w:pPr>
      <w:r w:rsidRPr="00904A68">
        <w:rPr>
          <w:rFonts w:ascii="Arial" w:hAnsi="Arial" w:cs="Arial"/>
        </w:rPr>
        <w:t>Transakcie v cudzích menách</w:t>
      </w:r>
    </w:p>
    <w:p w:rsidR="00865AD6" w:rsidRPr="00904A68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904A68">
        <w:rPr>
          <w:rFonts w:ascii="Arial" w:hAnsi="Arial" w:cs="Arial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865AD6" w:rsidRPr="00904A68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904A68">
        <w:rPr>
          <w:rFonts w:ascii="Arial" w:hAnsi="Arial" w:cs="Arial"/>
        </w:rPr>
        <w:lastRenderedPageBreak/>
        <w:t>Peňažné aktíva a pasíva vyjadrené v cudzej mene sa prepočítavajú kurzom platným ku dňu zostavenia účtovnej závierky. Vzniknuté kurzové rozdiely sa vykazujú vo výkaze ziskov a strát.</w:t>
      </w:r>
    </w:p>
    <w:p w:rsidR="00865AD6" w:rsidRPr="00904A68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Kúpa a predaj cudzej meny sa prepočítava na euro kurzom, za ktorý boli tieto hodnoty nakúpené alebo predané.  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Výnosy</w:t>
      </w:r>
    </w:p>
    <w:p w:rsidR="00865AD6" w:rsidRPr="00904A68" w:rsidRDefault="00865AD6" w:rsidP="00865AD6">
      <w:pPr>
        <w:pStyle w:val="BodyText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65AD6" w:rsidRPr="00904A68" w:rsidRDefault="00865AD6" w:rsidP="00865AD6">
      <w:pPr>
        <w:pStyle w:val="Heading2"/>
        <w:keepNext w:val="0"/>
        <w:rPr>
          <w:rFonts w:ascii="Arial" w:hAnsi="Arial" w:cs="Arial"/>
        </w:rPr>
      </w:pPr>
      <w:bookmarkStart w:id="2" w:name="_Toc474124202"/>
      <w:bookmarkStart w:id="3" w:name="_Toc474124314"/>
      <w:r w:rsidRPr="00904A68">
        <w:rPr>
          <w:rFonts w:ascii="Arial" w:hAnsi="Arial" w:cs="Arial"/>
        </w:rPr>
        <w:t>Daň z príjm</w:t>
      </w:r>
      <w:bookmarkEnd w:id="2"/>
      <w:bookmarkEnd w:id="3"/>
      <w:r w:rsidRPr="00904A68">
        <w:rPr>
          <w:rFonts w:ascii="Arial" w:hAnsi="Arial" w:cs="Arial"/>
        </w:rPr>
        <w:t>u</w:t>
      </w:r>
    </w:p>
    <w:p w:rsidR="00865AD6" w:rsidRPr="00904A68" w:rsidRDefault="00865AD6" w:rsidP="00865AD6">
      <w:pPr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865AD6" w:rsidRPr="00904A68" w:rsidRDefault="00865AD6" w:rsidP="00865AD6">
      <w:pPr>
        <w:pStyle w:val="heading2b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dočasné rozdiely medzi účtovnou hodnotou majetku a účtovnou hodnotou záväzkov vykázanou v súvahe a ich daňovou základňou,</w:t>
      </w:r>
    </w:p>
    <w:p w:rsidR="00865AD6" w:rsidRPr="00904A68" w:rsidRDefault="00865AD6" w:rsidP="00865AD6">
      <w:pPr>
        <w:pStyle w:val="heading2b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možnosti umorovať daňovú stratu v budúcnosti, pod ktorou sa rozumie možnosť odpočítať daňovú stratu od základu dane v budúcnosti,</w:t>
      </w:r>
    </w:p>
    <w:p w:rsidR="00865AD6" w:rsidRPr="00904A68" w:rsidRDefault="00865AD6" w:rsidP="00865AD6">
      <w:pPr>
        <w:pStyle w:val="heading2b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možnosť previesť nevyužité daňové odpočty a iné daňové nároky do budúcich období.</w:t>
      </w:r>
    </w:p>
    <w:p w:rsidR="00865AD6" w:rsidRPr="00904A68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:rsidR="00865AD6" w:rsidRPr="00904A68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  <w:r w:rsidRPr="00904A68">
        <w:rPr>
          <w:rFonts w:ascii="Arial" w:hAnsi="Arial" w:cs="Arial"/>
        </w:rPr>
        <w:t>O odloženom daňovom záväzku účtuje spoločnosť vždy, o pohľadávke účtuje, ak je realizovateľná.</w:t>
      </w:r>
    </w:p>
    <w:p w:rsidR="00865AD6" w:rsidRPr="00904A68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865AD6" w:rsidRPr="00904A68" w:rsidRDefault="00127D1B" w:rsidP="00127D1B">
      <w:pPr>
        <w:pStyle w:val="Heading2"/>
        <w:keepNext w:val="0"/>
        <w:rPr>
          <w:rFonts w:ascii="Arial" w:hAnsi="Arial" w:cs="Arial"/>
        </w:rPr>
      </w:pPr>
      <w:r w:rsidRPr="00904A68">
        <w:rPr>
          <w:rFonts w:ascii="Arial" w:hAnsi="Arial" w:cs="Arial"/>
        </w:rPr>
        <w:t>Opravy chýb minulých účtovných období</w:t>
      </w:r>
    </w:p>
    <w:p w:rsidR="00B53617" w:rsidRPr="00904A68" w:rsidRDefault="00B53617" w:rsidP="00144907">
      <w:pPr>
        <w:pStyle w:val="Heading2"/>
        <w:numPr>
          <w:ilvl w:val="0"/>
          <w:numId w:val="0"/>
        </w:numPr>
        <w:rPr>
          <w:rFonts w:ascii="Arial" w:hAnsi="Arial" w:cs="Arial"/>
        </w:rPr>
      </w:pPr>
      <w:r w:rsidRPr="00904A68">
        <w:rPr>
          <w:rFonts w:ascii="Arial" w:hAnsi="Arial" w:cs="Arial"/>
          <w:b w:val="0"/>
        </w:rPr>
        <w:t>Spoločnosť v bežnom účtovnom období neúčtovala o oprave významných chýb minulých období</w:t>
      </w:r>
      <w:r w:rsidR="00144907">
        <w:rPr>
          <w:rFonts w:ascii="Arial" w:hAnsi="Arial" w:cs="Arial"/>
          <w:b w:val="0"/>
        </w:rPr>
        <w:t>.</w:t>
      </w:r>
    </w:p>
    <w:p w:rsidR="006829A7" w:rsidRPr="00904A68" w:rsidRDefault="006829A7" w:rsidP="0064093B">
      <w:pPr>
        <w:pStyle w:val="ListParagraph"/>
        <w:keepNext w:val="0"/>
        <w:ind w:left="0"/>
        <w:rPr>
          <w:rFonts w:ascii="Arial" w:hAnsi="Arial" w:cs="Arial"/>
        </w:rPr>
      </w:pPr>
      <w:bookmarkStart w:id="4" w:name="_GoBack"/>
      <w:bookmarkEnd w:id="4"/>
    </w:p>
    <w:p w:rsidR="00DE5258" w:rsidRPr="00904A68" w:rsidRDefault="00DE5258" w:rsidP="00DE5258">
      <w:pPr>
        <w:pStyle w:val="Heading1"/>
        <w:rPr>
          <w:rFonts w:ascii="Arial" w:hAnsi="Arial" w:cs="Arial"/>
        </w:rPr>
      </w:pPr>
      <w:r w:rsidRPr="00904A68">
        <w:rPr>
          <w:rFonts w:ascii="Arial" w:hAnsi="Arial" w:cs="Arial"/>
        </w:rPr>
        <w:t>informácie, ktoré vysvetľujú a dopĺňajú súvahu a výkaz ziskov a strát</w:t>
      </w:r>
    </w:p>
    <w:p w:rsidR="00DE5258" w:rsidRPr="00904A68" w:rsidRDefault="00DE5258" w:rsidP="00DE5258">
      <w:pPr>
        <w:pStyle w:val="ListParagraph"/>
        <w:ind w:left="0"/>
        <w:rPr>
          <w:rFonts w:ascii="Arial" w:hAnsi="Arial" w:cs="Arial"/>
          <w:i/>
        </w:rPr>
      </w:pPr>
    </w:p>
    <w:p w:rsidR="00DE5258" w:rsidRPr="00904A68" w:rsidRDefault="00DE5258" w:rsidP="00DE5258">
      <w:pPr>
        <w:pStyle w:val="ListParagraph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 xml:space="preserve">Informácie o záväzkoch: </w:t>
      </w:r>
    </w:p>
    <w:p w:rsidR="00DE5258" w:rsidRPr="00904A68" w:rsidRDefault="00DE5258" w:rsidP="00DE5258">
      <w:pPr>
        <w:pStyle w:val="ListParagraph"/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904A68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904A6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904A6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904A6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E5258" w:rsidRPr="00904A6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904A6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</w:rPr>
              <w:t>a) Celková sume záväzkov so zostatkovou dobou splatnosti dlhšou ako päť rokov,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904A68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904A68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904A68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904A68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</w:tr>
      <w:tr w:rsidR="00DE5258" w:rsidRPr="00904A6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904A6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</w:rPr>
              <w:t xml:space="preserve">b) Celková suma zabezpečených záväzkov,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904A68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904A68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904A68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904A68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904A68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</w:tr>
    </w:tbl>
    <w:p w:rsidR="00DE5258" w:rsidRPr="00904A68" w:rsidRDefault="00DE5258" w:rsidP="00DE5258">
      <w:pPr>
        <w:pStyle w:val="ListParagraph"/>
        <w:ind w:left="0"/>
        <w:rPr>
          <w:rFonts w:ascii="Arial" w:hAnsi="Arial" w:cs="Arial"/>
        </w:rPr>
      </w:pPr>
    </w:p>
    <w:p w:rsidR="00DE5258" w:rsidRPr="00904A68" w:rsidRDefault="00DE5258" w:rsidP="00DE5258">
      <w:pPr>
        <w:pStyle w:val="ListParagraph"/>
        <w:rPr>
          <w:rFonts w:ascii="Arial" w:hAnsi="Arial" w:cs="Arial"/>
        </w:rPr>
      </w:pPr>
    </w:p>
    <w:p w:rsidR="00DE5258" w:rsidRPr="00904A68" w:rsidRDefault="00DE5258" w:rsidP="00DE5258">
      <w:pPr>
        <w:pStyle w:val="Heading1"/>
        <w:keepNext w:val="0"/>
        <w:spacing w:before="120"/>
        <w:rPr>
          <w:rFonts w:ascii="Arial" w:hAnsi="Arial" w:cs="Arial"/>
        </w:rPr>
      </w:pPr>
      <w:r w:rsidRPr="00904A68">
        <w:rPr>
          <w:rFonts w:ascii="Arial" w:hAnsi="Arial" w:cs="Arial"/>
        </w:rPr>
        <w:t>informácie o iných aktívach a iných pasívach</w:t>
      </w:r>
    </w:p>
    <w:p w:rsidR="00DE5258" w:rsidRPr="00904A68" w:rsidRDefault="00925FAD" w:rsidP="00925FAD">
      <w:pPr>
        <w:pStyle w:val="Normalitalic"/>
        <w:keepNext w:val="0"/>
        <w:rPr>
          <w:rFonts w:ascii="Arial" w:hAnsi="Arial" w:cs="Arial"/>
          <w:i w:val="0"/>
        </w:rPr>
      </w:pPr>
      <w:r w:rsidRPr="00904A68">
        <w:rPr>
          <w:rFonts w:ascii="Arial" w:hAnsi="Arial" w:cs="Arial"/>
          <w:i w:val="0"/>
        </w:rPr>
        <w:t xml:space="preserve">Účtovná jednotka nemá náplň pre túto kategóriu informácií. </w:t>
      </w:r>
    </w:p>
    <w:p w:rsidR="00313D95" w:rsidRPr="00904A68" w:rsidRDefault="00313D95" w:rsidP="00925FAD">
      <w:pPr>
        <w:pStyle w:val="Normalitalic"/>
        <w:keepNext w:val="0"/>
        <w:rPr>
          <w:rFonts w:ascii="Arial" w:hAnsi="Arial" w:cs="Arial"/>
          <w:i w:val="0"/>
        </w:rPr>
      </w:pPr>
    </w:p>
    <w:p w:rsidR="00B5515F" w:rsidRPr="00904A68" w:rsidRDefault="00B5515F" w:rsidP="00B5515F">
      <w:pPr>
        <w:pStyle w:val="Heading1"/>
        <w:keepNext w:val="0"/>
        <w:spacing w:before="120"/>
        <w:rPr>
          <w:rFonts w:ascii="Arial" w:hAnsi="Arial" w:cs="Arial"/>
        </w:rPr>
      </w:pPr>
      <w:r w:rsidRPr="00904A68">
        <w:rPr>
          <w:rFonts w:ascii="Arial" w:hAnsi="Arial" w:cs="Arial"/>
        </w:rPr>
        <w:lastRenderedPageBreak/>
        <w:t xml:space="preserve">udalosti, ktoré nastali po dni, ku ktorému sa zostavuje účtovná závierka </w:t>
      </w:r>
    </w:p>
    <w:p w:rsidR="00B5515F" w:rsidRPr="00904A68" w:rsidRDefault="00E5490E" w:rsidP="00B5515F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Po 31. decembri 201</w:t>
      </w:r>
      <w:r w:rsidR="00CD1E2E">
        <w:rPr>
          <w:rFonts w:ascii="Arial" w:hAnsi="Arial" w:cs="Arial"/>
        </w:rPr>
        <w:t>7</w:t>
      </w:r>
      <w:r w:rsidR="00B5515F" w:rsidRPr="00904A68">
        <w:rPr>
          <w:rFonts w:ascii="Arial" w:hAnsi="Arial" w:cs="Arial"/>
        </w:rPr>
        <w:t xml:space="preserve"> nenastali také udalosti, ktoré majú významný vplyv na verné zobrazenie skutočností uvádzaných v tejto účtovnej závierke.</w:t>
      </w:r>
    </w:p>
    <w:p w:rsidR="00B5515F" w:rsidRPr="00904A68" w:rsidRDefault="00B5515F" w:rsidP="00B5515F">
      <w:pPr>
        <w:pStyle w:val="ListParagraph"/>
        <w:keepNext w:val="0"/>
        <w:ind w:left="0"/>
        <w:rPr>
          <w:rFonts w:ascii="Arial" w:hAnsi="Arial" w:cs="Arial"/>
          <w:i/>
        </w:rPr>
      </w:pPr>
    </w:p>
    <w:p w:rsidR="00B5515F" w:rsidRPr="00904A68" w:rsidRDefault="00B5515F" w:rsidP="00B5515F">
      <w:pPr>
        <w:pStyle w:val="ListParagraph"/>
        <w:keepNext w:val="0"/>
        <w:ind w:left="0"/>
        <w:rPr>
          <w:rFonts w:ascii="Arial" w:hAnsi="Arial" w:cs="Arial"/>
        </w:rPr>
      </w:pPr>
    </w:p>
    <w:p w:rsidR="00B5515F" w:rsidRPr="00904A68" w:rsidRDefault="00B5515F" w:rsidP="00B5515F">
      <w:pPr>
        <w:pStyle w:val="Heading1"/>
        <w:keepNext w:val="0"/>
        <w:spacing w:before="120"/>
        <w:rPr>
          <w:rFonts w:ascii="Arial" w:hAnsi="Arial" w:cs="Arial"/>
        </w:rPr>
      </w:pPr>
      <w:r w:rsidRPr="00904A68">
        <w:rPr>
          <w:rFonts w:ascii="Arial" w:hAnsi="Arial" w:cs="Arial"/>
        </w:rPr>
        <w:t>ostatné informácie</w:t>
      </w:r>
    </w:p>
    <w:p w:rsidR="00696890" w:rsidRPr="00904A68" w:rsidRDefault="00876C33" w:rsidP="00E0211F">
      <w:pPr>
        <w:pStyle w:val="Normalitalic"/>
        <w:keepNext w:val="0"/>
        <w:rPr>
          <w:rFonts w:ascii="Arial" w:hAnsi="Arial" w:cs="Arial"/>
          <w:i w:val="0"/>
        </w:rPr>
      </w:pPr>
      <w:r w:rsidRPr="00904A68">
        <w:rPr>
          <w:rFonts w:ascii="Arial" w:hAnsi="Arial" w:cs="Arial"/>
          <w:i w:val="0"/>
        </w:rPr>
        <w:t xml:space="preserve">Účtovná jednotka nemá náplň pre túto kategóriu informácií. </w:t>
      </w:r>
    </w:p>
    <w:p w:rsidR="00B5515F" w:rsidRPr="00904A68" w:rsidRDefault="00B5515F" w:rsidP="00E0211F">
      <w:pPr>
        <w:pStyle w:val="Normalitalic"/>
        <w:keepNext w:val="0"/>
        <w:rPr>
          <w:rFonts w:ascii="Arial" w:hAnsi="Arial" w:cs="Arial"/>
          <w:i w:val="0"/>
          <w:iCs/>
        </w:rPr>
      </w:pPr>
    </w:p>
    <w:sectPr w:rsidR="00B5515F" w:rsidRPr="00904A68" w:rsidSect="00F72B5E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CD4" w:rsidRDefault="00170CD4">
      <w:r>
        <w:separator/>
      </w:r>
    </w:p>
  </w:endnote>
  <w:endnote w:type="continuationSeparator" w:id="0">
    <w:p w:rsidR="00170CD4" w:rsidRDefault="0017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352768664"/>
      <w:docPartObj>
        <w:docPartGallery w:val="Page Numbers (Bottom of Page)"/>
        <w:docPartUnique/>
      </w:docPartObj>
    </w:sdtPr>
    <w:sdtEndPr/>
    <w:sdtContent>
      <w:p w:rsidR="00904A68" w:rsidRPr="00904A68" w:rsidRDefault="00904A68" w:rsidP="00904A68">
        <w:pPr>
          <w:pStyle w:val="Footer"/>
          <w:spacing w:after="0"/>
          <w:jc w:val="center"/>
          <w:rPr>
            <w:rFonts w:ascii="Arial" w:hAnsi="Arial" w:cs="Arial"/>
          </w:rPr>
        </w:pPr>
        <w:r w:rsidRPr="00904A68">
          <w:rPr>
            <w:rFonts w:ascii="Arial" w:hAnsi="Arial" w:cs="Arial"/>
          </w:rPr>
          <w:fldChar w:fldCharType="begin"/>
        </w:r>
        <w:r w:rsidRPr="00904A68">
          <w:rPr>
            <w:rFonts w:ascii="Arial" w:hAnsi="Arial" w:cs="Arial"/>
          </w:rPr>
          <w:instrText>PAGE   \* MERGEFORMAT</w:instrText>
        </w:r>
        <w:r w:rsidRPr="00904A68">
          <w:rPr>
            <w:rFonts w:ascii="Arial" w:hAnsi="Arial" w:cs="Arial"/>
          </w:rPr>
          <w:fldChar w:fldCharType="separate"/>
        </w:r>
        <w:r w:rsidR="00144907">
          <w:rPr>
            <w:rFonts w:ascii="Arial" w:hAnsi="Arial" w:cs="Arial"/>
            <w:noProof/>
          </w:rPr>
          <w:t>1</w:t>
        </w:r>
        <w:r w:rsidRPr="00904A68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CD4" w:rsidRDefault="00170CD4">
      <w:r>
        <w:separator/>
      </w:r>
    </w:p>
  </w:footnote>
  <w:footnote w:type="continuationSeparator" w:id="0">
    <w:p w:rsidR="00170CD4" w:rsidRDefault="0017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E77" w:rsidRPr="00F72B5E" w:rsidRDefault="00F72B5E" w:rsidP="00F72B5E">
    <w:pPr>
      <w:pStyle w:val="Header"/>
      <w:tabs>
        <w:tab w:val="clear" w:pos="9072"/>
      </w:tabs>
      <w:rPr>
        <w:rFonts w:ascii="Arial" w:hAnsi="Arial" w:cs="Arial"/>
      </w:rPr>
    </w:pPr>
    <w:r w:rsidRPr="00F72B5E">
      <w:rPr>
        <w:rFonts w:ascii="Arial" w:hAnsi="Arial" w:cs="Arial"/>
      </w:rPr>
      <w:t>Poznámky Úč POD 3 – 01</w:t>
    </w:r>
    <w:r w:rsidRPr="00F72B5E">
      <w:rPr>
        <w:rFonts w:ascii="Arial" w:hAnsi="Arial" w:cs="Arial"/>
      </w:rPr>
      <w:tab/>
      <w:t xml:space="preserve">DIČ: </w:t>
    </w:r>
    <w:r w:rsidR="00BD2E77">
      <w:rPr>
        <w:rFonts w:ascii="Arial" w:hAnsi="Arial" w:cs="Arial"/>
      </w:rPr>
      <w:t>2021870290</w:t>
    </w:r>
    <w:r w:rsidRPr="00F72B5E">
      <w:rPr>
        <w:rFonts w:ascii="Arial" w:hAnsi="Arial" w:cs="Arial"/>
      </w:rPr>
      <w:tab/>
      <w:t xml:space="preserve">IČO: </w:t>
    </w:r>
    <w:r w:rsidR="00BD2E77">
      <w:rPr>
        <w:rFonts w:ascii="Arial" w:hAnsi="Arial" w:cs="Arial"/>
      </w:rPr>
      <w:t>35896281</w:t>
    </w:r>
  </w:p>
  <w:p w:rsidR="00F72B5E" w:rsidRDefault="00F72B5E" w:rsidP="00F72B5E">
    <w:pPr>
      <w:pStyle w:val="Header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6DFE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907"/>
    <w:rsid w:val="00144BDB"/>
    <w:rsid w:val="0014772C"/>
    <w:rsid w:val="001540B9"/>
    <w:rsid w:val="00154BB3"/>
    <w:rsid w:val="00155722"/>
    <w:rsid w:val="00160011"/>
    <w:rsid w:val="00160766"/>
    <w:rsid w:val="00162614"/>
    <w:rsid w:val="001630CC"/>
    <w:rsid w:val="00163C4C"/>
    <w:rsid w:val="00170CD4"/>
    <w:rsid w:val="001717EB"/>
    <w:rsid w:val="00172DE3"/>
    <w:rsid w:val="00172E9E"/>
    <w:rsid w:val="00176D20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6408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572E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3D95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18A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F9B"/>
    <w:rsid w:val="005030A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847FE"/>
    <w:rsid w:val="00591E23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5F7710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7B4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98F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3E2D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4429"/>
    <w:rsid w:val="0085593C"/>
    <w:rsid w:val="0085653F"/>
    <w:rsid w:val="008637FD"/>
    <w:rsid w:val="00864366"/>
    <w:rsid w:val="00865AD6"/>
    <w:rsid w:val="00876725"/>
    <w:rsid w:val="00876C33"/>
    <w:rsid w:val="00876C9F"/>
    <w:rsid w:val="00881955"/>
    <w:rsid w:val="00881F02"/>
    <w:rsid w:val="008837E5"/>
    <w:rsid w:val="008846DC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A68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5FAD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2B4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036B"/>
    <w:rsid w:val="00B52436"/>
    <w:rsid w:val="00B531AC"/>
    <w:rsid w:val="00B53617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77"/>
    <w:rsid w:val="00BD2EF6"/>
    <w:rsid w:val="00BD6646"/>
    <w:rsid w:val="00BD7DC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1E2E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C7B4C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90E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7F6"/>
    <w:rsid w:val="00F03F39"/>
    <w:rsid w:val="00F0406A"/>
    <w:rsid w:val="00F0423F"/>
    <w:rsid w:val="00F068D8"/>
    <w:rsid w:val="00F07019"/>
    <w:rsid w:val="00F106B6"/>
    <w:rsid w:val="00F163B2"/>
    <w:rsid w:val="00F20C89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47D0C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549A65C0"/>
  <w15:docId w15:val="{DC1FECEC-0EF0-4335-BBED-971AA091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72B5E"/>
    <w:rPr>
      <w:lang w:val="cs-CZ" w:eastAsia="en-US"/>
    </w:rPr>
  </w:style>
  <w:style w:type="character" w:styleId="CommentReference">
    <w:name w:val="annotation reference"/>
    <w:basedOn w:val="DefaultParagraphFont"/>
    <w:rsid w:val="00865A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AD6"/>
  </w:style>
  <w:style w:type="character" w:customStyle="1" w:styleId="CommentTextChar">
    <w:name w:val="Comment Text Char"/>
    <w:basedOn w:val="DefaultParagraphFont"/>
    <w:link w:val="CommentText"/>
    <w:rsid w:val="00865AD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5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5AD6"/>
    <w:rPr>
      <w:b/>
      <w:bCs/>
      <w:lang w:val="cs-C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04A6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B549A-D54F-4261-93A2-B64ED678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127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Dentsu Aegis Network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cp:lastModifiedBy>MDudov01</cp:lastModifiedBy>
  <cp:revision>2</cp:revision>
  <cp:lastPrinted>2012-01-04T15:49:00Z</cp:lastPrinted>
  <dcterms:created xsi:type="dcterms:W3CDTF">2016-04-11T08:27:00Z</dcterms:created>
  <dcterms:modified xsi:type="dcterms:W3CDTF">2018-05-23T06:56:00Z</dcterms:modified>
</cp:coreProperties>
</file>