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E3" w:rsidRDefault="00C02BE3">
      <w:pPr>
        <w:pStyle w:val="BodyText"/>
        <w:rPr>
          <w:rFonts w:ascii="Times New Roman"/>
          <w:sz w:val="20"/>
        </w:rPr>
      </w:pPr>
    </w:p>
    <w:p w:rsidR="00C02BE3" w:rsidRDefault="00C02BE3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r>
        <w:rPr>
          <w:b/>
          <w:sz w:val="28"/>
        </w:rPr>
        <w:t>Poznámky konsolidovanej účtovnej závierky obce Nitrianske Rudno</w:t>
      </w:r>
      <w:bookmarkStart w:id="1" w:name="zostavenej_k_31._decembru_2015"/>
      <w:bookmarkEnd w:id="1"/>
      <w:r>
        <w:rPr>
          <w:b/>
          <w:sz w:val="28"/>
        </w:rPr>
        <w:t xml:space="preserve"> zostavenej k 31. decembru 2017</w:t>
      </w:r>
    </w:p>
    <w:p w:rsidR="00C02BE3" w:rsidRDefault="00C02BE3">
      <w:pPr>
        <w:pStyle w:val="BodyText"/>
        <w:spacing w:before="5"/>
        <w:rPr>
          <w:b/>
          <w:sz w:val="37"/>
        </w:rPr>
      </w:pPr>
    </w:p>
    <w:p w:rsidR="00C02BE3" w:rsidRDefault="00C02BE3">
      <w:pPr>
        <w:pStyle w:val="Heading1"/>
        <w:ind w:left="855" w:right="608"/>
      </w:pPr>
      <w:bookmarkStart w:id="2" w:name="Čl._I"/>
      <w:bookmarkEnd w:id="2"/>
      <w:r>
        <w:t>Čl. I</w:t>
      </w:r>
    </w:p>
    <w:p w:rsidR="00C02BE3" w:rsidRDefault="00C02BE3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r>
        <w:rPr>
          <w:b/>
          <w:sz w:val="24"/>
        </w:rPr>
        <w:t>Všeobecné údaje</w:t>
      </w:r>
    </w:p>
    <w:p w:rsidR="00C02BE3" w:rsidRDefault="00C02BE3">
      <w:pPr>
        <w:pStyle w:val="BodyText"/>
        <w:spacing w:before="11"/>
        <w:rPr>
          <w:b/>
          <w:sz w:val="38"/>
        </w:rPr>
      </w:pPr>
    </w:p>
    <w:p w:rsidR="00C02BE3" w:rsidRDefault="00C02BE3">
      <w:pPr>
        <w:pStyle w:val="Heading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r>
        <w:t xml:space="preserve">Identifikačné údaje o konsolidujúcej </w:t>
      </w:r>
      <w:r>
        <w:rPr>
          <w:spacing w:val="-3"/>
        </w:rPr>
        <w:t>účtovnej</w:t>
      </w:r>
      <w:r>
        <w:rPr>
          <w:spacing w:val="-4"/>
        </w:rPr>
        <w:t xml:space="preserve"> </w:t>
      </w:r>
      <w:r>
        <w:t>jednotke</w:t>
      </w: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5309"/>
      </w:tblGrid>
      <w:tr w:rsidR="00C02BE3">
        <w:trPr>
          <w:trHeight w:val="354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66"/>
              <w:rPr>
                <w:sz w:val="19"/>
              </w:rPr>
            </w:pPr>
            <w:r>
              <w:rPr>
                <w:sz w:val="19"/>
              </w:rPr>
              <w:t>Názov konsolidujúcej účtovnej jednotky</w:t>
            </w:r>
          </w:p>
        </w:tc>
        <w:tc>
          <w:tcPr>
            <w:tcW w:w="5309" w:type="dxa"/>
          </w:tcPr>
          <w:p w:rsidR="00C02BE3" w:rsidRDefault="00C02BE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Obec Nitrianske Rudno</w:t>
            </w:r>
          </w:p>
        </w:tc>
      </w:tr>
      <w:tr w:rsidR="00C02BE3">
        <w:trPr>
          <w:trHeight w:val="350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:rsidR="00C02BE3" w:rsidRDefault="00C02BE3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C02BE3">
        <w:trPr>
          <w:trHeight w:val="350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Sídlo konsolidujúcej účtovnej jednotky</w:t>
            </w:r>
          </w:p>
        </w:tc>
        <w:tc>
          <w:tcPr>
            <w:tcW w:w="5309" w:type="dxa"/>
          </w:tcPr>
          <w:p w:rsidR="00C02BE3" w:rsidRDefault="00C02BE3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Hlavná 1/82, 972 2 6 Nitrianske Rudno</w:t>
            </w:r>
          </w:p>
        </w:tc>
      </w:tr>
      <w:tr w:rsidR="00C02BE3">
        <w:trPr>
          <w:trHeight w:val="585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r>
              <w:rPr>
                <w:sz w:val="19"/>
              </w:rPr>
              <w:t>Dátum založenia, vzniku konsolidujúcej účtovnej jednotky</w:t>
            </w:r>
          </w:p>
        </w:tc>
        <w:tc>
          <w:tcPr>
            <w:tcW w:w="5309" w:type="dxa"/>
          </w:tcPr>
          <w:p w:rsidR="00C02BE3" w:rsidRDefault="00C02BE3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C02BE3" w:rsidRDefault="00C02BE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1.1.1991 - zo zákona o obecnom zriadení</w:t>
            </w:r>
          </w:p>
        </w:tc>
      </w:tr>
    </w:tbl>
    <w:p w:rsidR="00C02BE3" w:rsidRDefault="00C02BE3">
      <w:pPr>
        <w:pStyle w:val="BodyText"/>
        <w:spacing w:before="4"/>
        <w:rPr>
          <w:b/>
          <w:sz w:val="17"/>
        </w:rPr>
      </w:pPr>
    </w:p>
    <w:p w:rsidR="00C02BE3" w:rsidRDefault="00C02BE3">
      <w:pPr>
        <w:pStyle w:val="BodyText"/>
        <w:spacing w:line="249" w:lineRule="auto"/>
        <w:ind w:left="269" w:right="118"/>
        <w:jc w:val="both"/>
      </w:pPr>
      <w:r>
        <w:t xml:space="preserve">Konsolidovaná účtovná závierka konsolidovaného celku obce Nitrianske Rudno bola zostavená v súlade </w:t>
      </w:r>
      <w:r>
        <w:rPr>
          <w:spacing w:val="-3"/>
        </w:rPr>
        <w:t xml:space="preserve">so </w:t>
      </w:r>
      <w:r>
        <w:t xml:space="preserve">zákonom č. 431/2002 Z. z. o účtovníctve v znení neskorších predpisov a v </w:t>
      </w:r>
      <w:r>
        <w:rPr>
          <w:spacing w:val="-3"/>
        </w:rPr>
        <w:t xml:space="preserve">súlade </w:t>
      </w:r>
      <w:r>
        <w:t xml:space="preserve">s Opatrením Ministerstva financií Slovenskej republiky zo dňa 17. decembra 2008 č. MF/27526/2008 - 31, ktorým </w:t>
      </w:r>
      <w:r>
        <w:rPr>
          <w:spacing w:val="-3"/>
        </w:rPr>
        <w:t xml:space="preserve">sa </w:t>
      </w:r>
      <w:r>
        <w:t xml:space="preserve">ustanovujú podrobnosti o metódach  a postupoch konsolidácie </w:t>
      </w:r>
      <w:r>
        <w:rPr>
          <w:spacing w:val="-3"/>
        </w:rPr>
        <w:t xml:space="preserve">vo </w:t>
      </w:r>
      <w:r>
        <w:t xml:space="preserve">verejnej správe a podrobnosti o usporiadaní a označovaní položiek konsolidovanej </w:t>
      </w:r>
      <w:r>
        <w:rPr>
          <w:spacing w:val="-3"/>
        </w:rPr>
        <w:t xml:space="preserve">účtovnej </w:t>
      </w:r>
      <w:r>
        <w:t xml:space="preserve">závierky </w:t>
      </w:r>
      <w:r>
        <w:rPr>
          <w:spacing w:val="-3"/>
        </w:rPr>
        <w:t xml:space="preserve">vo </w:t>
      </w:r>
      <w:r>
        <w:t xml:space="preserve">verejnej </w:t>
      </w:r>
      <w:r>
        <w:rPr>
          <w:spacing w:val="-3"/>
        </w:rPr>
        <w:t xml:space="preserve">správe </w:t>
      </w:r>
      <w:r>
        <w:t>v znení neskorších</w:t>
      </w:r>
      <w:r>
        <w:rPr>
          <w:spacing w:val="6"/>
        </w:rPr>
        <w:t xml:space="preserve"> </w:t>
      </w:r>
      <w:r>
        <w:t>predpisov.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8"/>
        <w:rPr>
          <w:sz w:val="22"/>
        </w:rPr>
      </w:pPr>
    </w:p>
    <w:p w:rsidR="00C02BE3" w:rsidRDefault="00C02BE3">
      <w:pPr>
        <w:pStyle w:val="Heading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r>
        <w:t xml:space="preserve">Informácie o hlavných predstaviteľoch konsolidujúcej </w:t>
      </w:r>
      <w:r>
        <w:rPr>
          <w:spacing w:val="-3"/>
        </w:rPr>
        <w:t>účtovnej</w:t>
      </w:r>
      <w:r>
        <w:rPr>
          <w:spacing w:val="-13"/>
        </w:rPr>
        <w:t xml:space="preserve"> </w:t>
      </w:r>
      <w:r>
        <w:rPr>
          <w:spacing w:val="-3"/>
        </w:rPr>
        <w:t>jednotky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5295"/>
      </w:tblGrid>
      <w:tr w:rsidR="00C02BE3">
        <w:trPr>
          <w:trHeight w:val="330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Starosta obce (meno a priezvisko)</w:t>
            </w:r>
          </w:p>
        </w:tc>
        <w:tc>
          <w:tcPr>
            <w:tcW w:w="5295" w:type="dxa"/>
          </w:tcPr>
          <w:p w:rsidR="00C02BE3" w:rsidRDefault="00C02BE3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Robert Štrbák</w:t>
            </w:r>
          </w:p>
        </w:tc>
      </w:tr>
      <w:tr w:rsidR="00C02BE3">
        <w:trPr>
          <w:trHeight w:val="330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56"/>
              <w:rPr>
                <w:sz w:val="17"/>
              </w:rPr>
            </w:pPr>
            <w:r>
              <w:rPr>
                <w:sz w:val="17"/>
              </w:rPr>
              <w:t>Zástupca starostu (meno a priezvisko)</w:t>
            </w:r>
          </w:p>
        </w:tc>
        <w:tc>
          <w:tcPr>
            <w:tcW w:w="5295" w:type="dxa"/>
          </w:tcPr>
          <w:p w:rsidR="00C02BE3" w:rsidRDefault="00C02BE3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>Ján Výškrabka</w:t>
            </w:r>
          </w:p>
        </w:tc>
      </w:tr>
      <w:tr w:rsidR="00C02BE3">
        <w:trPr>
          <w:trHeight w:val="321"/>
        </w:trPr>
        <w:tc>
          <w:tcPr>
            <w:tcW w:w="4786" w:type="dxa"/>
          </w:tcPr>
          <w:p w:rsidR="00C02BE3" w:rsidRDefault="00C02BE3">
            <w:pPr>
              <w:pStyle w:val="TableParagraph"/>
              <w:spacing w:before="51"/>
              <w:rPr>
                <w:sz w:val="17"/>
              </w:rPr>
            </w:pPr>
            <w:r>
              <w:rPr>
                <w:sz w:val="17"/>
              </w:rPr>
              <w:t>Hlavná kontrolór obce</w:t>
            </w:r>
          </w:p>
        </w:tc>
        <w:tc>
          <w:tcPr>
            <w:tcW w:w="5295" w:type="dxa"/>
          </w:tcPr>
          <w:p w:rsidR="00C02BE3" w:rsidRDefault="00C02BE3">
            <w:pPr>
              <w:pStyle w:val="TableParagraph"/>
              <w:spacing w:before="51"/>
              <w:ind w:left="287"/>
              <w:rPr>
                <w:sz w:val="17"/>
              </w:rPr>
            </w:pPr>
            <w:r>
              <w:rPr>
                <w:sz w:val="17"/>
              </w:rPr>
              <w:t>PhDr. Róbert Géczy</w:t>
            </w:r>
          </w:p>
        </w:tc>
      </w:tr>
      <w:tr w:rsidR="00C02BE3">
        <w:trPr>
          <w:trHeight w:val="364"/>
        </w:trPr>
        <w:tc>
          <w:tcPr>
            <w:tcW w:w="4786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02BE3" w:rsidRDefault="00C02BE3">
      <w:pPr>
        <w:pStyle w:val="ListParagraph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r>
        <w:rPr>
          <w:b/>
          <w:sz w:val="19"/>
        </w:rPr>
        <w:t>Informácie o konsolidovanom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celku</w:t>
      </w:r>
    </w:p>
    <w:p w:rsidR="00C02BE3" w:rsidRDefault="00C02BE3">
      <w:pPr>
        <w:pStyle w:val="BodyText"/>
        <w:spacing w:before="6"/>
        <w:rPr>
          <w:b/>
          <w:sz w:val="21"/>
        </w:rPr>
      </w:pPr>
    </w:p>
    <w:p w:rsidR="00C02BE3" w:rsidRDefault="00C02BE3">
      <w:pPr>
        <w:pStyle w:val="BodyText"/>
        <w:spacing w:line="252" w:lineRule="auto"/>
        <w:ind w:left="269" w:right="989"/>
      </w:pPr>
      <w:r>
        <w:t>Identifikačné údaje všetkých účtovných jednotiek konsolidovaného celku obce Nitrianske Rudno sú uvedené v tabuľkovej časti (tabuľka č. 1) poznámok konsolidovanej účtovnej závierky.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4"/>
        <w:rPr>
          <w:sz w:val="22"/>
        </w:rPr>
      </w:pPr>
    </w:p>
    <w:p w:rsidR="00C02BE3" w:rsidRDefault="00C02BE3">
      <w:pPr>
        <w:pStyle w:val="Heading2"/>
        <w:numPr>
          <w:ilvl w:val="0"/>
          <w:numId w:val="11"/>
        </w:numPr>
        <w:tabs>
          <w:tab w:val="left" w:pos="536"/>
        </w:tabs>
        <w:ind w:left="535" w:hanging="213"/>
      </w:pPr>
      <w:r>
        <w:t>Informácie o zamestnancoch konsolidovaného</w:t>
      </w:r>
      <w:r>
        <w:rPr>
          <w:spacing w:val="-17"/>
        </w:rPr>
        <w:t xml:space="preserve"> </w:t>
      </w:r>
      <w:r>
        <w:t>celku</w:t>
      </w:r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78"/>
        <w:gridCol w:w="2208"/>
        <w:gridCol w:w="2218"/>
      </w:tblGrid>
      <w:tr w:rsidR="00C02BE3">
        <w:trPr>
          <w:trHeight w:val="282"/>
        </w:trPr>
        <w:tc>
          <w:tcPr>
            <w:tcW w:w="5578" w:type="dxa"/>
          </w:tcPr>
          <w:p w:rsidR="00C02BE3" w:rsidRDefault="00C02BE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2208" w:type="dxa"/>
          </w:tcPr>
          <w:p w:rsidR="00C02BE3" w:rsidRDefault="00C02BE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2016</w:t>
            </w:r>
          </w:p>
        </w:tc>
        <w:tc>
          <w:tcPr>
            <w:tcW w:w="2218" w:type="dxa"/>
          </w:tcPr>
          <w:p w:rsidR="00C02BE3" w:rsidRDefault="00C02BE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</w:tr>
      <w:tr w:rsidR="00C02BE3">
        <w:trPr>
          <w:trHeight w:val="460"/>
        </w:trPr>
        <w:tc>
          <w:tcPr>
            <w:tcW w:w="5578" w:type="dxa"/>
          </w:tcPr>
          <w:p w:rsidR="00C02BE3" w:rsidRDefault="00C02BE3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Priemerný počet zamestnancov konsolidovaného celku počas</w:t>
            </w:r>
          </w:p>
          <w:p w:rsidR="00C02BE3" w:rsidRDefault="00C02BE3">
            <w:pPr>
              <w:pStyle w:val="TableParagraph"/>
              <w:spacing w:before="12" w:line="206" w:lineRule="exact"/>
              <w:rPr>
                <w:sz w:val="19"/>
              </w:rPr>
            </w:pPr>
            <w:r>
              <w:rPr>
                <w:sz w:val="19"/>
              </w:rPr>
              <w:t>účtovného obdobia</w:t>
            </w:r>
          </w:p>
        </w:tc>
        <w:tc>
          <w:tcPr>
            <w:tcW w:w="2208" w:type="dxa"/>
          </w:tcPr>
          <w:p w:rsidR="00C02BE3" w:rsidRDefault="00C02BE3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218" w:type="dxa"/>
          </w:tcPr>
          <w:p w:rsidR="00C02BE3" w:rsidRDefault="00C02BE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C02BE3">
        <w:trPr>
          <w:trHeight w:val="273"/>
        </w:trPr>
        <w:tc>
          <w:tcPr>
            <w:tcW w:w="5578" w:type="dxa"/>
          </w:tcPr>
          <w:p w:rsidR="00C02BE3" w:rsidRDefault="00C02BE3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>z toho počet vedúcich zamestnancov</w:t>
            </w:r>
          </w:p>
        </w:tc>
        <w:tc>
          <w:tcPr>
            <w:tcW w:w="2208" w:type="dxa"/>
          </w:tcPr>
          <w:p w:rsidR="00C02BE3" w:rsidRDefault="00C02BE3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2218" w:type="dxa"/>
          </w:tcPr>
          <w:p w:rsidR="00C02BE3" w:rsidRDefault="00C02BE3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</w:tr>
    </w:tbl>
    <w:p w:rsidR="00C02BE3" w:rsidRDefault="00C02BE3">
      <w:pPr>
        <w:pStyle w:val="BodyText"/>
        <w:rPr>
          <w:b/>
          <w:sz w:val="20"/>
        </w:rPr>
      </w:pPr>
    </w:p>
    <w:p w:rsidR="00C02BE3" w:rsidRDefault="00C02BE3">
      <w:pPr>
        <w:pStyle w:val="BodyText"/>
        <w:spacing w:before="5"/>
        <w:rPr>
          <w:b/>
          <w:sz w:val="29"/>
        </w:rPr>
      </w:pPr>
    </w:p>
    <w:p w:rsidR="00C02BE3" w:rsidRDefault="00C02BE3">
      <w:pPr>
        <w:pStyle w:val="ListParagraph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r>
        <w:rPr>
          <w:b/>
          <w:sz w:val="19"/>
        </w:rPr>
        <w:t>Informácie o účtovných zásadách a účtovných</w:t>
      </w:r>
      <w:r>
        <w:rPr>
          <w:b/>
          <w:spacing w:val="-23"/>
          <w:sz w:val="19"/>
        </w:rPr>
        <w:t xml:space="preserve"> </w:t>
      </w:r>
      <w:r>
        <w:rPr>
          <w:b/>
          <w:sz w:val="19"/>
        </w:rPr>
        <w:t>metódach</w:t>
      </w:r>
    </w:p>
    <w:p w:rsidR="00C02BE3" w:rsidRDefault="00C02BE3">
      <w:pPr>
        <w:pStyle w:val="BodyText"/>
        <w:spacing w:before="1"/>
        <w:rPr>
          <w:b/>
          <w:sz w:val="21"/>
        </w:rPr>
      </w:pPr>
    </w:p>
    <w:p w:rsidR="00C02BE3" w:rsidRPr="002C7C8A" w:rsidRDefault="00C02BE3">
      <w:pPr>
        <w:pStyle w:val="ListParagraph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r w:rsidRPr="002C7C8A">
        <w:rPr>
          <w:b/>
          <w:spacing w:val="-3"/>
          <w:sz w:val="19"/>
        </w:rPr>
        <w:t xml:space="preserve">Dlhodobý </w:t>
      </w:r>
      <w:r w:rsidRPr="002C7C8A">
        <w:rPr>
          <w:b/>
          <w:sz w:val="19"/>
        </w:rPr>
        <w:t xml:space="preserve">nehmotný a dlhodobý </w:t>
      </w:r>
      <w:r w:rsidRPr="002C7C8A">
        <w:rPr>
          <w:b/>
          <w:spacing w:val="-3"/>
          <w:sz w:val="19"/>
        </w:rPr>
        <w:t>hmotný</w:t>
      </w:r>
      <w:r w:rsidRPr="002C7C8A">
        <w:rPr>
          <w:b/>
          <w:spacing w:val="9"/>
          <w:sz w:val="19"/>
        </w:rPr>
        <w:t xml:space="preserve"> </w:t>
      </w:r>
      <w:r w:rsidRPr="002C7C8A">
        <w:rPr>
          <w:b/>
          <w:sz w:val="19"/>
        </w:rPr>
        <w:t>majetok</w:t>
      </w:r>
    </w:p>
    <w:p w:rsidR="00C02BE3" w:rsidRDefault="00C02BE3">
      <w:pPr>
        <w:pStyle w:val="BodyText"/>
        <w:spacing w:before="55" w:line="259" w:lineRule="auto"/>
        <w:ind w:left="269" w:right="183"/>
      </w:pPr>
      <w:r>
        <w:rPr>
          <w:spacing w:val="-3"/>
        </w:rPr>
        <w:t xml:space="preserve">Dlhodobý </w:t>
      </w:r>
      <w:r>
        <w:t xml:space="preserve">majetok </w:t>
      </w:r>
      <w:r>
        <w:rPr>
          <w:spacing w:val="-3"/>
        </w:rPr>
        <w:t xml:space="preserve">obstaraný </w:t>
      </w:r>
      <w:r>
        <w:t xml:space="preserve">kúpou </w:t>
      </w:r>
      <w:r>
        <w:rPr>
          <w:spacing w:val="-3"/>
        </w:rPr>
        <w:t xml:space="preserve">sa </w:t>
      </w:r>
      <w:r>
        <w:t>oceňuje obstarávacou cenou, ktorá zahrňuje cenu obstarania a  náklady  súvisiace s obstaraním</w:t>
      </w:r>
      <w:r>
        <w:rPr>
          <w:spacing w:val="-1"/>
        </w:rPr>
        <w:t xml:space="preserve"> </w:t>
      </w:r>
      <w:r>
        <w:t>( clo, prepravu, montáž, poistné a pod.) Súčasťou obstarávacej ceny dlhodobého hmotného a nehmotného majetku nie sú úroky z úverov.</w:t>
      </w:r>
    </w:p>
    <w:p w:rsidR="00C02BE3" w:rsidRDefault="00C02BE3">
      <w:pPr>
        <w:pStyle w:val="BodyText"/>
        <w:spacing w:before="6"/>
        <w:rPr>
          <w:sz w:val="21"/>
        </w:rPr>
      </w:pPr>
    </w:p>
    <w:p w:rsidR="00C02BE3" w:rsidRDefault="00C02BE3">
      <w:pPr>
        <w:pStyle w:val="BodyText"/>
        <w:spacing w:before="1" w:line="252" w:lineRule="auto"/>
        <w:ind w:left="269" w:right="183"/>
      </w:pPr>
      <w:r>
        <w:t>O opravných položkách sa účtuje v prípade prechodného zníženia hodnoty majetku ku dňu, ku ktorému sa zostavuje účtovná závierka.</w:t>
      </w:r>
    </w:p>
    <w:p w:rsidR="00C02BE3" w:rsidRDefault="00C02BE3">
      <w:pPr>
        <w:pStyle w:val="BodyText"/>
        <w:spacing w:before="2" w:line="252" w:lineRule="auto"/>
        <w:ind w:left="269" w:right="183"/>
      </w:pPr>
    </w:p>
    <w:p w:rsidR="00C02BE3" w:rsidRDefault="00C02BE3">
      <w:pPr>
        <w:pStyle w:val="BodyText"/>
        <w:spacing w:before="2" w:line="252" w:lineRule="auto"/>
        <w:ind w:left="269" w:right="183"/>
      </w:pPr>
      <w:r>
        <w:t>Dlhodobý majetok vytvorený vlastnou činnosťou sa oceňuje vlastnými nákladmi. Za vlastné náklady sa považujú všetky priame náklady vynaložené na výrobu alebo inú činnosť a všetky  nepriame náklady vzťahujúce sa na výrobu alebo inú činnosť.</w:t>
      </w:r>
    </w:p>
    <w:p w:rsidR="00C02BE3" w:rsidRDefault="00C02BE3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Dlhodobý majetok nadobudnutý bezodplatným prevodom sa oceňuje cenou,v ktorej sa doteraz viedol v účtovníctve. Ak cenu nie je možné zistiť, oceňuje sa reálnou hodnotou. Dlhododobý nehmotný a hmotný majetok obstaraný iným spôsobom (napr. bezodplatne nadobudnutý majetok, delimitovaný, novo zistený majetok pri inventarizácii) sa oceňuje reálnou hodnotou.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Dlhodobý nehmotný majetok a dlhodobý hmotný majetok odpisovaný sa odpisuje podľa odpisového plánu, ktorý bol zostavovaný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 xml:space="preserve">b) </w:t>
      </w:r>
      <w:r w:rsidRPr="002C7C8A">
        <w:rPr>
          <w:b/>
        </w:rPr>
        <w:t>Dlhodobý finančný majetok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Finančné investície, cenné papiere a majetkové účasti sa oceňujú obstarávacou cenou, vrátane nákladov súvisiacich s obstarávaním ( provízie maklérom, poplatky burze).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  <w:rPr>
          <w:b/>
        </w:rPr>
      </w:pPr>
      <w:r>
        <w:t xml:space="preserve">c) </w:t>
      </w:r>
      <w:r>
        <w:rPr>
          <w:b/>
        </w:rPr>
        <w:t>Zásoby</w:t>
      </w:r>
    </w:p>
    <w:p w:rsidR="00C02BE3" w:rsidRDefault="00C02BE3" w:rsidP="00561FAF">
      <w:pPr>
        <w:pStyle w:val="BodyText"/>
        <w:spacing w:before="2" w:line="252" w:lineRule="auto"/>
        <w:ind w:left="269" w:right="183"/>
        <w:rPr>
          <w:b/>
        </w:rPr>
      </w:pPr>
    </w:p>
    <w:p w:rsidR="00C02BE3" w:rsidRDefault="00C02BE3" w:rsidP="00561FAF">
      <w:pPr>
        <w:pStyle w:val="BodyText"/>
        <w:spacing w:before="2" w:line="252" w:lineRule="auto"/>
        <w:ind w:left="269" w:right="183"/>
        <w:rPr>
          <w:b/>
        </w:rPr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Zásoby nakupované sa oceňujú obstarávacou cenou, ktorá zahrňuje cenu obstarania a náklady súvisiace s obstaraním ( 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Zásoby vytvorené vlastnou činnosťou sa oceňujú vlastnými nákladmi. Toto ocenenie sa upravuje o zníženie hodnoty zásob.</w:t>
      </w:r>
    </w:p>
    <w:p w:rsidR="00C02BE3" w:rsidRDefault="00C02BE3" w:rsidP="002C7C8A">
      <w:pPr>
        <w:pStyle w:val="BodyText"/>
        <w:spacing w:before="3"/>
        <w:rPr>
          <w:sz w:val="22"/>
        </w:rPr>
      </w:pPr>
    </w:p>
    <w:p w:rsidR="00C02BE3" w:rsidRDefault="00C02BE3" w:rsidP="002C7C8A">
      <w:pPr>
        <w:pStyle w:val="ListParagraph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r w:rsidRPr="002C7C8A">
        <w:rPr>
          <w:b/>
          <w:sz w:val="19"/>
        </w:rPr>
        <w:t>Pohľadávky</w:t>
      </w:r>
    </w:p>
    <w:p w:rsidR="00C02BE3" w:rsidRDefault="00C02BE3" w:rsidP="002C7C8A">
      <w:pPr>
        <w:pStyle w:val="BodyText"/>
        <w:spacing w:before="108" w:line="256" w:lineRule="auto"/>
        <w:ind w:left="269" w:right="122"/>
        <w:jc w:val="both"/>
      </w:pPr>
      <w:r>
        <w:t>Pohľadávky pri ich vzniku sa oceňujú menovitou hodnotou. Pohľadávky pri odplatnom nadobudnutí alebo pohľadávky nadobudnuté vkladom do základného imania sa oceňujú obstarávacou cenou, t.j. vrátane nákladov súvisiacich s obstaraním.</w:t>
      </w:r>
    </w:p>
    <w:p w:rsidR="00C02BE3" w:rsidRDefault="00C02BE3" w:rsidP="002C7C8A">
      <w:pPr>
        <w:pStyle w:val="BodyText"/>
        <w:ind w:left="269"/>
      </w:pPr>
      <w:r>
        <w:t>Opravná položka sa vytvára napr. k pohľadávkam po splatnosti a nedobytným pohľadávkam, kde existuje riziko nevymožiteľnosti pohľadávok. Opravné položky sme netvorili.</w:t>
      </w:r>
    </w:p>
    <w:p w:rsidR="00C02BE3" w:rsidRDefault="00C02BE3" w:rsidP="002C7C8A">
      <w:pPr>
        <w:pStyle w:val="BodyText"/>
        <w:spacing w:before="11"/>
        <w:rPr>
          <w:sz w:val="21"/>
        </w:rPr>
      </w:pPr>
    </w:p>
    <w:p w:rsidR="00C02BE3" w:rsidRPr="00F52F12" w:rsidRDefault="00C02BE3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r w:rsidRPr="00F52F12">
        <w:rPr>
          <w:b/>
          <w:sz w:val="19"/>
        </w:rPr>
        <w:t>Finančné</w:t>
      </w:r>
      <w:r w:rsidRPr="00F52F12">
        <w:rPr>
          <w:b/>
          <w:spacing w:val="-1"/>
          <w:sz w:val="19"/>
        </w:rPr>
        <w:t xml:space="preserve"> </w:t>
      </w:r>
      <w:r w:rsidRPr="00F52F12">
        <w:rPr>
          <w:b/>
          <w:sz w:val="19"/>
        </w:rPr>
        <w:t>účty</w:t>
      </w:r>
    </w:p>
    <w:p w:rsidR="00C02BE3" w:rsidRDefault="00C02BE3" w:rsidP="00F52F12">
      <w:pPr>
        <w:pStyle w:val="BodyText"/>
        <w:spacing w:before="113"/>
        <w:ind w:left="269"/>
      </w:pPr>
      <w:r>
        <w:rPr>
          <w:spacing w:val="-3"/>
        </w:rPr>
        <w:t xml:space="preserve">Peňažné </w:t>
      </w:r>
      <w:r>
        <w:t xml:space="preserve">prostriedky a ceniny </w:t>
      </w:r>
      <w:r>
        <w:rPr>
          <w:spacing w:val="-3"/>
        </w:rPr>
        <w:t xml:space="preserve">sa </w:t>
      </w:r>
      <w:r>
        <w:t>oceňujú menovitou</w:t>
      </w:r>
      <w:r>
        <w:rPr>
          <w:spacing w:val="28"/>
        </w:rPr>
        <w:t xml:space="preserve"> </w:t>
      </w:r>
      <w:r>
        <w:rPr>
          <w:spacing w:val="-3"/>
        </w:rPr>
        <w:t>hodnotou.</w:t>
      </w:r>
    </w:p>
    <w:p w:rsidR="00C02BE3" w:rsidRDefault="00C02BE3" w:rsidP="00F52F12">
      <w:pPr>
        <w:pStyle w:val="BodyText"/>
        <w:spacing w:before="3"/>
        <w:rPr>
          <w:sz w:val="22"/>
        </w:rPr>
      </w:pPr>
    </w:p>
    <w:p w:rsidR="00C02BE3" w:rsidRPr="00F52F12" w:rsidRDefault="00C02BE3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Náklady budúcich období a príjmy budúcich</w:t>
      </w:r>
      <w:r w:rsidRPr="00F52F12">
        <w:rPr>
          <w:b/>
          <w:spacing w:val="-28"/>
          <w:sz w:val="19"/>
        </w:rPr>
        <w:t xml:space="preserve"> </w:t>
      </w:r>
      <w:r w:rsidRPr="00F52F12">
        <w:rPr>
          <w:b/>
          <w:sz w:val="19"/>
        </w:rPr>
        <w:t>období</w:t>
      </w:r>
    </w:p>
    <w:p w:rsidR="00C02BE3" w:rsidRDefault="00C02BE3" w:rsidP="00F52F12">
      <w:pPr>
        <w:pStyle w:val="BodyText"/>
        <w:spacing w:before="108" w:line="259" w:lineRule="auto"/>
        <w:ind w:left="269" w:right="183"/>
      </w:pPr>
      <w:r>
        <w:t xml:space="preserve">Náklady budúcich období a príjmy budúcich období </w:t>
      </w:r>
      <w:r>
        <w:rPr>
          <w:spacing w:val="-3"/>
        </w:rPr>
        <w:t xml:space="preserve">sú </w:t>
      </w:r>
      <w:r>
        <w:t xml:space="preserve">vykázané </w:t>
      </w:r>
      <w:r>
        <w:rPr>
          <w:spacing w:val="-3"/>
        </w:rPr>
        <w:t xml:space="preserve">vo </w:t>
      </w:r>
      <w:r>
        <w:t xml:space="preserve">výške, ktorá </w:t>
      </w:r>
      <w:r>
        <w:rPr>
          <w:spacing w:val="2"/>
        </w:rPr>
        <w:t xml:space="preserve">je </w:t>
      </w:r>
      <w:r>
        <w:t xml:space="preserve">potrebná </w:t>
      </w:r>
      <w:r>
        <w:rPr>
          <w:spacing w:val="-3"/>
        </w:rPr>
        <w:t xml:space="preserve">na </w:t>
      </w:r>
      <w:r>
        <w:t xml:space="preserve">dodržanie zásady vecnej a </w:t>
      </w:r>
      <w:r>
        <w:rPr>
          <w:spacing w:val="-3"/>
        </w:rPr>
        <w:t xml:space="preserve">časovej </w:t>
      </w:r>
      <w:r>
        <w:t>súvislosti s účtovným</w:t>
      </w:r>
      <w:r>
        <w:rPr>
          <w:spacing w:val="8"/>
        </w:rPr>
        <w:t xml:space="preserve"> </w:t>
      </w:r>
      <w:r>
        <w:t>obdobím.</w:t>
      </w:r>
    </w:p>
    <w:p w:rsidR="00C02BE3" w:rsidRDefault="00C02BE3" w:rsidP="00F52F12">
      <w:pPr>
        <w:pStyle w:val="BodyText"/>
        <w:rPr>
          <w:sz w:val="22"/>
        </w:rPr>
      </w:pPr>
    </w:p>
    <w:p w:rsidR="00C02BE3" w:rsidRPr="00F52F12" w:rsidRDefault="00C02BE3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r w:rsidRPr="00F52F12">
        <w:rPr>
          <w:b/>
          <w:sz w:val="19"/>
        </w:rPr>
        <w:t>Rezervy</w:t>
      </w:r>
    </w:p>
    <w:p w:rsidR="00C02BE3" w:rsidRDefault="00C02BE3" w:rsidP="00F52F12">
      <w:pPr>
        <w:pStyle w:val="BodyText"/>
        <w:spacing w:before="108" w:line="259" w:lineRule="auto"/>
        <w:ind w:left="269" w:right="183"/>
      </w:pPr>
      <w:r>
        <w:t>Rezervy sú záväzky s neurčitým časovým vymedzením alebo výškou a oceňujú sa v očakávanej výške záväzku. V účtovnej závierke sa tvorila rezerva na audítora.</w:t>
      </w:r>
    </w:p>
    <w:p w:rsidR="00C02BE3" w:rsidRDefault="00C02BE3" w:rsidP="00F52F12">
      <w:pPr>
        <w:pStyle w:val="BodyText"/>
        <w:spacing w:before="9"/>
        <w:rPr>
          <w:sz w:val="22"/>
        </w:rPr>
      </w:pPr>
    </w:p>
    <w:p w:rsidR="00C02BE3" w:rsidRPr="00F52F12" w:rsidRDefault="00C02BE3" w:rsidP="00F52F12">
      <w:pPr>
        <w:pStyle w:val="Body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r w:rsidRPr="00F52F12">
        <w:rPr>
          <w:b/>
        </w:rPr>
        <w:t>Záväzky</w:t>
      </w:r>
    </w:p>
    <w:p w:rsidR="00C02BE3" w:rsidRDefault="00C02BE3" w:rsidP="00F52F12">
      <w:pPr>
        <w:pStyle w:val="BodyText"/>
        <w:spacing w:before="1"/>
        <w:ind w:left="269"/>
      </w:pPr>
      <w:r>
        <w:t>Záväzky sa pri ich vzniku oceňujú menovitou hodnotou a pri ich prevzatí sa oceňujú obstarávacou cenou.</w:t>
      </w:r>
    </w:p>
    <w:p w:rsidR="00C02BE3" w:rsidRDefault="00C02BE3" w:rsidP="00F52F12">
      <w:pPr>
        <w:pStyle w:val="BodyText"/>
        <w:spacing w:before="12" w:line="259" w:lineRule="auto"/>
        <w:ind w:left="269" w:right="183"/>
      </w:pPr>
      <w:r>
        <w:t>Ak sa pri inventarizácii zistí, že suma záväzkov je iná ako ich výška v účtovníctve, uvedú sa záväzky v účtovníctve a v účtovnej závierke v tomto zistenom ocenení.</w:t>
      </w:r>
    </w:p>
    <w:p w:rsidR="00C02BE3" w:rsidRDefault="00C02BE3" w:rsidP="00F52F12">
      <w:pPr>
        <w:pStyle w:val="BodyText"/>
        <w:spacing w:before="11"/>
        <w:rPr>
          <w:sz w:val="21"/>
        </w:rPr>
      </w:pPr>
    </w:p>
    <w:p w:rsidR="00C02BE3" w:rsidRPr="00F52F12" w:rsidRDefault="00C02BE3" w:rsidP="00F52F12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i)</w:t>
      </w:r>
      <w:r>
        <w:rPr>
          <w:b/>
          <w:sz w:val="19"/>
        </w:rPr>
        <w:t xml:space="preserve"> </w:t>
      </w:r>
      <w:r w:rsidRPr="00F52F12">
        <w:rPr>
          <w:b/>
          <w:sz w:val="19"/>
        </w:rPr>
        <w:t>Výdavky budúcich období a výnosy budúcich</w:t>
      </w:r>
      <w:r w:rsidRPr="00F52F12">
        <w:rPr>
          <w:b/>
          <w:spacing w:val="-24"/>
          <w:sz w:val="19"/>
        </w:rPr>
        <w:t xml:space="preserve"> </w:t>
      </w:r>
      <w:r w:rsidRPr="00F52F12">
        <w:rPr>
          <w:b/>
          <w:sz w:val="19"/>
        </w:rPr>
        <w:t>období</w:t>
      </w:r>
    </w:p>
    <w:p w:rsidR="00C02BE3" w:rsidRDefault="00C02BE3" w:rsidP="00F52F12">
      <w:pPr>
        <w:pStyle w:val="BodyText"/>
        <w:spacing w:before="108" w:line="259" w:lineRule="auto"/>
        <w:ind w:left="269" w:right="183"/>
      </w:pPr>
      <w:r>
        <w:t>Výdavky budúcich období a výnosy budúcich období sú vykázané vo výške, ktorá je potrebná na dodržanie zásady vecnej a časovej súvislosti s účtovným obdobím.</w:t>
      </w:r>
    </w:p>
    <w:p w:rsidR="00C02BE3" w:rsidRDefault="00C02BE3" w:rsidP="00F52F12">
      <w:pPr>
        <w:pStyle w:val="BodyText"/>
        <w:rPr>
          <w:sz w:val="22"/>
        </w:rPr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  <w:rPr>
          <w:b/>
        </w:rPr>
      </w:pPr>
      <w:r>
        <w:t xml:space="preserve">j) </w:t>
      </w:r>
      <w:r w:rsidRPr="00EE187F">
        <w:rPr>
          <w:b/>
        </w:rPr>
        <w:t>Cudzia mena</w:t>
      </w:r>
    </w:p>
    <w:p w:rsidR="00C02BE3" w:rsidRDefault="00C02BE3" w:rsidP="00561FAF">
      <w:pPr>
        <w:pStyle w:val="BodyText"/>
        <w:spacing w:before="2" w:line="252" w:lineRule="auto"/>
        <w:ind w:left="269" w:right="183"/>
        <w:rPr>
          <w:b/>
        </w:rPr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deň,ku ktorému sa zostavuje účtovná závierka.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Pr="00EE187F" w:rsidRDefault="00C02BE3" w:rsidP="00EE187F">
      <w:pPr>
        <w:pStyle w:val="ListParagraph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r w:rsidRPr="00EE187F">
        <w:rPr>
          <w:b/>
          <w:sz w:val="19"/>
        </w:rPr>
        <w:t>Zásady pre vykazovanie</w:t>
      </w:r>
      <w:r w:rsidRPr="00EE187F">
        <w:rPr>
          <w:b/>
          <w:spacing w:val="-3"/>
          <w:sz w:val="19"/>
        </w:rPr>
        <w:t xml:space="preserve"> </w:t>
      </w:r>
      <w:r w:rsidRPr="00EE187F">
        <w:rPr>
          <w:b/>
          <w:sz w:val="19"/>
        </w:rPr>
        <w:t>transferov.</w:t>
      </w:r>
    </w:p>
    <w:p w:rsidR="00C02BE3" w:rsidRDefault="00C02BE3" w:rsidP="00EE187F">
      <w:pPr>
        <w:pStyle w:val="BodyText"/>
        <w:spacing w:before="3"/>
        <w:rPr>
          <w:sz w:val="28"/>
        </w:rPr>
      </w:pPr>
    </w:p>
    <w:p w:rsidR="00C02BE3" w:rsidRDefault="00C02BE3" w:rsidP="00EE187F">
      <w:pPr>
        <w:pStyle w:val="BodyText"/>
        <w:spacing w:line="225" w:lineRule="auto"/>
        <w:ind w:left="269" w:right="183"/>
      </w:pPr>
      <w:r>
        <w:t>O nároku na dotácie zo štátneho rozpočtu sa účtuje, ak je takmer isté, že sa splnia všetky podmienky súvisiace s dotáciou a súčasne, že sa dotácia poskytne.</w:t>
      </w:r>
    </w:p>
    <w:p w:rsidR="00C02BE3" w:rsidRDefault="00C02BE3" w:rsidP="00EE187F">
      <w:pPr>
        <w:pStyle w:val="Body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nákladmi. </w:t>
      </w:r>
    </w:p>
    <w:p w:rsidR="00C02BE3" w:rsidRDefault="00C02BE3" w:rsidP="00EE187F">
      <w:pPr>
        <w:pStyle w:val="BodyText"/>
        <w:spacing w:before="2" w:line="225" w:lineRule="auto"/>
        <w:ind w:left="269" w:right="1582"/>
      </w:pPr>
      <w:r w:rsidRPr="00EE187F">
        <w:rPr>
          <w:b/>
        </w:rPr>
        <w:t>Bežný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výdavkami.</w:t>
      </w:r>
    </w:p>
    <w:p w:rsidR="00C02BE3" w:rsidRDefault="00C02BE3" w:rsidP="00EE187F">
      <w:pPr>
        <w:pStyle w:val="BodyText"/>
        <w:spacing w:before="2" w:line="225" w:lineRule="auto"/>
        <w:ind w:left="269" w:right="183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:rsidR="00C02BE3" w:rsidRDefault="00C02BE3" w:rsidP="00EE187F">
      <w:pPr>
        <w:pStyle w:val="BodyText"/>
        <w:spacing w:before="2" w:line="225" w:lineRule="auto"/>
        <w:ind w:left="269"/>
      </w:pPr>
      <w:r w:rsidRPr="00EE187F">
        <w:rPr>
          <w:b/>
        </w:rPr>
        <w:t>Kapitálový transfer</w:t>
      </w:r>
      <w:r>
        <w:t xml:space="preserve">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:rsidR="00C02BE3" w:rsidRDefault="00C02BE3" w:rsidP="00EE187F">
      <w:pPr>
        <w:pStyle w:val="BodyText"/>
        <w:spacing w:before="2" w:line="225" w:lineRule="auto"/>
        <w:ind w:left="269"/>
      </w:pPr>
    </w:p>
    <w:p w:rsidR="00C02BE3" w:rsidRDefault="00C02BE3" w:rsidP="00EE187F">
      <w:pPr>
        <w:pStyle w:val="BodyText"/>
        <w:spacing w:before="2" w:line="225" w:lineRule="auto"/>
        <w:ind w:left="269"/>
      </w:pPr>
      <w:r>
        <w:t xml:space="preserve">l) </w:t>
      </w:r>
      <w:r w:rsidRPr="00EE187F">
        <w:rPr>
          <w:b/>
        </w:rPr>
        <w:t>Výnosy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  <w:r>
        <w:t>O výnosoch z poplatkov sa účtuje v časovej a vecnej súvislosti s vyrubením poplatkov (ak je účtovná jednotka výbercom poplatkov).</w:t>
      </w: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561FAF">
      <w:pPr>
        <w:pStyle w:val="BodyText"/>
        <w:spacing w:before="2" w:line="252" w:lineRule="auto"/>
        <w:ind w:left="269" w:right="183"/>
      </w:pPr>
    </w:p>
    <w:p w:rsidR="00C02BE3" w:rsidRDefault="00C02BE3" w:rsidP="00322AED">
      <w:pPr>
        <w:pStyle w:val="Heading1"/>
        <w:spacing w:before="26" w:line="240" w:lineRule="auto"/>
        <w:ind w:left="627"/>
      </w:pPr>
      <w:r>
        <w:t>Čl. II</w:t>
      </w:r>
    </w:p>
    <w:p w:rsidR="00C02BE3" w:rsidRDefault="00C02BE3" w:rsidP="00322AED">
      <w:pPr>
        <w:spacing w:before="176"/>
        <w:ind w:left="2400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:rsidR="00C02BE3" w:rsidRDefault="00C02BE3" w:rsidP="00322AED">
      <w:pPr>
        <w:pStyle w:val="BodyText"/>
        <w:rPr>
          <w:b/>
          <w:sz w:val="21"/>
        </w:rPr>
      </w:pPr>
    </w:p>
    <w:p w:rsidR="00C02BE3" w:rsidRDefault="00C02BE3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>1. Informácie o použitých metódach konsolidácie</w:t>
      </w:r>
    </w:p>
    <w:p w:rsidR="00C02BE3" w:rsidRDefault="00C02BE3" w:rsidP="00322AED">
      <w:pPr>
        <w:pStyle w:val="BodyText"/>
        <w:spacing w:before="56" w:line="252" w:lineRule="auto"/>
        <w:ind w:left="120" w:right="737"/>
      </w:pPr>
      <w:r>
        <w:t>Účtovné jednotky konsolidovaného celku obce Nitrianske Rudno boli zahrnuté do konsolidovanej účtovnej závierky metódou konsolidácie uvedenou v nasledujúcom prehľade:.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3"/>
        <w:gridCol w:w="1301"/>
        <w:gridCol w:w="1560"/>
        <w:gridCol w:w="1637"/>
      </w:tblGrid>
      <w:tr w:rsidR="00C02BE3" w:rsidTr="001C37DB">
        <w:trPr>
          <w:trHeight w:val="623"/>
        </w:trPr>
        <w:tc>
          <w:tcPr>
            <w:tcW w:w="5443" w:type="dxa"/>
          </w:tcPr>
          <w:p w:rsidR="00C02BE3" w:rsidRDefault="00C02BE3" w:rsidP="001C37DB">
            <w:pPr>
              <w:pStyle w:val="TableParagraph"/>
              <w:ind w:left="0"/>
              <w:rPr>
                <w:sz w:val="18"/>
              </w:rPr>
            </w:pPr>
          </w:p>
          <w:p w:rsidR="00C02BE3" w:rsidRDefault="00C02BE3" w:rsidP="001C37DB">
            <w:pPr>
              <w:pStyle w:val="TableParagraph"/>
              <w:ind w:left="369"/>
              <w:rPr>
                <w:i/>
                <w:sz w:val="17"/>
              </w:rPr>
            </w:pPr>
            <w:r>
              <w:rPr>
                <w:i/>
                <w:sz w:val="17"/>
              </w:rPr>
              <w:t>Názov resp. obchodné meno konsolidovanej účtovnej jednotky</w:t>
            </w:r>
          </w:p>
        </w:tc>
        <w:tc>
          <w:tcPr>
            <w:tcW w:w="1301" w:type="dxa"/>
          </w:tcPr>
          <w:p w:rsidR="00C02BE3" w:rsidRDefault="00C02BE3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 xml:space="preserve">Metóda </w:t>
            </w:r>
            <w:r>
              <w:rPr>
                <w:i/>
                <w:sz w:val="17"/>
              </w:rPr>
              <w:t>úplnej</w:t>
            </w:r>
          </w:p>
          <w:p w:rsidR="00C02BE3" w:rsidRDefault="00C02BE3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560" w:type="dxa"/>
          </w:tcPr>
          <w:p w:rsidR="00C02BE3" w:rsidRDefault="00C02BE3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Metóda </w:t>
            </w:r>
            <w:r>
              <w:rPr>
                <w:i/>
                <w:w w:val="95"/>
                <w:sz w:val="17"/>
              </w:rPr>
              <w:t>podielovej</w:t>
            </w:r>
          </w:p>
          <w:p w:rsidR="00C02BE3" w:rsidRDefault="00C02BE3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637" w:type="dxa"/>
          </w:tcPr>
          <w:p w:rsidR="00C02BE3" w:rsidRDefault="00C02BE3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r>
              <w:rPr>
                <w:i/>
                <w:sz w:val="17"/>
              </w:rPr>
              <w:t>Metóda vlastného imania</w:t>
            </w:r>
          </w:p>
        </w:tc>
      </w:tr>
      <w:tr w:rsidR="00C02BE3" w:rsidTr="001C37DB">
        <w:trPr>
          <w:trHeight w:val="316"/>
        </w:trPr>
        <w:tc>
          <w:tcPr>
            <w:tcW w:w="5443" w:type="dxa"/>
          </w:tcPr>
          <w:p w:rsidR="00C02BE3" w:rsidRDefault="00C02BE3" w:rsidP="001C37DB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Materská škola Nitrianske Rudno</w:t>
            </w:r>
          </w:p>
        </w:tc>
        <w:tc>
          <w:tcPr>
            <w:tcW w:w="1301" w:type="dxa"/>
          </w:tcPr>
          <w:p w:rsidR="00C02BE3" w:rsidRDefault="00C02BE3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C02BE3" w:rsidRDefault="00C02BE3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C02BE3" w:rsidRDefault="00C02BE3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2BE3" w:rsidTr="001C37DB">
        <w:trPr>
          <w:trHeight w:val="311"/>
        </w:trPr>
        <w:tc>
          <w:tcPr>
            <w:tcW w:w="5443" w:type="dxa"/>
          </w:tcPr>
          <w:p w:rsidR="00C02BE3" w:rsidRDefault="00C02BE3" w:rsidP="001C37DB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Základná škola Nitrianske Rudno</w:t>
            </w:r>
          </w:p>
        </w:tc>
        <w:tc>
          <w:tcPr>
            <w:tcW w:w="1301" w:type="dxa"/>
          </w:tcPr>
          <w:p w:rsidR="00C02BE3" w:rsidRDefault="00C02BE3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C02BE3" w:rsidRDefault="00C02BE3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C02BE3" w:rsidRDefault="00C02BE3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02BE3" w:rsidRDefault="00C02BE3" w:rsidP="00322AED">
      <w:pPr>
        <w:ind w:left="288"/>
        <w:rPr>
          <w:i/>
          <w:sz w:val="19"/>
        </w:rPr>
      </w:pPr>
      <w:r>
        <w:rPr>
          <w:i/>
          <w:sz w:val="19"/>
        </w:rPr>
        <w:t>Metóda úplnej konsolidácie bola použitá pri dcérskych účtovných jednotkách.</w:t>
      </w:r>
    </w:p>
    <w:p w:rsidR="00C02BE3" w:rsidRDefault="00C02BE3">
      <w:pPr>
        <w:pStyle w:val="Heading1"/>
        <w:spacing w:before="26" w:line="240" w:lineRule="auto"/>
        <w:ind w:left="627"/>
      </w:pPr>
      <w:bookmarkStart w:id="7" w:name="Čl._II"/>
      <w:bookmarkEnd w:id="7"/>
    </w:p>
    <w:p w:rsidR="00C02BE3" w:rsidRDefault="00C02BE3">
      <w:pPr>
        <w:pStyle w:val="Heading1"/>
        <w:spacing w:before="26" w:line="240" w:lineRule="auto"/>
        <w:ind w:left="627"/>
      </w:pPr>
      <w:r>
        <w:t>Čl. II</w:t>
      </w:r>
    </w:p>
    <w:p w:rsidR="00C02BE3" w:rsidRDefault="00C02BE3">
      <w:pPr>
        <w:spacing w:before="176"/>
        <w:ind w:left="2400"/>
        <w:rPr>
          <w:b/>
          <w:sz w:val="24"/>
        </w:rPr>
      </w:pPr>
      <w:r>
        <w:rPr>
          <w:b/>
          <w:sz w:val="24"/>
        </w:rPr>
        <w:t>Informácie o metódach a postupoch konsolidácie</w:t>
      </w:r>
    </w:p>
    <w:p w:rsidR="00C02BE3" w:rsidRDefault="00C02BE3">
      <w:pPr>
        <w:pStyle w:val="BodyText"/>
        <w:rPr>
          <w:b/>
          <w:sz w:val="21"/>
        </w:rPr>
      </w:pPr>
    </w:p>
    <w:p w:rsidR="00C02BE3" w:rsidRDefault="00C02BE3">
      <w:pPr>
        <w:ind w:left="120"/>
        <w:rPr>
          <w:b/>
          <w:i/>
          <w:sz w:val="21"/>
        </w:rPr>
      </w:pPr>
      <w:r>
        <w:rPr>
          <w:b/>
          <w:i/>
          <w:sz w:val="21"/>
        </w:rPr>
        <w:t>1. Informácie o použitých metódach konsolidácie</w:t>
      </w:r>
    </w:p>
    <w:p w:rsidR="00C02BE3" w:rsidRDefault="00C02BE3">
      <w:pPr>
        <w:pStyle w:val="BodyText"/>
        <w:spacing w:before="56" w:line="252" w:lineRule="auto"/>
        <w:ind w:left="120" w:right="737"/>
      </w:pPr>
      <w:r>
        <w:t>Účtovné jednotky konsolidovaného celku obce Nitrianske Rudno boli zahrnuté do konsolidovanej účtovnej závierky metódou konsolidácie uvedenou v nasledujúcom prehľade:.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3"/>
        <w:gridCol w:w="1301"/>
        <w:gridCol w:w="1560"/>
        <w:gridCol w:w="1637"/>
      </w:tblGrid>
      <w:tr w:rsidR="00C02BE3">
        <w:trPr>
          <w:trHeight w:val="623"/>
        </w:trPr>
        <w:tc>
          <w:tcPr>
            <w:tcW w:w="5443" w:type="dxa"/>
          </w:tcPr>
          <w:p w:rsidR="00C02BE3" w:rsidRDefault="00C02BE3">
            <w:pPr>
              <w:pStyle w:val="TableParagraph"/>
              <w:ind w:left="0"/>
              <w:rPr>
                <w:sz w:val="18"/>
              </w:rPr>
            </w:pPr>
          </w:p>
          <w:p w:rsidR="00C02BE3" w:rsidRDefault="00C02BE3">
            <w:pPr>
              <w:pStyle w:val="TableParagraph"/>
              <w:ind w:left="369"/>
              <w:rPr>
                <w:i/>
                <w:sz w:val="17"/>
              </w:rPr>
            </w:pPr>
            <w:r>
              <w:rPr>
                <w:i/>
                <w:sz w:val="17"/>
              </w:rPr>
              <w:t>Názov resp. obchodné meno konsolidovanej účtovnej jednotky</w:t>
            </w:r>
          </w:p>
        </w:tc>
        <w:tc>
          <w:tcPr>
            <w:tcW w:w="1301" w:type="dxa"/>
          </w:tcPr>
          <w:p w:rsidR="00C02BE3" w:rsidRDefault="00C02BE3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 xml:space="preserve">Metóda </w:t>
            </w:r>
            <w:r>
              <w:rPr>
                <w:i/>
                <w:sz w:val="17"/>
              </w:rPr>
              <w:t>úplnej</w:t>
            </w:r>
          </w:p>
          <w:p w:rsidR="00C02BE3" w:rsidRDefault="00C02BE3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560" w:type="dxa"/>
          </w:tcPr>
          <w:p w:rsidR="00C02BE3" w:rsidRDefault="00C02BE3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Metóda </w:t>
            </w:r>
            <w:r>
              <w:rPr>
                <w:i/>
                <w:w w:val="95"/>
                <w:sz w:val="17"/>
              </w:rPr>
              <w:t>podielovej</w:t>
            </w:r>
          </w:p>
          <w:p w:rsidR="00C02BE3" w:rsidRDefault="00C02BE3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konsolidácie</w:t>
            </w:r>
          </w:p>
        </w:tc>
        <w:tc>
          <w:tcPr>
            <w:tcW w:w="1637" w:type="dxa"/>
          </w:tcPr>
          <w:p w:rsidR="00C02BE3" w:rsidRDefault="00C02BE3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r>
              <w:rPr>
                <w:i/>
                <w:sz w:val="17"/>
              </w:rPr>
              <w:t>Metóda vlastného imania</w:t>
            </w:r>
          </w:p>
        </w:tc>
      </w:tr>
      <w:tr w:rsidR="00C02BE3">
        <w:trPr>
          <w:trHeight w:val="316"/>
        </w:trPr>
        <w:tc>
          <w:tcPr>
            <w:tcW w:w="5443" w:type="dxa"/>
          </w:tcPr>
          <w:p w:rsidR="00C02BE3" w:rsidRDefault="00C02BE3">
            <w:pPr>
              <w:pStyle w:val="TableParagraph"/>
              <w:spacing w:before="44"/>
              <w:rPr>
                <w:sz w:val="17"/>
              </w:rPr>
            </w:pPr>
            <w:r>
              <w:rPr>
                <w:sz w:val="17"/>
              </w:rPr>
              <w:t>Materská škola Nitrianske Rudno</w:t>
            </w:r>
          </w:p>
        </w:tc>
        <w:tc>
          <w:tcPr>
            <w:tcW w:w="1301" w:type="dxa"/>
          </w:tcPr>
          <w:p w:rsidR="00C02BE3" w:rsidRDefault="00C02BE3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2BE3">
        <w:trPr>
          <w:trHeight w:val="311"/>
        </w:trPr>
        <w:tc>
          <w:tcPr>
            <w:tcW w:w="5443" w:type="dxa"/>
          </w:tcPr>
          <w:p w:rsidR="00C02BE3" w:rsidRDefault="00C02BE3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Základná škola Nitrianske Rudno</w:t>
            </w:r>
          </w:p>
        </w:tc>
        <w:tc>
          <w:tcPr>
            <w:tcW w:w="1301" w:type="dxa"/>
          </w:tcPr>
          <w:p w:rsidR="00C02BE3" w:rsidRDefault="00C02BE3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r>
              <w:rPr>
                <w:sz w:val="17"/>
              </w:rPr>
              <w:t>áno</w:t>
            </w:r>
          </w:p>
        </w:tc>
        <w:tc>
          <w:tcPr>
            <w:tcW w:w="1560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02BE3" w:rsidRDefault="00C02BE3">
      <w:pPr>
        <w:ind w:left="288"/>
        <w:rPr>
          <w:i/>
          <w:sz w:val="19"/>
        </w:rPr>
      </w:pPr>
      <w:r>
        <w:rPr>
          <w:i/>
          <w:sz w:val="19"/>
        </w:rPr>
        <w:t>Metóda úplnej konsolidácie bola použitá pri dcérskych účtovných jednotkách.</w:t>
      </w:r>
    </w:p>
    <w:p w:rsidR="00C02BE3" w:rsidRDefault="00C02BE3">
      <w:pPr>
        <w:pStyle w:val="BodyText"/>
        <w:rPr>
          <w:i/>
          <w:sz w:val="20"/>
        </w:rPr>
      </w:pPr>
    </w:p>
    <w:p w:rsidR="00C02BE3" w:rsidRDefault="00C02BE3">
      <w:pPr>
        <w:pStyle w:val="Heading1"/>
        <w:spacing w:before="210"/>
      </w:pPr>
      <w:bookmarkStart w:id="8" w:name="Čl._III"/>
      <w:bookmarkEnd w:id="8"/>
      <w:r>
        <w:t>Čl. III</w:t>
      </w:r>
    </w:p>
    <w:p w:rsidR="00C02BE3" w:rsidRDefault="00C02BE3">
      <w:pPr>
        <w:spacing w:line="272" w:lineRule="exact"/>
        <w:ind w:left="3303"/>
        <w:rPr>
          <w:b/>
          <w:sz w:val="24"/>
        </w:rPr>
      </w:pPr>
      <w:bookmarkStart w:id="9" w:name="Informácie_o_údajoch_aktív_a_pasív"/>
      <w:bookmarkEnd w:id="9"/>
      <w:r>
        <w:rPr>
          <w:b/>
          <w:sz w:val="24"/>
        </w:rPr>
        <w:t>Informácie o údajoch aktív a pasív</w:t>
      </w:r>
    </w:p>
    <w:p w:rsidR="00C02BE3" w:rsidRDefault="00C02BE3">
      <w:pPr>
        <w:pStyle w:val="Heading2"/>
        <w:numPr>
          <w:ilvl w:val="0"/>
          <w:numId w:val="9"/>
        </w:numPr>
        <w:tabs>
          <w:tab w:val="left" w:pos="472"/>
        </w:tabs>
        <w:spacing w:before="184"/>
      </w:pPr>
      <w:bookmarkStart w:id="10" w:name="1._Údaje_po_konsolidovanom_celku"/>
      <w:bookmarkEnd w:id="10"/>
      <w:r>
        <w:t xml:space="preserve">Údaje </w:t>
      </w:r>
      <w:r>
        <w:rPr>
          <w:spacing w:val="-3"/>
        </w:rPr>
        <w:t xml:space="preserve">po </w:t>
      </w:r>
      <w:r>
        <w:t>konsolidovanom celku</w:t>
      </w:r>
    </w:p>
    <w:p w:rsidR="00C02BE3" w:rsidRDefault="00C02BE3">
      <w:pPr>
        <w:pStyle w:val="BodyText"/>
        <w:spacing w:before="132" w:line="247" w:lineRule="auto"/>
        <w:ind w:left="120" w:right="452"/>
      </w:pPr>
      <w:r>
        <w:t>Konsolidovaný celok obce Nitrianske Rudno má 2 rozpočtové organizácie. Identifikačné údaje o účtovných jednotkách konsolidovaného celku sú uvedené v tabuľkovej časti (tabuľka č. 1).</w:t>
      </w:r>
    </w:p>
    <w:p w:rsidR="00C02BE3" w:rsidRDefault="00C02BE3">
      <w:pPr>
        <w:pStyle w:val="Heading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1" w:name="2._Prehľad_o_pohybe_dlhodobého_majetku"/>
      <w:bookmarkEnd w:id="11"/>
      <w:r>
        <w:t>Prehľad o pohybe dlhodobého</w:t>
      </w:r>
      <w:r>
        <w:rPr>
          <w:spacing w:val="-10"/>
        </w:rPr>
        <w:t xml:space="preserve"> </w:t>
      </w:r>
      <w:r>
        <w:t>majetku</w:t>
      </w:r>
    </w:p>
    <w:p w:rsidR="00C02BE3" w:rsidRDefault="00C02BE3">
      <w:pPr>
        <w:pStyle w:val="ListParagraph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r>
        <w:rPr>
          <w:b/>
          <w:sz w:val="19"/>
          <w:u w:val="single"/>
        </w:rPr>
        <w:t xml:space="preserve">Prehľad o pohybe dlhodobého </w:t>
      </w:r>
      <w:r>
        <w:rPr>
          <w:b/>
          <w:spacing w:val="-3"/>
          <w:sz w:val="19"/>
          <w:u w:val="single"/>
        </w:rPr>
        <w:t xml:space="preserve">nehmotného </w:t>
      </w:r>
      <w:r>
        <w:rPr>
          <w:b/>
          <w:sz w:val="19"/>
          <w:u w:val="single"/>
        </w:rPr>
        <w:t>a dlhodobého hmotného majetku</w:t>
      </w:r>
      <w:r>
        <w:rPr>
          <w:b/>
          <w:sz w:val="19"/>
        </w:rPr>
        <w:t xml:space="preserve"> </w:t>
      </w:r>
      <w:r>
        <w:rPr>
          <w:sz w:val="19"/>
        </w:rPr>
        <w:t xml:space="preserve">od 1. januára 2017 </w:t>
      </w:r>
    </w:p>
    <w:p w:rsidR="00C02BE3" w:rsidRDefault="00C02BE3" w:rsidP="00322AED">
      <w:pPr>
        <w:pStyle w:val="ListParagraph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r>
        <w:rPr>
          <w:sz w:val="19"/>
        </w:rPr>
        <w:t xml:space="preserve">do 31. decembra 2017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konsolidovaných poznámok (tabuľka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:rsidR="00C02BE3" w:rsidRDefault="00C02BE3">
      <w:pPr>
        <w:pStyle w:val="BodyText"/>
        <w:spacing w:before="9"/>
        <w:rPr>
          <w:sz w:val="12"/>
        </w:rPr>
      </w:pPr>
    </w:p>
    <w:p w:rsidR="00C02BE3" w:rsidRDefault="00C02BE3">
      <w:pPr>
        <w:pStyle w:val="Heading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r>
        <w:rPr>
          <w:spacing w:val="-3"/>
        </w:rPr>
        <w:t xml:space="preserve">spôsob </w:t>
      </w:r>
      <w:r>
        <w:t xml:space="preserve">a </w:t>
      </w:r>
      <w:r>
        <w:rPr>
          <w:spacing w:val="-3"/>
        </w:rPr>
        <w:t xml:space="preserve">výška </w:t>
      </w:r>
      <w:r>
        <w:t xml:space="preserve">poistenia dlhodobého nehmotného a </w:t>
      </w:r>
      <w:r>
        <w:rPr>
          <w:spacing w:val="-3"/>
        </w:rPr>
        <w:t>hmotného</w:t>
      </w:r>
      <w:r>
        <w:rPr>
          <w:spacing w:val="6"/>
        </w:rPr>
        <w:t xml:space="preserve"> </w:t>
      </w:r>
      <w:r>
        <w:t>majetku</w:t>
      </w:r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27"/>
        <w:gridCol w:w="3518"/>
        <w:gridCol w:w="2006"/>
      </w:tblGrid>
      <w:tr w:rsidR="00C02BE3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Druh poisteného majetku</w:t>
            </w:r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before="98"/>
              <w:rPr>
                <w:b/>
                <w:sz w:val="19"/>
              </w:rPr>
            </w:pPr>
            <w:r>
              <w:rPr>
                <w:b/>
                <w:sz w:val="19"/>
              </w:rPr>
              <w:t>Spôsob poistenia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Výška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3"/>
                <w:sz w:val="19"/>
              </w:rPr>
              <w:t>poistenia</w:t>
            </w:r>
          </w:p>
          <w:p w:rsidR="00C02BE3" w:rsidRDefault="00C02BE3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(ročné)</w:t>
            </w:r>
          </w:p>
        </w:tc>
      </w:tr>
      <w:tr w:rsidR="00C02BE3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Bytový dom 2 x 12 b.j.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Združený živel, vandalizmus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347,54</w:t>
            </w:r>
          </w:p>
        </w:tc>
      </w:tr>
      <w:tr w:rsidR="00C02BE3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Administr. budovy, hnuteľné veci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Združené poistenie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992,26</w:t>
            </w:r>
          </w:p>
        </w:tc>
      </w:tr>
      <w:tr w:rsidR="00C02BE3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ZŠ,telocvičňa, 4-triedny pavilón,školská jedálen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698,48</w:t>
            </w:r>
          </w:p>
        </w:tc>
      </w:tr>
      <w:tr w:rsidR="00C02BE3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 xml:space="preserve">Materská škola, </w:t>
            </w:r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Združ.poist.-živel, vodovodné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338,38</w:t>
            </w:r>
          </w:p>
        </w:tc>
      </w:tr>
      <w:tr w:rsidR="00C02BE3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02BE3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C02BE3" w:rsidRDefault="00C02BE3">
      <w:pPr>
        <w:pStyle w:val="BodyText"/>
        <w:rPr>
          <w:b/>
          <w:sz w:val="20"/>
        </w:rPr>
      </w:pPr>
    </w:p>
    <w:p w:rsidR="00C02BE3" w:rsidRDefault="00C02BE3">
      <w:pPr>
        <w:pStyle w:val="BodyText"/>
        <w:spacing w:before="6"/>
        <w:rPr>
          <w:b/>
          <w:sz w:val="26"/>
        </w:rPr>
      </w:pPr>
    </w:p>
    <w:p w:rsidR="00C02BE3" w:rsidRDefault="00C02BE3">
      <w:pPr>
        <w:pStyle w:val="ListParagraph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r>
        <w:rPr>
          <w:b/>
          <w:sz w:val="19"/>
          <w:u w:val="single"/>
        </w:rPr>
        <w:t xml:space="preserve">zriadenie záložného práva </w:t>
      </w:r>
      <w:r>
        <w:rPr>
          <w:b/>
          <w:spacing w:val="-4"/>
          <w:sz w:val="19"/>
          <w:u w:val="single"/>
        </w:rPr>
        <w:t xml:space="preserve">na </w:t>
      </w:r>
      <w:r>
        <w:rPr>
          <w:b/>
          <w:sz w:val="19"/>
          <w:u w:val="single"/>
        </w:rPr>
        <w:t xml:space="preserve">dlhodobý </w:t>
      </w:r>
      <w:r>
        <w:rPr>
          <w:b/>
          <w:spacing w:val="-3"/>
          <w:sz w:val="19"/>
          <w:u w:val="single"/>
        </w:rPr>
        <w:t xml:space="preserve">nehmotný </w:t>
      </w:r>
      <w:r>
        <w:rPr>
          <w:b/>
          <w:sz w:val="19"/>
          <w:u w:val="single"/>
        </w:rPr>
        <w:t xml:space="preserve">majetok a dlhodobý </w:t>
      </w:r>
      <w:r>
        <w:rPr>
          <w:b/>
          <w:spacing w:val="-3"/>
          <w:sz w:val="19"/>
          <w:u w:val="single"/>
        </w:rPr>
        <w:t>hmotný</w:t>
      </w:r>
      <w:r>
        <w:rPr>
          <w:b/>
          <w:spacing w:val="12"/>
          <w:sz w:val="19"/>
          <w:u w:val="single"/>
        </w:rPr>
        <w:t xml:space="preserve"> </w:t>
      </w:r>
      <w:r>
        <w:rPr>
          <w:b/>
          <w:sz w:val="19"/>
          <w:u w:val="single"/>
        </w:rPr>
        <w:t>majetok</w:t>
      </w:r>
    </w:p>
    <w:p w:rsidR="00C02BE3" w:rsidRDefault="00C02BE3">
      <w:pPr>
        <w:pStyle w:val="BodyText"/>
        <w:spacing w:before="65"/>
        <w:ind w:left="120"/>
      </w:pPr>
      <w:r>
        <w:t>Záložné právo je zriadené na tieto nehnuteľnosti:</w:t>
      </w:r>
    </w:p>
    <w:p w:rsidR="00C02BE3" w:rsidRDefault="00C02BE3">
      <w:pPr>
        <w:pStyle w:val="ListParagraph"/>
        <w:numPr>
          <w:ilvl w:val="0"/>
          <w:numId w:val="7"/>
        </w:numPr>
        <w:tabs>
          <w:tab w:val="left" w:pos="971"/>
        </w:tabs>
        <w:spacing w:before="69"/>
        <w:ind w:hanging="360"/>
        <w:rPr>
          <w:sz w:val="19"/>
        </w:rPr>
      </w:pPr>
      <w:r>
        <w:rPr>
          <w:sz w:val="19"/>
        </w:rPr>
        <w:t xml:space="preserve">pozemok </w:t>
      </w:r>
      <w:r>
        <w:rPr>
          <w:spacing w:val="-3"/>
          <w:sz w:val="19"/>
        </w:rPr>
        <w:t xml:space="preserve">registra </w:t>
      </w:r>
      <w:r>
        <w:rPr>
          <w:sz w:val="19"/>
        </w:rPr>
        <w:t>C KN par.č. 166/6-zast.plocha a nádvorie o výmere 433</w:t>
      </w:r>
      <w:r>
        <w:rPr>
          <w:spacing w:val="-5"/>
          <w:sz w:val="19"/>
        </w:rPr>
        <w:t xml:space="preserve"> </w:t>
      </w:r>
      <w:r>
        <w:rPr>
          <w:sz w:val="19"/>
        </w:rPr>
        <w:t>m2,</w:t>
      </w:r>
    </w:p>
    <w:p w:rsidR="00C02BE3" w:rsidRDefault="00C02BE3">
      <w:pPr>
        <w:pStyle w:val="ListParagraph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r>
        <w:rPr>
          <w:sz w:val="19"/>
        </w:rPr>
        <w:t xml:space="preserve">pozemok reg. C KN parc. Č. </w:t>
      </w:r>
      <w:r>
        <w:rPr>
          <w:spacing w:val="-3"/>
          <w:sz w:val="19"/>
        </w:rPr>
        <w:t xml:space="preserve">1667-zast.plocha </w:t>
      </w:r>
      <w:r>
        <w:rPr>
          <w:sz w:val="19"/>
        </w:rPr>
        <w:t>a nádvorie o výmere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:rsidR="00C02BE3" w:rsidRDefault="00C02BE3">
      <w:pPr>
        <w:pStyle w:val="ListParagraph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r>
        <w:rPr>
          <w:sz w:val="19"/>
        </w:rPr>
        <w:t xml:space="preserve">stavba </w:t>
      </w:r>
      <w:r>
        <w:rPr>
          <w:spacing w:val="-3"/>
          <w:sz w:val="19"/>
        </w:rPr>
        <w:t xml:space="preserve">so </w:t>
      </w:r>
      <w:r>
        <w:rPr>
          <w:sz w:val="19"/>
        </w:rPr>
        <w:t xml:space="preserve">súp.č. 714 / bytový dom 2 x 12 bj. a inž. siete/ na pozemku reg. C </w:t>
      </w:r>
      <w:r>
        <w:rPr>
          <w:spacing w:val="-3"/>
          <w:sz w:val="19"/>
        </w:rPr>
        <w:t xml:space="preserve">KN </w:t>
      </w:r>
      <w:r>
        <w:rPr>
          <w:sz w:val="19"/>
        </w:rPr>
        <w:t>s parc. Č. 166/6- zast.plocha a nádvorie o výmere 433 m2 v prospech</w:t>
      </w:r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11"/>
        <w:rPr>
          <w:sz w:val="15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481"/>
        </w:tabs>
        <w:ind w:left="480" w:hanging="360"/>
      </w:pPr>
      <w:bookmarkStart w:id="12" w:name="3._Prehľad_o_pohybe_dlhodobého_finančnéh"/>
      <w:bookmarkEnd w:id="12"/>
      <w:r>
        <w:t>Prehľad o pohybe dlhodobého finančného</w:t>
      </w:r>
      <w:r>
        <w:rPr>
          <w:spacing w:val="-14"/>
        </w:rPr>
        <w:t xml:space="preserve"> </w:t>
      </w:r>
      <w:r>
        <w:t>majetku</w:t>
      </w:r>
    </w:p>
    <w:p w:rsidR="00C02BE3" w:rsidRDefault="00C02BE3">
      <w:pPr>
        <w:pStyle w:val="BodyText"/>
        <w:spacing w:before="137" w:line="232" w:lineRule="auto"/>
        <w:ind w:left="120" w:right="183"/>
      </w:pPr>
      <w:r>
        <w:t>Detailnejšie informácie o dlhodobom finančnom majetku k 31. decembru 2017 sú uvedené v tabuľkovej časti (tabuľky č. 2 až č. 6)</w:t>
      </w:r>
    </w:p>
    <w:p w:rsidR="00C02BE3" w:rsidRDefault="00C02BE3">
      <w:pPr>
        <w:pStyle w:val="BodyText"/>
        <w:spacing w:before="137"/>
        <w:ind w:left="120"/>
      </w:pPr>
      <w:r>
        <w:t>Realizovateľné cenné papiere v € - tabuľka č. 4.</w:t>
      </w:r>
    </w:p>
    <w:p w:rsidR="00C02BE3" w:rsidRDefault="00C02BE3">
      <w:pPr>
        <w:pStyle w:val="BodyText"/>
        <w:spacing w:before="137"/>
        <w:ind w:left="120"/>
      </w:pPr>
      <w:r>
        <w:t>Vývoj opravnej položky k zásobám – konsolidovaný celok v roku 2017 nevytvoril opravné položky, nebol dôvod.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472"/>
        </w:tabs>
        <w:spacing w:before="123"/>
      </w:pPr>
      <w:bookmarkStart w:id="13" w:name="4._Transfery"/>
      <w:bookmarkEnd w:id="13"/>
      <w:r>
        <w:t>Transfery</w:t>
      </w:r>
    </w:p>
    <w:p w:rsidR="00C02BE3" w:rsidRDefault="00C02BE3">
      <w:pPr>
        <w:pStyle w:val="BodyText"/>
        <w:spacing w:before="127" w:line="259" w:lineRule="auto"/>
        <w:ind w:left="120" w:right="1132"/>
      </w:pPr>
      <w:r>
        <w:t>V rámci zúčtovacích vzťahov medzi subjektmi verejnej správy konsolidovaný celok vykazuje na účte 357 - ako nespotrebovaný transfer pre základnú školu a 17 645,64 € :</w:t>
      </w:r>
    </w:p>
    <w:p w:rsidR="00C02BE3" w:rsidRDefault="00C02BE3">
      <w:pPr>
        <w:pStyle w:val="ListParagraph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>ZŠ normatív -</w:t>
      </w:r>
      <w:r>
        <w:rPr>
          <w:spacing w:val="-9"/>
          <w:sz w:val="19"/>
        </w:rPr>
        <w:t xml:space="preserve"> </w:t>
      </w:r>
      <w:r>
        <w:rPr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sz w:val="19"/>
        </w:rPr>
        <w:t>prevádzku</w:t>
      </w:r>
      <w:r>
        <w:rPr>
          <w:sz w:val="19"/>
        </w:rPr>
        <w:tab/>
        <w:t>16 652,90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C02BE3" w:rsidRDefault="00C02BE3">
      <w:pPr>
        <w:pStyle w:val="ListParagraph"/>
        <w:numPr>
          <w:ilvl w:val="0"/>
          <w:numId w:val="6"/>
        </w:numPr>
        <w:tabs>
          <w:tab w:val="left" w:pos="376"/>
          <w:tab w:val="left" w:pos="4731"/>
        </w:tabs>
        <w:spacing w:before="137"/>
        <w:ind w:hanging="461"/>
        <w:rPr>
          <w:sz w:val="19"/>
        </w:rPr>
      </w:pPr>
      <w:r>
        <w:rPr>
          <w:sz w:val="19"/>
        </w:rPr>
        <w:t xml:space="preserve">ZŠ </w:t>
      </w:r>
      <w:r>
        <w:rPr>
          <w:spacing w:val="-4"/>
          <w:sz w:val="19"/>
        </w:rPr>
        <w:t>na</w:t>
      </w:r>
      <w:r>
        <w:rPr>
          <w:spacing w:val="4"/>
          <w:sz w:val="19"/>
        </w:rPr>
        <w:t xml:space="preserve"> </w:t>
      </w:r>
      <w:r>
        <w:rPr>
          <w:sz w:val="19"/>
        </w:rPr>
        <w:t>dopravu</w:t>
      </w:r>
      <w:r>
        <w:rPr>
          <w:spacing w:val="-5"/>
          <w:sz w:val="19"/>
        </w:rPr>
        <w:t xml:space="preserve"> </w:t>
      </w:r>
      <w:r>
        <w:rPr>
          <w:sz w:val="19"/>
        </w:rPr>
        <w:t>žiakov</w:t>
      </w:r>
      <w:r>
        <w:rPr>
          <w:sz w:val="19"/>
        </w:rPr>
        <w:tab/>
        <w:t xml:space="preserve"> 971,74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435"/>
        </w:tabs>
        <w:ind w:left="434" w:hanging="213"/>
      </w:pPr>
      <w:r>
        <w:rPr>
          <w:spacing w:val="-3"/>
        </w:rPr>
        <w:t xml:space="preserve">Pohľadávky </w:t>
      </w:r>
      <w:r>
        <w:t>konsolidovaného celku v</w:t>
      </w:r>
      <w:r>
        <w:rPr>
          <w:spacing w:val="-13"/>
        </w:rPr>
        <w:t xml:space="preserve"> </w:t>
      </w:r>
      <w:r>
        <w:t>€</w:t>
      </w:r>
    </w:p>
    <w:p w:rsidR="00C02BE3" w:rsidRDefault="00C02BE3">
      <w:pPr>
        <w:pStyle w:val="ListParagraph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r>
        <w:rPr>
          <w:b/>
          <w:sz w:val="19"/>
          <w:u w:val="single"/>
        </w:rPr>
        <w:t xml:space="preserve">významné pohľadávky podľa jednotlivých položiek </w:t>
      </w:r>
      <w:r>
        <w:rPr>
          <w:b/>
          <w:spacing w:val="-3"/>
          <w:sz w:val="19"/>
          <w:u w:val="single"/>
        </w:rPr>
        <w:t xml:space="preserve">súvahy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:rsidR="00C02BE3" w:rsidRDefault="00C02BE3">
      <w:pPr>
        <w:pStyle w:val="Body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02"/>
        <w:gridCol w:w="1392"/>
        <w:gridCol w:w="1834"/>
        <w:gridCol w:w="3240"/>
      </w:tblGrid>
      <w:tr w:rsidR="00C02BE3">
        <w:trPr>
          <w:trHeight w:val="426"/>
        </w:trPr>
        <w:tc>
          <w:tcPr>
            <w:tcW w:w="3302" w:type="dxa"/>
          </w:tcPr>
          <w:p w:rsidR="00C02BE3" w:rsidRDefault="00C02BE3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Pohľadávka</w:t>
            </w:r>
          </w:p>
        </w:tc>
        <w:tc>
          <w:tcPr>
            <w:tcW w:w="1392" w:type="dxa"/>
          </w:tcPr>
          <w:p w:rsidR="00C02BE3" w:rsidRDefault="00C02BE3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r>
              <w:rPr>
                <w:sz w:val="19"/>
              </w:rPr>
              <w:t>Riadok súvahy</w:t>
            </w:r>
          </w:p>
        </w:tc>
        <w:tc>
          <w:tcPr>
            <w:tcW w:w="1834" w:type="dxa"/>
          </w:tcPr>
          <w:p w:rsidR="00C02BE3" w:rsidRDefault="00C02BE3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r>
              <w:rPr>
                <w:sz w:val="19"/>
              </w:rPr>
              <w:t>Hodnota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pohľadávok</w:t>
            </w:r>
          </w:p>
        </w:tc>
        <w:tc>
          <w:tcPr>
            <w:tcW w:w="3240" w:type="dxa"/>
          </w:tcPr>
          <w:p w:rsidR="00C02BE3" w:rsidRDefault="00C02BE3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r>
              <w:rPr>
                <w:sz w:val="19"/>
              </w:rPr>
              <w:t>Opis</w:t>
            </w:r>
          </w:p>
        </w:tc>
      </w:tr>
      <w:tr w:rsidR="00C02BE3">
        <w:trPr>
          <w:trHeight w:val="186"/>
        </w:trPr>
        <w:tc>
          <w:tcPr>
            <w:tcW w:w="3302" w:type="dxa"/>
          </w:tcPr>
          <w:p w:rsidR="00C02BE3" w:rsidRDefault="00C02BE3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:rsidR="00C02BE3" w:rsidRDefault="00C02BE3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:rsidR="00C02BE3" w:rsidRDefault="00C02BE3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:rsidR="00C02BE3" w:rsidRDefault="00C02BE3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C02BE3">
        <w:trPr>
          <w:trHeight w:val="436"/>
        </w:trPr>
        <w:tc>
          <w:tcPr>
            <w:tcW w:w="3302" w:type="dxa"/>
          </w:tcPr>
          <w:p w:rsidR="00C02BE3" w:rsidRDefault="00C02BE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Daň z nehnuteľnosti</w:t>
            </w:r>
          </w:p>
        </w:tc>
        <w:tc>
          <w:tcPr>
            <w:tcW w:w="1392" w:type="dxa"/>
          </w:tcPr>
          <w:p w:rsidR="00C02BE3" w:rsidRDefault="00C02BE3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:rsidR="00C02BE3" w:rsidRDefault="00C02BE3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8 438,87</w:t>
            </w:r>
          </w:p>
        </w:tc>
        <w:tc>
          <w:tcPr>
            <w:tcW w:w="3240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02BE3" w:rsidRDefault="00C02BE3">
      <w:pPr>
        <w:pStyle w:val="BodyText"/>
        <w:spacing w:before="4"/>
        <w:rPr>
          <w:b/>
          <w:sz w:val="22"/>
        </w:rPr>
      </w:pPr>
    </w:p>
    <w:p w:rsidR="00C02BE3" w:rsidRDefault="00C02BE3">
      <w:pPr>
        <w:pStyle w:val="BodyText"/>
        <w:spacing w:line="340" w:lineRule="atLeast"/>
        <w:ind w:left="120" w:right="3608"/>
      </w:pPr>
      <w:r>
        <w:t>Konsolidovaný celok vykazuje krátkodobé pohľadávky vo výške 11 480,74 €. Pohľadávky má materská účtovná jednotka - obec Nitrianske Rudno a to hlavne:</w:t>
      </w:r>
    </w:p>
    <w:p w:rsidR="00C02BE3" w:rsidRDefault="00C02BE3">
      <w:pPr>
        <w:pStyle w:val="ListParagraph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r>
        <w:rPr>
          <w:sz w:val="19"/>
        </w:rPr>
        <w:t xml:space="preserve">pohľadávky z nedaňových príjmov obcí 1 898,46 € (prenájom pozemku, za </w:t>
      </w:r>
      <w:r>
        <w:rPr>
          <w:spacing w:val="-3"/>
          <w:sz w:val="19"/>
        </w:rPr>
        <w:t xml:space="preserve">vývoz </w:t>
      </w:r>
      <w:r>
        <w:rPr>
          <w:sz w:val="19"/>
        </w:rPr>
        <w:t>odpadu, a vyseparovaný</w:t>
      </w:r>
      <w:r>
        <w:rPr>
          <w:spacing w:val="-28"/>
          <w:sz w:val="19"/>
        </w:rPr>
        <w:t xml:space="preserve"> </w:t>
      </w:r>
      <w:r>
        <w:rPr>
          <w:sz w:val="19"/>
        </w:rPr>
        <w:t>odpad../</w:t>
      </w:r>
    </w:p>
    <w:p w:rsidR="00C02BE3" w:rsidRDefault="00C02BE3">
      <w:pPr>
        <w:pStyle w:val="ListParagraph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 xml:space="preserve">pohľadávky z daňových príjmov obcí 8 438,87 € (najvyšší podiel </w:t>
      </w:r>
      <w:r>
        <w:rPr>
          <w:spacing w:val="-3"/>
          <w:sz w:val="19"/>
        </w:rPr>
        <w:t xml:space="preserve">na </w:t>
      </w:r>
      <w:r>
        <w:rPr>
          <w:sz w:val="19"/>
        </w:rPr>
        <w:t>daňových pohľadávkach majú pohľadávky za daň z</w:t>
      </w:r>
      <w:r>
        <w:rPr>
          <w:spacing w:val="-1"/>
          <w:sz w:val="19"/>
        </w:rPr>
        <w:t xml:space="preserve"> </w:t>
      </w:r>
      <w:r>
        <w:rPr>
          <w:sz w:val="19"/>
        </w:rPr>
        <w:t>nehnuteľností)</w:t>
      </w:r>
    </w:p>
    <w:p w:rsidR="00C02BE3" w:rsidRDefault="00C02BE3">
      <w:pPr>
        <w:pStyle w:val="Heading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r>
        <w:t xml:space="preserve">pohľadávky podľa </w:t>
      </w:r>
      <w:r>
        <w:rPr>
          <w:spacing w:val="-3"/>
        </w:rPr>
        <w:t xml:space="preserve">doby </w:t>
      </w:r>
      <w:r>
        <w:t xml:space="preserve">splatnosti a podľa zostatkovej </w:t>
      </w:r>
      <w:r>
        <w:rPr>
          <w:spacing w:val="-3"/>
        </w:rPr>
        <w:t>doby</w:t>
      </w:r>
      <w:r>
        <w:rPr>
          <w:spacing w:val="-6"/>
        </w:rPr>
        <w:t xml:space="preserve"> </w:t>
      </w:r>
      <w:r>
        <w:t>splatnosti</w:t>
      </w:r>
    </w:p>
    <w:p w:rsidR="00C02BE3" w:rsidRDefault="00C02BE3">
      <w:pPr>
        <w:pStyle w:val="BodyText"/>
        <w:spacing w:before="132" w:line="259" w:lineRule="auto"/>
        <w:ind w:left="120" w:right="1379"/>
      </w:pPr>
      <w:r>
        <w:t>Prehľad pohľadávok z hľadiska ich vekovej štruktúry a z hľadiska splatnosti je uvedený v tabuľkovej prílohe konsolidovaných poznámok (tabuľka č. 9)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2"/>
        <w:rPr>
          <w:sz w:val="21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481"/>
        </w:tabs>
        <w:ind w:left="480" w:hanging="360"/>
      </w:pPr>
      <w:bookmarkStart w:id="14" w:name="6._Časové_rozlíšenie_aktív"/>
      <w:bookmarkEnd w:id="14"/>
      <w:r>
        <w:rPr>
          <w:spacing w:val="-3"/>
        </w:rPr>
        <w:t xml:space="preserve">Časové </w:t>
      </w:r>
      <w:r>
        <w:t>rozlíšenie</w:t>
      </w:r>
      <w:r>
        <w:rPr>
          <w:spacing w:val="3"/>
        </w:rPr>
        <w:t xml:space="preserve"> </w:t>
      </w:r>
      <w:r>
        <w:t>aktív</w:t>
      </w:r>
    </w:p>
    <w:p w:rsidR="00C02BE3" w:rsidRDefault="00C02BE3">
      <w:pPr>
        <w:pStyle w:val="ListParagraph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r>
        <w:rPr>
          <w:b/>
          <w:sz w:val="19"/>
        </w:rPr>
        <w:t xml:space="preserve">Náklady budúcich období </w:t>
      </w:r>
      <w:r>
        <w:rPr>
          <w:sz w:val="19"/>
        </w:rPr>
        <w:t>(tabuľka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3"/>
        <w:gridCol w:w="1363"/>
        <w:gridCol w:w="1445"/>
      </w:tblGrid>
      <w:tr w:rsidR="00C02BE3">
        <w:trPr>
          <w:trHeight w:val="527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152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152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2016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</w:tr>
      <w:tr w:rsidR="00C02BE3">
        <w:trPr>
          <w:trHeight w:val="297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Náklady budúcich období - predplatné</w:t>
            </w:r>
          </w:p>
        </w:tc>
        <w:tc>
          <w:tcPr>
            <w:tcW w:w="1363" w:type="dxa"/>
          </w:tcPr>
          <w:p w:rsidR="00C02BE3" w:rsidRDefault="00C02BE3" w:rsidP="001C37DB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1 238,46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1 500,95</w:t>
            </w:r>
          </w:p>
        </w:tc>
      </w:tr>
      <w:tr w:rsidR="00C02BE3">
        <w:trPr>
          <w:trHeight w:val="302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poistné</w:t>
            </w:r>
          </w:p>
        </w:tc>
        <w:tc>
          <w:tcPr>
            <w:tcW w:w="1363" w:type="dxa"/>
          </w:tcPr>
          <w:p w:rsidR="00C02BE3" w:rsidRDefault="00C02BE3" w:rsidP="001C37DB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1 122,91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1 122,91</w:t>
            </w:r>
          </w:p>
        </w:tc>
      </w:tr>
      <w:tr w:rsidR="00C02BE3">
        <w:trPr>
          <w:trHeight w:val="306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363" w:type="dxa"/>
          </w:tcPr>
          <w:p w:rsidR="00C02BE3" w:rsidRDefault="00C02BE3" w:rsidP="001C37DB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2 361,37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2 361,37</w:t>
            </w:r>
          </w:p>
        </w:tc>
      </w:tr>
    </w:tbl>
    <w:p w:rsidR="00C02BE3" w:rsidRDefault="00C02BE3">
      <w:pPr>
        <w:pStyle w:val="BodyText"/>
        <w:ind w:left="120"/>
      </w:pPr>
      <w:r>
        <w:t>Ide o poistenie motorových vozidiel a predplatné publikácií, zákonov, časopisov.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4"/>
        <w:rPr>
          <w:sz w:val="22"/>
        </w:rPr>
      </w:pPr>
    </w:p>
    <w:p w:rsidR="00C02BE3" w:rsidRDefault="00C02BE3">
      <w:pPr>
        <w:pStyle w:val="ListParagraph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r>
        <w:rPr>
          <w:b/>
          <w:sz w:val="19"/>
        </w:rPr>
        <w:t xml:space="preserve">Príjmy </w:t>
      </w:r>
      <w:r>
        <w:rPr>
          <w:b/>
          <w:spacing w:val="-3"/>
          <w:sz w:val="19"/>
        </w:rPr>
        <w:t xml:space="preserve">budúcich </w:t>
      </w:r>
      <w:r>
        <w:rPr>
          <w:b/>
          <w:sz w:val="19"/>
        </w:rPr>
        <w:t xml:space="preserve">období </w:t>
      </w:r>
      <w:r>
        <w:rPr>
          <w:sz w:val="19"/>
        </w:rPr>
        <w:t>(tabuľka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3"/>
        <w:gridCol w:w="1363"/>
        <w:gridCol w:w="1445"/>
      </w:tblGrid>
      <w:tr w:rsidR="00C02BE3">
        <w:trPr>
          <w:trHeight w:val="546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162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162"/>
              <w:ind w:left="196"/>
              <w:rPr>
                <w:sz w:val="19"/>
              </w:rPr>
            </w:pPr>
            <w:r>
              <w:rPr>
                <w:sz w:val="19"/>
              </w:rPr>
              <w:t>k 31.12. 2016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2016</w:t>
            </w:r>
          </w:p>
        </w:tc>
      </w:tr>
      <w:tr w:rsidR="00C02BE3">
        <w:trPr>
          <w:trHeight w:val="297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Náklady budúcich období - nájomné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37"/>
              <w:ind w:left="245"/>
              <w:rPr>
                <w:sz w:val="19"/>
              </w:rPr>
            </w:pPr>
            <w:r>
              <w:rPr>
                <w:sz w:val="19"/>
              </w:rPr>
              <w:t>3 401,24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733,20</w:t>
            </w:r>
          </w:p>
        </w:tc>
      </w:tr>
      <w:tr w:rsidR="00C02BE3">
        <w:trPr>
          <w:trHeight w:val="297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363" w:type="dxa"/>
          </w:tcPr>
          <w:p w:rsidR="00C02BE3" w:rsidRDefault="00C02BE3" w:rsidP="00B06732">
            <w:pPr>
              <w:pStyle w:val="TableParagraph"/>
              <w:spacing w:before="32"/>
              <w:rPr>
                <w:sz w:val="19"/>
              </w:rPr>
            </w:pPr>
            <w:r>
              <w:rPr>
                <w:sz w:val="19"/>
              </w:rPr>
              <w:t xml:space="preserve">     1 200,09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</w:p>
        </w:tc>
      </w:tr>
      <w:tr w:rsidR="00C02BE3">
        <w:trPr>
          <w:trHeight w:val="311"/>
        </w:trPr>
        <w:tc>
          <w:tcPr>
            <w:tcW w:w="4243" w:type="dxa"/>
          </w:tcPr>
          <w:p w:rsidR="00C02BE3" w:rsidRDefault="00C02BE3">
            <w:pPr>
              <w:pStyle w:val="TableParagraph"/>
              <w:spacing w:before="42"/>
              <w:rPr>
                <w:b/>
                <w:sz w:val="19"/>
              </w:rPr>
            </w:pPr>
            <w:r>
              <w:rPr>
                <w:b/>
                <w:sz w:val="19"/>
              </w:rPr>
              <w:t>Spolu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42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4 601,33</w:t>
            </w:r>
          </w:p>
        </w:tc>
        <w:tc>
          <w:tcPr>
            <w:tcW w:w="1445" w:type="dxa"/>
          </w:tcPr>
          <w:p w:rsidR="00C02BE3" w:rsidRDefault="00C02BE3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733,20</w:t>
            </w:r>
          </w:p>
        </w:tc>
      </w:tr>
    </w:tbl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4"/>
        <w:rPr>
          <w:sz w:val="17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5" w:name="7._Vlastné_imanie"/>
      <w:bookmarkEnd w:id="15"/>
      <w:r>
        <w:t>Vlastné</w:t>
      </w:r>
      <w:r>
        <w:rPr>
          <w:spacing w:val="-1"/>
        </w:rPr>
        <w:t xml:space="preserve"> </w:t>
      </w:r>
      <w:r>
        <w:t>imanie</w:t>
      </w:r>
    </w:p>
    <w:p w:rsidR="00C02BE3" w:rsidRDefault="00C02BE3">
      <w:pPr>
        <w:pStyle w:val="BodyText"/>
        <w:spacing w:before="8"/>
        <w:rPr>
          <w:b/>
          <w:sz w:val="25"/>
        </w:rPr>
      </w:pPr>
    </w:p>
    <w:p w:rsidR="00C02BE3" w:rsidRDefault="00C02BE3" w:rsidP="00970BE2">
      <w:pPr>
        <w:pStyle w:val="BodyText"/>
        <w:spacing w:line="259" w:lineRule="auto"/>
        <w:ind w:left="322" w:right="989"/>
      </w:pPr>
      <w:r>
        <w:t xml:space="preserve">Prehľad o pohybe vlastného imania konsolidovaného celku </w:t>
      </w:r>
      <w:r>
        <w:rPr>
          <w:i/>
        </w:rPr>
        <w:t xml:space="preserve">obce Nitrianske Rudno </w:t>
      </w:r>
      <w:r>
        <w:t>od 1. januára 2017 do 31. decembra 2017 je uvedený v tabuľkovej prílohe konsolidovaných poznámok - tabuľka č. 12.</w:t>
      </w:r>
    </w:p>
    <w:p w:rsidR="00C02BE3" w:rsidRDefault="00C02BE3" w:rsidP="00970BE2">
      <w:pPr>
        <w:pStyle w:val="Body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63"/>
        <w:gridCol w:w="1363"/>
        <w:gridCol w:w="1142"/>
        <w:gridCol w:w="1214"/>
        <w:gridCol w:w="1176"/>
        <w:gridCol w:w="1450"/>
      </w:tblGrid>
      <w:tr w:rsidR="00C02BE3">
        <w:trPr>
          <w:trHeight w:val="426"/>
        </w:trPr>
        <w:tc>
          <w:tcPr>
            <w:tcW w:w="3763" w:type="dxa"/>
          </w:tcPr>
          <w:p w:rsidR="00C02BE3" w:rsidRDefault="00C02BE3">
            <w:pPr>
              <w:pStyle w:val="TableParagraph"/>
              <w:spacing w:before="100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2016</w:t>
            </w:r>
          </w:p>
        </w:tc>
        <w:tc>
          <w:tcPr>
            <w:tcW w:w="1142" w:type="dxa"/>
          </w:tcPr>
          <w:p w:rsidR="00C02BE3" w:rsidRDefault="00C02BE3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r>
              <w:rPr>
                <w:sz w:val="19"/>
              </w:rPr>
              <w:t>Zvýšenie</w:t>
            </w:r>
          </w:p>
        </w:tc>
        <w:tc>
          <w:tcPr>
            <w:tcW w:w="1214" w:type="dxa"/>
          </w:tcPr>
          <w:p w:rsidR="00C02BE3" w:rsidRDefault="00C02BE3">
            <w:pPr>
              <w:pStyle w:val="TableParagraph"/>
              <w:spacing w:before="100"/>
              <w:ind w:left="336"/>
              <w:rPr>
                <w:sz w:val="19"/>
              </w:rPr>
            </w:pPr>
            <w:r>
              <w:rPr>
                <w:sz w:val="19"/>
              </w:rPr>
              <w:t>Zníženie</w:t>
            </w:r>
          </w:p>
        </w:tc>
        <w:tc>
          <w:tcPr>
            <w:tcW w:w="1176" w:type="dxa"/>
          </w:tcPr>
          <w:p w:rsidR="00C02BE3" w:rsidRDefault="00C02BE3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r>
              <w:rPr>
                <w:sz w:val="19"/>
              </w:rPr>
              <w:t>Presun</w:t>
            </w:r>
          </w:p>
        </w:tc>
        <w:tc>
          <w:tcPr>
            <w:tcW w:w="1450" w:type="dxa"/>
          </w:tcPr>
          <w:p w:rsidR="00C02BE3" w:rsidRDefault="00C02BE3">
            <w:pPr>
              <w:pStyle w:val="TableParagraph"/>
              <w:spacing w:before="100"/>
              <w:ind w:left="250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</w:tr>
      <w:tr w:rsidR="00C02BE3">
        <w:trPr>
          <w:trHeight w:val="417"/>
        </w:trPr>
        <w:tc>
          <w:tcPr>
            <w:tcW w:w="3763" w:type="dxa"/>
          </w:tcPr>
          <w:p w:rsidR="00C02BE3" w:rsidRDefault="00C02BE3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sz w:val="19"/>
              </w:rPr>
              <w:t>Nevysporiadaný výsledok hospodárenia</w:t>
            </w:r>
          </w:p>
          <w:p w:rsidR="00C02BE3" w:rsidRDefault="00C02BE3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sz w:val="19"/>
              </w:rPr>
              <w:t>minulých rokov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1 599 193,35</w:t>
            </w:r>
          </w:p>
        </w:tc>
        <w:tc>
          <w:tcPr>
            <w:tcW w:w="1142" w:type="dxa"/>
          </w:tcPr>
          <w:p w:rsidR="00C02BE3" w:rsidRDefault="00C02BE3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:rsidR="00C02BE3" w:rsidRDefault="00C02BE3">
            <w:pPr>
              <w:pStyle w:val="TableParagraph"/>
              <w:spacing w:before="95"/>
              <w:ind w:left="389"/>
              <w:rPr>
                <w:sz w:val="19"/>
              </w:rPr>
            </w:pPr>
            <w:r>
              <w:rPr>
                <w:sz w:val="19"/>
              </w:rPr>
              <w:t>1 542,13</w:t>
            </w:r>
          </w:p>
        </w:tc>
        <w:tc>
          <w:tcPr>
            <w:tcW w:w="1176" w:type="dxa"/>
          </w:tcPr>
          <w:p w:rsidR="00C02BE3" w:rsidRDefault="00C02BE3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75 346,65</w:t>
            </w:r>
          </w:p>
        </w:tc>
        <w:tc>
          <w:tcPr>
            <w:tcW w:w="1450" w:type="dxa"/>
          </w:tcPr>
          <w:p w:rsidR="00C02BE3" w:rsidRDefault="00C02BE3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1 672 997,87</w:t>
            </w:r>
          </w:p>
        </w:tc>
      </w:tr>
      <w:tr w:rsidR="00C02BE3">
        <w:trPr>
          <w:trHeight w:val="297"/>
        </w:trPr>
        <w:tc>
          <w:tcPr>
            <w:tcW w:w="3763" w:type="dxa"/>
          </w:tcPr>
          <w:p w:rsidR="00C02BE3" w:rsidRDefault="00C02BE3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Výsledok hospodárenia za účtovné obdobie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>75 346,65</w:t>
            </w:r>
          </w:p>
        </w:tc>
        <w:tc>
          <w:tcPr>
            <w:tcW w:w="1142" w:type="dxa"/>
          </w:tcPr>
          <w:p w:rsidR="00C02BE3" w:rsidRDefault="00C02BE3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7 841,84</w:t>
            </w:r>
          </w:p>
        </w:tc>
        <w:tc>
          <w:tcPr>
            <w:tcW w:w="1214" w:type="dxa"/>
          </w:tcPr>
          <w:p w:rsidR="00C02BE3" w:rsidRDefault="00C02BE3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:rsidR="00C02BE3" w:rsidRDefault="00C02BE3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-75 346,65</w:t>
            </w:r>
          </w:p>
        </w:tc>
        <w:tc>
          <w:tcPr>
            <w:tcW w:w="1450" w:type="dxa"/>
          </w:tcPr>
          <w:p w:rsidR="00C02BE3" w:rsidRDefault="00C02BE3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7 841,84</w:t>
            </w:r>
          </w:p>
        </w:tc>
      </w:tr>
      <w:tr w:rsidR="00C02BE3">
        <w:trPr>
          <w:trHeight w:val="302"/>
        </w:trPr>
        <w:tc>
          <w:tcPr>
            <w:tcW w:w="3763" w:type="dxa"/>
          </w:tcPr>
          <w:p w:rsidR="00C02BE3" w:rsidRDefault="00C02BE3">
            <w:pPr>
              <w:pStyle w:val="TableParagraph"/>
              <w:spacing w:before="85" w:line="196" w:lineRule="exact"/>
              <w:rPr>
                <w:sz w:val="19"/>
              </w:rPr>
            </w:pPr>
            <w:r>
              <w:rPr>
                <w:sz w:val="19"/>
              </w:rPr>
              <w:t>Oceňovacie rozdiely z precenenia majetku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:rsidR="00C02BE3" w:rsidRDefault="00C02BE3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:rsidR="00C02BE3" w:rsidRDefault="00C02BE3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:rsidR="00C02BE3" w:rsidRDefault="00C02BE3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:rsidR="00C02BE3" w:rsidRDefault="00C02BE3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C02BE3">
        <w:trPr>
          <w:trHeight w:val="306"/>
        </w:trPr>
        <w:tc>
          <w:tcPr>
            <w:tcW w:w="3763" w:type="dxa"/>
          </w:tcPr>
          <w:p w:rsidR="00C02BE3" w:rsidRDefault="00C02BE3">
            <w:pPr>
              <w:pStyle w:val="TableParagraph"/>
              <w:spacing w:before="90" w:line="196" w:lineRule="exact"/>
              <w:rPr>
                <w:sz w:val="19"/>
              </w:rPr>
            </w:pPr>
            <w:r>
              <w:rPr>
                <w:sz w:val="19"/>
              </w:rPr>
              <w:t>Spolu vlastné imanie</w:t>
            </w:r>
          </w:p>
        </w:tc>
        <w:tc>
          <w:tcPr>
            <w:tcW w:w="1363" w:type="dxa"/>
          </w:tcPr>
          <w:p w:rsidR="00C02BE3" w:rsidRDefault="00C02BE3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1 674 540,00</w:t>
            </w:r>
          </w:p>
        </w:tc>
        <w:tc>
          <w:tcPr>
            <w:tcW w:w="1142" w:type="dxa"/>
          </w:tcPr>
          <w:p w:rsidR="00C02BE3" w:rsidRDefault="00C02BE3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7 841,84</w:t>
            </w:r>
          </w:p>
        </w:tc>
        <w:tc>
          <w:tcPr>
            <w:tcW w:w="1214" w:type="dxa"/>
          </w:tcPr>
          <w:p w:rsidR="00C02BE3" w:rsidRDefault="00C02BE3" w:rsidP="008765BE">
            <w:pPr>
              <w:pStyle w:val="TableParagraph"/>
              <w:spacing w:before="42"/>
              <w:ind w:right="39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1 542,13</w:t>
            </w:r>
          </w:p>
        </w:tc>
        <w:tc>
          <w:tcPr>
            <w:tcW w:w="1176" w:type="dxa"/>
          </w:tcPr>
          <w:p w:rsidR="00C02BE3" w:rsidRDefault="00C02BE3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:rsidR="00C02BE3" w:rsidRDefault="00C02BE3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1 680 839,71</w:t>
            </w:r>
          </w:p>
        </w:tc>
      </w:tr>
    </w:tbl>
    <w:p w:rsidR="00C02BE3" w:rsidRDefault="00C02BE3">
      <w:pPr>
        <w:pStyle w:val="BodyText"/>
        <w:rPr>
          <w:sz w:val="24"/>
        </w:rPr>
      </w:pPr>
      <w:bookmarkStart w:id="16" w:name="Zvýšenie_vo_výške_1_542,13_€_predstavuje"/>
      <w:bookmarkEnd w:id="16"/>
    </w:p>
    <w:p w:rsidR="00C02BE3" w:rsidRDefault="00C02BE3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8._Rezervy"/>
      <w:bookmarkEnd w:id="17"/>
      <w:r>
        <w:t>Rezervy</w:t>
      </w:r>
    </w:p>
    <w:p w:rsidR="00C02BE3" w:rsidRDefault="00C02BE3">
      <w:pPr>
        <w:pStyle w:val="BodyText"/>
        <w:spacing w:before="2"/>
        <w:rPr>
          <w:b/>
          <w:sz w:val="25"/>
        </w:rPr>
      </w:pPr>
    </w:p>
    <w:p w:rsidR="00C02BE3" w:rsidRDefault="00C02BE3">
      <w:pPr>
        <w:pStyle w:val="BodyText"/>
        <w:spacing w:before="1" w:line="259" w:lineRule="auto"/>
        <w:ind w:left="322" w:right="183"/>
      </w:pPr>
      <w:r>
        <w:t>Prehľad rezerv konsolidovaného celku od 1. januára 2017 do 31. decembra 2017 je uvedený v tabuľkovej prílohe konsolidovaných poznámok - tabuľky č. 13 a 14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143"/>
        <w:ind w:left="322"/>
      </w:pPr>
      <w:r>
        <w:rPr>
          <w:i/>
        </w:rPr>
        <w:t xml:space="preserve">a/ </w:t>
      </w:r>
      <w:r>
        <w:rPr>
          <w:u w:val="single"/>
        </w:rPr>
        <w:t>rezervy krátkodobé rezervy</w:t>
      </w:r>
    </w:p>
    <w:p w:rsidR="00C02BE3" w:rsidRDefault="00C02BE3">
      <w:pPr>
        <w:pStyle w:val="BodyText"/>
        <w:spacing w:before="107"/>
        <w:ind w:left="322"/>
      </w:pPr>
      <w:r>
        <w:t>Obec tvorila ostatné krátkodobú rezervu na audítora 1100 €.</w:t>
      </w:r>
    </w:p>
    <w:p w:rsidR="00C02BE3" w:rsidRDefault="00C02BE3">
      <w:pPr>
        <w:pStyle w:val="BodyText"/>
        <w:spacing w:before="8"/>
        <w:rPr>
          <w:sz w:val="25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678"/>
        </w:tabs>
        <w:ind w:left="677" w:hanging="355"/>
      </w:pPr>
      <w:bookmarkStart w:id="18" w:name="9._Záväzky"/>
      <w:bookmarkEnd w:id="18"/>
      <w:r>
        <w:t>Záväzky</w:t>
      </w:r>
    </w:p>
    <w:p w:rsidR="00C02BE3" w:rsidRDefault="00C02BE3">
      <w:pPr>
        <w:pStyle w:val="BodyText"/>
        <w:spacing w:before="118" w:line="247" w:lineRule="auto"/>
        <w:ind w:left="322" w:right="452"/>
      </w:pPr>
      <w:r>
        <w:t>Prehľad záväzkov z hľadiska ich vekovej štruktúry a podľa doby splatnosti je uvedený v tabuľkovej časti (tabuľka č. 15).</w:t>
      </w:r>
    </w:p>
    <w:p w:rsidR="00C02BE3" w:rsidRDefault="00C02BE3">
      <w:pPr>
        <w:pStyle w:val="BodyText"/>
        <w:spacing w:before="116" w:line="256" w:lineRule="auto"/>
        <w:ind w:left="322" w:right="281"/>
        <w:jc w:val="both"/>
      </w:pPr>
      <w:r>
        <w:t>Významnou položkou dlhodobých záväzkov je prijatý úver zo Štátneho fondu rozvoja bývania, ktorý je k 31.12.2017 vykázaný vo výške 626 447,68 EUR €, prijaté finančné zábezpeky na byty 14 112,74 EUR € a splácanie leasingovej zmluvy vo výške 12 351,83 € . Úver prijatý zo štátneho fondu rozvoja a bývania bude obec splácať do roku 2042. Úver bol prijatý na výstavbu bytového domu 2x12 b.j. Leasingovú zmluvu bude obec splácať do roku 2020 a bola podpísána za účelom kúpy služobného automobilu KIA.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2"/>
        <w:rPr>
          <w:sz w:val="24"/>
        </w:rPr>
      </w:pPr>
    </w:p>
    <w:p w:rsidR="00C02BE3" w:rsidRDefault="00C02BE3">
      <w:pPr>
        <w:pStyle w:val="Heading2"/>
        <w:numPr>
          <w:ilvl w:val="0"/>
          <w:numId w:val="9"/>
        </w:numPr>
        <w:tabs>
          <w:tab w:val="left" w:pos="788"/>
        </w:tabs>
        <w:ind w:left="787" w:hanging="465"/>
      </w:pPr>
      <w:bookmarkStart w:id="19" w:name="10._Časové_rozlíšenie_pasív"/>
      <w:bookmarkEnd w:id="19"/>
      <w:r>
        <w:rPr>
          <w:spacing w:val="-3"/>
        </w:rPr>
        <w:t xml:space="preserve">Časové </w:t>
      </w:r>
      <w:r>
        <w:t>rozlíšenie</w:t>
      </w:r>
      <w:r>
        <w:rPr>
          <w:spacing w:val="6"/>
        </w:rPr>
        <w:t xml:space="preserve"> </w:t>
      </w:r>
      <w:r>
        <w:t>pasív</w:t>
      </w:r>
    </w:p>
    <w:p w:rsidR="00C02BE3" w:rsidRDefault="00C02BE3">
      <w:pPr>
        <w:pStyle w:val="ListParagraph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r>
        <w:rPr>
          <w:b/>
          <w:sz w:val="19"/>
        </w:rPr>
        <w:t xml:space="preserve">Prehľad výdavkov budúcich období </w:t>
      </w:r>
      <w:r>
        <w:rPr>
          <w:spacing w:val="2"/>
          <w:sz w:val="19"/>
        </w:rPr>
        <w:t xml:space="preserve">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 xml:space="preserve">v tabuľkovej časti - tabuľka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>o poplatky</w:t>
      </w:r>
      <w:r>
        <w:rPr>
          <w:spacing w:val="-7"/>
          <w:sz w:val="19"/>
        </w:rPr>
        <w:t xml:space="preserve"> </w:t>
      </w:r>
      <w:r>
        <w:rPr>
          <w:sz w:val="19"/>
        </w:rPr>
        <w:t>banke.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4"/>
        <w:gridCol w:w="1364"/>
        <w:gridCol w:w="1561"/>
      </w:tblGrid>
      <w:tr w:rsidR="00C02BE3">
        <w:trPr>
          <w:trHeight w:val="326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109" w:line="196" w:lineRule="exact"/>
              <w:rPr>
                <w:sz w:val="19"/>
              </w:rPr>
            </w:pPr>
            <w:r>
              <w:rPr>
                <w:sz w:val="19"/>
              </w:rPr>
              <w:t>Výdavky budúcich období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31.12.2016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31.12.2017</w:t>
            </w:r>
          </w:p>
        </w:tc>
      </w:tr>
      <w:tr w:rsidR="00C02BE3">
        <w:trPr>
          <w:trHeight w:val="301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r>
              <w:rPr>
                <w:sz w:val="17"/>
              </w:rPr>
              <w:t>ostatné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18,50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28,04</w:t>
            </w:r>
          </w:p>
        </w:tc>
      </w:tr>
    </w:tbl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2"/>
      </w:pPr>
    </w:p>
    <w:p w:rsidR="00C02BE3" w:rsidRDefault="00C02BE3">
      <w:pPr>
        <w:pStyle w:val="ListParagraph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r>
        <w:rPr>
          <w:b/>
          <w:sz w:val="19"/>
        </w:rPr>
        <w:t>Prehľad výnosov budúcich obdob</w:t>
      </w:r>
      <w:r>
        <w:rPr>
          <w:sz w:val="19"/>
        </w:rPr>
        <w:t xml:space="preserve">í je </w:t>
      </w:r>
      <w:r>
        <w:rPr>
          <w:spacing w:val="-3"/>
          <w:sz w:val="19"/>
        </w:rPr>
        <w:t xml:space="preserve">uvedený </w:t>
      </w:r>
      <w:r>
        <w:rPr>
          <w:sz w:val="19"/>
        </w:rPr>
        <w:t>v tabuľkovej časti - tabuľka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14"/>
        <w:gridCol w:w="1364"/>
        <w:gridCol w:w="1561"/>
      </w:tblGrid>
      <w:tr w:rsidR="00C02BE3">
        <w:trPr>
          <w:trHeight w:val="522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148"/>
              <w:rPr>
                <w:sz w:val="19"/>
              </w:rPr>
            </w:pPr>
            <w:r>
              <w:rPr>
                <w:sz w:val="19"/>
              </w:rPr>
              <w:t>Názov časového rozlíšenia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2016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2017</w:t>
            </w:r>
          </w:p>
        </w:tc>
      </w:tr>
      <w:tr w:rsidR="00C02BE3">
        <w:trPr>
          <w:trHeight w:val="297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80" w:line="196" w:lineRule="exact"/>
              <w:rPr>
                <w:sz w:val="19"/>
              </w:rPr>
            </w:pPr>
            <w:r>
              <w:rPr>
                <w:sz w:val="19"/>
              </w:rPr>
              <w:t>Výnosy budúcich období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2BE3">
        <w:trPr>
          <w:trHeight w:val="302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>z kapitálových transferov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779 958,29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897 347,83</w:t>
            </w:r>
          </w:p>
        </w:tc>
      </w:tr>
      <w:tr w:rsidR="00C02BE3">
        <w:trPr>
          <w:trHeight w:val="297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37"/>
              <w:ind w:left="211"/>
              <w:rPr>
                <w:sz w:val="19"/>
              </w:rPr>
            </w:pPr>
            <w:r>
              <w:rPr>
                <w:sz w:val="19"/>
              </w:rPr>
              <w:t>poplatok za hracie automaty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02BE3">
        <w:trPr>
          <w:trHeight w:val="210"/>
        </w:trPr>
        <w:tc>
          <w:tcPr>
            <w:tcW w:w="4114" w:type="dxa"/>
          </w:tcPr>
          <w:p w:rsidR="00C02BE3" w:rsidRDefault="00C02BE3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364" w:type="dxa"/>
            <w:vMerge w:val="restart"/>
          </w:tcPr>
          <w:p w:rsidR="00C02BE3" w:rsidRDefault="00C02BE3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:rsidR="00C02BE3" w:rsidRDefault="00C02BE3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561" w:type="dxa"/>
            <w:vMerge w:val="restart"/>
          </w:tcPr>
          <w:p w:rsidR="00C02BE3" w:rsidRDefault="00C02BE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C02BE3" w:rsidRDefault="00C02BE3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C02BE3">
        <w:trPr>
          <w:trHeight w:val="201"/>
        </w:trPr>
        <w:tc>
          <w:tcPr>
            <w:tcW w:w="4114" w:type="dxa"/>
          </w:tcPr>
          <w:p w:rsidR="00C02BE3" w:rsidRDefault="00C02BE3">
            <w:pPr>
              <w:pStyle w:val="TableParagraph"/>
              <w:spacing w:line="181" w:lineRule="exact"/>
              <w:rPr>
                <w:sz w:val="19"/>
              </w:rPr>
            </w:pPr>
            <w:r>
              <w:rPr>
                <w:sz w:val="19"/>
              </w:rPr>
              <w:t>Nájomné prijaté dopredu /BD/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C02BE3" w:rsidRDefault="00C02BE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02BE3" w:rsidRDefault="00C02BE3">
            <w:pPr>
              <w:rPr>
                <w:sz w:val="2"/>
                <w:szCs w:val="2"/>
              </w:rPr>
            </w:pPr>
          </w:p>
        </w:tc>
      </w:tr>
      <w:tr w:rsidR="00C02BE3">
        <w:trPr>
          <w:trHeight w:val="470"/>
        </w:trPr>
        <w:tc>
          <w:tcPr>
            <w:tcW w:w="4114" w:type="dxa"/>
          </w:tcPr>
          <w:p w:rsidR="00C02BE3" w:rsidRDefault="00C02BE3">
            <w:pPr>
              <w:pStyle w:val="TableParagraph"/>
              <w:spacing w:before="124"/>
              <w:rPr>
                <w:sz w:val="19"/>
              </w:rPr>
            </w:pPr>
            <w:r>
              <w:rPr>
                <w:sz w:val="19"/>
              </w:rPr>
              <w:t>Spolu</w:t>
            </w:r>
          </w:p>
        </w:tc>
        <w:tc>
          <w:tcPr>
            <w:tcW w:w="1364" w:type="dxa"/>
          </w:tcPr>
          <w:p w:rsidR="00C02BE3" w:rsidRDefault="00C02BE3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779 958,29</w:t>
            </w:r>
          </w:p>
        </w:tc>
        <w:tc>
          <w:tcPr>
            <w:tcW w:w="1561" w:type="dxa"/>
          </w:tcPr>
          <w:p w:rsidR="00C02BE3" w:rsidRDefault="00C02BE3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897 347,83</w:t>
            </w:r>
          </w:p>
        </w:tc>
      </w:tr>
    </w:tbl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8"/>
        <w:rPr>
          <w:sz w:val="21"/>
        </w:rPr>
      </w:pPr>
    </w:p>
    <w:p w:rsidR="00C02BE3" w:rsidRDefault="00C02BE3">
      <w:pPr>
        <w:pStyle w:val="Heading2"/>
        <w:numPr>
          <w:ilvl w:val="0"/>
          <w:numId w:val="2"/>
        </w:numPr>
        <w:tabs>
          <w:tab w:val="left" w:pos="640"/>
        </w:tabs>
        <w:ind w:hanging="317"/>
      </w:pPr>
      <w:bookmarkStart w:id="20" w:name="10._Náklady_konsolidovaného_celku"/>
      <w:bookmarkEnd w:id="20"/>
      <w:r>
        <w:t>Náklady konsolidovaného</w:t>
      </w:r>
      <w:r>
        <w:rPr>
          <w:spacing w:val="-4"/>
        </w:rPr>
        <w:t xml:space="preserve"> </w:t>
      </w:r>
      <w:r>
        <w:t>celku</w:t>
      </w:r>
    </w:p>
    <w:p w:rsidR="00C02BE3" w:rsidRDefault="00C02BE3">
      <w:pPr>
        <w:pStyle w:val="ListParagraph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r>
        <w:rPr>
          <w:b/>
          <w:sz w:val="19"/>
        </w:rPr>
        <w:t xml:space="preserve">Náklady </w:t>
      </w:r>
      <w:r>
        <w:rPr>
          <w:b/>
          <w:spacing w:val="-4"/>
          <w:sz w:val="19"/>
        </w:rPr>
        <w:t>na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služby</w:t>
      </w:r>
    </w:p>
    <w:p w:rsidR="00C02BE3" w:rsidRDefault="00C02BE3">
      <w:pPr>
        <w:pStyle w:val="BodyText"/>
        <w:spacing w:before="97"/>
        <w:ind w:left="581"/>
      </w:pPr>
      <w:r>
        <w:t>Detailný rozpis významných nákladov na služby je uvedený v tabuľkovej časti - tabuľka č. 19</w:t>
      </w:r>
    </w:p>
    <w:p w:rsidR="00C02BE3" w:rsidRDefault="00C02BE3">
      <w:pPr>
        <w:pStyle w:val="BodyText"/>
        <w:spacing w:before="8"/>
        <w:rPr>
          <w:sz w:val="25"/>
        </w:rPr>
      </w:pPr>
    </w:p>
    <w:p w:rsidR="00C02BE3" w:rsidRDefault="00C02BE3">
      <w:pPr>
        <w:pStyle w:val="Heading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 xml:space="preserve">náklady </w:t>
      </w:r>
      <w:r>
        <w:rPr>
          <w:spacing w:val="-4"/>
        </w:rPr>
        <w:t xml:space="preserve">na </w:t>
      </w:r>
      <w:r>
        <w:t>prevádzkovú činnosť v</w:t>
      </w:r>
      <w:r>
        <w:rPr>
          <w:spacing w:val="6"/>
        </w:rPr>
        <w:t xml:space="preserve"> </w:t>
      </w:r>
      <w:r>
        <w:t>€</w:t>
      </w:r>
    </w:p>
    <w:p w:rsidR="00C02BE3" w:rsidRDefault="00C02BE3">
      <w:pPr>
        <w:pStyle w:val="BodyText"/>
        <w:spacing w:before="74"/>
        <w:ind w:left="581"/>
      </w:pPr>
      <w:r>
        <w:t>Detailný rozpis významných nákladov na služby je uvedený v tabuľkovej časti - tabuľka č. 20</w:t>
      </w:r>
    </w:p>
    <w:p w:rsidR="00C02BE3" w:rsidRDefault="00C02BE3">
      <w:pPr>
        <w:pStyle w:val="BodyText"/>
        <w:spacing w:before="2"/>
        <w:rPr>
          <w:sz w:val="18"/>
        </w:rPr>
      </w:pPr>
    </w:p>
    <w:p w:rsidR="00C02BE3" w:rsidRDefault="00C02BE3">
      <w:pPr>
        <w:pStyle w:val="Heading2"/>
        <w:numPr>
          <w:ilvl w:val="0"/>
          <w:numId w:val="1"/>
        </w:numPr>
        <w:tabs>
          <w:tab w:val="left" w:pos="688"/>
        </w:tabs>
        <w:ind w:left="687" w:hanging="365"/>
      </w:pPr>
      <w:r>
        <w:rPr>
          <w:spacing w:val="-3"/>
        </w:rPr>
        <w:t xml:space="preserve">Ostatné </w:t>
      </w:r>
      <w:r>
        <w:t>finančné</w:t>
      </w:r>
      <w:r>
        <w:rPr>
          <w:spacing w:val="9"/>
        </w:rPr>
        <w:t xml:space="preserve"> </w:t>
      </w:r>
      <w:r>
        <w:rPr>
          <w:spacing w:val="-3"/>
        </w:rPr>
        <w:t>náklady</w:t>
      </w:r>
    </w:p>
    <w:p w:rsidR="00C02BE3" w:rsidRDefault="00C02BE3">
      <w:pPr>
        <w:pStyle w:val="BodyText"/>
        <w:spacing w:before="132" w:line="384" w:lineRule="auto"/>
        <w:ind w:left="442" w:right="1571" w:firstLine="139"/>
      </w:pPr>
      <w:r>
        <w:t>Detailný rozpis významných nákladov na služby je uvedený v tabuľkovej časti - tabuľka č. 21 Ide o poistenie nehnuteľností a hnuteľného majetku, poistenie dopravných prostriedkov, bankové poplatky.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2"/>
        <w:rPr>
          <w:sz w:val="18"/>
        </w:rPr>
      </w:pPr>
    </w:p>
    <w:p w:rsidR="00C02BE3" w:rsidRDefault="00C02BE3">
      <w:pPr>
        <w:pStyle w:val="Heading2"/>
        <w:numPr>
          <w:ilvl w:val="0"/>
          <w:numId w:val="2"/>
        </w:numPr>
        <w:tabs>
          <w:tab w:val="left" w:pos="793"/>
        </w:tabs>
        <w:ind w:left="792" w:hanging="470"/>
      </w:pPr>
      <w:bookmarkStart w:id="21" w:name="11._Výnosy_konsolidovaného_celku"/>
      <w:bookmarkEnd w:id="21"/>
      <w:r>
        <w:t>Výnosy konsolidovaného</w:t>
      </w:r>
      <w:r>
        <w:rPr>
          <w:spacing w:val="-4"/>
        </w:rPr>
        <w:t xml:space="preserve"> </w:t>
      </w:r>
      <w:r>
        <w:t>celku</w:t>
      </w:r>
    </w:p>
    <w:p w:rsidR="00C02BE3" w:rsidRDefault="00C02BE3">
      <w:pPr>
        <w:pStyle w:val="BodyText"/>
        <w:rPr>
          <w:b/>
          <w:sz w:val="29"/>
        </w:rPr>
      </w:pPr>
    </w:p>
    <w:p w:rsidR="00C02BE3" w:rsidRDefault="00C02BE3">
      <w:pPr>
        <w:pStyle w:val="BodyText"/>
        <w:ind w:left="322"/>
      </w:pPr>
      <w:r>
        <w:t>Ostatné výnosy na prevádzkovú činnosť v € - tabuľka č. 22</w:t>
      </w:r>
    </w:p>
    <w:p w:rsidR="00C02BE3" w:rsidRDefault="00C02BE3">
      <w:pPr>
        <w:pStyle w:val="BodyText"/>
        <w:spacing w:before="2"/>
        <w:rPr>
          <w:sz w:val="28"/>
        </w:rPr>
      </w:pPr>
    </w:p>
    <w:p w:rsidR="00C02BE3" w:rsidRDefault="00C02BE3">
      <w:pPr>
        <w:pStyle w:val="BodyText"/>
        <w:spacing w:line="321" w:lineRule="auto"/>
        <w:ind w:left="322" w:right="1582"/>
      </w:pPr>
      <w:r>
        <w:t>V položke ostatné je v hlavnej činnosti zúčtované výnosy zo správnych poplatkov, predaja materiálu, ostatné pokuty, za opatrovateľskú službu, za vyhlásenie.</w:t>
      </w:r>
    </w:p>
    <w:p w:rsidR="00C02BE3" w:rsidRDefault="00C02BE3">
      <w:pPr>
        <w:pStyle w:val="BodyText"/>
        <w:spacing w:before="9"/>
        <w:rPr>
          <w:sz w:val="18"/>
        </w:rPr>
      </w:pPr>
    </w:p>
    <w:p w:rsidR="00C02BE3" w:rsidRDefault="00C02BE3">
      <w:pPr>
        <w:pStyle w:val="Heading2"/>
        <w:ind w:left="604" w:right="611" w:firstLine="0"/>
        <w:jc w:val="center"/>
      </w:pPr>
      <w:r>
        <w:t>Cl. V.</w:t>
      </w:r>
    </w:p>
    <w:p w:rsidR="00C02BE3" w:rsidRDefault="00C02BE3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:rsidR="00C02BE3" w:rsidRDefault="00C02BE3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:rsidR="00C02BE3" w:rsidRDefault="00C02BE3">
      <w:pPr>
        <w:pStyle w:val="BodyText"/>
        <w:rPr>
          <w:b/>
          <w:sz w:val="20"/>
        </w:rPr>
      </w:pPr>
    </w:p>
    <w:p w:rsidR="00C02BE3" w:rsidRDefault="00C02BE3">
      <w:pPr>
        <w:pStyle w:val="BodyText"/>
        <w:spacing w:before="3"/>
        <w:rPr>
          <w:b/>
          <w:sz w:val="20"/>
        </w:rPr>
      </w:pPr>
    </w:p>
    <w:p w:rsidR="00C02BE3" w:rsidRDefault="00C02BE3">
      <w:pPr>
        <w:pStyle w:val="Body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decembri 2017 </w:t>
      </w:r>
      <w:r>
        <w:rPr>
          <w:i/>
        </w:rPr>
        <w:t xml:space="preserve">nenastali </w:t>
      </w:r>
      <w:r>
        <w:t>také udalosti, ktoré by si vyžadovali zverejnenie alebo vykázanie v konsolidovanej účtovnej závierke za rok 2017.</w:t>
      </w: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rPr>
          <w:sz w:val="20"/>
        </w:rPr>
      </w:pPr>
    </w:p>
    <w:p w:rsidR="00C02BE3" w:rsidRDefault="00C02BE3">
      <w:pPr>
        <w:pStyle w:val="BodyText"/>
        <w:spacing w:before="10"/>
        <w:rPr>
          <w:sz w:val="28"/>
        </w:rPr>
      </w:pPr>
    </w:p>
    <w:p w:rsidR="00C02BE3" w:rsidRDefault="00C02BE3">
      <w:pPr>
        <w:pStyle w:val="BodyText"/>
        <w:spacing w:line="379" w:lineRule="auto"/>
        <w:ind w:left="5823" w:right="3502"/>
        <w:jc w:val="center"/>
      </w:pPr>
      <w:r>
        <w:t>Robert Štrbák starosta obce</w:t>
      </w:r>
    </w:p>
    <w:sectPr w:rsidR="00C02BE3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BE3" w:rsidRDefault="00C02BE3" w:rsidP="0021250B">
      <w:r>
        <w:separator/>
      </w:r>
    </w:p>
  </w:endnote>
  <w:endnote w:type="continuationSeparator" w:id="0">
    <w:p w:rsidR="00C02BE3" w:rsidRDefault="00C02BE3" w:rsidP="0021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E3" w:rsidRDefault="00C02BE3">
    <w:pPr>
      <w:pStyle w:val="Body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4pt;margin-top:796.45pt;width:9.1pt;height:12.2pt;z-index:-251654144;mso-position-horizontal-relative:page;mso-position-vertical-relative:page" filled="f" stroked="f">
          <v:textbox inset="0,0,0,0">
            <w:txbxContent>
              <w:p w:rsidR="00C02BE3" w:rsidRDefault="00C02BE3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1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BE3" w:rsidRDefault="00C02BE3" w:rsidP="0021250B">
      <w:r>
        <w:separator/>
      </w:r>
    </w:p>
  </w:footnote>
  <w:footnote w:type="continuationSeparator" w:id="0">
    <w:p w:rsidR="00C02BE3" w:rsidRDefault="00C02BE3" w:rsidP="0021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E3" w:rsidRDefault="00C02BE3">
    <w:pPr>
      <w:pStyle w:val="Body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pt;margin-top:37.4pt;width:501.2pt;height:26.15pt;z-index:-251656192;mso-position-horizontal-relative:page;mso-position-vertical-relative:page" filled="f" stroked="f">
          <v:textbox inset="0,0,0,0">
            <w:txbxContent>
              <w:p w:rsidR="00C02BE3" w:rsidRDefault="00C02BE3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r>
                  <w:rPr>
                    <w:rFonts w:ascii="Times New Roman" w:eastAsia="Times New Roman"/>
                    <w:b/>
                    <w:i/>
                  </w:rPr>
                  <w:t>Obec NITRIANSKERUDNO</w:t>
                </w:r>
              </w:p>
              <w:p w:rsidR="00C02BE3" w:rsidRDefault="00C02BE3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 konsolidovanej účtovnej závierky zostavenej k 31. decembru</w:t>
                </w:r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2017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50B"/>
    <w:rsid w:val="000A1BA4"/>
    <w:rsid w:val="000B216E"/>
    <w:rsid w:val="001579CA"/>
    <w:rsid w:val="001C37DB"/>
    <w:rsid w:val="0021250B"/>
    <w:rsid w:val="00251315"/>
    <w:rsid w:val="002C7C8A"/>
    <w:rsid w:val="00322AED"/>
    <w:rsid w:val="00397E0E"/>
    <w:rsid w:val="00497879"/>
    <w:rsid w:val="00561FAF"/>
    <w:rsid w:val="006C4BDC"/>
    <w:rsid w:val="0071142D"/>
    <w:rsid w:val="00770AC8"/>
    <w:rsid w:val="00817D72"/>
    <w:rsid w:val="008765BE"/>
    <w:rsid w:val="00970BE2"/>
    <w:rsid w:val="00AA0894"/>
    <w:rsid w:val="00B06732"/>
    <w:rsid w:val="00BB5033"/>
    <w:rsid w:val="00C02BE3"/>
    <w:rsid w:val="00C74723"/>
    <w:rsid w:val="00CC62DA"/>
    <w:rsid w:val="00DB753C"/>
    <w:rsid w:val="00E259C9"/>
    <w:rsid w:val="00E41A62"/>
    <w:rsid w:val="00E44A42"/>
    <w:rsid w:val="00EB1C80"/>
    <w:rsid w:val="00EE187F"/>
    <w:rsid w:val="00F5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1250B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al"/>
    <w:uiPriority w:val="99"/>
    <w:rsid w:val="0021250B"/>
    <w:pPr>
      <w:ind w:left="9"/>
    </w:pPr>
  </w:style>
  <w:style w:type="paragraph" w:styleId="Header">
    <w:name w:val="header"/>
    <w:basedOn w:val="Normal"/>
    <w:link w:val="Header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6</Pages>
  <Words>2098</Words>
  <Characters>11963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7</cp:revision>
  <cp:lastPrinted>2018-05-28T11:42:00Z</cp:lastPrinted>
  <dcterms:created xsi:type="dcterms:W3CDTF">2018-05-24T13:42:00Z</dcterms:created>
  <dcterms:modified xsi:type="dcterms:W3CDTF">2018-05-28T11:42:00Z</dcterms:modified>
</cp:coreProperties>
</file>