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935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:rsidR="00E67935" w:rsidRPr="00A55E63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E67935" w:rsidRPr="0067320F" w:rsidRDefault="00E67935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E67935" w:rsidRPr="003A1784" w:rsidRDefault="00E67935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E67935" w:rsidRPr="007653AA" w:rsidRDefault="00E67935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8E5EEC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E67935" w:rsidRDefault="00E67935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Tabela REAL s.r.o.</w:t>
            </w:r>
          </w:p>
        </w:tc>
      </w:tr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Železničná 295/29 púchov 020 01</w:t>
            </w:r>
          </w:p>
        </w:tc>
      </w:tr>
      <w:tr w:rsidR="00E67935" w:rsidTr="0067320F">
        <w:trPr>
          <w:trHeight w:val="170"/>
        </w:trPr>
        <w:tc>
          <w:tcPr>
            <w:tcW w:w="4139" w:type="dxa"/>
          </w:tcPr>
          <w:p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E67935" w:rsidRPr="00262EED" w:rsidRDefault="00E6793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Realitné služby</w:t>
            </w:r>
          </w:p>
        </w:tc>
      </w:tr>
    </w:tbl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E67935" w:rsidRPr="00262EED" w:rsidRDefault="00E67935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27</w:t>
      </w:r>
      <w:r w:rsidRPr="00827012"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.201</w:t>
      </w:r>
      <w:r>
        <w:rPr>
          <w:rFonts w:ascii="Times New Roman" w:hAnsi="Times New Roman"/>
          <w:b/>
          <w:bCs/>
          <w:sz w:val="20"/>
        </w:rPr>
        <w:t>7.</w:t>
      </w:r>
    </w:p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E67935" w:rsidRPr="008E5EEC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E67935" w:rsidRPr="006C0C8E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E67935" w:rsidRPr="00865491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E67935" w:rsidRPr="004F635D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E67935" w:rsidRPr="008E5EEC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E67935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E67935" w:rsidRPr="00FF0C58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E67935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E67935" w:rsidRDefault="00E67935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E67935" w:rsidRPr="00B6663C" w:rsidTr="00D842BF">
        <w:trPr>
          <w:jc w:val="center"/>
        </w:trPr>
        <w:tc>
          <w:tcPr>
            <w:tcW w:w="3681" w:type="dxa"/>
            <w:vAlign w:val="center"/>
          </w:tcPr>
          <w:p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67935" w:rsidRPr="006C0C8E" w:rsidTr="00D842BF">
        <w:trPr>
          <w:jc w:val="center"/>
        </w:trPr>
        <w:tc>
          <w:tcPr>
            <w:tcW w:w="3681" w:type="dxa"/>
            <w:vAlign w:val="center"/>
          </w:tcPr>
          <w:p w:rsidR="00E67935" w:rsidRPr="006C0C8E" w:rsidRDefault="00E67935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E67935" w:rsidRPr="00827012" w:rsidRDefault="00E67935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827012">
              <w:rPr>
                <w:rFonts w:ascii="Times New Roman" w:hAnsi="Times New Roman"/>
                <w:sz w:val="20"/>
              </w:rPr>
              <w:t>1</w:t>
            </w: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E67935" w:rsidRPr="00827012" w:rsidRDefault="00E67935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8,2</w:t>
            </w:r>
          </w:p>
        </w:tc>
      </w:tr>
    </w:tbl>
    <w:p w:rsidR="00E67935" w:rsidRPr="006C0C8E" w:rsidRDefault="00E67935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E67935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E67935" w:rsidRPr="003A1784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E67935" w:rsidRPr="007653AA" w:rsidRDefault="00E67935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E67935" w:rsidRPr="007653AA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E67935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E67935" w:rsidRPr="00CA58F1" w:rsidRDefault="00E67935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E67935" w:rsidRDefault="00E67935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CA58F1" w:rsidRDefault="00E67935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E67935" w:rsidRPr="007653AA" w:rsidRDefault="00E67935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E67935" w:rsidRPr="003A1784" w:rsidRDefault="00E67935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E67935" w:rsidRPr="007653AA" w:rsidRDefault="00E67935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E67935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E67935" w:rsidRPr="006C0C8E" w:rsidRDefault="00E67935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E67935" w:rsidRPr="006C0C8E" w:rsidRDefault="00E67935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E67935" w:rsidRPr="007653AA" w:rsidRDefault="00E67935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E67935" w:rsidRPr="000256DB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E67935" w:rsidRDefault="00E67935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1B5EAD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E67935" w:rsidRPr="006C0C8E" w:rsidRDefault="00E67935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E67935" w:rsidRPr="007653AA" w:rsidRDefault="00E67935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E67935" w:rsidRPr="007653AA" w:rsidRDefault="00E67935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E67935" w:rsidRPr="007653AA" w:rsidRDefault="00E67935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E67935" w:rsidRPr="007653AA" w:rsidRDefault="00E67935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E67935" w:rsidRDefault="00E67935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E67935" w:rsidRDefault="00E67935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E67935" w:rsidRPr="00B15261" w:rsidTr="001B5EAD">
        <w:tc>
          <w:tcPr>
            <w:tcW w:w="3576" w:type="dxa"/>
          </w:tcPr>
          <w:p w:rsidR="00E67935" w:rsidRPr="001B5EAD" w:rsidRDefault="00E67935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:rsidTr="001B5EAD">
        <w:tc>
          <w:tcPr>
            <w:tcW w:w="3576" w:type="dxa"/>
          </w:tcPr>
          <w:p w:rsidR="00E67935" w:rsidRPr="001B5EAD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E67935" w:rsidRPr="00393C7E" w:rsidRDefault="00E67935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E67935" w:rsidRPr="007653AA" w:rsidRDefault="00E67935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393C7E" w:rsidRDefault="00E67935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E67935" w:rsidRDefault="00E67935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E67935" w:rsidRDefault="00E67935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E67935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E67935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7935" w:rsidRDefault="00E67935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E67935" w:rsidRPr="00393C7E" w:rsidRDefault="00E67935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393C7E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F3124D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E67935" w:rsidRPr="00F3124D" w:rsidRDefault="00E67935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E67935" w:rsidRPr="00832582" w:rsidRDefault="00E67935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E67935" w:rsidRPr="007653AA" w:rsidRDefault="00E67935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E67935" w:rsidRPr="00347857" w:rsidRDefault="00E67935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E67935" w:rsidRDefault="00E67935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Default="00E67935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E67935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E67935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E67935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E67935" w:rsidRPr="007653AA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E67935" w:rsidRPr="008B6D67" w:rsidRDefault="00E67935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E67935" w:rsidRPr="007653AA" w:rsidRDefault="00E67935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67935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E67935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E67935" w:rsidRPr="007653AA" w:rsidRDefault="00E67935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E67935" w:rsidRPr="007653AA" w:rsidRDefault="00E67935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E67935" w:rsidRPr="00832582" w:rsidRDefault="00E67935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E67935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E67935" w:rsidRPr="007653AA" w:rsidRDefault="00E67935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E67935" w:rsidRPr="007653AA" w:rsidRDefault="00E67935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E67935" w:rsidRPr="007653AA" w:rsidRDefault="00E67935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E67935" w:rsidRDefault="00E67935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E67935" w:rsidRPr="001B5EAD" w:rsidRDefault="00E67935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E67935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935" w:rsidRDefault="00E67935" w:rsidP="000820C4">
      <w:pPr>
        <w:spacing w:after="0" w:line="240" w:lineRule="auto"/>
      </w:pPr>
      <w:r>
        <w:separator/>
      </w:r>
    </w:p>
  </w:endnote>
  <w:endnote w:type="continuationSeparator" w:id="0">
    <w:p w:rsidR="00E67935" w:rsidRDefault="00E67935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935" w:rsidRDefault="00E67935">
    <w:pPr>
      <w:pStyle w:val="Footer"/>
      <w:jc w:val="right"/>
    </w:pPr>
    <w:fldSimple w:instr="PAGE   \* MERGEFORMAT">
      <w:r>
        <w:rPr>
          <w:noProof/>
        </w:rPr>
        <w:t>5</w:t>
      </w:r>
    </w:fldSimple>
  </w:p>
  <w:p w:rsidR="00E67935" w:rsidRDefault="00E6793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935" w:rsidRDefault="00E67935" w:rsidP="000820C4">
      <w:pPr>
        <w:spacing w:after="0" w:line="240" w:lineRule="auto"/>
      </w:pPr>
      <w:r>
        <w:separator/>
      </w:r>
    </w:p>
  </w:footnote>
  <w:footnote w:type="continuationSeparator" w:id="0">
    <w:p w:rsidR="00E67935" w:rsidRDefault="00E67935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935" w:rsidRPr="003A1784" w:rsidRDefault="00E67935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46494235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2023440947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E67935" w:rsidRDefault="00E6793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256DB"/>
    <w:rsid w:val="00074C22"/>
    <w:rsid w:val="000820C4"/>
    <w:rsid w:val="000A1E09"/>
    <w:rsid w:val="000F5285"/>
    <w:rsid w:val="0010033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A81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40D"/>
    <w:rsid w:val="009863ED"/>
    <w:rsid w:val="009B73B7"/>
    <w:rsid w:val="00A26B9B"/>
    <w:rsid w:val="00A53ACC"/>
    <w:rsid w:val="00A55E63"/>
    <w:rsid w:val="00A71C58"/>
    <w:rsid w:val="00A830B9"/>
    <w:rsid w:val="00AA2C87"/>
    <w:rsid w:val="00AD0A0B"/>
    <w:rsid w:val="00AD1485"/>
    <w:rsid w:val="00AF7709"/>
    <w:rsid w:val="00B11102"/>
    <w:rsid w:val="00B15261"/>
    <w:rsid w:val="00B33101"/>
    <w:rsid w:val="00B6663C"/>
    <w:rsid w:val="00B7031C"/>
    <w:rsid w:val="00B94C9F"/>
    <w:rsid w:val="00BC1988"/>
    <w:rsid w:val="00BE2A0E"/>
    <w:rsid w:val="00C60E89"/>
    <w:rsid w:val="00C76B78"/>
    <w:rsid w:val="00CA41EC"/>
    <w:rsid w:val="00CA58F1"/>
    <w:rsid w:val="00CB48D0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67935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93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5</Pages>
  <Words>2198</Words>
  <Characters>12529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3</cp:revision>
  <dcterms:created xsi:type="dcterms:W3CDTF">2018-06-26T14:47:00Z</dcterms:created>
  <dcterms:modified xsi:type="dcterms:W3CDTF">2018-06-26T14:50:00Z</dcterms:modified>
</cp:coreProperties>
</file>