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oter5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footer8.xml" ContentType="application/vnd.openxmlformats-officedocument.wordprocessingml.foot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5" w:after="0" w:line="240" w:lineRule="auto"/>
        <w:ind w:left="161" w:right="-20"/>
        <w:jc w:val="left"/>
        <w:rPr>
          <w:rFonts w:ascii="Arial Narrow" w:hAnsi="Arial Narrow" w:cs="Arial Narrow" w:eastAsia="Arial Narrow"/>
          <w:sz w:val="28"/>
          <w:szCs w:val="28"/>
        </w:rPr>
      </w:pPr>
      <w:rPr/>
      <w:r>
        <w:rPr>
          <w:rFonts w:ascii="Arial Narrow" w:hAnsi="Arial Narrow" w:cs="Arial Narrow" w:eastAsia="Arial Narrow"/>
          <w:sz w:val="28"/>
          <w:szCs w:val="28"/>
          <w:spacing w:val="0"/>
          <w:w w:val="100"/>
          <w:b/>
          <w:bCs/>
        </w:rPr>
        <w:t>Článok</w:t>
      </w:r>
      <w:r>
        <w:rPr>
          <w:rFonts w:ascii="Arial Narrow" w:hAnsi="Arial Narrow" w:cs="Arial Narrow" w:eastAsia="Arial Narrow"/>
          <w:sz w:val="28"/>
          <w:szCs w:val="28"/>
          <w:spacing w:val="-8"/>
          <w:w w:val="100"/>
          <w:b/>
          <w:bCs/>
        </w:rPr>
        <w:t> </w:t>
      </w:r>
      <w:r>
        <w:rPr>
          <w:rFonts w:ascii="Arial Narrow" w:hAnsi="Arial Narrow" w:cs="Arial Narrow" w:eastAsia="Arial Narrow"/>
          <w:sz w:val="28"/>
          <w:szCs w:val="28"/>
          <w:spacing w:val="0"/>
          <w:w w:val="100"/>
          <w:b/>
          <w:bCs/>
        </w:rPr>
        <w:t>I</w:t>
      </w:r>
      <w:r>
        <w:rPr>
          <w:rFonts w:ascii="Arial Narrow" w:hAnsi="Arial Narrow" w:cs="Arial Narrow" w:eastAsia="Arial Narrow"/>
          <w:sz w:val="28"/>
          <w:szCs w:val="28"/>
          <w:spacing w:val="-1"/>
          <w:w w:val="100"/>
          <w:b/>
          <w:bCs/>
        </w:rPr>
        <w:t> </w:t>
      </w:r>
      <w:r>
        <w:rPr>
          <w:rFonts w:ascii="Arial Narrow" w:hAnsi="Arial Narrow" w:cs="Arial Narrow" w:eastAsia="Arial Narrow"/>
          <w:sz w:val="28"/>
          <w:szCs w:val="28"/>
          <w:spacing w:val="0"/>
          <w:w w:val="100"/>
          <w:b/>
          <w:bCs/>
        </w:rPr>
        <w:t>-</w:t>
      </w:r>
      <w:r>
        <w:rPr>
          <w:rFonts w:ascii="Arial Narrow" w:hAnsi="Arial Narrow" w:cs="Arial Narrow" w:eastAsia="Arial Narrow"/>
          <w:sz w:val="28"/>
          <w:szCs w:val="28"/>
          <w:spacing w:val="-1"/>
          <w:w w:val="100"/>
          <w:b/>
          <w:bCs/>
        </w:rPr>
        <w:t> </w:t>
      </w:r>
      <w:r>
        <w:rPr>
          <w:rFonts w:ascii="Arial Narrow" w:hAnsi="Arial Narrow" w:cs="Arial Narrow" w:eastAsia="Arial Narrow"/>
          <w:sz w:val="28"/>
          <w:szCs w:val="28"/>
          <w:spacing w:val="0"/>
          <w:w w:val="100"/>
          <w:b/>
          <w:bCs/>
        </w:rPr>
        <w:t>Všeobecné</w:t>
      </w:r>
      <w:r>
        <w:rPr>
          <w:rFonts w:ascii="Arial Narrow" w:hAnsi="Arial Narrow" w:cs="Arial Narrow" w:eastAsia="Arial Narrow"/>
          <w:sz w:val="28"/>
          <w:szCs w:val="28"/>
          <w:spacing w:val="-12"/>
          <w:w w:val="100"/>
          <w:b/>
          <w:bCs/>
        </w:rPr>
        <w:t> </w:t>
      </w:r>
      <w:r>
        <w:rPr>
          <w:rFonts w:ascii="Arial Narrow" w:hAnsi="Arial Narrow" w:cs="Arial Narrow" w:eastAsia="Arial Narrow"/>
          <w:sz w:val="28"/>
          <w:szCs w:val="28"/>
          <w:spacing w:val="0"/>
          <w:w w:val="100"/>
          <w:b/>
          <w:bCs/>
        </w:rPr>
        <w:t>informácie</w:t>
      </w:r>
      <w:r>
        <w:rPr>
          <w:rFonts w:ascii="Arial Narrow" w:hAnsi="Arial Narrow" w:cs="Arial Narrow" w:eastAsia="Arial Narrow"/>
          <w:sz w:val="28"/>
          <w:szCs w:val="28"/>
          <w:spacing w:val="0"/>
          <w:w w:val="100"/>
        </w:rPr>
      </w:r>
    </w:p>
    <w:p>
      <w:pPr>
        <w:spacing w:before="60" w:after="0" w:line="240" w:lineRule="auto"/>
        <w:ind w:left="160" w:right="-20"/>
        <w:jc w:val="left"/>
        <w:rPr>
          <w:rFonts w:ascii="Arial Narrow" w:hAnsi="Arial Narrow" w:cs="Arial Narrow" w:eastAsia="Arial Narrow"/>
          <w:sz w:val="21"/>
          <w:szCs w:val="21"/>
        </w:rPr>
      </w:pPr>
      <w:rPr/>
      <w:r>
        <w:rPr/>
        <w:pict>
          <v:group style="position:absolute;margin-left:64.029999pt;margin-top:15.394646pt;width:467.32pt;height:333.623460pt;mso-position-horizontal-relative:page;mso-position-vertical-relative:paragraph;z-index:-13278" coordorigin="1281,308" coordsize="9346,6672">
            <v:group style="position:absolute;left:1286;top:314;width:9335;height:2" coordorigin="1286,314" coordsize="9335,2">
              <v:shape style="position:absolute;left:1286;top:314;width:9335;height:2" coordorigin="1286,314" coordsize="9335,0" path="m1286,314l10621,314e" filled="f" stroked="t" strokeweight=".580pt" strokecolor="#000000">
                <v:path arrowok="t"/>
              </v:shape>
            </v:group>
            <v:group style="position:absolute;left:1291;top:318;width:2;height:6646" coordorigin="1291,318" coordsize="2,6646">
              <v:shape style="position:absolute;left:1291;top:318;width:2;height:6646" coordorigin="1291,318" coordsize="0,6646" path="m1291,318l1291,6964e" filled="f" stroked="t" strokeweight=".580pt" strokecolor="#000000">
                <v:path arrowok="t"/>
              </v:shape>
            </v:group>
            <v:group style="position:absolute;left:1286;top:6970;width:9325;height:2" coordorigin="1286,6970" coordsize="9325,2">
              <v:shape style="position:absolute;left:1286;top:6970;width:9325;height:2" coordorigin="1286,6970" coordsize="9325,0" path="m1286,6970l10612,6970e" filled="f" stroked="t" strokeweight=".580pt" strokecolor="#000000">
                <v:path arrowok="t"/>
              </v:shape>
            </v:group>
            <v:group style="position:absolute;left:10616;top:318;width:2;height:6657" coordorigin="10616,318" coordsize="2,6657">
              <v:shape style="position:absolute;left:10616;top:318;width:2;height:6657" coordorigin="10616,318" coordsize="0,6657" path="m10616,318l10616,6975e" filled="f" stroked="t" strokeweight=".580pt" strokecolor="#000000">
                <v:path arrowok="t"/>
              </v:shape>
            </v:group>
            <w10:wrap type="none"/>
          </v:group>
        </w:pic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1)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Základné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informácie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o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účtovnej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jednotke</w:t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6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136" w:right="-20"/>
        <w:jc w:val="left"/>
        <w:rPr>
          <w:rFonts w:ascii="Arial Narrow" w:hAnsi="Arial Narrow" w:cs="Arial Narrow" w:eastAsia="Arial Narrow"/>
          <w:sz w:val="21"/>
          <w:szCs w:val="21"/>
        </w:rPr>
      </w:pPr>
      <w:rPr/>
      <w:r>
        <w:rPr/>
        <w:pict>
          <v:group style="position:absolute;margin-left:64.029999pt;margin-top:12.645636pt;width:467.32pt;height:80.067437pt;mso-position-horizontal-relative:page;mso-position-vertical-relative:paragraph;z-index:-13277" coordorigin="1281,253" coordsize="9346,1601">
            <v:group style="position:absolute;left:1286;top:259;width:9335;height:2" coordorigin="1286,259" coordsize="9335,2">
              <v:shape style="position:absolute;left:1286;top:259;width:9335;height:2" coordorigin="1286,259" coordsize="9335,0" path="m1286,259l10621,259e" filled="f" stroked="t" strokeweight=".580pt" strokecolor="#000000">
                <v:path arrowok="t"/>
              </v:shape>
            </v:group>
            <v:group style="position:absolute;left:1291;top:260;width:2;height:1588" coordorigin="1291,260" coordsize="2,1588">
              <v:shape style="position:absolute;left:1291;top:260;width:2;height:1588" coordorigin="1291,260" coordsize="0,1588" path="m1291,260l1291,1848e" filled="f" stroked="t" strokeweight=".580pt" strokecolor="#000000">
                <v:path arrowok="t"/>
              </v:shape>
            </v:group>
            <v:group style="position:absolute;left:1286;top:1848;width:9325;height:2" coordorigin="1286,1848" coordsize="9325,2">
              <v:shape style="position:absolute;left:1286;top:1848;width:9325;height:2" coordorigin="1286,1848" coordsize="9325,0" path="m1286,1848l10612,1848e" filled="f" stroked="t" strokeweight=".580pt" strokecolor="#000000">
                <v:path arrowok="t"/>
              </v:shape>
            </v:group>
            <v:group style="position:absolute;left:10616;top:260;width:2;height:1588" coordorigin="10616,260" coordsize="2,1588">
              <v:shape style="position:absolute;left:10616;top:260;width:2;height:1588" coordorigin="10616,260" coordsize="0,1588" path="m10616,260l10616,1848e" filled="f" stroked="t" strokeweight=".580pt" strokecolor="#000000">
                <v:path arrowok="t"/>
              </v:shape>
            </v:group>
            <w10:wrap type="none"/>
          </v:group>
        </w:pic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2)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Informácie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o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inej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účtovnej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jednotke,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v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ktorej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je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účtovná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jednotka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neobmedzene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ručiacim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spoločníkom</w:t>
      </w:r>
    </w:p>
    <w:p>
      <w:pPr>
        <w:spacing w:before="3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11" w:right="-20"/>
        <w:jc w:val="left"/>
        <w:rPr>
          <w:rFonts w:ascii="Arial Narrow" w:hAnsi="Arial Narrow" w:cs="Arial Narrow" w:eastAsia="Arial Narrow"/>
          <w:sz w:val="21"/>
          <w:szCs w:val="21"/>
        </w:rPr>
      </w:pPr>
      <w:rPr/>
      <w:r>
        <w:rPr/>
        <w:pict>
          <v:group style="position:absolute;margin-left:64.029999pt;margin-top:12.423132pt;width:467.32pt;height:62.318458pt;mso-position-horizontal-relative:page;mso-position-vertical-relative:paragraph;z-index:-13275" coordorigin="1281,248" coordsize="9346,1246">
            <v:group style="position:absolute;left:1286;top:254;width:9335;height:2" coordorigin="1286,254" coordsize="9335,2">
              <v:shape style="position:absolute;left:1286;top:254;width:9335;height:2" coordorigin="1286,254" coordsize="9335,0" path="m1286,254l10621,254e" filled="f" stroked="t" strokeweight=".580pt" strokecolor="#000000">
                <v:path arrowok="t"/>
              </v:shape>
            </v:group>
            <v:group style="position:absolute;left:1291;top:256;width:2;height:1233" coordorigin="1291,256" coordsize="2,1233">
              <v:shape style="position:absolute;left:1291;top:256;width:2;height:1233" coordorigin="1291,256" coordsize="0,1233" path="m1291,256l1291,1489e" filled="f" stroked="t" strokeweight=".580pt" strokecolor="#000000">
                <v:path arrowok="t"/>
              </v:shape>
            </v:group>
            <v:group style="position:absolute;left:1286;top:1483;width:9325;height:2" coordorigin="1286,1483" coordsize="9325,2">
              <v:shape style="position:absolute;left:1286;top:1483;width:9325;height:2" coordorigin="1286,1483" coordsize="9325,0" path="m1286,1483l10612,1483e" filled="f" stroked="t" strokeweight=".580pt" strokecolor="#000000">
                <v:path arrowok="t"/>
              </v:shape>
            </v:group>
            <v:group style="position:absolute;left:10616;top:256;width:2;height:1233" coordorigin="10616,256" coordsize="2,1233">
              <v:shape style="position:absolute;left:10616;top:256;width:2;height:1233" coordorigin="10616,256" coordsize="0,1233" path="m10616,256l10616,1489e" filled="f" stroked="t" strokeweight=".580pt" strokecolor="#000000">
                <v:path arrowok="t"/>
              </v:shape>
            </v:group>
            <w10:wrap type="none"/>
          </v:group>
        </w:pic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3)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Dátum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schválenia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účtovnej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závierky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za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bezprostredne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predchádzajúce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účtovné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obdobie</w:t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9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22" w:right="-20"/>
        <w:jc w:val="left"/>
        <w:rPr>
          <w:rFonts w:ascii="Arial Narrow" w:hAnsi="Arial Narrow" w:cs="Arial Narrow" w:eastAsia="Arial Narrow"/>
          <w:sz w:val="21"/>
          <w:szCs w:val="21"/>
        </w:rPr>
      </w:pPr>
      <w:rPr/>
      <w:r>
        <w:rPr/>
        <w:pict>
          <v:group style="position:absolute;margin-left:63.529999pt;margin-top:13.935125pt;width:468.32pt;height:174.02pt;mso-position-horizontal-relative:page;mso-position-vertical-relative:paragraph;z-index:-13276" coordorigin="1271,279" coordsize="9366,3480">
            <v:group style="position:absolute;left:1286;top:3743;width:9335;height:2" coordorigin="1286,3743" coordsize="9335,2">
              <v:shape style="position:absolute;left:1286;top:3743;width:9335;height:2" coordorigin="1286,3743" coordsize="9335,0" path="m1286,3743l10621,3743e" filled="f" stroked="t" strokeweight="1.58pt" strokecolor="#000000">
                <v:path arrowok="t"/>
              </v:shape>
            </v:group>
            <v:group style="position:absolute;left:1286;top:285;width:9335;height:2" coordorigin="1286,285" coordsize="9335,2">
              <v:shape style="position:absolute;left:1286;top:285;width:9335;height:2" coordorigin="1286,285" coordsize="9335,0" path="m1286,285l10621,285e" filled="f" stroked="t" strokeweight=".580pt" strokecolor="#000000">
                <v:path arrowok="t"/>
              </v:shape>
            </v:group>
            <v:group style="position:absolute;left:1291;top:289;width:2;height:3463" coordorigin="1291,289" coordsize="2,3463">
              <v:shape style="position:absolute;left:1291;top:289;width:2;height:3463" coordorigin="1291,289" coordsize="0,3463" path="m1291,289l1291,3752e" filled="f" stroked="t" strokeweight=".580pt" strokecolor="#000000">
                <v:path arrowok="t"/>
              </v:shape>
            </v:group>
            <v:group style="position:absolute;left:10616;top:289;width:2;height:3453" coordorigin="10616,289" coordsize="2,3453">
              <v:shape style="position:absolute;left:10616;top:289;width:2;height:3453" coordorigin="10616,289" coordsize="0,3453" path="m10616,289l10616,3741e" filled="f" stroked="t" strokeweight=".580pt" strokecolor="#000000">
                <v:path arrowok="t"/>
              </v:shape>
            </v:group>
            <w10:wrap type="none"/>
          </v:group>
        </w:pic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4)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Právny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dôvod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na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zostavenie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účtovnej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závierky</w:t>
      </w:r>
    </w:p>
    <w:p>
      <w:pPr>
        <w:jc w:val="left"/>
        <w:spacing w:after="0"/>
        <w:sectPr>
          <w:pgNumType w:start="1"/>
          <w:pgMar w:header="366" w:footer="669" w:top="760" w:bottom="860" w:left="1200" w:right="1240"/>
          <w:headerReference w:type="odd" r:id="rId5"/>
          <w:headerReference w:type="even" r:id="rId6"/>
          <w:footerReference w:type="odd" r:id="rId7"/>
          <w:type w:val="continuous"/>
          <w:pgSz w:w="11920" w:h="16840"/>
        </w:sectPr>
      </w:pPr>
      <w:rPr/>
    </w:p>
    <w:p>
      <w:pPr>
        <w:spacing w:before="33" w:after="0" w:line="226" w:lineRule="exact"/>
        <w:ind w:right="2511"/>
        <w:jc w:val="righ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IČO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</w:r>
    </w:p>
    <w:p>
      <w:pPr>
        <w:spacing w:before="7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4" w:after="0" w:line="240" w:lineRule="auto"/>
        <w:ind w:left="174" w:right="-20"/>
        <w:jc w:val="left"/>
        <w:rPr>
          <w:rFonts w:ascii="Arial Narrow" w:hAnsi="Arial Narrow" w:cs="Arial Narrow" w:eastAsia="Arial Narrow"/>
          <w:sz w:val="21"/>
          <w:szCs w:val="21"/>
        </w:rPr>
      </w:pPr>
      <w:rPr/>
      <w:r>
        <w:rPr/>
        <w:pict>
          <v:group style="position:absolute;margin-left:64.029999pt;margin-top:15.820625pt;width:467.32pt;height:203.32pt;mso-position-horizontal-relative:page;mso-position-vertical-relative:paragraph;z-index:-13274" coordorigin="1281,316" coordsize="9346,4066">
            <v:group style="position:absolute;left:1286;top:322;width:9335;height:2" coordorigin="1286,322" coordsize="9335,2">
              <v:shape style="position:absolute;left:1286;top:322;width:9335;height:2" coordorigin="1286,322" coordsize="9335,0" path="m1286,322l10621,322e" filled="f" stroked="t" strokeweight=".580pt" strokecolor="#000000">
                <v:path arrowok="t"/>
              </v:shape>
            </v:group>
            <v:group style="position:absolute;left:1291;top:327;width:2;height:4050" coordorigin="1291,327" coordsize="2,4050">
              <v:shape style="position:absolute;left:1291;top:327;width:2;height:4050" coordorigin="1291,327" coordsize="0,4050" path="m1291,327l1291,4377e" filled="f" stroked="t" strokeweight=".580pt" strokecolor="#000000">
                <v:path arrowok="t"/>
              </v:shape>
            </v:group>
            <v:group style="position:absolute;left:1286;top:4372;width:9335;height:2" coordorigin="1286,4372" coordsize="9335,2">
              <v:shape style="position:absolute;left:1286;top:4372;width:9335;height:2" coordorigin="1286,4372" coordsize="9335,0" path="m1286,4372l10621,4372e" filled="f" stroked="t" strokeweight=".580pt" strokecolor="#000000">
                <v:path arrowok="t"/>
              </v:shape>
            </v:group>
            <v:group style="position:absolute;left:10616;top:327;width:2;height:4050" coordorigin="10616,327" coordsize="2,4050">
              <v:shape style="position:absolute;left:10616;top:327;width:2;height:4050" coordorigin="10616,327" coordsize="0,4050" path="m10616,327l10616,4377e" filled="f" stroked="t" strokeweight=".580pt" strokecolor="#000000">
                <v:path arrowok="t"/>
              </v:shape>
            </v:group>
            <w10:wrap type="none"/>
          </v:group>
        </w:pic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5)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Údaje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o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skupine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účtovných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jednotiek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v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súvislosti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konsolidáciou</w:t>
      </w:r>
    </w:p>
    <w:p>
      <w:pPr>
        <w:spacing w:before="4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36" w:lineRule="exact"/>
        <w:ind w:left="133" w:right="-20"/>
        <w:jc w:val="left"/>
        <w:rPr>
          <w:rFonts w:ascii="Arial Narrow" w:hAnsi="Arial Narrow" w:cs="Arial Narrow" w:eastAsia="Arial Narrow"/>
          <w:sz w:val="21"/>
          <w:szCs w:val="21"/>
        </w:rPr>
      </w:pPr>
      <w:rPr/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6)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Priemerný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prepočítaný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počet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zamestnancov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počas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účtovného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obdobia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0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02.999687" w:type="dxa"/>
      </w:tblPr>
      <w:tblGrid/>
      <w:tr>
        <w:trPr>
          <w:trHeight w:val="502" w:hRule="exact"/>
        </w:trPr>
        <w:tc>
          <w:tcPr>
            <w:tcW w:w="3780" w:type="dxa"/>
            <w:tcBorders>
              <w:top w:val="single" w:sz="8.960002" w:space="0" w:color="000000"/>
              <w:bottom w:val="single" w:sz="8.960002" w:space="0" w:color="000000"/>
              <w:left w:val="single" w:sz="8.480001" w:space="0" w:color="000000"/>
              <w:right w:val="single" w:sz="8.480001" w:space="0" w:color="000000"/>
            </w:tcBorders>
          </w:tcPr>
          <w:p>
            <w:pPr>
              <w:spacing w:before="7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40" w:lineRule="auto"/>
              <w:ind w:left="1245" w:right="1225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Názov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ožky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2692" w:type="dxa"/>
            <w:tcBorders>
              <w:top w:val="single" w:sz="8.960002" w:space="0" w:color="000000"/>
              <w:bottom w:val="single" w:sz="8.960002" w:space="0" w:color="000000"/>
              <w:left w:val="single" w:sz="8.480001" w:space="0" w:color="000000"/>
              <w:right w:val="single" w:sz="8.480001" w:space="0" w:color="000000"/>
            </w:tcBorders>
          </w:tcPr>
          <w:p>
            <w:pPr>
              <w:spacing w:before="7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40" w:lineRule="auto"/>
              <w:ind w:left="368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Bežné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ovné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obd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2828" w:type="dxa"/>
            <w:tcBorders>
              <w:top w:val="single" w:sz="8.960002" w:space="0" w:color="000000"/>
              <w:bottom w:val="single" w:sz="8.960002" w:space="0" w:color="000000"/>
              <w:left w:val="single" w:sz="8.480001" w:space="0" w:color="000000"/>
              <w:right w:val="single" w:sz="8.480001" w:space="0" w:color="000000"/>
            </w:tcBorders>
          </w:tcPr>
          <w:p>
            <w:pPr>
              <w:spacing w:before="0" w:after="0" w:line="242" w:lineRule="exact"/>
              <w:ind w:left="714" w:right="57" w:firstLine="-589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Bezp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ost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edne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pred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hád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ajúce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</w:tr>
      <w:tr>
        <w:trPr>
          <w:trHeight w:val="256" w:hRule="exact"/>
        </w:trPr>
        <w:tc>
          <w:tcPr>
            <w:tcW w:w="3780" w:type="dxa"/>
            <w:tcBorders>
              <w:top w:val="single" w:sz="8.960002" w:space="0" w:color="000000"/>
              <w:bottom w:val="single" w:sz="4.640" w:space="0" w:color="000000"/>
              <w:left w:val="single" w:sz="8.480001" w:space="0" w:color="000000"/>
              <w:right w:val="single" w:sz="8.480001" w:space="0" w:color="000000"/>
            </w:tcBorders>
          </w:tcPr>
          <w:p>
            <w:pPr>
              <w:spacing w:before="0" w:after="0" w:line="237" w:lineRule="exact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Priemerný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re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očítaný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počet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amest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ancov</w:t>
            </w:r>
          </w:p>
        </w:tc>
        <w:tc>
          <w:tcPr>
            <w:tcW w:w="2692" w:type="dxa"/>
            <w:tcBorders>
              <w:top w:val="single" w:sz="8.960002" w:space="0" w:color="000000"/>
              <w:bottom w:val="single" w:sz="4.640" w:space="0" w:color="000000"/>
              <w:left w:val="single" w:sz="8.480001" w:space="0" w:color="000000"/>
              <w:right w:val="single" w:sz="8.480001" w:space="0" w:color="000000"/>
            </w:tcBorders>
          </w:tcPr>
          <w:p>
            <w:pPr/>
            <w:rPr/>
          </w:p>
        </w:tc>
        <w:tc>
          <w:tcPr>
            <w:tcW w:w="2828" w:type="dxa"/>
            <w:tcBorders>
              <w:top w:val="single" w:sz="8.960002" w:space="0" w:color="000000"/>
              <w:bottom w:val="single" w:sz="4.640" w:space="0" w:color="000000"/>
              <w:left w:val="single" w:sz="8.480001" w:space="0" w:color="000000"/>
              <w:right w:val="single" w:sz="8.480001" w:space="0" w:color="000000"/>
            </w:tcBorders>
          </w:tcPr>
          <w:p>
            <w:pPr/>
            <w:rPr/>
          </w:p>
        </w:tc>
      </w:tr>
      <w:tr>
        <w:trPr>
          <w:trHeight w:val="492" w:hRule="exact"/>
        </w:trPr>
        <w:tc>
          <w:tcPr>
            <w:tcW w:w="3780" w:type="dxa"/>
            <w:tcBorders>
              <w:top w:val="single" w:sz="4.640" w:space="0" w:color="000000"/>
              <w:bottom w:val="single" w:sz="4.640" w:space="0" w:color="000000"/>
              <w:left w:val="single" w:sz="8.480001" w:space="0" w:color="000000"/>
              <w:right w:val="single" w:sz="8.480001" w:space="0" w:color="000000"/>
            </w:tcBorders>
          </w:tcPr>
          <w:p>
            <w:pPr>
              <w:spacing w:before="0" w:after="0" w:line="242" w:lineRule="exact"/>
              <w:ind w:left="17" w:right="44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Stav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mes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ncov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ku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ňu,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ktor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m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zostavu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čt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závi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rka,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oho:</w:t>
            </w:r>
          </w:p>
        </w:tc>
        <w:tc>
          <w:tcPr>
            <w:tcW w:w="2692" w:type="dxa"/>
            <w:tcBorders>
              <w:top w:val="single" w:sz="4.640" w:space="0" w:color="000000"/>
              <w:bottom w:val="single" w:sz="4.640" w:space="0" w:color="000000"/>
              <w:left w:val="single" w:sz="8.480001" w:space="0" w:color="000000"/>
              <w:right w:val="single" w:sz="8.480001" w:space="0" w:color="000000"/>
            </w:tcBorders>
          </w:tcPr>
          <w:p>
            <w:pPr/>
            <w:rPr/>
          </w:p>
        </w:tc>
        <w:tc>
          <w:tcPr>
            <w:tcW w:w="2828" w:type="dxa"/>
            <w:tcBorders>
              <w:top w:val="single" w:sz="4.640" w:space="0" w:color="000000"/>
              <w:bottom w:val="single" w:sz="4.640" w:space="0" w:color="000000"/>
              <w:left w:val="single" w:sz="8.480001" w:space="0" w:color="000000"/>
              <w:right w:val="single" w:sz="8.480001" w:space="0" w:color="000000"/>
            </w:tcBorders>
          </w:tcPr>
          <w:p>
            <w:pPr/>
            <w:rPr/>
          </w:p>
        </w:tc>
      </w:tr>
      <w:tr>
        <w:trPr>
          <w:trHeight w:val="299" w:hRule="exact"/>
        </w:trPr>
        <w:tc>
          <w:tcPr>
            <w:tcW w:w="3780" w:type="dxa"/>
            <w:tcBorders>
              <w:top w:val="single" w:sz="4.640" w:space="0" w:color="000000"/>
              <w:bottom w:val="single" w:sz="8.480001" w:space="0" w:color="000000"/>
              <w:left w:val="single" w:sz="8.480001" w:space="0" w:color="000000"/>
              <w:right w:val="single" w:sz="8.480001" w:space="0" w:color="000000"/>
            </w:tcBorders>
          </w:tcPr>
          <w:p>
            <w:pPr>
              <w:spacing w:before="19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počet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dúci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zames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nanc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</w:t>
            </w:r>
          </w:p>
        </w:tc>
        <w:tc>
          <w:tcPr>
            <w:tcW w:w="2692" w:type="dxa"/>
            <w:tcBorders>
              <w:top w:val="single" w:sz="4.640" w:space="0" w:color="000000"/>
              <w:bottom w:val="single" w:sz="8.480001" w:space="0" w:color="000000"/>
              <w:left w:val="single" w:sz="8.480001" w:space="0" w:color="000000"/>
              <w:right w:val="single" w:sz="8.480001" w:space="0" w:color="000000"/>
            </w:tcBorders>
          </w:tcPr>
          <w:p>
            <w:pPr/>
            <w:rPr/>
          </w:p>
        </w:tc>
        <w:tc>
          <w:tcPr>
            <w:tcW w:w="2828" w:type="dxa"/>
            <w:tcBorders>
              <w:top w:val="single" w:sz="4.640" w:space="0" w:color="000000"/>
              <w:bottom w:val="single" w:sz="8.480001" w:space="0" w:color="000000"/>
              <w:left w:val="single" w:sz="8.480001" w:space="0" w:color="000000"/>
              <w:right w:val="single" w:sz="8.480001" w:space="0" w:color="000000"/>
            </w:tcBorders>
          </w:tcPr>
          <w:p>
            <w:pPr/>
            <w:rPr/>
          </w:p>
        </w:tc>
      </w:tr>
    </w:tbl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9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25" w:after="0" w:line="314" w:lineRule="exact"/>
        <w:ind w:left="201" w:right="-20"/>
        <w:jc w:val="left"/>
        <w:rPr>
          <w:rFonts w:ascii="Arial Narrow" w:hAnsi="Arial Narrow" w:cs="Arial Narrow" w:eastAsia="Arial Narrow"/>
          <w:sz w:val="28"/>
          <w:szCs w:val="28"/>
        </w:rPr>
      </w:pPr>
      <w:rPr/>
      <w:r>
        <w:rPr/>
        <w:pict>
          <v:group style="position:absolute;margin-left:64.029999pt;margin-top:32.229149pt;width:467.32pt;height:192.48pt;mso-position-horizontal-relative:page;mso-position-vertical-relative:paragraph;z-index:-13273" coordorigin="1281,645" coordsize="9346,3850">
            <v:group style="position:absolute;left:1286;top:650;width:9335;height:2" coordorigin="1286,650" coordsize="9335,2">
              <v:shape style="position:absolute;left:1286;top:650;width:9335;height:2" coordorigin="1286,650" coordsize="9335,0" path="m1286,650l10621,650e" filled="f" stroked="t" strokeweight=".580pt" strokecolor="#000000">
                <v:path arrowok="t"/>
              </v:shape>
            </v:group>
            <v:group style="position:absolute;left:1291;top:675;width:2;height:3798" coordorigin="1291,675" coordsize="2,3798">
              <v:shape style="position:absolute;left:1291;top:675;width:2;height:3798" coordorigin="1291,675" coordsize="0,3798" path="m1291,675l1291,4473e" filled="f" stroked="t" strokeweight=".580pt" strokecolor="#000000">
                <v:path arrowok="t"/>
              </v:shape>
            </v:group>
            <v:group style="position:absolute;left:1286;top:4488;width:9335;height:2" coordorigin="1286,4488" coordsize="9335,2">
              <v:shape style="position:absolute;left:1286;top:4488;width:9335;height:2" coordorigin="1286,4488" coordsize="9335,0" path="m1286,4488l10621,4488e" filled="f" stroked="t" strokeweight=".580pt" strokecolor="#000000">
                <v:path arrowok="t"/>
              </v:shape>
            </v:group>
            <v:group style="position:absolute;left:10616;top:675;width:2;height:3798" coordorigin="10616,675" coordsize="2,3798">
              <v:shape style="position:absolute;left:10616;top:675;width:2;height:3798" coordorigin="10616,675" coordsize="0,3798" path="m10616,675l10616,4473e" filled="f" stroked="t" strokeweight=".580pt" strokecolor="#000000">
                <v:path arrowok="t"/>
              </v:shape>
            </v:group>
            <w10:wrap type="none"/>
          </v:group>
        </w:pict>
      </w:r>
      <w:r>
        <w:rPr>
          <w:rFonts w:ascii="Arial Narrow" w:hAnsi="Arial Narrow" w:cs="Arial Narrow" w:eastAsia="Arial Narrow"/>
          <w:sz w:val="28"/>
          <w:szCs w:val="28"/>
          <w:spacing w:val="0"/>
          <w:w w:val="100"/>
          <w:b/>
          <w:bCs/>
          <w:position w:val="-1"/>
        </w:rPr>
        <w:t>Článok</w:t>
      </w:r>
      <w:r>
        <w:rPr>
          <w:rFonts w:ascii="Arial Narrow" w:hAnsi="Arial Narrow" w:cs="Arial Narrow" w:eastAsia="Arial Narrow"/>
          <w:sz w:val="28"/>
          <w:szCs w:val="28"/>
          <w:spacing w:val="-8"/>
          <w:w w:val="100"/>
          <w:b/>
          <w:bCs/>
          <w:position w:val="-1"/>
        </w:rPr>
        <w:t> </w:t>
      </w:r>
      <w:r>
        <w:rPr>
          <w:rFonts w:ascii="Arial Narrow" w:hAnsi="Arial Narrow" w:cs="Arial Narrow" w:eastAsia="Arial Narrow"/>
          <w:sz w:val="28"/>
          <w:szCs w:val="28"/>
          <w:spacing w:val="0"/>
          <w:w w:val="100"/>
          <w:b/>
          <w:bCs/>
          <w:position w:val="-1"/>
        </w:rPr>
        <w:t>II</w:t>
      </w:r>
      <w:r>
        <w:rPr>
          <w:rFonts w:ascii="Arial Narrow" w:hAnsi="Arial Narrow" w:cs="Arial Narrow" w:eastAsia="Arial Narrow"/>
          <w:sz w:val="28"/>
          <w:szCs w:val="28"/>
          <w:spacing w:val="-1"/>
          <w:w w:val="100"/>
          <w:b/>
          <w:bCs/>
          <w:position w:val="-1"/>
        </w:rPr>
        <w:t> </w:t>
      </w:r>
      <w:r>
        <w:rPr>
          <w:rFonts w:ascii="Arial Narrow" w:hAnsi="Arial Narrow" w:cs="Arial Narrow" w:eastAsia="Arial Narrow"/>
          <w:sz w:val="28"/>
          <w:szCs w:val="28"/>
          <w:spacing w:val="0"/>
          <w:w w:val="100"/>
          <w:b/>
          <w:bCs/>
          <w:position w:val="-1"/>
        </w:rPr>
        <w:t>-</w:t>
      </w:r>
      <w:r>
        <w:rPr>
          <w:rFonts w:ascii="Arial Narrow" w:hAnsi="Arial Narrow" w:cs="Arial Narrow" w:eastAsia="Arial Narrow"/>
          <w:sz w:val="28"/>
          <w:szCs w:val="28"/>
          <w:spacing w:val="-1"/>
          <w:w w:val="100"/>
          <w:b/>
          <w:bCs/>
          <w:position w:val="-1"/>
        </w:rPr>
        <w:t> </w:t>
      </w:r>
      <w:r>
        <w:rPr>
          <w:rFonts w:ascii="Arial Narrow" w:hAnsi="Arial Narrow" w:cs="Arial Narrow" w:eastAsia="Arial Narrow"/>
          <w:sz w:val="28"/>
          <w:szCs w:val="28"/>
          <w:spacing w:val="0"/>
          <w:w w:val="100"/>
          <w:b/>
          <w:bCs/>
          <w:position w:val="-1"/>
        </w:rPr>
        <w:t>Informácie</w:t>
      </w:r>
      <w:r>
        <w:rPr>
          <w:rFonts w:ascii="Arial Narrow" w:hAnsi="Arial Narrow" w:cs="Arial Narrow" w:eastAsia="Arial Narrow"/>
          <w:sz w:val="28"/>
          <w:szCs w:val="28"/>
          <w:spacing w:val="-12"/>
          <w:w w:val="100"/>
          <w:b/>
          <w:bCs/>
          <w:position w:val="-1"/>
        </w:rPr>
        <w:t> </w:t>
      </w:r>
      <w:r>
        <w:rPr>
          <w:rFonts w:ascii="Arial Narrow" w:hAnsi="Arial Narrow" w:cs="Arial Narrow" w:eastAsia="Arial Narrow"/>
          <w:sz w:val="28"/>
          <w:szCs w:val="28"/>
          <w:spacing w:val="0"/>
          <w:w w:val="100"/>
          <w:b/>
          <w:bCs/>
          <w:position w:val="-1"/>
        </w:rPr>
        <w:t>o</w:t>
      </w:r>
      <w:r>
        <w:rPr>
          <w:rFonts w:ascii="Arial Narrow" w:hAnsi="Arial Narrow" w:cs="Arial Narrow" w:eastAsia="Arial Narrow"/>
          <w:sz w:val="28"/>
          <w:szCs w:val="28"/>
          <w:spacing w:val="-1"/>
          <w:w w:val="100"/>
          <w:b/>
          <w:bCs/>
          <w:position w:val="-1"/>
        </w:rPr>
        <w:t> </w:t>
      </w:r>
      <w:r>
        <w:rPr>
          <w:rFonts w:ascii="Arial Narrow" w:hAnsi="Arial Narrow" w:cs="Arial Narrow" w:eastAsia="Arial Narrow"/>
          <w:sz w:val="28"/>
          <w:szCs w:val="28"/>
          <w:spacing w:val="0"/>
          <w:w w:val="100"/>
          <w:b/>
          <w:bCs/>
          <w:position w:val="-1"/>
        </w:rPr>
        <w:t>prijatých</w:t>
      </w:r>
      <w:r>
        <w:rPr>
          <w:rFonts w:ascii="Arial Narrow" w:hAnsi="Arial Narrow" w:cs="Arial Narrow" w:eastAsia="Arial Narrow"/>
          <w:sz w:val="28"/>
          <w:szCs w:val="28"/>
          <w:spacing w:val="-10"/>
          <w:w w:val="100"/>
          <w:b/>
          <w:bCs/>
          <w:position w:val="-1"/>
        </w:rPr>
        <w:t> </w:t>
      </w:r>
      <w:r>
        <w:rPr>
          <w:rFonts w:ascii="Arial Narrow" w:hAnsi="Arial Narrow" w:cs="Arial Narrow" w:eastAsia="Arial Narrow"/>
          <w:sz w:val="28"/>
          <w:szCs w:val="28"/>
          <w:spacing w:val="0"/>
          <w:w w:val="100"/>
          <w:b/>
          <w:bCs/>
          <w:position w:val="-1"/>
        </w:rPr>
        <w:t>postupoch</w:t>
      </w:r>
      <w:r>
        <w:rPr>
          <w:rFonts w:ascii="Arial Narrow" w:hAnsi="Arial Narrow" w:cs="Arial Narrow" w:eastAsia="Arial Narrow"/>
          <w:sz w:val="28"/>
          <w:szCs w:val="28"/>
          <w:spacing w:val="0"/>
          <w:w w:val="10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6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34" w:after="0" w:line="240" w:lineRule="auto"/>
        <w:ind w:right="139"/>
        <w:jc w:val="right"/>
        <w:rPr>
          <w:rFonts w:ascii="Arial Narrow" w:hAnsi="Arial Narrow" w:cs="Arial Narrow" w:eastAsia="Arial Narrow"/>
          <w:sz w:val="21"/>
          <w:szCs w:val="21"/>
        </w:rPr>
      </w:pPr>
      <w:rPr/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2</w:t>
      </w:r>
    </w:p>
    <w:p>
      <w:pPr>
        <w:jc w:val="right"/>
        <w:spacing w:after="0"/>
        <w:sectPr>
          <w:pgMar w:footer="0" w:header="372" w:top="560" w:bottom="280" w:left="1160" w:right="1200"/>
          <w:footerReference w:type="even" r:id="rId8"/>
          <w:pgSz w:w="11920" w:h="1684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/>
        <w:pict>
          <v:group style="position:absolute;margin-left:63.993652pt;margin-top:42.010559pt;width:467.356346pt;height:746.559462pt;mso-position-horizontal-relative:page;mso-position-vertical-relative:page;z-index:-13272" coordorigin="1280,840" coordsize="9347,14931">
            <v:group style="position:absolute;left:1291;top:846;width:2;height:14920" coordorigin="1291,846" coordsize="2,14920">
              <v:shape style="position:absolute;left:1291;top:846;width:2;height:14920" coordorigin="1291,846" coordsize="0,14920" path="m1291,846l1291,15766e" filled="f" stroked="t" strokeweight=".578879pt" strokecolor="#000000">
                <v:path arrowok="t"/>
              </v:shape>
            </v:group>
            <v:group style="position:absolute;left:1286;top:15761;width:9335;height:2" coordorigin="1286,15761" coordsize="9335,2">
              <v:shape style="position:absolute;left:1286;top:15761;width:9335;height:2" coordorigin="1286,15761" coordsize="9335,0" path="m1286,15761l10621,15761e" filled="f" stroked="t" strokeweight=".580pt" strokecolor="#000000">
                <v:path arrowok="t"/>
              </v:shape>
            </v:group>
            <v:group style="position:absolute;left:10616;top:846;width:2;height:14920" coordorigin="10616,846" coordsize="2,14920">
              <v:shape style="position:absolute;left:10616;top:846;width:2;height:14920" coordorigin="10616,846" coordsize="0,14920" path="m10616,846l10616,15766e" filled="f" stroked="t" strokeweight=".578879pt" strokecolor="#000000">
                <v:path arrowok="t"/>
              </v:shape>
            </v:group>
            <v:group style="position:absolute;left:1286;top:889;width:9325;height:2" coordorigin="1286,889" coordsize="9325,2">
              <v:shape style="position:absolute;left:1286;top:889;width:9325;height:2" coordorigin="1286,889" coordsize="9325,0" path="m1286,889l10611,889e" filled="f" stroked="t" strokeweight=".580pt" strokecolor="#000000">
                <v:path arrowok="t"/>
              </v:shape>
            </v:group>
            <w10:wrap type="none"/>
          </v:group>
        </w:pict>
      </w:r>
      <w:r>
        <w:rPr>
          <w:sz w:val="20"/>
          <w:szCs w:val="20"/>
        </w:rPr>
      </w:r>
    </w:p>
    <w:p>
      <w:pPr>
        <w:jc w:val="left"/>
        <w:spacing w:after="0"/>
        <w:sectPr>
          <w:pgNumType w:start="3"/>
          <w:pgMar w:header="366" w:footer="669" w:top="800" w:bottom="860" w:left="1400" w:right="1240"/>
          <w:headerReference w:type="odd" r:id="rId9"/>
          <w:headerReference w:type="even" r:id="rId10"/>
          <w:footerReference w:type="odd" r:id="rId11"/>
          <w:footerReference w:type="even" r:id="rId12"/>
          <w:pgSz w:w="11920" w:h="16840"/>
        </w:sectPr>
      </w:pPr>
      <w:rPr/>
    </w:p>
    <w:p>
      <w:pPr>
        <w:spacing w:before="48" w:after="0" w:line="240" w:lineRule="auto"/>
        <w:ind w:left="106" w:right="-20"/>
        <w:jc w:val="left"/>
        <w:tabs>
          <w:tab w:pos="6620" w:val="left"/>
          <w:tab w:pos="9440" w:val="left"/>
        </w:tabs>
        <w:rPr>
          <w:rFonts w:ascii="Arial" w:hAnsi="Arial" w:cs="Arial" w:eastAsia="Arial"/>
          <w:sz w:val="20"/>
          <w:szCs w:val="20"/>
        </w:rPr>
      </w:pPr>
      <w:rPr/>
      <w:r>
        <w:rPr/>
        <w:pict>
          <v:group style="position:absolute;margin-left:64.029999pt;margin-top:43.038265pt;width:466.84pt;height:716.111733pt;mso-position-horizontal-relative:page;mso-position-vertical-relative:page;z-index:-13271" coordorigin="1281,861" coordsize="9337,14322">
            <v:group style="position:absolute;left:1291;top:867;width:2;height:14306" coordorigin="1291,867" coordsize="2,14306">
              <v:shape style="position:absolute;left:1291;top:867;width:2;height:14306" coordorigin="1291,867" coordsize="0,14306" path="m1291,867l1291,15173e" filled="f" stroked="t" strokeweight=".580pt" strokecolor="#000000">
                <v:path arrowok="t"/>
              </v:shape>
            </v:group>
            <v:group style="position:absolute;left:1286;top:15177;width:9325;height:2" coordorigin="1286,15177" coordsize="9325,2">
              <v:shape style="position:absolute;left:1286;top:15177;width:9325;height:2" coordorigin="1286,15177" coordsize="9325,0" path="m1286,15177l10612,15177e" filled="f" stroked="t" strokeweight=".580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530.820007pt;margin-top:43.333454pt;width:.1pt;height:715.322955pt;mso-position-horizontal-relative:page;mso-position-vertical-relative:page;z-index:-13270" coordorigin="10616,867" coordsize="2,14306">
            <v:shape style="position:absolute;left:10616;top:867;width:2;height:14306" coordorigin="10616,867" coordsize="0,14306" path="m10616,867l10616,15173e" filled="f" stroked="t" strokeweight=".580pt" strokecolor="#000000">
              <v:path arrowok="t"/>
            </v:shape>
          </v:group>
          <w10:wrap type="none"/>
        </w:pict>
      </w:r>
      <w:r>
        <w:rPr>
          <w:rFonts w:ascii="Arial" w:hAnsi="Arial" w:cs="Arial" w:eastAsia="Arial"/>
          <w:sz w:val="20"/>
          <w:szCs w:val="20"/>
          <w:w w:val="210"/>
        </w:rPr>
      </w:r>
      <w:r>
        <w:rPr>
          <w:rFonts w:ascii="Arial" w:hAnsi="Arial" w:cs="Arial" w:eastAsia="Arial"/>
          <w:sz w:val="20"/>
          <w:szCs w:val="20"/>
          <w:w w:val="210"/>
          <w:u w:val="single" w:color="000000"/>
        </w:rPr>
        <w:t> </w:t>
      </w:r>
      <w:r>
        <w:rPr>
          <w:rFonts w:ascii="Arial" w:hAnsi="Arial" w:cs="Arial" w:eastAsia="Arial"/>
          <w:sz w:val="20"/>
          <w:szCs w:val="20"/>
          <w:w w:val="100"/>
          <w:u w:val="single" w:color="000000"/>
        </w:rPr>
        <w:tab/>
      </w:r>
      <w:r>
        <w:rPr>
          <w:rFonts w:ascii="Arial" w:hAnsi="Arial" w:cs="Arial" w:eastAsia="Arial"/>
          <w:sz w:val="20"/>
          <w:szCs w:val="20"/>
          <w:w w:val="100"/>
          <w:u w:val="single" w:color="000000"/>
        </w:rPr>
      </w:r>
      <w:r>
        <w:rPr>
          <w:rFonts w:ascii="Arial" w:hAnsi="Arial" w:cs="Arial" w:eastAsia="Arial"/>
          <w:sz w:val="20"/>
          <w:szCs w:val="20"/>
          <w:w w:val="100"/>
          <w:u w:val="single" w:color="000000"/>
        </w:rPr>
        <w:t>IČ</w:t>
      </w:r>
      <w:r>
        <w:rPr>
          <w:rFonts w:ascii="Arial" w:hAnsi="Arial" w:cs="Arial" w:eastAsia="Arial"/>
          <w:sz w:val="20"/>
          <w:szCs w:val="20"/>
          <w:w w:val="100"/>
          <w:u w:val="single" w:color="000000"/>
        </w:rPr>
      </w:r>
      <w:r>
        <w:rPr>
          <w:rFonts w:ascii="Arial" w:hAnsi="Arial" w:cs="Arial" w:eastAsia="Arial"/>
          <w:sz w:val="20"/>
          <w:szCs w:val="20"/>
          <w:w w:val="100"/>
          <w:u w:val="single" w:color="000000"/>
        </w:rPr>
        <w:t>O</w:t>
      </w:r>
      <w:r>
        <w:rPr>
          <w:rFonts w:ascii="Arial" w:hAnsi="Arial" w:cs="Arial" w:eastAsia="Arial"/>
          <w:sz w:val="20"/>
          <w:szCs w:val="20"/>
          <w:w w:val="100"/>
          <w:u w:val="single" w:color="000000"/>
        </w:rPr>
      </w:r>
      <w:r>
        <w:rPr>
          <w:rFonts w:ascii="Arial" w:hAnsi="Arial" w:cs="Arial" w:eastAsia="Arial"/>
          <w:sz w:val="20"/>
          <w:szCs w:val="20"/>
          <w:w w:val="210"/>
          <w:u w:val="single" w:color="000000"/>
        </w:rPr>
        <w:t> </w:t>
      </w:r>
      <w:r>
        <w:rPr>
          <w:rFonts w:ascii="Arial" w:hAnsi="Arial" w:cs="Arial" w:eastAsia="Arial"/>
          <w:sz w:val="20"/>
          <w:szCs w:val="20"/>
          <w:w w:val="100"/>
          <w:u w:val="single" w:color="000000"/>
        </w:rPr>
        <w:tab/>
      </w:r>
      <w:r>
        <w:rPr>
          <w:rFonts w:ascii="Arial" w:hAnsi="Arial" w:cs="Arial" w:eastAsia="Arial"/>
          <w:sz w:val="20"/>
          <w:szCs w:val="20"/>
          <w:w w:val="100"/>
          <w:u w:val="single" w:color="000000"/>
        </w:rPr>
      </w:r>
      <w:r>
        <w:rPr>
          <w:rFonts w:ascii="Arial" w:hAnsi="Arial" w:cs="Arial" w:eastAsia="Arial"/>
          <w:sz w:val="20"/>
          <w:szCs w:val="20"/>
          <w:w w:val="100"/>
        </w:rPr>
      </w:r>
    </w:p>
    <w:p>
      <w:pPr>
        <w:jc w:val="left"/>
        <w:spacing w:after="0"/>
        <w:sectPr>
          <w:pgMar w:header="366" w:footer="669" w:top="560" w:bottom="840" w:left="1180" w:right="1180"/>
          <w:pgSz w:w="11920" w:h="16840"/>
        </w:sectPr>
      </w:pPr>
      <w:rPr/>
    </w:p>
    <w:p>
      <w:pPr>
        <w:spacing w:before="83" w:after="0" w:line="240" w:lineRule="auto"/>
        <w:ind w:left="176" w:right="-20"/>
        <w:jc w:val="left"/>
        <w:rPr>
          <w:rFonts w:ascii="Arial Narrow" w:hAnsi="Arial Narrow" w:cs="Arial Narrow" w:eastAsia="Arial Narrow"/>
          <w:sz w:val="28"/>
          <w:szCs w:val="28"/>
        </w:rPr>
      </w:pPr>
      <w:rPr/>
      <w:r>
        <w:rPr/>
        <w:pict>
          <v:group style="position:absolute;margin-left:63.960274pt;margin-top:606.933044pt;width:467.459456pt;height:168.692363pt;mso-position-horizontal-relative:page;mso-position-vertical-relative:page;z-index:-13269" coordorigin="1279,12139" coordsize="9349,3374">
            <v:group style="position:absolute;left:1286;top:12144;width:9335;height:2" coordorigin="1286,12144" coordsize="9335,2">
              <v:shape style="position:absolute;left:1286;top:12144;width:9335;height:2" coordorigin="1286,12144" coordsize="9335,0" path="m1286,12144l10621,12144e" filled="f" stroked="t" strokeweight=".523237pt" strokecolor="#000000">
                <v:path arrowok="t"/>
              </v:shape>
            </v:group>
            <v:group style="position:absolute;left:1291;top:12151;width:2;height:3356" coordorigin="1291,12151" coordsize="2,3356">
              <v:shape style="position:absolute;left:1291;top:12151;width:2;height:3356" coordorigin="1291,12151" coordsize="0,3356" path="m1291,12151l1291,15507e" filled="f" stroked="t" strokeweight=".580pt" strokecolor="#000000">
                <v:path arrowok="t"/>
              </v:shape>
            </v:group>
            <v:group style="position:absolute;left:1286;top:15498;width:9335;height:2" coordorigin="1286,15498" coordsize="9335,2">
              <v:shape style="position:absolute;left:1286;top:15498;width:9335;height:2" coordorigin="1286,15498" coordsize="9335,0" path="m1286,15498l10621,15498e" filled="f" stroked="t" strokeweight=".719456pt" strokecolor="#000000">
                <v:path arrowok="t"/>
              </v:shape>
            </v:group>
            <v:group style="position:absolute;left:10616;top:12146;width:2;height:3361" coordorigin="10616,12146" coordsize="2,3361">
              <v:shape style="position:absolute;left:10616;top:12146;width:2;height:3361" coordorigin="10616,12146" coordsize="0,3361" path="m10616,12146l10616,15507e" filled="f" stroked="t" strokeweight=".580pt" strokecolor="#000000">
                <v:path arrowok="t"/>
              </v:shape>
            </v:group>
            <w10:wrap type="none"/>
          </v:group>
        </w:pict>
      </w:r>
      <w:r>
        <w:rPr>
          <w:rFonts w:ascii="Arial Narrow" w:hAnsi="Arial Narrow" w:cs="Arial Narrow" w:eastAsia="Arial Narrow"/>
          <w:sz w:val="28"/>
          <w:szCs w:val="28"/>
          <w:spacing w:val="0"/>
          <w:w w:val="100"/>
          <w:b/>
          <w:bCs/>
        </w:rPr>
        <w:t>Článok</w:t>
      </w:r>
      <w:r>
        <w:rPr>
          <w:rFonts w:ascii="Arial Narrow" w:hAnsi="Arial Narrow" w:cs="Arial Narrow" w:eastAsia="Arial Narrow"/>
          <w:sz w:val="28"/>
          <w:szCs w:val="28"/>
          <w:spacing w:val="-8"/>
          <w:w w:val="100"/>
          <w:b/>
          <w:bCs/>
        </w:rPr>
        <w:t> </w:t>
      </w:r>
      <w:r>
        <w:rPr>
          <w:rFonts w:ascii="Arial Narrow" w:hAnsi="Arial Narrow" w:cs="Arial Narrow" w:eastAsia="Arial Narrow"/>
          <w:sz w:val="28"/>
          <w:szCs w:val="28"/>
          <w:spacing w:val="0"/>
          <w:w w:val="100"/>
          <w:b/>
          <w:bCs/>
        </w:rPr>
        <w:t>II</w:t>
      </w:r>
      <w:r>
        <w:rPr>
          <w:rFonts w:ascii="Arial Narrow" w:hAnsi="Arial Narrow" w:cs="Arial Narrow" w:eastAsia="Arial Narrow"/>
          <w:sz w:val="28"/>
          <w:szCs w:val="28"/>
          <w:spacing w:val="0"/>
          <w:w w:val="100"/>
          <w:b/>
          <w:bCs/>
        </w:rPr>
        <w:t>I</w:t>
      </w:r>
      <w:r>
        <w:rPr>
          <w:rFonts w:ascii="Arial Narrow" w:hAnsi="Arial Narrow" w:cs="Arial Narrow" w:eastAsia="Arial Narrow"/>
          <w:sz w:val="28"/>
          <w:szCs w:val="28"/>
          <w:spacing w:val="-2"/>
          <w:w w:val="100"/>
          <w:b/>
          <w:bCs/>
        </w:rPr>
        <w:t> </w:t>
      </w:r>
      <w:r>
        <w:rPr>
          <w:rFonts w:ascii="Arial Narrow" w:hAnsi="Arial Narrow" w:cs="Arial Narrow" w:eastAsia="Arial Narrow"/>
          <w:sz w:val="28"/>
          <w:szCs w:val="28"/>
          <w:spacing w:val="0"/>
          <w:w w:val="100"/>
          <w:b/>
          <w:bCs/>
        </w:rPr>
        <w:t>-</w:t>
      </w:r>
      <w:r>
        <w:rPr>
          <w:rFonts w:ascii="Arial Narrow" w:hAnsi="Arial Narrow" w:cs="Arial Narrow" w:eastAsia="Arial Narrow"/>
          <w:sz w:val="28"/>
          <w:szCs w:val="28"/>
          <w:spacing w:val="-1"/>
          <w:w w:val="100"/>
          <w:b/>
          <w:bCs/>
        </w:rPr>
        <w:t> </w:t>
      </w:r>
      <w:r>
        <w:rPr>
          <w:rFonts w:ascii="Arial Narrow" w:hAnsi="Arial Narrow" w:cs="Arial Narrow" w:eastAsia="Arial Narrow"/>
          <w:sz w:val="28"/>
          <w:szCs w:val="28"/>
          <w:spacing w:val="0"/>
          <w:w w:val="100"/>
          <w:b/>
          <w:bCs/>
        </w:rPr>
        <w:t>Informácie</w:t>
      </w:r>
      <w:r>
        <w:rPr>
          <w:rFonts w:ascii="Arial Narrow" w:hAnsi="Arial Narrow" w:cs="Arial Narrow" w:eastAsia="Arial Narrow"/>
          <w:sz w:val="28"/>
          <w:szCs w:val="28"/>
          <w:spacing w:val="0"/>
          <w:w w:val="100"/>
          <w:b/>
          <w:bCs/>
        </w:rPr>
        <w:t>,</w:t>
      </w:r>
      <w:r>
        <w:rPr>
          <w:rFonts w:ascii="Arial Narrow" w:hAnsi="Arial Narrow" w:cs="Arial Narrow" w:eastAsia="Arial Narrow"/>
          <w:sz w:val="28"/>
          <w:szCs w:val="28"/>
          <w:spacing w:val="-12"/>
          <w:w w:val="100"/>
          <w:b/>
          <w:bCs/>
        </w:rPr>
        <w:t> </w:t>
      </w:r>
      <w:r>
        <w:rPr>
          <w:rFonts w:ascii="Arial Narrow" w:hAnsi="Arial Narrow" w:cs="Arial Narrow" w:eastAsia="Arial Narrow"/>
          <w:sz w:val="28"/>
          <w:szCs w:val="28"/>
          <w:spacing w:val="0"/>
          <w:w w:val="100"/>
          <w:b/>
          <w:bCs/>
        </w:rPr>
        <w:t>ktoré</w:t>
      </w:r>
      <w:r>
        <w:rPr>
          <w:rFonts w:ascii="Arial Narrow" w:hAnsi="Arial Narrow" w:cs="Arial Narrow" w:eastAsia="Arial Narrow"/>
          <w:sz w:val="28"/>
          <w:szCs w:val="28"/>
          <w:spacing w:val="-6"/>
          <w:w w:val="100"/>
          <w:b/>
          <w:bCs/>
        </w:rPr>
        <w:t> </w:t>
      </w:r>
      <w:r>
        <w:rPr>
          <w:rFonts w:ascii="Arial Narrow" w:hAnsi="Arial Narrow" w:cs="Arial Narrow" w:eastAsia="Arial Narrow"/>
          <w:sz w:val="28"/>
          <w:szCs w:val="28"/>
          <w:spacing w:val="0"/>
          <w:w w:val="100"/>
          <w:b/>
          <w:bCs/>
        </w:rPr>
        <w:t>vysvetľujú</w:t>
      </w:r>
      <w:r>
        <w:rPr>
          <w:rFonts w:ascii="Arial Narrow" w:hAnsi="Arial Narrow" w:cs="Arial Narrow" w:eastAsia="Arial Narrow"/>
          <w:sz w:val="28"/>
          <w:szCs w:val="28"/>
          <w:spacing w:val="-11"/>
          <w:w w:val="100"/>
          <w:b/>
          <w:bCs/>
        </w:rPr>
        <w:t> </w:t>
      </w:r>
      <w:r>
        <w:rPr>
          <w:rFonts w:ascii="Arial Narrow" w:hAnsi="Arial Narrow" w:cs="Arial Narrow" w:eastAsia="Arial Narrow"/>
          <w:sz w:val="28"/>
          <w:szCs w:val="28"/>
          <w:spacing w:val="0"/>
          <w:w w:val="100"/>
          <w:b/>
          <w:bCs/>
        </w:rPr>
        <w:t>a</w:t>
      </w:r>
      <w:r>
        <w:rPr>
          <w:rFonts w:ascii="Arial Narrow" w:hAnsi="Arial Narrow" w:cs="Arial Narrow" w:eastAsia="Arial Narrow"/>
          <w:sz w:val="28"/>
          <w:szCs w:val="28"/>
          <w:spacing w:val="-1"/>
          <w:w w:val="100"/>
          <w:b/>
          <w:bCs/>
        </w:rPr>
        <w:t> </w:t>
      </w:r>
      <w:r>
        <w:rPr>
          <w:rFonts w:ascii="Arial Narrow" w:hAnsi="Arial Narrow" w:cs="Arial Narrow" w:eastAsia="Arial Narrow"/>
          <w:sz w:val="28"/>
          <w:szCs w:val="28"/>
          <w:spacing w:val="0"/>
          <w:w w:val="100"/>
          <w:b/>
          <w:bCs/>
        </w:rPr>
        <w:t>dop</w:t>
      </w:r>
      <w:r>
        <w:rPr>
          <w:rFonts w:ascii="Arial Narrow" w:hAnsi="Arial Narrow" w:cs="Arial Narrow" w:eastAsia="Arial Narrow"/>
          <w:sz w:val="28"/>
          <w:szCs w:val="28"/>
          <w:spacing w:val="0"/>
          <w:w w:val="100"/>
          <w:b/>
          <w:bCs/>
        </w:rPr>
        <w:t>ĺňajú</w:t>
      </w:r>
      <w:r>
        <w:rPr>
          <w:rFonts w:ascii="Arial Narrow" w:hAnsi="Arial Narrow" w:cs="Arial Narrow" w:eastAsia="Arial Narrow"/>
          <w:sz w:val="28"/>
          <w:szCs w:val="28"/>
          <w:spacing w:val="-10"/>
          <w:w w:val="100"/>
          <w:b/>
          <w:bCs/>
        </w:rPr>
        <w:t> </w:t>
      </w:r>
      <w:r>
        <w:rPr>
          <w:rFonts w:ascii="Arial Narrow" w:hAnsi="Arial Narrow" w:cs="Arial Narrow" w:eastAsia="Arial Narrow"/>
          <w:sz w:val="28"/>
          <w:szCs w:val="28"/>
          <w:spacing w:val="0"/>
          <w:w w:val="100"/>
          <w:b/>
          <w:bCs/>
        </w:rPr>
        <w:t>položky</w:t>
      </w:r>
      <w:r>
        <w:rPr>
          <w:rFonts w:ascii="Arial Narrow" w:hAnsi="Arial Narrow" w:cs="Arial Narrow" w:eastAsia="Arial Narrow"/>
          <w:sz w:val="28"/>
          <w:szCs w:val="28"/>
          <w:spacing w:val="-9"/>
          <w:w w:val="100"/>
          <w:b/>
          <w:bCs/>
        </w:rPr>
        <w:t> </w:t>
      </w:r>
      <w:r>
        <w:rPr>
          <w:rFonts w:ascii="Arial Narrow" w:hAnsi="Arial Narrow" w:cs="Arial Narrow" w:eastAsia="Arial Narrow"/>
          <w:sz w:val="28"/>
          <w:szCs w:val="28"/>
          <w:spacing w:val="0"/>
          <w:w w:val="100"/>
          <w:b/>
          <w:bCs/>
        </w:rPr>
        <w:t>súvahy</w:t>
      </w:r>
      <w:r>
        <w:rPr>
          <w:rFonts w:ascii="Arial Narrow" w:hAnsi="Arial Narrow" w:cs="Arial Narrow" w:eastAsia="Arial Narrow"/>
          <w:sz w:val="28"/>
          <w:szCs w:val="28"/>
          <w:spacing w:val="0"/>
          <w:w w:val="100"/>
        </w:rPr>
      </w:r>
    </w:p>
    <w:p>
      <w:pPr>
        <w:spacing w:before="9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40" w:lineRule="auto"/>
        <w:ind w:left="169" w:right="-20"/>
        <w:jc w:val="left"/>
        <w:rPr>
          <w:rFonts w:ascii="Arial Narrow" w:hAnsi="Arial Narrow" w:cs="Arial Narrow" w:eastAsia="Arial Narrow"/>
          <w:sz w:val="21"/>
          <w:szCs w:val="21"/>
        </w:rPr>
      </w:pPr>
      <w:rPr/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1)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Informácie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k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položkám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-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AKTÍV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SÚVAHY</w:t>
      </w:r>
    </w:p>
    <w:p>
      <w:pPr>
        <w:spacing w:before="2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51" w:lineRule="auto"/>
        <w:ind w:left="169" w:right="654"/>
        <w:jc w:val="left"/>
        <w:rPr>
          <w:rFonts w:ascii="Arial Narrow" w:hAnsi="Arial Narrow" w:cs="Arial Narrow" w:eastAsia="Arial Narrow"/>
          <w:sz w:val="21"/>
          <w:szCs w:val="21"/>
        </w:rPr>
      </w:pPr>
      <w:rPr/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a)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Informácie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o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dlhodobom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majetku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za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bežné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bezprostredne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predchádzajúce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účtovné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obdobie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v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nadväznosti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členenie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položiek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súvahy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-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nehmotný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maje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t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ok</w:t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02.999392" w:type="dxa"/>
      </w:tblPr>
      <w:tblGrid/>
      <w:tr>
        <w:trPr>
          <w:trHeight w:val="354" w:hRule="exact"/>
        </w:trPr>
        <w:tc>
          <w:tcPr>
            <w:tcW w:w="1759" w:type="dxa"/>
            <w:vMerge w:val="restart"/>
            <w:tcBorders>
              <w:top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14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543" w:right="-18" w:firstLine="-508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Dlh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dobý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b/>
                <w:bCs/>
              </w:rPr>
              <w:t>m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majet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7541" w:type="dxa"/>
            <w:gridSpan w:val="8"/>
            <w:tcBorders>
              <w:top w:val="single" w:sz="8.96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22" w:after="0" w:line="240" w:lineRule="auto"/>
              <w:ind w:left="2757" w:right="2737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Bežné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ovné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obd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</w:tr>
      <w:tr>
        <w:trPr>
          <w:trHeight w:val="1138" w:hRule="exact"/>
        </w:trPr>
        <w:tc>
          <w:tcPr>
            <w:tcW w:w="1759" w:type="dxa"/>
            <w:vMerge/>
            <w:tcBorders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992" w:type="dxa"/>
            <w:tcBorders>
              <w:top w:val="single" w:sz="8.96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9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78" w:lineRule="auto"/>
              <w:ind w:left="161" w:right="64" w:firstLine="14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áklady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vý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854" w:type="dxa"/>
            <w:tcBorders>
              <w:top w:val="single" w:sz="8.96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17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19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Softv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902" w:type="dxa"/>
            <w:tcBorders>
              <w:top w:val="single" w:sz="8.96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17" w:after="0" w:line="280" w:lineRule="exact"/>
              <w:jc w:val="left"/>
              <w:rPr>
                <w:sz w:val="28"/>
                <w:szCs w:val="28"/>
              </w:rPr>
            </w:pPr>
            <w:rPr/>
            <w:r>
              <w:rPr>
                <w:sz w:val="28"/>
                <w:szCs w:val="28"/>
              </w:rPr>
            </w:r>
          </w:p>
          <w:p>
            <w:pPr>
              <w:spacing w:before="0" w:after="0" w:line="240" w:lineRule="auto"/>
              <w:ind w:left="63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Oceni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ľ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­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8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va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794" w:type="dxa"/>
            <w:tcBorders>
              <w:top w:val="single" w:sz="8.96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17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23" w:right="-5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Goo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will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992" w:type="dxa"/>
            <w:tcBorders>
              <w:top w:val="single" w:sz="8.96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17" w:after="0" w:line="280" w:lineRule="exact"/>
              <w:jc w:val="left"/>
              <w:rPr>
                <w:sz w:val="28"/>
                <w:szCs w:val="28"/>
              </w:rPr>
            </w:pPr>
            <w:rPr/>
            <w:r>
              <w:rPr>
                <w:sz w:val="28"/>
                <w:szCs w:val="28"/>
              </w:rPr>
            </w:r>
          </w:p>
          <w:p>
            <w:pPr>
              <w:spacing w:before="0" w:after="0" w:line="240" w:lineRule="auto"/>
              <w:ind w:left="126" w:right="108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Osta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253" w:right="233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b/>
                <w:bCs/>
              </w:rPr>
              <w:t>DNM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851" w:type="dxa"/>
            <w:tcBorders>
              <w:top w:val="single" w:sz="8.96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8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39" w:lineRule="auto"/>
              <w:ind w:left="118" w:right="99" w:firstLine="-54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Obst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­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rávaný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b/>
                <w:bCs/>
              </w:rPr>
              <w:t>DNM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069" w:type="dxa"/>
            <w:tcBorders>
              <w:top w:val="single" w:sz="8.96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8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39" w:lineRule="auto"/>
              <w:ind w:left="39" w:right="20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Posky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preddavky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b/>
                <w:bCs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M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085" w:type="dxa"/>
            <w:tcBorders>
              <w:top w:val="single" w:sz="8.96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18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292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Spolu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</w:tr>
      <w:tr>
        <w:trPr>
          <w:trHeight w:val="256" w:hRule="exact"/>
        </w:trPr>
        <w:tc>
          <w:tcPr>
            <w:tcW w:w="1759" w:type="dxa"/>
            <w:tcBorders>
              <w:top w:val="single" w:sz="4.64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18" w:lineRule="exact"/>
              <w:ind w:left="784" w:right="766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</w:t>
            </w:r>
          </w:p>
        </w:tc>
        <w:tc>
          <w:tcPr>
            <w:tcW w:w="992" w:type="dxa"/>
            <w:tcBorders>
              <w:top w:val="single" w:sz="4.64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18" w:lineRule="exact"/>
              <w:ind w:left="401" w:right="383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b</w:t>
            </w:r>
          </w:p>
        </w:tc>
        <w:tc>
          <w:tcPr>
            <w:tcW w:w="854" w:type="dxa"/>
            <w:tcBorders>
              <w:top w:val="single" w:sz="4.64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18" w:lineRule="exact"/>
              <w:ind w:left="337" w:right="319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c</w:t>
            </w:r>
          </w:p>
        </w:tc>
        <w:tc>
          <w:tcPr>
            <w:tcW w:w="902" w:type="dxa"/>
            <w:tcBorders>
              <w:top w:val="single" w:sz="4.64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18" w:lineRule="exact"/>
              <w:ind w:left="357" w:right="337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</w:t>
            </w:r>
          </w:p>
        </w:tc>
        <w:tc>
          <w:tcPr>
            <w:tcW w:w="794" w:type="dxa"/>
            <w:tcBorders>
              <w:top w:val="single" w:sz="4.64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18" w:lineRule="exact"/>
              <w:ind w:left="303" w:right="283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e</w:t>
            </w:r>
          </w:p>
        </w:tc>
        <w:tc>
          <w:tcPr>
            <w:tcW w:w="992" w:type="dxa"/>
            <w:tcBorders>
              <w:top w:val="single" w:sz="4.64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18" w:lineRule="exact"/>
              <w:ind w:left="425" w:right="407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f</w:t>
            </w:r>
          </w:p>
        </w:tc>
        <w:tc>
          <w:tcPr>
            <w:tcW w:w="851" w:type="dxa"/>
            <w:tcBorders>
              <w:top w:val="single" w:sz="4.64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18" w:lineRule="exact"/>
              <w:ind w:left="330" w:right="312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g</w:t>
            </w:r>
          </w:p>
        </w:tc>
        <w:tc>
          <w:tcPr>
            <w:tcW w:w="1069" w:type="dxa"/>
            <w:tcBorders>
              <w:top w:val="single" w:sz="4.64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18" w:lineRule="exact"/>
              <w:ind w:left="440" w:right="421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h</w:t>
            </w:r>
          </w:p>
        </w:tc>
        <w:tc>
          <w:tcPr>
            <w:tcW w:w="1085" w:type="dxa"/>
            <w:tcBorders>
              <w:top w:val="single" w:sz="4.64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18" w:lineRule="exact"/>
              <w:ind w:left="476" w:right="458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i</w:t>
            </w:r>
          </w:p>
        </w:tc>
      </w:tr>
      <w:tr>
        <w:trPr>
          <w:trHeight w:val="287" w:hRule="exact"/>
        </w:trPr>
        <w:tc>
          <w:tcPr>
            <w:tcW w:w="9300" w:type="dxa"/>
            <w:gridSpan w:val="9"/>
            <w:tcBorders>
              <w:top w:val="single" w:sz="8.960" w:space="0" w:color="000000"/>
              <w:bottom w:val="single" w:sz="8.96001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0" w:lineRule="exact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Prvotné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oce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ie</w:t>
            </w:r>
          </w:p>
        </w:tc>
      </w:tr>
      <w:tr>
        <w:trPr>
          <w:trHeight w:val="499" w:hRule="exact"/>
        </w:trPr>
        <w:tc>
          <w:tcPr>
            <w:tcW w:w="1759" w:type="dxa"/>
            <w:tcBorders>
              <w:top w:val="single" w:sz="8.96001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16" w:lineRule="exact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Stav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za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ku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ného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b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dobia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992" w:type="dxa"/>
            <w:tcBorders>
              <w:top w:val="single" w:sz="8.960014" w:space="0" w:color="000000"/>
              <w:bottom w:val="single" w:sz="7.04" w:space="0" w:color="000000"/>
              <w:left w:val="single" w:sz="8.48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54" w:type="dxa"/>
            <w:tcBorders>
              <w:top w:val="single" w:sz="8.96001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902" w:type="dxa"/>
            <w:tcBorders>
              <w:top w:val="single" w:sz="8.96001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94" w:type="dxa"/>
            <w:tcBorders>
              <w:top w:val="single" w:sz="8.96001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992" w:type="dxa"/>
            <w:tcBorders>
              <w:top w:val="single" w:sz="8.96001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51" w:type="dxa"/>
            <w:tcBorders>
              <w:top w:val="single" w:sz="8.96001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069" w:type="dxa"/>
            <w:tcBorders>
              <w:top w:val="single" w:sz="8.96001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085" w:type="dxa"/>
            <w:tcBorders>
              <w:top w:val="single" w:sz="8.960014" w:space="0" w:color="000000"/>
              <w:bottom w:val="single" w:sz="7.04" w:space="0" w:color="000000"/>
              <w:left w:val="single" w:sz="6.56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293" w:hRule="exact"/>
        </w:trPr>
        <w:tc>
          <w:tcPr>
            <w:tcW w:w="1759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6" w:lineRule="exact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Príras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ky</w:t>
            </w:r>
          </w:p>
        </w:tc>
        <w:tc>
          <w:tcPr>
            <w:tcW w:w="99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54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902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94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992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51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069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085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293" w:hRule="exact"/>
        </w:trPr>
        <w:tc>
          <w:tcPr>
            <w:tcW w:w="1759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6" w:lineRule="exact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Úbytky</w:t>
            </w:r>
          </w:p>
        </w:tc>
        <w:tc>
          <w:tcPr>
            <w:tcW w:w="99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54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902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94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992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51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069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085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293" w:hRule="exact"/>
        </w:trPr>
        <w:tc>
          <w:tcPr>
            <w:tcW w:w="1759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6" w:lineRule="exact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Presu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y</w:t>
            </w:r>
          </w:p>
        </w:tc>
        <w:tc>
          <w:tcPr>
            <w:tcW w:w="99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54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902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94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992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51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069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085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499" w:hRule="exact"/>
        </w:trPr>
        <w:tc>
          <w:tcPr>
            <w:tcW w:w="1759" w:type="dxa"/>
            <w:tcBorders>
              <w:top w:val="single" w:sz="7.04" w:space="0" w:color="000000"/>
              <w:bottom w:val="single" w:sz="8.96004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18" w:lineRule="exact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Stav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konci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ného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b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dobia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992" w:type="dxa"/>
            <w:tcBorders>
              <w:top w:val="single" w:sz="7.04" w:space="0" w:color="000000"/>
              <w:bottom w:val="single" w:sz="8.960044" w:space="0" w:color="000000"/>
              <w:left w:val="single" w:sz="8.48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54" w:type="dxa"/>
            <w:tcBorders>
              <w:top w:val="single" w:sz="7.04" w:space="0" w:color="000000"/>
              <w:bottom w:val="single" w:sz="8.96004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902" w:type="dxa"/>
            <w:tcBorders>
              <w:top w:val="single" w:sz="7.04" w:space="0" w:color="000000"/>
              <w:bottom w:val="single" w:sz="8.96004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94" w:type="dxa"/>
            <w:tcBorders>
              <w:top w:val="single" w:sz="7.04" w:space="0" w:color="000000"/>
              <w:bottom w:val="single" w:sz="8.96004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992" w:type="dxa"/>
            <w:tcBorders>
              <w:top w:val="single" w:sz="7.04" w:space="0" w:color="000000"/>
              <w:bottom w:val="single" w:sz="8.96004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51" w:type="dxa"/>
            <w:tcBorders>
              <w:top w:val="single" w:sz="7.04" w:space="0" w:color="000000"/>
              <w:bottom w:val="single" w:sz="8.96004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069" w:type="dxa"/>
            <w:tcBorders>
              <w:top w:val="single" w:sz="7.04" w:space="0" w:color="000000"/>
              <w:bottom w:val="single" w:sz="8.96004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085" w:type="dxa"/>
            <w:tcBorders>
              <w:top w:val="single" w:sz="7.04" w:space="0" w:color="000000"/>
              <w:bottom w:val="single" w:sz="8.960044" w:space="0" w:color="000000"/>
              <w:left w:val="single" w:sz="6.56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299" w:hRule="exact"/>
        </w:trPr>
        <w:tc>
          <w:tcPr>
            <w:tcW w:w="9300" w:type="dxa"/>
            <w:gridSpan w:val="9"/>
            <w:tcBorders>
              <w:top w:val="single" w:sz="8.960044" w:space="0" w:color="000000"/>
              <w:bottom w:val="single" w:sz="8.960025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7" w:lineRule="exact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Opráv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y</w:t>
            </w:r>
          </w:p>
        </w:tc>
      </w:tr>
      <w:tr>
        <w:trPr>
          <w:trHeight w:val="499" w:hRule="exact"/>
        </w:trPr>
        <w:tc>
          <w:tcPr>
            <w:tcW w:w="1759" w:type="dxa"/>
            <w:tcBorders>
              <w:top w:val="single" w:sz="8.960025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16" w:lineRule="exact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Stav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za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ku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ného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b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dobia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992" w:type="dxa"/>
            <w:tcBorders>
              <w:top w:val="single" w:sz="8.960025" w:space="0" w:color="000000"/>
              <w:bottom w:val="single" w:sz="7.04" w:space="0" w:color="000000"/>
              <w:left w:val="single" w:sz="8.48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54" w:type="dxa"/>
            <w:tcBorders>
              <w:top w:val="single" w:sz="8.960025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902" w:type="dxa"/>
            <w:tcBorders>
              <w:top w:val="single" w:sz="8.960025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94" w:type="dxa"/>
            <w:tcBorders>
              <w:top w:val="single" w:sz="8.960025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992" w:type="dxa"/>
            <w:tcBorders>
              <w:top w:val="single" w:sz="8.960025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51" w:type="dxa"/>
            <w:tcBorders>
              <w:top w:val="single" w:sz="8.960025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069" w:type="dxa"/>
            <w:tcBorders>
              <w:top w:val="single" w:sz="8.960025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085" w:type="dxa"/>
            <w:tcBorders>
              <w:top w:val="single" w:sz="8.960025" w:space="0" w:color="000000"/>
              <w:bottom w:val="single" w:sz="7.04" w:space="0" w:color="000000"/>
              <w:left w:val="single" w:sz="6.56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293" w:hRule="exact"/>
        </w:trPr>
        <w:tc>
          <w:tcPr>
            <w:tcW w:w="1759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6" w:lineRule="exact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Príras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ky</w:t>
            </w:r>
          </w:p>
        </w:tc>
        <w:tc>
          <w:tcPr>
            <w:tcW w:w="99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54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902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94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992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51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069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085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287" w:hRule="exact"/>
        </w:trPr>
        <w:tc>
          <w:tcPr>
            <w:tcW w:w="1759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6" w:lineRule="exact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Úbytky</w:t>
            </w:r>
          </w:p>
        </w:tc>
        <w:tc>
          <w:tcPr>
            <w:tcW w:w="99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54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902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94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992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51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069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085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289" w:hRule="exact"/>
        </w:trPr>
        <w:tc>
          <w:tcPr>
            <w:tcW w:w="1759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6" w:lineRule="exact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Presuny</w:t>
            </w:r>
          </w:p>
        </w:tc>
        <w:tc>
          <w:tcPr>
            <w:tcW w:w="99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54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902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94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992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51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069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085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497" w:hRule="exact"/>
        </w:trPr>
        <w:tc>
          <w:tcPr>
            <w:tcW w:w="1759" w:type="dxa"/>
            <w:tcBorders>
              <w:top w:val="single" w:sz="7.04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194" w:lineRule="exact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position w:val="1"/>
              </w:rPr>
              <w:t>Stav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position w:val="1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position w:val="1"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position w:val="1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position w:val="1"/>
              </w:rPr>
              <w:t>konci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position w:val="0"/>
              </w:rPr>
            </w:r>
          </w:p>
          <w:p>
            <w:pPr>
              <w:spacing w:before="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ného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b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dobia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992" w:type="dxa"/>
            <w:tcBorders>
              <w:top w:val="single" w:sz="7.04" w:space="0" w:color="000000"/>
              <w:bottom w:val="single" w:sz="8.960" w:space="0" w:color="000000"/>
              <w:left w:val="single" w:sz="8.48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54" w:type="dxa"/>
            <w:tcBorders>
              <w:top w:val="single" w:sz="7.04" w:space="0" w:color="000000"/>
              <w:bottom w:val="single" w:sz="8.96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902" w:type="dxa"/>
            <w:tcBorders>
              <w:top w:val="single" w:sz="7.04" w:space="0" w:color="000000"/>
              <w:bottom w:val="single" w:sz="8.96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94" w:type="dxa"/>
            <w:tcBorders>
              <w:top w:val="single" w:sz="7.04" w:space="0" w:color="000000"/>
              <w:bottom w:val="single" w:sz="8.96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992" w:type="dxa"/>
            <w:tcBorders>
              <w:top w:val="single" w:sz="7.04" w:space="0" w:color="000000"/>
              <w:bottom w:val="single" w:sz="8.96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51" w:type="dxa"/>
            <w:tcBorders>
              <w:top w:val="single" w:sz="7.04" w:space="0" w:color="000000"/>
              <w:bottom w:val="single" w:sz="8.96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069" w:type="dxa"/>
            <w:tcBorders>
              <w:top w:val="single" w:sz="7.04" w:space="0" w:color="000000"/>
              <w:bottom w:val="single" w:sz="8.96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085" w:type="dxa"/>
            <w:tcBorders>
              <w:top w:val="single" w:sz="7.04" w:space="0" w:color="000000"/>
              <w:bottom w:val="single" w:sz="8.960" w:space="0" w:color="000000"/>
              <w:left w:val="single" w:sz="6.56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298" w:hRule="exact"/>
        </w:trPr>
        <w:tc>
          <w:tcPr>
            <w:tcW w:w="9300" w:type="dxa"/>
            <w:gridSpan w:val="9"/>
            <w:tcBorders>
              <w:top w:val="single" w:sz="8.960" w:space="0" w:color="000000"/>
              <w:bottom w:val="single" w:sz="8.96003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6" w:lineRule="exact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Oprav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pol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ž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y</w:t>
            </w:r>
          </w:p>
        </w:tc>
      </w:tr>
      <w:tr>
        <w:trPr>
          <w:trHeight w:val="499" w:hRule="exact"/>
        </w:trPr>
        <w:tc>
          <w:tcPr>
            <w:tcW w:w="1759" w:type="dxa"/>
            <w:tcBorders>
              <w:top w:val="single" w:sz="8.96003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18" w:lineRule="exact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Stav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za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ku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  <w:p>
            <w:pPr>
              <w:spacing w:before="0" w:after="0" w:line="240" w:lineRule="exact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ného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b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dobia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992" w:type="dxa"/>
            <w:tcBorders>
              <w:top w:val="single" w:sz="8.96003" w:space="0" w:color="000000"/>
              <w:bottom w:val="single" w:sz="7.04" w:space="0" w:color="000000"/>
              <w:left w:val="single" w:sz="8.48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54" w:type="dxa"/>
            <w:tcBorders>
              <w:top w:val="single" w:sz="8.96003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902" w:type="dxa"/>
            <w:tcBorders>
              <w:top w:val="single" w:sz="8.96003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94" w:type="dxa"/>
            <w:tcBorders>
              <w:top w:val="single" w:sz="8.96003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992" w:type="dxa"/>
            <w:tcBorders>
              <w:top w:val="single" w:sz="8.96003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51" w:type="dxa"/>
            <w:tcBorders>
              <w:top w:val="single" w:sz="8.96003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069" w:type="dxa"/>
            <w:tcBorders>
              <w:top w:val="single" w:sz="8.96003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085" w:type="dxa"/>
            <w:tcBorders>
              <w:top w:val="single" w:sz="8.96003" w:space="0" w:color="000000"/>
              <w:bottom w:val="single" w:sz="7.04" w:space="0" w:color="000000"/>
              <w:left w:val="single" w:sz="6.56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293" w:hRule="exact"/>
        </w:trPr>
        <w:tc>
          <w:tcPr>
            <w:tcW w:w="1759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5" w:lineRule="exact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Príras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ky</w:t>
            </w:r>
          </w:p>
        </w:tc>
        <w:tc>
          <w:tcPr>
            <w:tcW w:w="99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54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902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94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992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51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069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085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04" w:hRule="exact"/>
        </w:trPr>
        <w:tc>
          <w:tcPr>
            <w:tcW w:w="1759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5" w:lineRule="exact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Úbytky</w:t>
            </w:r>
          </w:p>
        </w:tc>
        <w:tc>
          <w:tcPr>
            <w:tcW w:w="99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54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902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94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992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51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069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085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289" w:hRule="exact"/>
        </w:trPr>
        <w:tc>
          <w:tcPr>
            <w:tcW w:w="1759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5" w:lineRule="exact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Presuny</w:t>
            </w:r>
          </w:p>
        </w:tc>
        <w:tc>
          <w:tcPr>
            <w:tcW w:w="99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54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902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94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992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51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069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085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500" w:hRule="exact"/>
        </w:trPr>
        <w:tc>
          <w:tcPr>
            <w:tcW w:w="1759" w:type="dxa"/>
            <w:tcBorders>
              <w:top w:val="single" w:sz="7.04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17" w:lineRule="exact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Stav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konci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ného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b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dobia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992" w:type="dxa"/>
            <w:tcBorders>
              <w:top w:val="single" w:sz="7.04" w:space="0" w:color="000000"/>
              <w:bottom w:val="single" w:sz="8.960" w:space="0" w:color="000000"/>
              <w:left w:val="single" w:sz="8.48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54" w:type="dxa"/>
            <w:tcBorders>
              <w:top w:val="single" w:sz="7.04" w:space="0" w:color="000000"/>
              <w:bottom w:val="single" w:sz="8.96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902" w:type="dxa"/>
            <w:tcBorders>
              <w:top w:val="single" w:sz="7.04" w:space="0" w:color="000000"/>
              <w:bottom w:val="single" w:sz="8.96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94" w:type="dxa"/>
            <w:tcBorders>
              <w:top w:val="single" w:sz="7.04" w:space="0" w:color="000000"/>
              <w:bottom w:val="single" w:sz="8.96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992" w:type="dxa"/>
            <w:tcBorders>
              <w:top w:val="single" w:sz="7.04" w:space="0" w:color="000000"/>
              <w:bottom w:val="single" w:sz="8.96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51" w:type="dxa"/>
            <w:tcBorders>
              <w:top w:val="single" w:sz="7.04" w:space="0" w:color="000000"/>
              <w:bottom w:val="single" w:sz="8.96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069" w:type="dxa"/>
            <w:tcBorders>
              <w:top w:val="single" w:sz="7.04" w:space="0" w:color="000000"/>
              <w:bottom w:val="single" w:sz="8.96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085" w:type="dxa"/>
            <w:tcBorders>
              <w:top w:val="single" w:sz="7.04" w:space="0" w:color="000000"/>
              <w:bottom w:val="single" w:sz="8.960" w:space="0" w:color="000000"/>
              <w:left w:val="single" w:sz="6.56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298" w:hRule="exact"/>
        </w:trPr>
        <w:tc>
          <w:tcPr>
            <w:tcW w:w="9300" w:type="dxa"/>
            <w:gridSpan w:val="9"/>
            <w:tcBorders>
              <w:top w:val="single" w:sz="8.960" w:space="0" w:color="000000"/>
              <w:bottom w:val="single" w:sz="8.96003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6" w:lineRule="exact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Zostat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ová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nota</w:t>
            </w:r>
          </w:p>
        </w:tc>
      </w:tr>
      <w:tr>
        <w:trPr>
          <w:trHeight w:val="499" w:hRule="exact"/>
        </w:trPr>
        <w:tc>
          <w:tcPr>
            <w:tcW w:w="1759" w:type="dxa"/>
            <w:tcBorders>
              <w:top w:val="single" w:sz="8.96003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17" w:lineRule="exact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Stav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za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ku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  <w:p>
            <w:pPr>
              <w:spacing w:before="0" w:after="0" w:line="240" w:lineRule="exact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ného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b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dobia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992" w:type="dxa"/>
            <w:tcBorders>
              <w:top w:val="single" w:sz="8.960034" w:space="0" w:color="000000"/>
              <w:bottom w:val="single" w:sz="7.04" w:space="0" w:color="000000"/>
              <w:left w:val="single" w:sz="8.48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54" w:type="dxa"/>
            <w:tcBorders>
              <w:top w:val="single" w:sz="8.96003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902" w:type="dxa"/>
            <w:tcBorders>
              <w:top w:val="single" w:sz="8.96003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94" w:type="dxa"/>
            <w:tcBorders>
              <w:top w:val="single" w:sz="8.96003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992" w:type="dxa"/>
            <w:tcBorders>
              <w:top w:val="single" w:sz="8.96003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51" w:type="dxa"/>
            <w:tcBorders>
              <w:top w:val="single" w:sz="8.96003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069" w:type="dxa"/>
            <w:tcBorders>
              <w:top w:val="single" w:sz="8.96003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085" w:type="dxa"/>
            <w:tcBorders>
              <w:top w:val="single" w:sz="8.960034" w:space="0" w:color="000000"/>
              <w:bottom w:val="single" w:sz="7.04" w:space="0" w:color="000000"/>
              <w:left w:val="single" w:sz="6.56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500" w:hRule="exact"/>
        </w:trPr>
        <w:tc>
          <w:tcPr>
            <w:tcW w:w="1759" w:type="dxa"/>
            <w:tcBorders>
              <w:top w:val="single" w:sz="7.04" w:space="0" w:color="000000"/>
              <w:bottom w:val="single" w:sz="8.48005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18" w:lineRule="exact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Stav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konci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  <w:p>
            <w:pPr>
              <w:spacing w:before="0" w:after="0" w:line="240" w:lineRule="exact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ného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b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dobia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992" w:type="dxa"/>
            <w:tcBorders>
              <w:top w:val="single" w:sz="7.04" w:space="0" w:color="000000"/>
              <w:bottom w:val="single" w:sz="8.480054" w:space="0" w:color="000000"/>
              <w:left w:val="single" w:sz="8.48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54" w:type="dxa"/>
            <w:tcBorders>
              <w:top w:val="single" w:sz="7.04" w:space="0" w:color="000000"/>
              <w:bottom w:val="single" w:sz="8.48005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902" w:type="dxa"/>
            <w:tcBorders>
              <w:top w:val="single" w:sz="7.04" w:space="0" w:color="000000"/>
              <w:bottom w:val="single" w:sz="8.48005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94" w:type="dxa"/>
            <w:tcBorders>
              <w:top w:val="single" w:sz="7.04" w:space="0" w:color="000000"/>
              <w:bottom w:val="single" w:sz="8.48005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992" w:type="dxa"/>
            <w:tcBorders>
              <w:top w:val="single" w:sz="7.04" w:space="0" w:color="000000"/>
              <w:bottom w:val="single" w:sz="8.48005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51" w:type="dxa"/>
            <w:tcBorders>
              <w:top w:val="single" w:sz="7.04" w:space="0" w:color="000000"/>
              <w:bottom w:val="single" w:sz="8.48005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069" w:type="dxa"/>
            <w:tcBorders>
              <w:top w:val="single" w:sz="7.04" w:space="0" w:color="000000"/>
              <w:bottom w:val="single" w:sz="8.48005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085" w:type="dxa"/>
            <w:tcBorders>
              <w:top w:val="single" w:sz="7.04" w:space="0" w:color="000000"/>
              <w:bottom w:val="single" w:sz="8.480054" w:space="0" w:color="000000"/>
              <w:left w:val="single" w:sz="6.56" w:space="0" w:color="000000"/>
              <w:right w:val="single" w:sz="8.48" w:space="0" w:color="000000"/>
            </w:tcBorders>
          </w:tcPr>
          <w:p>
            <w:pPr/>
            <w:rPr/>
          </w:p>
        </w:tc>
      </w:tr>
    </w:tbl>
    <w:p>
      <w:pPr>
        <w:spacing w:after="0"/>
        <w:sectPr>
          <w:pgMar w:header="366" w:footer="669" w:top="800" w:bottom="860" w:left="1180" w:right="1180"/>
          <w:pgSz w:w="11920" w:h="16840"/>
        </w:sectPr>
      </w:pPr>
      <w:rPr/>
    </w:p>
    <w:p>
      <w:pPr>
        <w:spacing w:before="19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02.999392" w:type="dxa"/>
      </w:tblPr>
      <w:tblGrid/>
      <w:tr>
        <w:trPr>
          <w:trHeight w:val="354" w:hRule="exact"/>
        </w:trPr>
        <w:tc>
          <w:tcPr>
            <w:tcW w:w="1759" w:type="dxa"/>
            <w:vMerge w:val="restart"/>
            <w:tcBorders>
              <w:top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20" w:after="0" w:line="280" w:lineRule="exact"/>
              <w:jc w:val="left"/>
              <w:rPr>
                <w:sz w:val="28"/>
                <w:szCs w:val="28"/>
              </w:rPr>
            </w:pPr>
            <w:rPr/>
            <w:r>
              <w:rPr>
                <w:sz w:val="28"/>
                <w:szCs w:val="28"/>
              </w:rPr>
            </w:r>
          </w:p>
          <w:p>
            <w:pPr>
              <w:spacing w:before="0" w:after="0" w:line="240" w:lineRule="exact"/>
              <w:ind w:left="543" w:right="-18" w:firstLine="-508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Dlh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dobý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b/>
                <w:bCs/>
              </w:rPr>
              <w:t>m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majet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7550" w:type="dxa"/>
            <w:gridSpan w:val="8"/>
            <w:tcBorders>
              <w:top w:val="single" w:sz="8.96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2" w:after="0" w:line="240" w:lineRule="auto"/>
              <w:ind w:left="1769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Bezp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ost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edne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pred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hád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ajúce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ovné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b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dobie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</w:tr>
      <w:tr>
        <w:trPr>
          <w:trHeight w:val="1138" w:hRule="exact"/>
        </w:trPr>
        <w:tc>
          <w:tcPr>
            <w:tcW w:w="1759" w:type="dxa"/>
            <w:vMerge/>
            <w:tcBorders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992" w:type="dxa"/>
            <w:tcBorders>
              <w:top w:val="single" w:sz="8.96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20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77" w:lineRule="auto"/>
              <w:ind w:left="141" w:right="84" w:firstLine="14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áklady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vý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940" w:type="dxa"/>
            <w:tcBorders>
              <w:top w:val="single" w:sz="8.96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18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162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Softv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889" w:type="dxa"/>
            <w:tcBorders>
              <w:top w:val="single" w:sz="8.96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7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56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Oceni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ľ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­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79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va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864" w:type="dxa"/>
            <w:tcBorders>
              <w:top w:val="single" w:sz="8.96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18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58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Goo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will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934" w:type="dxa"/>
            <w:tcBorders>
              <w:top w:val="single" w:sz="8.96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7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3" w:right="71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Osta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225" w:right="202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b/>
                <w:bCs/>
              </w:rPr>
              <w:t>DNM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919" w:type="dxa"/>
            <w:tcBorders>
              <w:top w:val="single" w:sz="8.96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7" w:after="0" w:line="190" w:lineRule="exact"/>
              <w:jc w:val="left"/>
              <w:rPr>
                <w:sz w:val="19"/>
                <w:szCs w:val="19"/>
              </w:rPr>
            </w:pPr>
            <w:rPr/>
            <w:r>
              <w:rPr>
                <w:sz w:val="19"/>
                <w:szCs w:val="19"/>
              </w:rPr>
            </w:r>
          </w:p>
          <w:p>
            <w:pPr>
              <w:spacing w:before="0" w:after="0" w:line="239" w:lineRule="auto"/>
              <w:ind w:left="148" w:right="137" w:firstLine="-54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Obst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­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rávaný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b/>
                <w:bCs/>
              </w:rPr>
              <w:t>DNM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992" w:type="dxa"/>
            <w:tcBorders>
              <w:top w:val="single" w:sz="8.96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8" w:after="0" w:line="190" w:lineRule="exact"/>
              <w:jc w:val="left"/>
              <w:rPr>
                <w:sz w:val="19"/>
                <w:szCs w:val="19"/>
              </w:rPr>
            </w:pPr>
            <w:rPr/>
            <w:r>
              <w:rPr>
                <w:sz w:val="19"/>
                <w:szCs w:val="19"/>
              </w:rPr>
            </w:r>
          </w:p>
          <w:p>
            <w:pPr>
              <w:spacing w:before="0" w:after="0" w:line="239" w:lineRule="auto"/>
              <w:ind w:left="1" w:right="-18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Posky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preddavky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b/>
                <w:bCs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M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020" w:type="dxa"/>
            <w:tcBorders>
              <w:top w:val="single" w:sz="8.96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18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259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Spolu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</w:tr>
      <w:tr>
        <w:trPr>
          <w:trHeight w:val="256" w:hRule="exact"/>
        </w:trPr>
        <w:tc>
          <w:tcPr>
            <w:tcW w:w="1759" w:type="dxa"/>
            <w:tcBorders>
              <w:top w:val="single" w:sz="4.64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9" w:lineRule="exact"/>
              <w:ind w:left="784" w:right="766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</w:t>
            </w:r>
          </w:p>
        </w:tc>
        <w:tc>
          <w:tcPr>
            <w:tcW w:w="992" w:type="dxa"/>
            <w:tcBorders>
              <w:top w:val="single" w:sz="4.64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9" w:lineRule="exact"/>
              <w:ind w:left="401" w:right="383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b</w:t>
            </w:r>
          </w:p>
        </w:tc>
        <w:tc>
          <w:tcPr>
            <w:tcW w:w="940" w:type="dxa"/>
            <w:tcBorders>
              <w:top w:val="single" w:sz="4.64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9" w:lineRule="exact"/>
              <w:ind w:left="380" w:right="361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c</w:t>
            </w:r>
          </w:p>
        </w:tc>
        <w:tc>
          <w:tcPr>
            <w:tcW w:w="889" w:type="dxa"/>
            <w:tcBorders>
              <w:top w:val="single" w:sz="4.64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9" w:lineRule="exact"/>
              <w:ind w:left="350" w:right="331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</w:t>
            </w:r>
          </w:p>
        </w:tc>
        <w:tc>
          <w:tcPr>
            <w:tcW w:w="864" w:type="dxa"/>
            <w:tcBorders>
              <w:top w:val="single" w:sz="4.64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9" w:lineRule="exact"/>
              <w:ind w:left="338" w:right="318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e</w:t>
            </w:r>
          </w:p>
        </w:tc>
        <w:tc>
          <w:tcPr>
            <w:tcW w:w="934" w:type="dxa"/>
            <w:tcBorders>
              <w:top w:val="single" w:sz="4.64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9" w:lineRule="exact"/>
              <w:ind w:left="396" w:right="377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f</w:t>
            </w:r>
          </w:p>
        </w:tc>
        <w:tc>
          <w:tcPr>
            <w:tcW w:w="919" w:type="dxa"/>
            <w:tcBorders>
              <w:top w:val="single" w:sz="4.64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9" w:lineRule="exact"/>
              <w:ind w:left="361" w:right="350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g</w:t>
            </w:r>
          </w:p>
        </w:tc>
        <w:tc>
          <w:tcPr>
            <w:tcW w:w="992" w:type="dxa"/>
            <w:tcBorders>
              <w:top w:val="single" w:sz="4.64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9" w:lineRule="exact"/>
              <w:ind w:left="401" w:right="383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h</w:t>
            </w:r>
          </w:p>
        </w:tc>
        <w:tc>
          <w:tcPr>
            <w:tcW w:w="1020" w:type="dxa"/>
            <w:tcBorders>
              <w:top w:val="single" w:sz="4.64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9" w:lineRule="exact"/>
              <w:ind w:left="443" w:right="426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i</w:t>
            </w:r>
          </w:p>
        </w:tc>
      </w:tr>
      <w:tr>
        <w:trPr>
          <w:trHeight w:val="287" w:hRule="exact"/>
        </w:trPr>
        <w:tc>
          <w:tcPr>
            <w:tcW w:w="9310" w:type="dxa"/>
            <w:gridSpan w:val="9"/>
            <w:tcBorders>
              <w:top w:val="single" w:sz="8.96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1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Prvotné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oce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ie</w:t>
            </w:r>
          </w:p>
        </w:tc>
      </w:tr>
      <w:tr>
        <w:trPr>
          <w:trHeight w:val="499" w:hRule="exact"/>
        </w:trPr>
        <w:tc>
          <w:tcPr>
            <w:tcW w:w="1759" w:type="dxa"/>
            <w:tcBorders>
              <w:top w:val="single" w:sz="8.960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6" w:lineRule="exact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Stav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za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ku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ného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b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dobia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992" w:type="dxa"/>
            <w:tcBorders>
              <w:top w:val="single" w:sz="8.960" w:space="0" w:color="000000"/>
              <w:bottom w:val="single" w:sz="7.04" w:space="0" w:color="000000"/>
              <w:left w:val="single" w:sz="8.48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940" w:type="dxa"/>
            <w:tcBorders>
              <w:top w:val="single" w:sz="8.960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89" w:type="dxa"/>
            <w:tcBorders>
              <w:top w:val="single" w:sz="8.960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64" w:type="dxa"/>
            <w:tcBorders>
              <w:top w:val="single" w:sz="8.960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934" w:type="dxa"/>
            <w:tcBorders>
              <w:top w:val="single" w:sz="8.960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919" w:type="dxa"/>
            <w:tcBorders>
              <w:top w:val="single" w:sz="8.960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992" w:type="dxa"/>
            <w:tcBorders>
              <w:top w:val="single" w:sz="8.960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020" w:type="dxa"/>
            <w:tcBorders>
              <w:top w:val="single" w:sz="8.960" w:space="0" w:color="000000"/>
              <w:bottom w:val="single" w:sz="7.04" w:space="0" w:color="000000"/>
              <w:left w:val="single" w:sz="6.56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293" w:hRule="exact"/>
        </w:trPr>
        <w:tc>
          <w:tcPr>
            <w:tcW w:w="1759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14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Príras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ky</w:t>
            </w:r>
          </w:p>
        </w:tc>
        <w:tc>
          <w:tcPr>
            <w:tcW w:w="99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940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89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64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934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919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992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020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293" w:hRule="exact"/>
        </w:trPr>
        <w:tc>
          <w:tcPr>
            <w:tcW w:w="1759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14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Úbytky</w:t>
            </w:r>
          </w:p>
        </w:tc>
        <w:tc>
          <w:tcPr>
            <w:tcW w:w="99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940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89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64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934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919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992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020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294" w:hRule="exact"/>
        </w:trPr>
        <w:tc>
          <w:tcPr>
            <w:tcW w:w="1759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14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Presu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y</w:t>
            </w:r>
          </w:p>
        </w:tc>
        <w:tc>
          <w:tcPr>
            <w:tcW w:w="99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940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89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64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934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919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992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020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499" w:hRule="exact"/>
        </w:trPr>
        <w:tc>
          <w:tcPr>
            <w:tcW w:w="1759" w:type="dxa"/>
            <w:tcBorders>
              <w:top w:val="single" w:sz="7.04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6" w:lineRule="exact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Stav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konci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ného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b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dobia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992" w:type="dxa"/>
            <w:tcBorders>
              <w:top w:val="single" w:sz="7.04" w:space="0" w:color="000000"/>
              <w:bottom w:val="single" w:sz="8.960" w:space="0" w:color="000000"/>
              <w:left w:val="single" w:sz="8.48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940" w:type="dxa"/>
            <w:tcBorders>
              <w:top w:val="single" w:sz="7.04" w:space="0" w:color="000000"/>
              <w:bottom w:val="single" w:sz="8.96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89" w:type="dxa"/>
            <w:tcBorders>
              <w:top w:val="single" w:sz="7.04" w:space="0" w:color="000000"/>
              <w:bottom w:val="single" w:sz="8.96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64" w:type="dxa"/>
            <w:tcBorders>
              <w:top w:val="single" w:sz="7.04" w:space="0" w:color="000000"/>
              <w:bottom w:val="single" w:sz="8.96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934" w:type="dxa"/>
            <w:tcBorders>
              <w:top w:val="single" w:sz="7.04" w:space="0" w:color="000000"/>
              <w:bottom w:val="single" w:sz="8.96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919" w:type="dxa"/>
            <w:tcBorders>
              <w:top w:val="single" w:sz="7.04" w:space="0" w:color="000000"/>
              <w:bottom w:val="single" w:sz="8.96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992" w:type="dxa"/>
            <w:tcBorders>
              <w:top w:val="single" w:sz="7.04" w:space="0" w:color="000000"/>
              <w:bottom w:val="single" w:sz="8.96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020" w:type="dxa"/>
            <w:tcBorders>
              <w:top w:val="single" w:sz="7.04" w:space="0" w:color="000000"/>
              <w:bottom w:val="single" w:sz="8.960" w:space="0" w:color="000000"/>
              <w:left w:val="single" w:sz="6.56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298" w:hRule="exact"/>
        </w:trPr>
        <w:tc>
          <w:tcPr>
            <w:tcW w:w="9310" w:type="dxa"/>
            <w:gridSpan w:val="9"/>
            <w:tcBorders>
              <w:top w:val="single" w:sz="8.96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14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Opráv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y</w:t>
            </w:r>
          </w:p>
        </w:tc>
      </w:tr>
      <w:tr>
        <w:trPr>
          <w:trHeight w:val="499" w:hRule="exact"/>
        </w:trPr>
        <w:tc>
          <w:tcPr>
            <w:tcW w:w="1759" w:type="dxa"/>
            <w:tcBorders>
              <w:top w:val="single" w:sz="8.960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1" w:after="0" w:line="240" w:lineRule="exact"/>
              <w:ind w:left="17" w:right="75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Stav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za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ku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ného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b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dobia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992" w:type="dxa"/>
            <w:tcBorders>
              <w:top w:val="single" w:sz="8.960" w:space="0" w:color="000000"/>
              <w:bottom w:val="single" w:sz="7.04" w:space="0" w:color="000000"/>
              <w:left w:val="single" w:sz="8.48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940" w:type="dxa"/>
            <w:tcBorders>
              <w:top w:val="single" w:sz="8.960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89" w:type="dxa"/>
            <w:tcBorders>
              <w:top w:val="single" w:sz="8.960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64" w:type="dxa"/>
            <w:tcBorders>
              <w:top w:val="single" w:sz="8.960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934" w:type="dxa"/>
            <w:tcBorders>
              <w:top w:val="single" w:sz="8.960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919" w:type="dxa"/>
            <w:tcBorders>
              <w:top w:val="single" w:sz="8.960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992" w:type="dxa"/>
            <w:tcBorders>
              <w:top w:val="single" w:sz="8.960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020" w:type="dxa"/>
            <w:tcBorders>
              <w:top w:val="single" w:sz="8.960" w:space="0" w:color="000000"/>
              <w:bottom w:val="single" w:sz="7.04" w:space="0" w:color="000000"/>
              <w:left w:val="single" w:sz="6.56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293" w:hRule="exact"/>
        </w:trPr>
        <w:tc>
          <w:tcPr>
            <w:tcW w:w="1759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14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Príras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ky</w:t>
            </w:r>
          </w:p>
        </w:tc>
        <w:tc>
          <w:tcPr>
            <w:tcW w:w="99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940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89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64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934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919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992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020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277" w:hRule="exact"/>
        </w:trPr>
        <w:tc>
          <w:tcPr>
            <w:tcW w:w="1759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14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Úbytky</w:t>
            </w:r>
          </w:p>
        </w:tc>
        <w:tc>
          <w:tcPr>
            <w:tcW w:w="99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940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89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64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934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919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992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020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295" w:hRule="exact"/>
        </w:trPr>
        <w:tc>
          <w:tcPr>
            <w:tcW w:w="1759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14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Presu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y</w:t>
            </w:r>
          </w:p>
        </w:tc>
        <w:tc>
          <w:tcPr>
            <w:tcW w:w="99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940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89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64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934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919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992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020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501" w:hRule="exact"/>
        </w:trPr>
        <w:tc>
          <w:tcPr>
            <w:tcW w:w="1759" w:type="dxa"/>
            <w:tcBorders>
              <w:top w:val="single" w:sz="7.04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42" w:lineRule="exact"/>
              <w:ind w:left="17" w:right="75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Stav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konci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ného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b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dobia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992" w:type="dxa"/>
            <w:tcBorders>
              <w:top w:val="single" w:sz="7.04" w:space="0" w:color="000000"/>
              <w:bottom w:val="single" w:sz="8.960" w:space="0" w:color="000000"/>
              <w:left w:val="single" w:sz="8.48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940" w:type="dxa"/>
            <w:tcBorders>
              <w:top w:val="single" w:sz="7.04" w:space="0" w:color="000000"/>
              <w:bottom w:val="single" w:sz="8.96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89" w:type="dxa"/>
            <w:tcBorders>
              <w:top w:val="single" w:sz="7.04" w:space="0" w:color="000000"/>
              <w:bottom w:val="single" w:sz="8.96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64" w:type="dxa"/>
            <w:tcBorders>
              <w:top w:val="single" w:sz="7.04" w:space="0" w:color="000000"/>
              <w:bottom w:val="single" w:sz="8.96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934" w:type="dxa"/>
            <w:tcBorders>
              <w:top w:val="single" w:sz="7.04" w:space="0" w:color="000000"/>
              <w:bottom w:val="single" w:sz="8.96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919" w:type="dxa"/>
            <w:tcBorders>
              <w:top w:val="single" w:sz="7.04" w:space="0" w:color="000000"/>
              <w:bottom w:val="single" w:sz="8.96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992" w:type="dxa"/>
            <w:tcBorders>
              <w:top w:val="single" w:sz="7.04" w:space="0" w:color="000000"/>
              <w:bottom w:val="single" w:sz="8.96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020" w:type="dxa"/>
            <w:tcBorders>
              <w:top w:val="single" w:sz="7.04" w:space="0" w:color="000000"/>
              <w:bottom w:val="single" w:sz="8.960" w:space="0" w:color="000000"/>
              <w:left w:val="single" w:sz="6.56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298" w:hRule="exact"/>
        </w:trPr>
        <w:tc>
          <w:tcPr>
            <w:tcW w:w="9310" w:type="dxa"/>
            <w:gridSpan w:val="9"/>
            <w:tcBorders>
              <w:top w:val="single" w:sz="8.96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14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Oprav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pol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ž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y</w:t>
            </w:r>
          </w:p>
        </w:tc>
      </w:tr>
      <w:tr>
        <w:trPr>
          <w:trHeight w:val="499" w:hRule="exact"/>
        </w:trPr>
        <w:tc>
          <w:tcPr>
            <w:tcW w:w="1759" w:type="dxa"/>
            <w:tcBorders>
              <w:top w:val="single" w:sz="8.960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42" w:lineRule="exact"/>
              <w:ind w:left="17" w:right="75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Stav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za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ku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ného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b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dobia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992" w:type="dxa"/>
            <w:tcBorders>
              <w:top w:val="single" w:sz="8.960" w:space="0" w:color="000000"/>
              <w:bottom w:val="single" w:sz="7.04" w:space="0" w:color="000000"/>
              <w:left w:val="single" w:sz="8.48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940" w:type="dxa"/>
            <w:tcBorders>
              <w:top w:val="single" w:sz="8.960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89" w:type="dxa"/>
            <w:tcBorders>
              <w:top w:val="single" w:sz="8.960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64" w:type="dxa"/>
            <w:tcBorders>
              <w:top w:val="single" w:sz="8.960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934" w:type="dxa"/>
            <w:tcBorders>
              <w:top w:val="single" w:sz="8.960" w:space="0" w:color="000000"/>
              <w:bottom w:val="single" w:sz="7.04" w:space="0" w:color="000000"/>
              <w:left w:val="single" w:sz="6.56" w:space="0" w:color="000000"/>
              <w:right w:val="single" w:sz="8.319756" w:space="0" w:color="000000"/>
            </w:tcBorders>
          </w:tcPr>
          <w:p>
            <w:pPr/>
            <w:rPr/>
          </w:p>
        </w:tc>
        <w:tc>
          <w:tcPr>
            <w:tcW w:w="919" w:type="dxa"/>
            <w:tcBorders>
              <w:top w:val="single" w:sz="8.960" w:space="0" w:color="000000"/>
              <w:bottom w:val="single" w:sz="7.04" w:space="0" w:color="000000"/>
              <w:left w:val="single" w:sz="8.3197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992" w:type="dxa"/>
            <w:tcBorders>
              <w:top w:val="single" w:sz="8.960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020" w:type="dxa"/>
            <w:tcBorders>
              <w:top w:val="single" w:sz="8.960" w:space="0" w:color="000000"/>
              <w:bottom w:val="single" w:sz="7.04" w:space="0" w:color="000000"/>
              <w:left w:val="single" w:sz="6.56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293" w:hRule="exact"/>
        </w:trPr>
        <w:tc>
          <w:tcPr>
            <w:tcW w:w="1759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14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Príras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ky</w:t>
            </w:r>
          </w:p>
        </w:tc>
        <w:tc>
          <w:tcPr>
            <w:tcW w:w="99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940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89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64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934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8.319756" w:space="0" w:color="000000"/>
            </w:tcBorders>
          </w:tcPr>
          <w:p>
            <w:pPr/>
            <w:rPr/>
          </w:p>
        </w:tc>
        <w:tc>
          <w:tcPr>
            <w:tcW w:w="919" w:type="dxa"/>
            <w:tcBorders>
              <w:top w:val="single" w:sz="7.04" w:space="0" w:color="000000"/>
              <w:bottom w:val="single" w:sz="7.04" w:space="0" w:color="000000"/>
              <w:left w:val="single" w:sz="8.3197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992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020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294" w:hRule="exact"/>
        </w:trPr>
        <w:tc>
          <w:tcPr>
            <w:tcW w:w="1759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14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Úbytky</w:t>
            </w:r>
          </w:p>
        </w:tc>
        <w:tc>
          <w:tcPr>
            <w:tcW w:w="99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940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89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64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934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8.319756" w:space="0" w:color="000000"/>
            </w:tcBorders>
          </w:tcPr>
          <w:p>
            <w:pPr/>
            <w:rPr/>
          </w:p>
        </w:tc>
        <w:tc>
          <w:tcPr>
            <w:tcW w:w="919" w:type="dxa"/>
            <w:tcBorders>
              <w:top w:val="single" w:sz="7.04" w:space="0" w:color="000000"/>
              <w:bottom w:val="single" w:sz="7.04" w:space="0" w:color="000000"/>
              <w:left w:val="single" w:sz="8.3197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992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020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297" w:hRule="exact"/>
        </w:trPr>
        <w:tc>
          <w:tcPr>
            <w:tcW w:w="1759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14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Presu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y</w:t>
            </w:r>
          </w:p>
        </w:tc>
        <w:tc>
          <w:tcPr>
            <w:tcW w:w="99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940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89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64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934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8.319756" w:space="0" w:color="000000"/>
            </w:tcBorders>
          </w:tcPr>
          <w:p>
            <w:pPr/>
            <w:rPr/>
          </w:p>
        </w:tc>
        <w:tc>
          <w:tcPr>
            <w:tcW w:w="919" w:type="dxa"/>
            <w:tcBorders>
              <w:top w:val="single" w:sz="7.04" w:space="0" w:color="000000"/>
              <w:bottom w:val="single" w:sz="7.04" w:space="0" w:color="000000"/>
              <w:left w:val="single" w:sz="8.3197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992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020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502" w:hRule="exact"/>
        </w:trPr>
        <w:tc>
          <w:tcPr>
            <w:tcW w:w="1759" w:type="dxa"/>
            <w:tcBorders>
              <w:top w:val="single" w:sz="7.04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1" w:after="0" w:line="242" w:lineRule="exact"/>
              <w:ind w:left="17" w:right="75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Stav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konci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ného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b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dobia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992" w:type="dxa"/>
            <w:tcBorders>
              <w:top w:val="single" w:sz="7.04" w:space="0" w:color="000000"/>
              <w:bottom w:val="single" w:sz="8.960" w:space="0" w:color="000000"/>
              <w:left w:val="single" w:sz="8.48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940" w:type="dxa"/>
            <w:tcBorders>
              <w:top w:val="single" w:sz="7.04" w:space="0" w:color="000000"/>
              <w:bottom w:val="single" w:sz="8.96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89" w:type="dxa"/>
            <w:tcBorders>
              <w:top w:val="single" w:sz="7.04" w:space="0" w:color="000000"/>
              <w:bottom w:val="single" w:sz="8.96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64" w:type="dxa"/>
            <w:tcBorders>
              <w:top w:val="single" w:sz="7.04" w:space="0" w:color="000000"/>
              <w:bottom w:val="single" w:sz="8.96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934" w:type="dxa"/>
            <w:tcBorders>
              <w:top w:val="single" w:sz="7.04" w:space="0" w:color="000000"/>
              <w:bottom w:val="single" w:sz="8.96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919" w:type="dxa"/>
            <w:tcBorders>
              <w:top w:val="single" w:sz="7.04" w:space="0" w:color="000000"/>
              <w:bottom w:val="single" w:sz="8.96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992" w:type="dxa"/>
            <w:tcBorders>
              <w:top w:val="single" w:sz="7.04" w:space="0" w:color="000000"/>
              <w:bottom w:val="single" w:sz="8.96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020" w:type="dxa"/>
            <w:tcBorders>
              <w:top w:val="single" w:sz="7.04" w:space="0" w:color="000000"/>
              <w:bottom w:val="single" w:sz="8.960" w:space="0" w:color="000000"/>
              <w:left w:val="single" w:sz="6.56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298" w:hRule="exact"/>
        </w:trPr>
        <w:tc>
          <w:tcPr>
            <w:tcW w:w="9310" w:type="dxa"/>
            <w:gridSpan w:val="9"/>
            <w:tcBorders>
              <w:top w:val="single" w:sz="8.96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14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Zostat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ová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nota</w:t>
            </w:r>
          </w:p>
        </w:tc>
      </w:tr>
      <w:tr>
        <w:trPr>
          <w:trHeight w:val="499" w:hRule="exact"/>
        </w:trPr>
        <w:tc>
          <w:tcPr>
            <w:tcW w:w="1759" w:type="dxa"/>
            <w:tcBorders>
              <w:top w:val="single" w:sz="8.960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7" w:lineRule="exact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Stav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za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ku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ného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b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dobia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992" w:type="dxa"/>
            <w:tcBorders>
              <w:top w:val="single" w:sz="8.960" w:space="0" w:color="000000"/>
              <w:bottom w:val="single" w:sz="7.04" w:space="0" w:color="000000"/>
              <w:left w:val="single" w:sz="8.48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940" w:type="dxa"/>
            <w:tcBorders>
              <w:top w:val="single" w:sz="8.960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89" w:type="dxa"/>
            <w:tcBorders>
              <w:top w:val="single" w:sz="8.960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64" w:type="dxa"/>
            <w:tcBorders>
              <w:top w:val="single" w:sz="8.960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934" w:type="dxa"/>
            <w:tcBorders>
              <w:top w:val="single" w:sz="8.960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919" w:type="dxa"/>
            <w:tcBorders>
              <w:top w:val="single" w:sz="8.960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992" w:type="dxa"/>
            <w:tcBorders>
              <w:top w:val="single" w:sz="8.960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020" w:type="dxa"/>
            <w:tcBorders>
              <w:top w:val="single" w:sz="8.960" w:space="0" w:color="000000"/>
              <w:bottom w:val="single" w:sz="7.04" w:space="0" w:color="000000"/>
              <w:left w:val="single" w:sz="6.56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500" w:hRule="exact"/>
        </w:trPr>
        <w:tc>
          <w:tcPr>
            <w:tcW w:w="1759" w:type="dxa"/>
            <w:tcBorders>
              <w:top w:val="single" w:sz="7.04" w:space="0" w:color="000000"/>
              <w:bottom w:val="single" w:sz="8.48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42" w:lineRule="exact"/>
              <w:ind w:left="17" w:right="75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Stav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konci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ného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b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dobia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992" w:type="dxa"/>
            <w:tcBorders>
              <w:top w:val="single" w:sz="7.04" w:space="0" w:color="000000"/>
              <w:bottom w:val="single" w:sz="8.48" w:space="0" w:color="000000"/>
              <w:left w:val="single" w:sz="8.48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940" w:type="dxa"/>
            <w:tcBorders>
              <w:top w:val="single" w:sz="7.04" w:space="0" w:color="000000"/>
              <w:bottom w:val="single" w:sz="8.48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89" w:type="dxa"/>
            <w:tcBorders>
              <w:top w:val="single" w:sz="7.04" w:space="0" w:color="000000"/>
              <w:bottom w:val="single" w:sz="8.48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64" w:type="dxa"/>
            <w:tcBorders>
              <w:top w:val="single" w:sz="7.04" w:space="0" w:color="000000"/>
              <w:bottom w:val="single" w:sz="8.48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934" w:type="dxa"/>
            <w:tcBorders>
              <w:top w:val="single" w:sz="7.04" w:space="0" w:color="000000"/>
              <w:bottom w:val="single" w:sz="8.48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919" w:type="dxa"/>
            <w:tcBorders>
              <w:top w:val="single" w:sz="7.04" w:space="0" w:color="000000"/>
              <w:bottom w:val="single" w:sz="8.48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992" w:type="dxa"/>
            <w:tcBorders>
              <w:top w:val="single" w:sz="7.04" w:space="0" w:color="000000"/>
              <w:bottom w:val="single" w:sz="8.48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020" w:type="dxa"/>
            <w:tcBorders>
              <w:top w:val="single" w:sz="7.04" w:space="0" w:color="000000"/>
              <w:bottom w:val="single" w:sz="8.48" w:space="0" w:color="000000"/>
              <w:left w:val="single" w:sz="6.56" w:space="0" w:color="000000"/>
              <w:right w:val="single" w:sz="8.48" w:space="0" w:color="000000"/>
            </w:tcBorders>
          </w:tcPr>
          <w:p>
            <w:pPr/>
            <w:rPr/>
          </w:p>
        </w:tc>
      </w:tr>
    </w:tbl>
    <w:p>
      <w:pPr>
        <w:spacing w:before="3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4" w:after="0" w:line="251" w:lineRule="auto"/>
        <w:ind w:left="156" w:right="979"/>
        <w:jc w:val="left"/>
        <w:rPr>
          <w:rFonts w:ascii="Arial Narrow" w:hAnsi="Arial Narrow" w:cs="Arial Narrow" w:eastAsia="Arial Narrow"/>
          <w:sz w:val="21"/>
          <w:szCs w:val="21"/>
        </w:rPr>
      </w:pPr>
      <w:rPr/>
      <w:r>
        <w:rPr/>
        <w:pict>
          <v:group style="position:absolute;margin-left:64.029999pt;margin-top:-73.956177pt;width:467.32pt;height:73.163787pt;mso-position-horizontal-relative:page;mso-position-vertical-relative:paragraph;z-index:-13268" coordorigin="1281,-1479" coordsize="9346,1463">
            <v:group style="position:absolute;left:1286;top:-1475;width:9335;height:2" coordorigin="1286,-1475" coordsize="9335,2">
              <v:shape style="position:absolute;left:1286;top:-1475;width:9335;height:2" coordorigin="1286,-1475" coordsize="9335,0" path="m1286,-1475l10621,-1475e" filled="f" stroked="t" strokeweight=".4427pt" strokecolor="#000000">
                <v:path arrowok="t"/>
              </v:shape>
            </v:group>
            <v:group style="position:absolute;left:1291;top:-1471;width:2;height:1450" coordorigin="1291,-1471" coordsize="2,1450">
              <v:shape style="position:absolute;left:1291;top:-1471;width:2;height:1450" coordorigin="1291,-1471" coordsize="0,1450" path="m1291,-1471l1291,-22e" filled="f" stroked="t" strokeweight=".580pt" strokecolor="#000000">
                <v:path arrowok="t"/>
              </v:shape>
            </v:group>
            <v:group style="position:absolute;left:1286;top:-28;width:9335;height:2" coordorigin="1286,-28" coordsize="9335,2">
              <v:shape style="position:absolute;left:1286;top:-28;width:9335;height:2" coordorigin="1286,-28" coordsize="9335,0" path="m1286,-28l10621,-28e" filled="f" stroked="t" strokeweight=".580pt" strokecolor="#000000">
                <v:path arrowok="t"/>
              </v:shape>
            </v:group>
            <v:group style="position:absolute;left:10616;top:-1471;width:2;height:1450" coordorigin="10616,-1471" coordsize="2,1450">
              <v:shape style="position:absolute;left:10616;top:-1471;width:2;height:1450" coordorigin="10616,-1471" coordsize="0,1450" path="m10616,-1471l10616,-22e" filled="f" stroked="t" strokeweight=".580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64.029999pt;margin-top:78.557419pt;width:467.32pt;height:27.14pt;mso-position-horizontal-relative:page;mso-position-vertical-relative:paragraph;z-index:-13267" coordorigin="1281,1571" coordsize="9346,543">
            <v:group style="position:absolute;left:1286;top:2057;width:10;height:10" coordorigin="1286,2057" coordsize="10,10">
              <v:shape style="position:absolute;left:1286;top:2057;width:10;height:10" coordorigin="1286,2057" coordsize="10,10" path="m1286,2061l1296,2061e" filled="f" stroked="t" strokeweight=".580pt" strokecolor="#000000">
                <v:path arrowok="t"/>
              </v:shape>
            </v:group>
            <v:group style="position:absolute;left:1303;top:1582;width:2;height:502" coordorigin="1303,1582" coordsize="2,502">
              <v:shape style="position:absolute;left:1303;top:1582;width:2;height:502" coordorigin="1303,1582" coordsize="0,502" path="m1303,1582l1303,2083e" filled="f" stroked="t" strokeweight="1.06pt" strokecolor="#000000">
                <v:path arrowok="t"/>
              </v:shape>
            </v:group>
            <v:group style="position:absolute;left:1294;top:2094;width:9300;height:2" coordorigin="1294,2094" coordsize="9300,2">
              <v:shape style="position:absolute;left:1294;top:2094;width:9300;height:2" coordorigin="1294,2094" coordsize="9300,0" path="m1294,2094l10594,2094e" filled="f" stroked="t" strokeweight="1.06pt" strokecolor="#000000">
                <v:path arrowok="t"/>
              </v:shape>
            </v:group>
            <v:group style="position:absolute;left:7763;top:1582;width:2;height:502" coordorigin="7763,1582" coordsize="2,502">
              <v:shape style="position:absolute;left:7763;top:1582;width:2;height:502" coordorigin="7763,1582" coordsize="0,502" path="m7763,1582l7763,2083e" filled="f" stroked="t" strokeweight="1.06pt" strokecolor="#000000">
                <v:path arrowok="t"/>
              </v:shape>
            </v:group>
            <v:group style="position:absolute;left:10612;top:2057;width:10;height:10" coordorigin="10612,2057" coordsize="10,10">
              <v:shape style="position:absolute;left:10612;top:2057;width:10;height:10" coordorigin="10612,2057" coordsize="10,10" path="m10612,2061l10621,2061e" filled="f" stroked="t" strokeweight=".580pt" strokecolor="#000000">
                <v:path arrowok="t"/>
              </v:shape>
            </v:group>
            <v:group style="position:absolute;left:10603;top:1602;width:2;height:502" coordorigin="10603,1602" coordsize="2,502">
              <v:shape style="position:absolute;left:10603;top:1602;width:2;height:502" coordorigin="10603,1602" coordsize="0,502" path="m10603,1602l10603,2103e" filled="f" stroked="t" strokeweight="1.06pt" strokecolor="#000000">
                <v:path arrowok="t"/>
              </v:shape>
            </v:group>
            <v:group style="position:absolute;left:1314;top:1594;width:9300;height:2" coordorigin="1314,1594" coordsize="9300,2">
              <v:shape style="position:absolute;left:1314;top:1594;width:9300;height:2" coordorigin="1314,1594" coordsize="9300,0" path="m1314,1594l10614,1594e" filled="f" stroked="t" strokeweight="1.06pt" strokecolor="#000000">
                <v:path arrowok="t"/>
              </v:shape>
            </v:group>
            <w10:wrap type="none"/>
          </v:group>
        </w:pic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c)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Dlhodobý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majetok,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na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ktorý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je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zriadené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záložné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právo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dlhodobý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majetok,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pri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ktorom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má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úč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t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ovná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jednotka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obmedzené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právo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ním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nakladať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-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nehmotný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majetok</w:t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03.000002" w:type="dxa"/>
      </w:tblPr>
      <w:tblGrid/>
      <w:tr>
        <w:trPr>
          <w:trHeight w:val="502" w:hRule="exact"/>
        </w:trPr>
        <w:tc>
          <w:tcPr>
            <w:tcW w:w="6460" w:type="dxa"/>
            <w:tcBorders>
              <w:top w:val="single" w:sz="8.96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8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203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Dlh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dobý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b/>
                <w:bCs/>
              </w:rPr>
              <w:t>m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ma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etok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2840" w:type="dxa"/>
            <w:tcBorders>
              <w:top w:val="single" w:sz="8.96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28" w:lineRule="exact"/>
              <w:ind w:left="278" w:right="258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Hod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ota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za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žné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tovné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1040" w:right="1017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obd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</w:tr>
      <w:tr>
        <w:trPr>
          <w:trHeight w:val="258" w:hRule="exact"/>
        </w:trPr>
        <w:tc>
          <w:tcPr>
            <w:tcW w:w="6460" w:type="dxa"/>
            <w:tcBorders>
              <w:top w:val="single" w:sz="8.960" w:space="0" w:color="000000"/>
              <w:bottom w:val="single" w:sz="8.48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27" w:lineRule="exact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Dlhod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bý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motný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m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jetok,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ktorý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zálo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ž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</w:t>
            </w:r>
          </w:p>
        </w:tc>
        <w:tc>
          <w:tcPr>
            <w:tcW w:w="2840" w:type="dxa"/>
            <w:tcBorders>
              <w:top w:val="single" w:sz="8.960" w:space="0" w:color="000000"/>
              <w:bottom w:val="single" w:sz="8.48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</w:tbl>
    <w:p>
      <w:pPr>
        <w:spacing w:before="7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34" w:after="0" w:line="240" w:lineRule="auto"/>
        <w:ind w:left="151" w:right="3232"/>
        <w:jc w:val="left"/>
        <w:rPr>
          <w:rFonts w:ascii="Arial Narrow" w:hAnsi="Arial Narrow" w:cs="Arial Narrow" w:eastAsia="Arial Narrow"/>
          <w:sz w:val="21"/>
          <w:szCs w:val="21"/>
        </w:rPr>
      </w:pPr>
      <w:rPr/>
      <w:r>
        <w:rPr/>
        <w:pict>
          <v:group style="position:absolute;margin-left:64.029999pt;margin-top:43.514042pt;width:467.32pt;height:46.484664pt;mso-position-horizontal-relative:page;mso-position-vertical-relative:paragraph;z-index:-13266" coordorigin="1281,870" coordsize="9346,930">
            <v:group style="position:absolute;left:1286;top:875;width:9335;height:2" coordorigin="1286,875" coordsize="9335,2">
              <v:shape style="position:absolute;left:1286;top:875;width:9335;height:2" coordorigin="1286,875" coordsize="9335,0" path="m1286,875l10621,875e" filled="f" stroked="t" strokeweight=".44533pt" strokecolor="#000000">
                <v:path arrowok="t"/>
              </v:shape>
            </v:group>
            <v:group style="position:absolute;left:1291;top:878;width:2;height:916" coordorigin="1291,878" coordsize="2,916">
              <v:shape style="position:absolute;left:1291;top:878;width:2;height:916" coordorigin="1291,878" coordsize="0,916" path="m1291,878l1291,1794e" filled="f" stroked="t" strokeweight=".580pt" strokecolor="#000000">
                <v:path arrowok="t"/>
              </v:shape>
            </v:group>
            <v:group style="position:absolute;left:1286;top:1788;width:9335;height:2" coordorigin="1286,1788" coordsize="9335,2">
              <v:shape style="position:absolute;left:1286;top:1788;width:9335;height:2" coordorigin="1286,1788" coordsize="9335,0" path="m1286,1788l10621,1788e" filled="f" stroked="t" strokeweight=".580pt" strokecolor="#000000">
                <v:path arrowok="t"/>
              </v:shape>
            </v:group>
            <v:group style="position:absolute;left:10616;top:878;width:2;height:916" coordorigin="10616,878" coordsize="2,916">
              <v:shape style="position:absolute;left:10616;top:878;width:2;height:916" coordorigin="10616,878" coordsize="0,916" path="m10616,878l10616,1794e" filled="f" stroked="t" strokeweight=".580pt" strokecolor="#000000">
                <v:path arrowok="t"/>
              </v:shape>
            </v:group>
            <w10:wrap type="none"/>
          </v:group>
        </w:pic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Dlhod</w:t>
      </w:r>
      <w:r>
        <w:rPr>
          <w:rFonts w:ascii="Arial Narrow" w:hAnsi="Arial Narrow" w:cs="Arial Narrow" w:eastAsia="Arial Narrow"/>
          <w:sz w:val="21"/>
          <w:szCs w:val="21"/>
          <w:spacing w:val="-1"/>
          <w:w w:val="100"/>
        </w:rPr>
        <w:t>o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bý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ne</w:t>
      </w:r>
      <w:r>
        <w:rPr>
          <w:rFonts w:ascii="Arial Narrow" w:hAnsi="Arial Narrow" w:cs="Arial Narrow" w:eastAsia="Arial Narrow"/>
          <w:sz w:val="21"/>
          <w:szCs w:val="21"/>
          <w:spacing w:val="-1"/>
          <w:w w:val="100"/>
        </w:rPr>
        <w:t>h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motný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m</w:t>
      </w:r>
      <w:r>
        <w:rPr>
          <w:rFonts w:ascii="Arial Narrow" w:hAnsi="Arial Narrow" w:cs="Arial Narrow" w:eastAsia="Arial Narrow"/>
          <w:sz w:val="21"/>
          <w:szCs w:val="21"/>
          <w:spacing w:val="-1"/>
          <w:w w:val="100"/>
        </w:rPr>
        <w:t>a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jetok,</w:t>
      </w:r>
      <w:r>
        <w:rPr>
          <w:rFonts w:ascii="Arial Narrow" w:hAnsi="Arial Narrow" w:cs="Arial Narrow" w:eastAsia="Arial Narrow"/>
          <w:sz w:val="21"/>
          <w:szCs w:val="21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p</w:t>
      </w:r>
      <w:r>
        <w:rPr>
          <w:rFonts w:ascii="Arial Narrow" w:hAnsi="Arial Narrow" w:cs="Arial Narrow" w:eastAsia="Arial Narrow"/>
          <w:sz w:val="21"/>
          <w:szCs w:val="21"/>
          <w:spacing w:val="-1"/>
          <w:w w:val="100"/>
        </w:rPr>
        <w:t>r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i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ktor</w:t>
      </w:r>
      <w:r>
        <w:rPr>
          <w:rFonts w:ascii="Arial Narrow" w:hAnsi="Arial Narrow" w:cs="Arial Narrow" w:eastAsia="Arial Narrow"/>
          <w:sz w:val="21"/>
          <w:szCs w:val="21"/>
          <w:spacing w:val="-1"/>
          <w:w w:val="100"/>
        </w:rPr>
        <w:t>o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m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má</w:t>
      </w:r>
      <w:r>
        <w:rPr>
          <w:rFonts w:ascii="Arial Narrow" w:hAnsi="Arial Narrow" w:cs="Arial Narrow" w:eastAsia="Arial Narrow"/>
          <w:sz w:val="21"/>
          <w:szCs w:val="21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ú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č</w:t>
      </w:r>
      <w:r>
        <w:rPr>
          <w:rFonts w:ascii="Arial Narrow" w:hAnsi="Arial Narrow" w:cs="Arial Narrow" w:eastAsia="Arial Narrow"/>
          <w:sz w:val="21"/>
          <w:szCs w:val="21"/>
          <w:spacing w:val="-1"/>
          <w:w w:val="100"/>
        </w:rPr>
        <w:t>t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ovná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je</w:t>
      </w:r>
      <w:r>
        <w:rPr>
          <w:rFonts w:ascii="Arial Narrow" w:hAnsi="Arial Narrow" w:cs="Arial Narrow" w:eastAsia="Arial Narrow"/>
          <w:sz w:val="21"/>
          <w:szCs w:val="21"/>
          <w:spacing w:val="-1"/>
          <w:w w:val="100"/>
        </w:rPr>
        <w:t>d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notka</w:t>
      </w:r>
      <w:r>
        <w:rPr>
          <w:rFonts w:ascii="Arial Narrow" w:hAnsi="Arial Narrow" w:cs="Arial Narrow" w:eastAsia="Arial Narrow"/>
          <w:sz w:val="21"/>
          <w:szCs w:val="21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-1"/>
          <w:w w:val="100"/>
        </w:rPr>
        <w:t>o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bmedz</w:t>
      </w:r>
      <w:r>
        <w:rPr>
          <w:rFonts w:ascii="Arial Narrow" w:hAnsi="Arial Narrow" w:cs="Arial Narrow" w:eastAsia="Arial Narrow"/>
          <w:sz w:val="21"/>
          <w:szCs w:val="21"/>
          <w:spacing w:val="-1"/>
          <w:w w:val="100"/>
        </w:rPr>
        <w:t>e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né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p</w:t>
      </w:r>
      <w:r>
        <w:rPr>
          <w:rFonts w:ascii="Arial Narrow" w:hAnsi="Arial Narrow" w:cs="Arial Narrow" w:eastAsia="Arial Narrow"/>
          <w:sz w:val="21"/>
          <w:szCs w:val="21"/>
          <w:spacing w:val="-1"/>
          <w:w w:val="100"/>
        </w:rPr>
        <w:t>r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á</w:t>
      </w:r>
      <w:r>
        <w:rPr>
          <w:rFonts w:ascii="Arial Narrow" w:hAnsi="Arial Narrow" w:cs="Arial Narrow" w:eastAsia="Arial Narrow"/>
          <w:sz w:val="21"/>
          <w:szCs w:val="21"/>
          <w:spacing w:val="-1"/>
          <w:w w:val="100"/>
        </w:rPr>
        <w:t>v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o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ním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-1"/>
          <w:w w:val="100"/>
        </w:rPr>
        <w:t>n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aklad</w:t>
      </w:r>
      <w:r>
        <w:rPr>
          <w:rFonts w:ascii="Arial Narrow" w:hAnsi="Arial Narrow" w:cs="Arial Narrow" w:eastAsia="Arial Narrow"/>
          <w:sz w:val="21"/>
          <w:szCs w:val="21"/>
          <w:spacing w:val="-1"/>
          <w:w w:val="100"/>
        </w:rPr>
        <w:t>a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ť</w:t>
      </w:r>
    </w:p>
    <w:p>
      <w:pPr>
        <w:jc w:val="left"/>
        <w:spacing w:after="0"/>
        <w:sectPr>
          <w:pgMar w:header="372" w:footer="646" w:top="820" w:bottom="900" w:left="1180" w:right="1180"/>
          <w:headerReference w:type="even" r:id="rId13"/>
          <w:headerReference w:type="odd" r:id="rId14"/>
          <w:pgSz w:w="11920" w:h="16840"/>
        </w:sectPr>
      </w:pPr>
      <w:rPr/>
    </w:p>
    <w:p>
      <w:pPr>
        <w:spacing w:before="0" w:after="0" w:line="215" w:lineRule="exact"/>
        <w:ind w:left="143" w:right="-20"/>
        <w:jc w:val="left"/>
        <w:rPr>
          <w:rFonts w:ascii="Arial Narrow" w:hAnsi="Arial Narrow" w:cs="Arial Narrow" w:eastAsia="Arial Narrow"/>
          <w:sz w:val="21"/>
          <w:szCs w:val="21"/>
        </w:rPr>
      </w:pPr>
      <w:rPr/>
      <w:r>
        <w:rPr/>
        <w:pict>
          <v:group style="position:absolute;margin-left:64.029999pt;margin-top:678.242126pt;width:467.32pt;height:103.672848pt;mso-position-horizontal-relative:page;mso-position-vertical-relative:page;z-index:-13265" coordorigin="1281,13565" coordsize="9346,2073">
            <v:group style="position:absolute;left:1286;top:13569;width:9335;height:2" coordorigin="1286,13569" coordsize="9335,2">
              <v:shape style="position:absolute;left:1286;top:13569;width:9335;height:2" coordorigin="1286,13569" coordsize="9335,0" path="m1286,13569l10621,13569e" filled="f" stroked="t" strokeweight=".454639pt" strokecolor="#000000">
                <v:path arrowok="t"/>
              </v:shape>
            </v:group>
            <v:group style="position:absolute;left:1291;top:13573;width:2;height:2060" coordorigin="1291,13573" coordsize="2,2060">
              <v:shape style="position:absolute;left:1291;top:13573;width:2;height:2060" coordorigin="1291,13573" coordsize="0,2060" path="m1291,13573l1291,15632e" filled="f" stroked="t" strokeweight=".580pt" strokecolor="#000000">
                <v:path arrowok="t"/>
              </v:shape>
            </v:group>
            <v:group style="position:absolute;left:1286;top:15626;width:9335;height:2" coordorigin="1286,15626" coordsize="9335,2">
              <v:shape style="position:absolute;left:1286;top:15626;width:9335;height:2" coordorigin="1286,15626" coordsize="9335,0" path="m1286,15626l10621,15626e" filled="f" stroked="t" strokeweight=".580pt" strokecolor="#000000">
                <v:path arrowok="t"/>
              </v:shape>
            </v:group>
            <v:group style="position:absolute;left:10616;top:13573;width:2;height:2060" coordorigin="10616,13573" coordsize="2,2060">
              <v:shape style="position:absolute;left:10616;top:13573;width:2;height:2060" coordorigin="10616,13573" coordsize="0,2060" path="m10616,13573l10616,15632e" filled="f" stroked="t" strokeweight=".580pt" strokecolor="#000000">
                <v:path arrowok="t"/>
              </v:shape>
            </v:group>
            <w10:wrap type="none"/>
          </v:group>
        </w:pic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a)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Informácie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o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dlhodobom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majetku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za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b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žné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bezprostredne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predchádzajúce</w:t>
      </w:r>
    </w:p>
    <w:p>
      <w:pPr>
        <w:spacing w:before="11" w:after="0" w:line="240" w:lineRule="auto"/>
        <w:ind w:left="143" w:right="-20"/>
        <w:jc w:val="left"/>
        <w:rPr>
          <w:rFonts w:ascii="Arial Narrow" w:hAnsi="Arial Narrow" w:cs="Arial Narrow" w:eastAsia="Arial Narrow"/>
          <w:sz w:val="21"/>
          <w:szCs w:val="21"/>
        </w:rPr>
      </w:pPr>
      <w:rPr/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účtovné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obdobie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v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nadväznosti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na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čl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nenie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položiek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súvahy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-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hmotný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maje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t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ok</w:t>
      </w:r>
    </w:p>
    <w:p>
      <w:pPr>
        <w:spacing w:before="9" w:after="0" w:line="80" w:lineRule="exact"/>
        <w:jc w:val="left"/>
        <w:rPr>
          <w:sz w:val="8"/>
          <w:szCs w:val="8"/>
        </w:rPr>
      </w:pPr>
      <w:rPr/>
      <w:r>
        <w:rPr>
          <w:sz w:val="8"/>
          <w:szCs w:val="8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90.999699" w:type="dxa"/>
      </w:tblPr>
      <w:tblGrid/>
      <w:tr>
        <w:trPr>
          <w:trHeight w:val="260" w:hRule="exact"/>
        </w:trPr>
        <w:tc>
          <w:tcPr>
            <w:tcW w:w="1488" w:type="dxa"/>
            <w:vMerge w:val="restart"/>
            <w:tcBorders>
              <w:top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14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72" w:right="18" w:firstLine="263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Dlh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dobý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hmo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m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ajet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7937" w:type="dxa"/>
            <w:gridSpan w:val="11"/>
            <w:tcBorders>
              <w:top w:val="single" w:sz="8.96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6" w:lineRule="exact"/>
              <w:ind w:left="2904" w:right="2985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Bežné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ovné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obd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</w:tr>
      <w:tr>
        <w:trPr>
          <w:trHeight w:val="1552" w:hRule="exact"/>
        </w:trPr>
        <w:tc>
          <w:tcPr>
            <w:tcW w:w="1488" w:type="dxa"/>
            <w:vMerge/>
            <w:tcBorders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850" w:type="dxa"/>
            <w:tcBorders>
              <w:top w:val="single" w:sz="8.96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4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71" w:right="-62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Pozemky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749" w:type="dxa"/>
            <w:tcBorders>
              <w:top w:val="single" w:sz="8.96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5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81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Stavby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120" w:type="dxa"/>
            <w:tcBorders>
              <w:top w:val="single" w:sz="8.96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2" w:after="0" w:line="240" w:lineRule="auto"/>
              <w:ind w:left="30" w:right="35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Samo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tat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hnute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ľ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veci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  <w:p>
            <w:pPr>
              <w:spacing w:before="2" w:after="0" w:line="242" w:lineRule="exact"/>
              <w:ind w:left="49" w:right="55" w:firstLine="1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súbory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hnute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ľ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ných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vecí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905" w:type="dxa"/>
            <w:gridSpan w:val="2"/>
            <w:tcBorders>
              <w:top w:val="single" w:sz="8.96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2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40" w:lineRule="auto"/>
              <w:ind w:left="38" w:right="61" w:firstLine="-56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Pesto­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vate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ľ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ské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celky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trvalý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poras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932" w:type="dxa"/>
            <w:gridSpan w:val="2"/>
            <w:tcBorders>
              <w:top w:val="single" w:sz="8.96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3" w:after="0" w:line="280" w:lineRule="exact"/>
              <w:jc w:val="left"/>
              <w:rPr>
                <w:sz w:val="28"/>
                <w:szCs w:val="28"/>
              </w:rPr>
            </w:pPr>
            <w:rPr/>
            <w:r>
              <w:rPr>
                <w:sz w:val="28"/>
                <w:szCs w:val="28"/>
              </w:rPr>
            </w:r>
          </w:p>
          <w:p>
            <w:pPr>
              <w:spacing w:before="0" w:after="0" w:line="240" w:lineRule="auto"/>
              <w:ind w:left="197" w:right="54" w:firstLine="-144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Základné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stádo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  <w:p>
            <w:pPr>
              <w:spacing w:before="2" w:after="0" w:line="242" w:lineRule="exact"/>
              <w:ind w:left="107" w:right="106" w:firstLine="16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ť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ažné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zviera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794" w:type="dxa"/>
            <w:tcBorders>
              <w:top w:val="single" w:sz="8.96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5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27" w:right="8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Osta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  <w:p>
            <w:pPr>
              <w:spacing w:before="0" w:after="0" w:line="240" w:lineRule="exact"/>
              <w:ind w:left="154" w:right="134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b/>
                <w:bCs/>
              </w:rPr>
              <w:t>DHM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846" w:type="dxa"/>
            <w:tcBorders>
              <w:top w:val="single" w:sz="8.96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4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26" w:right="86" w:firstLine="-54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Obst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­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rávaný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b/>
                <w:bCs/>
              </w:rPr>
              <w:t>DHM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880" w:type="dxa"/>
            <w:tcBorders>
              <w:top w:val="single" w:sz="8.96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3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40" w:lineRule="auto"/>
              <w:ind w:left="83" w:right="65" w:firstLine="-54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Posky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­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nuté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pred­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davky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b/>
                <w:bCs/>
              </w:rPr>
              <w:t>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M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862" w:type="dxa"/>
            <w:tcBorders>
              <w:top w:val="single" w:sz="8.96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5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181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Spolu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</w:tr>
      <w:tr>
        <w:trPr>
          <w:trHeight w:val="256" w:hRule="exact"/>
        </w:trPr>
        <w:tc>
          <w:tcPr>
            <w:tcW w:w="1488" w:type="dxa"/>
            <w:tcBorders>
              <w:top w:val="single" w:sz="4.64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8" w:lineRule="exact"/>
              <w:ind w:left="649" w:right="631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</w:t>
            </w:r>
          </w:p>
        </w:tc>
        <w:tc>
          <w:tcPr>
            <w:tcW w:w="850" w:type="dxa"/>
            <w:tcBorders>
              <w:top w:val="single" w:sz="4.64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8" w:lineRule="exact"/>
              <w:ind w:left="330" w:right="311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b</w:t>
            </w:r>
          </w:p>
        </w:tc>
        <w:tc>
          <w:tcPr>
            <w:tcW w:w="749" w:type="dxa"/>
            <w:tcBorders>
              <w:top w:val="single" w:sz="4.64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8" w:lineRule="exact"/>
              <w:ind w:left="284" w:right="266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c</w:t>
            </w:r>
          </w:p>
        </w:tc>
        <w:tc>
          <w:tcPr>
            <w:tcW w:w="1120" w:type="dxa"/>
            <w:tcBorders>
              <w:top w:val="single" w:sz="4.64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8" w:lineRule="exact"/>
              <w:ind w:left="453" w:right="459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</w:t>
            </w:r>
          </w:p>
        </w:tc>
        <w:tc>
          <w:tcPr>
            <w:tcW w:w="905" w:type="dxa"/>
            <w:gridSpan w:val="2"/>
            <w:tcBorders>
              <w:top w:val="single" w:sz="4.64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8" w:lineRule="exact"/>
              <w:ind w:left="336" w:right="360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e</w:t>
            </w:r>
          </w:p>
        </w:tc>
        <w:tc>
          <w:tcPr>
            <w:tcW w:w="932" w:type="dxa"/>
            <w:gridSpan w:val="2"/>
            <w:tcBorders>
              <w:top w:val="single" w:sz="4.64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8" w:lineRule="exact"/>
              <w:ind w:left="367" w:right="405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f</w:t>
            </w:r>
          </w:p>
        </w:tc>
        <w:tc>
          <w:tcPr>
            <w:tcW w:w="794" w:type="dxa"/>
            <w:tcBorders>
              <w:top w:val="single" w:sz="4.64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8" w:lineRule="exact"/>
              <w:ind w:left="302" w:right="283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g</w:t>
            </w:r>
          </w:p>
        </w:tc>
        <w:tc>
          <w:tcPr>
            <w:tcW w:w="846" w:type="dxa"/>
            <w:tcBorders>
              <w:top w:val="single" w:sz="4.64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8" w:lineRule="exact"/>
              <w:ind w:left="338" w:right="299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h</w:t>
            </w:r>
          </w:p>
        </w:tc>
        <w:tc>
          <w:tcPr>
            <w:tcW w:w="880" w:type="dxa"/>
            <w:tcBorders>
              <w:top w:val="single" w:sz="4.64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8" w:lineRule="exact"/>
              <w:ind w:left="373" w:right="356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i</w:t>
            </w:r>
          </w:p>
        </w:tc>
        <w:tc>
          <w:tcPr>
            <w:tcW w:w="862" w:type="dxa"/>
            <w:tcBorders>
              <w:top w:val="single" w:sz="4.64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8" w:lineRule="exact"/>
              <w:ind w:left="365" w:right="346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j</w:t>
            </w:r>
          </w:p>
        </w:tc>
      </w:tr>
      <w:tr>
        <w:trPr>
          <w:trHeight w:val="298" w:hRule="exact"/>
        </w:trPr>
        <w:tc>
          <w:tcPr>
            <w:tcW w:w="9425" w:type="dxa"/>
            <w:gridSpan w:val="12"/>
            <w:tcBorders>
              <w:top w:val="single" w:sz="8.96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14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Prvotné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oce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ie</w:t>
            </w:r>
          </w:p>
        </w:tc>
      </w:tr>
      <w:tr>
        <w:trPr>
          <w:trHeight w:val="740" w:hRule="exact"/>
        </w:trPr>
        <w:tc>
          <w:tcPr>
            <w:tcW w:w="1488" w:type="dxa"/>
            <w:tcBorders>
              <w:top w:val="single" w:sz="8.960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42" w:lineRule="exact"/>
              <w:ind w:left="17" w:right="54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Stav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za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ku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ného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obd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bia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850" w:type="dxa"/>
            <w:tcBorders>
              <w:top w:val="single" w:sz="8.960" w:space="0" w:color="000000"/>
              <w:bottom w:val="single" w:sz="7.04" w:space="0" w:color="000000"/>
              <w:left w:val="single" w:sz="8.48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49" w:type="dxa"/>
            <w:tcBorders>
              <w:top w:val="single" w:sz="8.960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120" w:type="dxa"/>
            <w:tcBorders>
              <w:top w:val="single" w:sz="8.960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905" w:type="dxa"/>
            <w:gridSpan w:val="2"/>
            <w:tcBorders>
              <w:top w:val="single" w:sz="8.960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58" w:type="dxa"/>
            <w:tcBorders>
              <w:top w:val="single" w:sz="8.960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69" w:type="dxa"/>
            <w:gridSpan w:val="2"/>
            <w:tcBorders>
              <w:top w:val="single" w:sz="8.960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46" w:type="dxa"/>
            <w:tcBorders>
              <w:top w:val="single" w:sz="8.960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80" w:type="dxa"/>
            <w:tcBorders>
              <w:top w:val="single" w:sz="8.960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62" w:type="dxa"/>
            <w:tcBorders>
              <w:top w:val="single" w:sz="8.960" w:space="0" w:color="000000"/>
              <w:bottom w:val="single" w:sz="7.04" w:space="0" w:color="000000"/>
              <w:left w:val="single" w:sz="6.56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293" w:hRule="exact"/>
        </w:trPr>
        <w:tc>
          <w:tcPr>
            <w:tcW w:w="1488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14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Príras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ky</w:t>
            </w:r>
          </w:p>
        </w:tc>
        <w:tc>
          <w:tcPr>
            <w:tcW w:w="850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49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120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905" w:type="dxa"/>
            <w:gridSpan w:val="2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58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69" w:type="dxa"/>
            <w:gridSpan w:val="2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46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80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62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294" w:hRule="exact"/>
        </w:trPr>
        <w:tc>
          <w:tcPr>
            <w:tcW w:w="1488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14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Úbytky</w:t>
            </w:r>
          </w:p>
        </w:tc>
        <w:tc>
          <w:tcPr>
            <w:tcW w:w="850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49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120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905" w:type="dxa"/>
            <w:gridSpan w:val="2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58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69" w:type="dxa"/>
            <w:gridSpan w:val="2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46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80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62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293" w:hRule="exact"/>
        </w:trPr>
        <w:tc>
          <w:tcPr>
            <w:tcW w:w="1488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14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Presu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y</w:t>
            </w:r>
          </w:p>
        </w:tc>
        <w:tc>
          <w:tcPr>
            <w:tcW w:w="850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49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120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905" w:type="dxa"/>
            <w:gridSpan w:val="2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58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69" w:type="dxa"/>
            <w:gridSpan w:val="2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46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80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62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740" w:hRule="exact"/>
        </w:trPr>
        <w:tc>
          <w:tcPr>
            <w:tcW w:w="1488" w:type="dxa"/>
            <w:tcBorders>
              <w:top w:val="single" w:sz="7.04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6" w:lineRule="exact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Stav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konci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17" w:right="522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ného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obd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bia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850" w:type="dxa"/>
            <w:tcBorders>
              <w:top w:val="single" w:sz="7.04" w:space="0" w:color="000000"/>
              <w:bottom w:val="single" w:sz="8.960" w:space="0" w:color="000000"/>
              <w:left w:val="single" w:sz="8.48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49" w:type="dxa"/>
            <w:tcBorders>
              <w:top w:val="single" w:sz="7.04" w:space="0" w:color="000000"/>
              <w:bottom w:val="single" w:sz="8.96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120" w:type="dxa"/>
            <w:tcBorders>
              <w:top w:val="single" w:sz="7.04" w:space="0" w:color="000000"/>
              <w:bottom w:val="single" w:sz="8.96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905" w:type="dxa"/>
            <w:gridSpan w:val="2"/>
            <w:tcBorders>
              <w:top w:val="single" w:sz="7.04" w:space="0" w:color="000000"/>
              <w:bottom w:val="single" w:sz="8.96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58" w:type="dxa"/>
            <w:tcBorders>
              <w:top w:val="single" w:sz="7.04" w:space="0" w:color="000000"/>
              <w:bottom w:val="single" w:sz="8.96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69" w:type="dxa"/>
            <w:gridSpan w:val="2"/>
            <w:tcBorders>
              <w:top w:val="single" w:sz="7.04" w:space="0" w:color="000000"/>
              <w:bottom w:val="single" w:sz="8.96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46" w:type="dxa"/>
            <w:tcBorders>
              <w:top w:val="single" w:sz="7.04" w:space="0" w:color="000000"/>
              <w:bottom w:val="single" w:sz="8.96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80" w:type="dxa"/>
            <w:tcBorders>
              <w:top w:val="single" w:sz="7.04" w:space="0" w:color="000000"/>
              <w:bottom w:val="single" w:sz="8.96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62" w:type="dxa"/>
            <w:tcBorders>
              <w:top w:val="single" w:sz="7.04" w:space="0" w:color="000000"/>
              <w:bottom w:val="single" w:sz="8.960" w:space="0" w:color="000000"/>
              <w:left w:val="single" w:sz="6.56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298" w:hRule="exact"/>
        </w:trPr>
        <w:tc>
          <w:tcPr>
            <w:tcW w:w="9425" w:type="dxa"/>
            <w:gridSpan w:val="12"/>
            <w:tcBorders>
              <w:top w:val="single" w:sz="8.96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14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Opráv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y</w:t>
            </w:r>
          </w:p>
        </w:tc>
      </w:tr>
      <w:tr>
        <w:trPr>
          <w:trHeight w:val="740" w:hRule="exact"/>
        </w:trPr>
        <w:tc>
          <w:tcPr>
            <w:tcW w:w="1488" w:type="dxa"/>
            <w:tcBorders>
              <w:top w:val="single" w:sz="8.960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42" w:lineRule="exact"/>
              <w:ind w:left="17" w:right="54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Stav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za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ku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ného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  <w:p>
            <w:pPr>
              <w:spacing w:before="0" w:after="0" w:line="236" w:lineRule="exact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obd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bia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850" w:type="dxa"/>
            <w:tcBorders>
              <w:top w:val="single" w:sz="8.960" w:space="0" w:color="000000"/>
              <w:bottom w:val="single" w:sz="7.04" w:space="0" w:color="000000"/>
              <w:left w:val="single" w:sz="8.48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49" w:type="dxa"/>
            <w:tcBorders>
              <w:top w:val="single" w:sz="8.960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120" w:type="dxa"/>
            <w:tcBorders>
              <w:top w:val="single" w:sz="8.960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41" w:type="dxa"/>
            <w:tcBorders>
              <w:top w:val="single" w:sz="8.960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922" w:type="dxa"/>
            <w:gridSpan w:val="2"/>
            <w:tcBorders>
              <w:top w:val="single" w:sz="8.960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69" w:type="dxa"/>
            <w:gridSpan w:val="2"/>
            <w:tcBorders>
              <w:top w:val="single" w:sz="8.960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46" w:type="dxa"/>
            <w:tcBorders>
              <w:top w:val="single" w:sz="8.960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80" w:type="dxa"/>
            <w:tcBorders>
              <w:top w:val="single" w:sz="8.960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62" w:type="dxa"/>
            <w:tcBorders>
              <w:top w:val="single" w:sz="8.960" w:space="0" w:color="000000"/>
              <w:bottom w:val="single" w:sz="7.04" w:space="0" w:color="000000"/>
              <w:left w:val="single" w:sz="6.56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293" w:hRule="exact"/>
        </w:trPr>
        <w:tc>
          <w:tcPr>
            <w:tcW w:w="1488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14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Príras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ky</w:t>
            </w:r>
          </w:p>
        </w:tc>
        <w:tc>
          <w:tcPr>
            <w:tcW w:w="850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49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120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41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922" w:type="dxa"/>
            <w:gridSpan w:val="2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69" w:type="dxa"/>
            <w:gridSpan w:val="2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46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80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62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07" w:hRule="exact"/>
        </w:trPr>
        <w:tc>
          <w:tcPr>
            <w:tcW w:w="1488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14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Úbytky</w:t>
            </w:r>
          </w:p>
        </w:tc>
        <w:tc>
          <w:tcPr>
            <w:tcW w:w="850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49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120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41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922" w:type="dxa"/>
            <w:gridSpan w:val="2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69" w:type="dxa"/>
            <w:gridSpan w:val="2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46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80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62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299" w:hRule="exact"/>
        </w:trPr>
        <w:tc>
          <w:tcPr>
            <w:tcW w:w="1488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14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Presuny</w:t>
            </w:r>
          </w:p>
        </w:tc>
        <w:tc>
          <w:tcPr>
            <w:tcW w:w="850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49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120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41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922" w:type="dxa"/>
            <w:gridSpan w:val="2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69" w:type="dxa"/>
            <w:gridSpan w:val="2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46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80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62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747" w:hRule="exact"/>
        </w:trPr>
        <w:tc>
          <w:tcPr>
            <w:tcW w:w="1488" w:type="dxa"/>
            <w:tcBorders>
              <w:top w:val="single" w:sz="7.04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2" w:after="0" w:line="240" w:lineRule="auto"/>
              <w:ind w:left="17" w:right="283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Stav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konci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ného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obd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bia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850" w:type="dxa"/>
            <w:tcBorders>
              <w:top w:val="single" w:sz="7.04" w:space="0" w:color="000000"/>
              <w:bottom w:val="single" w:sz="8.960" w:space="0" w:color="000000"/>
              <w:left w:val="single" w:sz="8.48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49" w:type="dxa"/>
            <w:tcBorders>
              <w:top w:val="single" w:sz="7.04" w:space="0" w:color="000000"/>
              <w:bottom w:val="single" w:sz="8.96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120" w:type="dxa"/>
            <w:tcBorders>
              <w:top w:val="single" w:sz="7.04" w:space="0" w:color="000000"/>
              <w:bottom w:val="single" w:sz="8.96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41" w:type="dxa"/>
            <w:tcBorders>
              <w:top w:val="single" w:sz="7.04" w:space="0" w:color="000000"/>
              <w:bottom w:val="single" w:sz="8.96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922" w:type="dxa"/>
            <w:gridSpan w:val="2"/>
            <w:tcBorders>
              <w:top w:val="single" w:sz="7.04" w:space="0" w:color="000000"/>
              <w:bottom w:val="single" w:sz="8.96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69" w:type="dxa"/>
            <w:gridSpan w:val="2"/>
            <w:tcBorders>
              <w:top w:val="single" w:sz="7.04" w:space="0" w:color="000000"/>
              <w:bottom w:val="single" w:sz="8.96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46" w:type="dxa"/>
            <w:tcBorders>
              <w:top w:val="single" w:sz="7.04" w:space="0" w:color="000000"/>
              <w:bottom w:val="single" w:sz="8.96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80" w:type="dxa"/>
            <w:tcBorders>
              <w:top w:val="single" w:sz="7.04" w:space="0" w:color="000000"/>
              <w:bottom w:val="single" w:sz="8.96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62" w:type="dxa"/>
            <w:tcBorders>
              <w:top w:val="single" w:sz="7.04" w:space="0" w:color="000000"/>
              <w:bottom w:val="single" w:sz="8.960" w:space="0" w:color="000000"/>
              <w:left w:val="single" w:sz="6.56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299" w:hRule="exact"/>
        </w:trPr>
        <w:tc>
          <w:tcPr>
            <w:tcW w:w="9425" w:type="dxa"/>
            <w:gridSpan w:val="12"/>
            <w:tcBorders>
              <w:top w:val="single" w:sz="8.96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14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Oprav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pol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ž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y</w:t>
            </w:r>
          </w:p>
        </w:tc>
      </w:tr>
      <w:tr>
        <w:trPr>
          <w:trHeight w:val="740" w:hRule="exact"/>
        </w:trPr>
        <w:tc>
          <w:tcPr>
            <w:tcW w:w="1488" w:type="dxa"/>
            <w:tcBorders>
              <w:top w:val="single" w:sz="8.960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6" w:lineRule="exact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Stav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za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ku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17" w:right="522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ného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obd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bia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850" w:type="dxa"/>
            <w:tcBorders>
              <w:top w:val="single" w:sz="8.960" w:space="0" w:color="000000"/>
              <w:bottom w:val="single" w:sz="7.04" w:space="0" w:color="000000"/>
              <w:left w:val="single" w:sz="8.48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49" w:type="dxa"/>
            <w:tcBorders>
              <w:top w:val="single" w:sz="8.960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120" w:type="dxa"/>
            <w:tcBorders>
              <w:top w:val="single" w:sz="8.960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905" w:type="dxa"/>
            <w:gridSpan w:val="2"/>
            <w:tcBorders>
              <w:top w:val="single" w:sz="8.960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58" w:type="dxa"/>
            <w:tcBorders>
              <w:top w:val="single" w:sz="8.960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69" w:type="dxa"/>
            <w:gridSpan w:val="2"/>
            <w:tcBorders>
              <w:top w:val="single" w:sz="8.960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46" w:type="dxa"/>
            <w:tcBorders>
              <w:top w:val="single" w:sz="8.960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80" w:type="dxa"/>
            <w:tcBorders>
              <w:top w:val="single" w:sz="8.960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62" w:type="dxa"/>
            <w:tcBorders>
              <w:top w:val="single" w:sz="8.960" w:space="0" w:color="000000"/>
              <w:bottom w:val="single" w:sz="7.04" w:space="0" w:color="000000"/>
              <w:left w:val="single" w:sz="6.56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293" w:hRule="exact"/>
        </w:trPr>
        <w:tc>
          <w:tcPr>
            <w:tcW w:w="1488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14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Príras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ky</w:t>
            </w:r>
          </w:p>
        </w:tc>
        <w:tc>
          <w:tcPr>
            <w:tcW w:w="850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49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120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905" w:type="dxa"/>
            <w:gridSpan w:val="2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58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69" w:type="dxa"/>
            <w:gridSpan w:val="2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46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80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62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07" w:hRule="exact"/>
        </w:trPr>
        <w:tc>
          <w:tcPr>
            <w:tcW w:w="1488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14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Úbytky</w:t>
            </w:r>
          </w:p>
        </w:tc>
        <w:tc>
          <w:tcPr>
            <w:tcW w:w="850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49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120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905" w:type="dxa"/>
            <w:gridSpan w:val="2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58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69" w:type="dxa"/>
            <w:gridSpan w:val="2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46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80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62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299" w:hRule="exact"/>
        </w:trPr>
        <w:tc>
          <w:tcPr>
            <w:tcW w:w="1488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14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Presuny</w:t>
            </w:r>
          </w:p>
        </w:tc>
        <w:tc>
          <w:tcPr>
            <w:tcW w:w="850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49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120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905" w:type="dxa"/>
            <w:gridSpan w:val="2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58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69" w:type="dxa"/>
            <w:gridSpan w:val="2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46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80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62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747" w:hRule="exact"/>
        </w:trPr>
        <w:tc>
          <w:tcPr>
            <w:tcW w:w="1488" w:type="dxa"/>
            <w:tcBorders>
              <w:top w:val="single" w:sz="7.04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2" w:after="0" w:line="239" w:lineRule="auto"/>
              <w:ind w:left="17" w:right="283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Stav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konci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ného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obd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bia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850" w:type="dxa"/>
            <w:tcBorders>
              <w:top w:val="single" w:sz="7.04" w:space="0" w:color="000000"/>
              <w:bottom w:val="single" w:sz="8.960" w:space="0" w:color="000000"/>
              <w:left w:val="single" w:sz="8.48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49" w:type="dxa"/>
            <w:tcBorders>
              <w:top w:val="single" w:sz="7.04" w:space="0" w:color="000000"/>
              <w:bottom w:val="single" w:sz="8.96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120" w:type="dxa"/>
            <w:tcBorders>
              <w:top w:val="single" w:sz="7.04" w:space="0" w:color="000000"/>
              <w:bottom w:val="single" w:sz="8.96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905" w:type="dxa"/>
            <w:gridSpan w:val="2"/>
            <w:tcBorders>
              <w:top w:val="single" w:sz="7.04" w:space="0" w:color="000000"/>
              <w:bottom w:val="single" w:sz="8.96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58" w:type="dxa"/>
            <w:tcBorders>
              <w:top w:val="single" w:sz="7.04" w:space="0" w:color="000000"/>
              <w:bottom w:val="single" w:sz="8.96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69" w:type="dxa"/>
            <w:gridSpan w:val="2"/>
            <w:tcBorders>
              <w:top w:val="single" w:sz="7.04" w:space="0" w:color="000000"/>
              <w:bottom w:val="single" w:sz="8.96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46" w:type="dxa"/>
            <w:tcBorders>
              <w:top w:val="single" w:sz="7.04" w:space="0" w:color="000000"/>
              <w:bottom w:val="single" w:sz="8.96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80" w:type="dxa"/>
            <w:tcBorders>
              <w:top w:val="single" w:sz="7.04" w:space="0" w:color="000000"/>
              <w:bottom w:val="single" w:sz="8.96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62" w:type="dxa"/>
            <w:tcBorders>
              <w:top w:val="single" w:sz="7.04" w:space="0" w:color="000000"/>
              <w:bottom w:val="single" w:sz="8.960" w:space="0" w:color="000000"/>
              <w:left w:val="single" w:sz="6.56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298" w:hRule="exact"/>
        </w:trPr>
        <w:tc>
          <w:tcPr>
            <w:tcW w:w="9425" w:type="dxa"/>
            <w:gridSpan w:val="12"/>
            <w:tcBorders>
              <w:top w:val="single" w:sz="8.96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14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Zostat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ová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nota</w:t>
            </w:r>
          </w:p>
        </w:tc>
      </w:tr>
      <w:tr>
        <w:trPr>
          <w:trHeight w:val="743" w:hRule="exact"/>
        </w:trPr>
        <w:tc>
          <w:tcPr>
            <w:tcW w:w="1488" w:type="dxa"/>
            <w:tcBorders>
              <w:top w:val="single" w:sz="8.96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42" w:lineRule="exact"/>
              <w:ind w:left="17" w:right="54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Stav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za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ku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ného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obd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bia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850" w:type="dxa"/>
            <w:tcBorders>
              <w:top w:val="single" w:sz="8.960" w:space="0" w:color="000000"/>
              <w:bottom w:val="single" w:sz="8.960" w:space="0" w:color="000000"/>
              <w:left w:val="single" w:sz="8.48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49" w:type="dxa"/>
            <w:tcBorders>
              <w:top w:val="single" w:sz="8.960" w:space="0" w:color="000000"/>
              <w:bottom w:val="single" w:sz="8.96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120" w:type="dxa"/>
            <w:tcBorders>
              <w:top w:val="single" w:sz="8.960" w:space="0" w:color="000000"/>
              <w:bottom w:val="single" w:sz="8.96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41" w:type="dxa"/>
            <w:tcBorders>
              <w:top w:val="single" w:sz="8.960" w:space="0" w:color="000000"/>
              <w:bottom w:val="single" w:sz="8.96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922" w:type="dxa"/>
            <w:gridSpan w:val="2"/>
            <w:tcBorders>
              <w:top w:val="single" w:sz="8.960" w:space="0" w:color="000000"/>
              <w:bottom w:val="single" w:sz="8.96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69" w:type="dxa"/>
            <w:gridSpan w:val="2"/>
            <w:tcBorders>
              <w:top w:val="single" w:sz="8.960" w:space="0" w:color="000000"/>
              <w:bottom w:val="single" w:sz="8.96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46" w:type="dxa"/>
            <w:tcBorders>
              <w:top w:val="single" w:sz="8.960" w:space="0" w:color="000000"/>
              <w:bottom w:val="single" w:sz="8.96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80" w:type="dxa"/>
            <w:tcBorders>
              <w:top w:val="single" w:sz="8.960" w:space="0" w:color="000000"/>
              <w:bottom w:val="single" w:sz="8.96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62" w:type="dxa"/>
            <w:tcBorders>
              <w:top w:val="single" w:sz="8.960" w:space="0" w:color="000000"/>
              <w:bottom w:val="single" w:sz="8.960" w:space="0" w:color="000000"/>
              <w:left w:val="single" w:sz="6.56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743" w:hRule="exact"/>
        </w:trPr>
        <w:tc>
          <w:tcPr>
            <w:tcW w:w="1488" w:type="dxa"/>
            <w:tcBorders>
              <w:top w:val="single" w:sz="8.960" w:space="0" w:color="000000"/>
              <w:bottom w:val="single" w:sz="8.48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7" w:lineRule="exact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Stav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konci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17" w:right="522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ného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obd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bia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850" w:type="dxa"/>
            <w:tcBorders>
              <w:top w:val="single" w:sz="8.960" w:space="0" w:color="000000"/>
              <w:bottom w:val="single" w:sz="8.48" w:space="0" w:color="000000"/>
              <w:left w:val="single" w:sz="8.48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49" w:type="dxa"/>
            <w:tcBorders>
              <w:top w:val="single" w:sz="8.960" w:space="0" w:color="000000"/>
              <w:bottom w:val="single" w:sz="8.48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120" w:type="dxa"/>
            <w:tcBorders>
              <w:top w:val="single" w:sz="8.960" w:space="0" w:color="000000"/>
              <w:bottom w:val="single" w:sz="8.48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41" w:type="dxa"/>
            <w:tcBorders>
              <w:top w:val="single" w:sz="8.960" w:space="0" w:color="000000"/>
              <w:bottom w:val="single" w:sz="8.48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922" w:type="dxa"/>
            <w:gridSpan w:val="2"/>
            <w:tcBorders>
              <w:top w:val="single" w:sz="8.960" w:space="0" w:color="000000"/>
              <w:bottom w:val="single" w:sz="8.48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69" w:type="dxa"/>
            <w:gridSpan w:val="2"/>
            <w:tcBorders>
              <w:top w:val="single" w:sz="8.960" w:space="0" w:color="000000"/>
              <w:bottom w:val="single" w:sz="8.48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46" w:type="dxa"/>
            <w:tcBorders>
              <w:top w:val="single" w:sz="8.960" w:space="0" w:color="000000"/>
              <w:bottom w:val="single" w:sz="8.48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80" w:type="dxa"/>
            <w:tcBorders>
              <w:top w:val="single" w:sz="8.960" w:space="0" w:color="000000"/>
              <w:bottom w:val="single" w:sz="8.48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62" w:type="dxa"/>
            <w:tcBorders>
              <w:top w:val="single" w:sz="8.960" w:space="0" w:color="000000"/>
              <w:bottom w:val="single" w:sz="8.48" w:space="0" w:color="000000"/>
              <w:left w:val="single" w:sz="6.56" w:space="0" w:color="000000"/>
              <w:right w:val="single" w:sz="8.48" w:space="0" w:color="000000"/>
            </w:tcBorders>
          </w:tcPr>
          <w:p>
            <w:pPr/>
            <w:rPr/>
          </w:p>
        </w:tc>
      </w:tr>
    </w:tbl>
    <w:p>
      <w:pPr>
        <w:spacing w:after="0"/>
        <w:sectPr>
          <w:pgMar w:header="372" w:footer="646" w:top="760" w:bottom="860" w:left="1180" w:right="1160"/>
          <w:pgSz w:w="11920" w:h="16840"/>
        </w:sectPr>
      </w:pPr>
      <w:rPr/>
    </w:p>
    <w:p>
      <w:pPr>
        <w:spacing w:before="4" w:after="0" w:line="240" w:lineRule="exact"/>
        <w:jc w:val="left"/>
        <w:rPr>
          <w:sz w:val="24"/>
          <w:szCs w:val="24"/>
        </w:rPr>
      </w:pPr>
      <w:rPr/>
      <w:r>
        <w:rPr/>
        <w:pict>
          <v:group style="position:absolute;margin-left:64.029999pt;margin-top:665.161682pt;width:467.32pt;height:117.285861pt;mso-position-horizontal-relative:page;mso-position-vertical-relative:page;z-index:-13264" coordorigin="1281,13303" coordsize="9346,2346">
            <v:group style="position:absolute;left:1286;top:13308;width:9335;height:2" coordorigin="1286,13308" coordsize="9335,2">
              <v:shape style="position:absolute;left:1286;top:13308;width:9335;height:2" coordorigin="1286,13308" coordsize="9335,0" path="m1286,13308l10621,13308e" filled="f" stroked="t" strokeweight=".468188pt" strokecolor="#000000">
                <v:path arrowok="t"/>
              </v:shape>
            </v:group>
            <v:group style="position:absolute;left:1291;top:13312;width:2;height:2332" coordorigin="1291,13312" coordsize="2,2332">
              <v:shape style="position:absolute;left:1291;top:13312;width:2;height:2332" coordorigin="1291,13312" coordsize="0,2332" path="m1291,13312l1291,15643e" filled="f" stroked="t" strokeweight=".580pt" strokecolor="#000000">
                <v:path arrowok="t"/>
              </v:shape>
            </v:group>
            <v:group style="position:absolute;left:1286;top:15637;width:9335;height:2" coordorigin="1286,15637" coordsize="9335,2">
              <v:shape style="position:absolute;left:1286;top:15637;width:9335;height:2" coordorigin="1286,15637" coordsize="9335,0" path="m1286,15637l10621,15637e" filled="f" stroked="t" strokeweight=".580pt" strokecolor="#000000">
                <v:path arrowok="t"/>
              </v:shape>
            </v:group>
            <v:group style="position:absolute;left:10616;top:13312;width:2;height:2332" coordorigin="10616,13312" coordsize="2,2332">
              <v:shape style="position:absolute;left:10616;top:13312;width:2;height:2332" coordorigin="10616,13312" coordsize="0,2332" path="m10616,13312l10616,15643e" filled="f" stroked="t" strokeweight=".580pt" strokecolor="#000000">
                <v:path arrowok="t"/>
              </v:shape>
            </v:group>
            <w10:wrap type="none"/>
          </v:group>
        </w:pict>
      </w:r>
      <w:r>
        <w:rPr>
          <w:sz w:val="24"/>
          <w:szCs w:val="24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02.999697" w:type="dxa"/>
      </w:tblPr>
      <w:tblGrid/>
      <w:tr>
        <w:trPr>
          <w:trHeight w:val="260" w:hRule="exact"/>
        </w:trPr>
        <w:tc>
          <w:tcPr>
            <w:tcW w:w="1476" w:type="dxa"/>
            <w:vMerge w:val="restart"/>
            <w:tcBorders>
              <w:top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14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66" w:right="12" w:firstLine="263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Dlh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dobý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hmo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m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ajet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7824" w:type="dxa"/>
            <w:gridSpan w:val="9"/>
            <w:tcBorders>
              <w:top w:val="single" w:sz="8.96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8" w:lineRule="exact"/>
              <w:ind w:left="1910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Bezp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ost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edne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pred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hád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ajúce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ovné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b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dobie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</w:tr>
      <w:tr>
        <w:trPr>
          <w:trHeight w:val="1552" w:hRule="exact"/>
        </w:trPr>
        <w:tc>
          <w:tcPr>
            <w:tcW w:w="1476" w:type="dxa"/>
            <w:vMerge/>
            <w:tcBorders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850" w:type="dxa"/>
            <w:tcBorders>
              <w:top w:val="single" w:sz="8.96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5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41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Pozemky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881" w:type="dxa"/>
            <w:tcBorders>
              <w:top w:val="single" w:sz="8.96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5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14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Stavby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090" w:type="dxa"/>
            <w:tcBorders>
              <w:top w:val="single" w:sz="8.96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2" w:after="0" w:line="240" w:lineRule="auto"/>
              <w:ind w:left="35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Samo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tat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hnute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ľ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veci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  <w:p>
            <w:pPr>
              <w:spacing w:before="0" w:after="0" w:line="239" w:lineRule="auto"/>
              <w:ind w:left="54" w:right="20" w:firstLine="-1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súbory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hnute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ľ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ných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vecí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932" w:type="dxa"/>
            <w:tcBorders>
              <w:top w:val="single" w:sz="8.96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40" w:lineRule="auto"/>
              <w:ind w:left="73" w:right="53" w:firstLine="-56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Pesto­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vate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ľ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ské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celky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trvalý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poras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784" w:type="dxa"/>
            <w:tcBorders>
              <w:top w:val="single" w:sz="8.96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" w:after="0" w:line="280" w:lineRule="exact"/>
              <w:jc w:val="left"/>
              <w:rPr>
                <w:sz w:val="28"/>
                <w:szCs w:val="28"/>
              </w:rPr>
            </w:pPr>
            <w:rPr/>
            <w:r>
              <w:rPr>
                <w:sz w:val="28"/>
                <w:szCs w:val="28"/>
              </w:rPr>
            </w:r>
          </w:p>
          <w:p>
            <w:pPr>
              <w:spacing w:before="0" w:after="0" w:line="239" w:lineRule="auto"/>
              <w:ind w:left="1" w:right="-4" w:firstLine="-57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Základ­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st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do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ť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ažné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zviera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850" w:type="dxa"/>
            <w:tcBorders>
              <w:top w:val="single" w:sz="8.96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5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55" w:right="36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Osta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182" w:right="162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b/>
                <w:bCs/>
              </w:rPr>
              <w:t>DHM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709" w:type="dxa"/>
            <w:tcBorders>
              <w:top w:val="single" w:sz="8.96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3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47" w:right="28" w:firstLine="-54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Obst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­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rávaný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b/>
                <w:bCs/>
              </w:rPr>
              <w:t>DHM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851" w:type="dxa"/>
            <w:tcBorders>
              <w:top w:val="single" w:sz="8.96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40" w:lineRule="auto"/>
              <w:ind w:left="78" w:right="114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b/>
                <w:bCs/>
              </w:rPr>
              <w:t>Posky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b/>
                <w:bCs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b/>
                <w:bCs/>
              </w:rPr>
              <w:t>­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b/>
                <w:bCs/>
              </w:rPr>
              <w:t>nuté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b/>
                <w:bCs/>
              </w:rPr>
              <w:t>pred­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b/>
                <w:bCs/>
              </w:rPr>
              <w:t>davky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</w:rPr>
            </w:r>
          </w:p>
          <w:p>
            <w:pPr>
              <w:spacing w:before="0" w:after="0" w:line="240" w:lineRule="auto"/>
              <w:ind w:left="58" w:right="40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b/>
                <w:bCs/>
              </w:rPr>
              <w:t>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M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878" w:type="dxa"/>
            <w:tcBorders>
              <w:top w:val="single" w:sz="8.96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5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189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Spolu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</w:tr>
      <w:tr>
        <w:trPr>
          <w:trHeight w:val="256" w:hRule="exact"/>
        </w:trPr>
        <w:tc>
          <w:tcPr>
            <w:tcW w:w="1476" w:type="dxa"/>
            <w:tcBorders>
              <w:top w:val="single" w:sz="4.64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7" w:lineRule="exact"/>
              <w:ind w:left="644" w:right="624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</w:t>
            </w:r>
          </w:p>
        </w:tc>
        <w:tc>
          <w:tcPr>
            <w:tcW w:w="850" w:type="dxa"/>
            <w:tcBorders>
              <w:top w:val="single" w:sz="4.64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7" w:lineRule="exact"/>
              <w:ind w:left="331" w:right="311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b</w:t>
            </w:r>
          </w:p>
        </w:tc>
        <w:tc>
          <w:tcPr>
            <w:tcW w:w="881" w:type="dxa"/>
            <w:tcBorders>
              <w:top w:val="single" w:sz="4.64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7" w:lineRule="exact"/>
              <w:ind w:left="351" w:right="331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c</w:t>
            </w:r>
          </w:p>
        </w:tc>
        <w:tc>
          <w:tcPr>
            <w:tcW w:w="1090" w:type="dxa"/>
            <w:tcBorders>
              <w:top w:val="single" w:sz="4.64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7" w:lineRule="exact"/>
              <w:ind w:left="458" w:right="424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</w:t>
            </w:r>
          </w:p>
        </w:tc>
        <w:tc>
          <w:tcPr>
            <w:tcW w:w="932" w:type="dxa"/>
            <w:tcBorders>
              <w:top w:val="single" w:sz="4.64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7" w:lineRule="exact"/>
              <w:ind w:left="371" w:right="353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e</w:t>
            </w:r>
          </w:p>
        </w:tc>
        <w:tc>
          <w:tcPr>
            <w:tcW w:w="784" w:type="dxa"/>
            <w:tcBorders>
              <w:top w:val="single" w:sz="4.64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7" w:lineRule="exact"/>
              <w:ind w:left="313" w:right="310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f</w:t>
            </w:r>
          </w:p>
        </w:tc>
        <w:tc>
          <w:tcPr>
            <w:tcW w:w="850" w:type="dxa"/>
            <w:tcBorders>
              <w:top w:val="single" w:sz="4.64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7" w:lineRule="exact"/>
              <w:ind w:left="330" w:right="311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g</w:t>
            </w:r>
          </w:p>
        </w:tc>
        <w:tc>
          <w:tcPr>
            <w:tcW w:w="709" w:type="dxa"/>
            <w:tcBorders>
              <w:top w:val="single" w:sz="4.64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7" w:lineRule="exact"/>
              <w:ind w:left="259" w:right="242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h</w:t>
            </w:r>
          </w:p>
        </w:tc>
        <w:tc>
          <w:tcPr>
            <w:tcW w:w="851" w:type="dxa"/>
            <w:tcBorders>
              <w:top w:val="single" w:sz="4.64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7" w:lineRule="exact"/>
              <w:ind w:left="359" w:right="341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i</w:t>
            </w:r>
          </w:p>
        </w:tc>
        <w:tc>
          <w:tcPr>
            <w:tcW w:w="878" w:type="dxa"/>
            <w:tcBorders>
              <w:top w:val="single" w:sz="4.64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7" w:lineRule="exact"/>
              <w:ind w:left="373" w:right="354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j</w:t>
            </w:r>
          </w:p>
        </w:tc>
      </w:tr>
      <w:tr>
        <w:trPr>
          <w:trHeight w:val="298" w:hRule="exact"/>
        </w:trPr>
        <w:tc>
          <w:tcPr>
            <w:tcW w:w="9300" w:type="dxa"/>
            <w:gridSpan w:val="10"/>
            <w:tcBorders>
              <w:top w:val="single" w:sz="8.960" w:space="0" w:color="000000"/>
              <w:bottom w:val="single" w:sz="8.96001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14" w:after="0" w:line="240" w:lineRule="auto"/>
              <w:ind w:left="19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Prvotné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oce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ie</w:t>
            </w:r>
          </w:p>
        </w:tc>
      </w:tr>
      <w:tr>
        <w:trPr>
          <w:trHeight w:val="742" w:hRule="exact"/>
        </w:trPr>
        <w:tc>
          <w:tcPr>
            <w:tcW w:w="1476" w:type="dxa"/>
            <w:tcBorders>
              <w:top w:val="single" w:sz="8.96001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42" w:lineRule="exact"/>
              <w:ind w:left="19" w:right="39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Stav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za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ku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ného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obd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bia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850" w:type="dxa"/>
            <w:tcBorders>
              <w:top w:val="single" w:sz="8.960014" w:space="0" w:color="000000"/>
              <w:bottom w:val="single" w:sz="7.04" w:space="0" w:color="000000"/>
              <w:left w:val="single" w:sz="8.48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81" w:type="dxa"/>
            <w:tcBorders>
              <w:top w:val="single" w:sz="8.96001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090" w:type="dxa"/>
            <w:tcBorders>
              <w:top w:val="single" w:sz="8.96001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932" w:type="dxa"/>
            <w:tcBorders>
              <w:top w:val="single" w:sz="8.96001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84" w:type="dxa"/>
            <w:tcBorders>
              <w:top w:val="single" w:sz="8.96001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50" w:type="dxa"/>
            <w:tcBorders>
              <w:top w:val="single" w:sz="8.96001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09" w:type="dxa"/>
            <w:tcBorders>
              <w:top w:val="single" w:sz="8.96001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51" w:type="dxa"/>
            <w:tcBorders>
              <w:top w:val="single" w:sz="8.96001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78" w:type="dxa"/>
            <w:tcBorders>
              <w:top w:val="single" w:sz="8.960014" w:space="0" w:color="000000"/>
              <w:bottom w:val="single" w:sz="7.04" w:space="0" w:color="000000"/>
              <w:left w:val="single" w:sz="6.56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293" w:hRule="exact"/>
        </w:trPr>
        <w:tc>
          <w:tcPr>
            <w:tcW w:w="1476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13" w:after="0" w:line="240" w:lineRule="auto"/>
              <w:ind w:left="19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Príras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ky</w:t>
            </w:r>
          </w:p>
        </w:tc>
        <w:tc>
          <w:tcPr>
            <w:tcW w:w="850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81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090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932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84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50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09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51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78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293" w:hRule="exact"/>
        </w:trPr>
        <w:tc>
          <w:tcPr>
            <w:tcW w:w="1476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14" w:after="0" w:line="240" w:lineRule="auto"/>
              <w:ind w:left="19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Úbytky</w:t>
            </w:r>
          </w:p>
        </w:tc>
        <w:tc>
          <w:tcPr>
            <w:tcW w:w="850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81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090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932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84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50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09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51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78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293" w:hRule="exact"/>
        </w:trPr>
        <w:tc>
          <w:tcPr>
            <w:tcW w:w="1476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14" w:after="0" w:line="240" w:lineRule="auto"/>
              <w:ind w:left="19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Presu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y</w:t>
            </w:r>
          </w:p>
        </w:tc>
        <w:tc>
          <w:tcPr>
            <w:tcW w:w="850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81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090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932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84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50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09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51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78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740" w:hRule="exact"/>
        </w:trPr>
        <w:tc>
          <w:tcPr>
            <w:tcW w:w="1476" w:type="dxa"/>
            <w:tcBorders>
              <w:top w:val="single" w:sz="7.04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6" w:lineRule="exact"/>
              <w:ind w:left="19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Stav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konci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19" w:right="507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ného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obd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bia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850" w:type="dxa"/>
            <w:tcBorders>
              <w:top w:val="single" w:sz="7.04" w:space="0" w:color="000000"/>
              <w:bottom w:val="single" w:sz="8.960" w:space="0" w:color="000000"/>
              <w:left w:val="single" w:sz="8.48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81" w:type="dxa"/>
            <w:tcBorders>
              <w:top w:val="single" w:sz="7.04" w:space="0" w:color="000000"/>
              <w:bottom w:val="single" w:sz="8.96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090" w:type="dxa"/>
            <w:tcBorders>
              <w:top w:val="single" w:sz="7.04" w:space="0" w:color="000000"/>
              <w:bottom w:val="single" w:sz="8.96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932" w:type="dxa"/>
            <w:tcBorders>
              <w:top w:val="single" w:sz="7.04" w:space="0" w:color="000000"/>
              <w:bottom w:val="single" w:sz="8.96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84" w:type="dxa"/>
            <w:tcBorders>
              <w:top w:val="single" w:sz="7.04" w:space="0" w:color="000000"/>
              <w:bottom w:val="single" w:sz="8.96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50" w:type="dxa"/>
            <w:tcBorders>
              <w:top w:val="single" w:sz="7.04" w:space="0" w:color="000000"/>
              <w:bottom w:val="single" w:sz="8.96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09" w:type="dxa"/>
            <w:tcBorders>
              <w:top w:val="single" w:sz="7.04" w:space="0" w:color="000000"/>
              <w:bottom w:val="single" w:sz="8.96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51" w:type="dxa"/>
            <w:tcBorders>
              <w:top w:val="single" w:sz="7.04" w:space="0" w:color="000000"/>
              <w:bottom w:val="single" w:sz="8.96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78" w:type="dxa"/>
            <w:tcBorders>
              <w:top w:val="single" w:sz="7.04" w:space="0" w:color="000000"/>
              <w:bottom w:val="single" w:sz="8.960" w:space="0" w:color="000000"/>
              <w:left w:val="single" w:sz="6.56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298" w:hRule="exact"/>
        </w:trPr>
        <w:tc>
          <w:tcPr>
            <w:tcW w:w="9300" w:type="dxa"/>
            <w:gridSpan w:val="10"/>
            <w:tcBorders>
              <w:top w:val="single" w:sz="8.96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14" w:after="0" w:line="240" w:lineRule="auto"/>
              <w:ind w:left="19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Opráv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y</w:t>
            </w:r>
          </w:p>
        </w:tc>
      </w:tr>
      <w:tr>
        <w:trPr>
          <w:trHeight w:val="740" w:hRule="exact"/>
        </w:trPr>
        <w:tc>
          <w:tcPr>
            <w:tcW w:w="1476" w:type="dxa"/>
            <w:tcBorders>
              <w:top w:val="single" w:sz="8.960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42" w:lineRule="exact"/>
              <w:ind w:left="19" w:right="39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Stav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za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ku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ného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obd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bia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850" w:type="dxa"/>
            <w:tcBorders>
              <w:top w:val="single" w:sz="8.960" w:space="0" w:color="000000"/>
              <w:bottom w:val="single" w:sz="7.04" w:space="0" w:color="000000"/>
              <w:left w:val="single" w:sz="8.48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81" w:type="dxa"/>
            <w:tcBorders>
              <w:top w:val="single" w:sz="8.960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090" w:type="dxa"/>
            <w:tcBorders>
              <w:top w:val="single" w:sz="8.960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932" w:type="dxa"/>
            <w:tcBorders>
              <w:top w:val="single" w:sz="8.960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84" w:type="dxa"/>
            <w:tcBorders>
              <w:top w:val="single" w:sz="8.960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50" w:type="dxa"/>
            <w:tcBorders>
              <w:top w:val="single" w:sz="8.960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09" w:type="dxa"/>
            <w:tcBorders>
              <w:top w:val="single" w:sz="8.960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51" w:type="dxa"/>
            <w:tcBorders>
              <w:top w:val="single" w:sz="8.960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78" w:type="dxa"/>
            <w:tcBorders>
              <w:top w:val="single" w:sz="8.960" w:space="0" w:color="000000"/>
              <w:bottom w:val="single" w:sz="7.04" w:space="0" w:color="000000"/>
              <w:left w:val="single" w:sz="6.56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293" w:hRule="exact"/>
        </w:trPr>
        <w:tc>
          <w:tcPr>
            <w:tcW w:w="1476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14" w:after="0" w:line="240" w:lineRule="auto"/>
              <w:ind w:left="19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Príras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ky</w:t>
            </w:r>
          </w:p>
        </w:tc>
        <w:tc>
          <w:tcPr>
            <w:tcW w:w="850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81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090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932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84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50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09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51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78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07" w:hRule="exact"/>
        </w:trPr>
        <w:tc>
          <w:tcPr>
            <w:tcW w:w="1476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14" w:after="0" w:line="240" w:lineRule="auto"/>
              <w:ind w:left="19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Úbytky</w:t>
            </w:r>
          </w:p>
        </w:tc>
        <w:tc>
          <w:tcPr>
            <w:tcW w:w="850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81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090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932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84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50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09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51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78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260" w:hRule="exact"/>
        </w:trPr>
        <w:tc>
          <w:tcPr>
            <w:tcW w:w="1476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14" w:after="0" w:line="228" w:lineRule="exact"/>
              <w:ind w:left="19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position w:val="-1"/>
              </w:rPr>
              <w:t>Presuny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position w:val="0"/>
              </w:rPr>
            </w:r>
          </w:p>
        </w:tc>
        <w:tc>
          <w:tcPr>
            <w:tcW w:w="850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81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090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932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84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50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09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51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78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768" w:hRule="exact"/>
        </w:trPr>
        <w:tc>
          <w:tcPr>
            <w:tcW w:w="1476" w:type="dxa"/>
            <w:tcBorders>
              <w:top w:val="single" w:sz="7.04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22" w:after="0" w:line="240" w:lineRule="auto"/>
              <w:ind w:left="19" w:right="268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Stav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konci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ného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obd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bia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850" w:type="dxa"/>
            <w:tcBorders>
              <w:top w:val="single" w:sz="7.04" w:space="0" w:color="000000"/>
              <w:bottom w:val="single" w:sz="8.960" w:space="0" w:color="000000"/>
              <w:left w:val="single" w:sz="8.48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81" w:type="dxa"/>
            <w:tcBorders>
              <w:top w:val="single" w:sz="7.04" w:space="0" w:color="000000"/>
              <w:bottom w:val="single" w:sz="8.96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090" w:type="dxa"/>
            <w:tcBorders>
              <w:top w:val="single" w:sz="7.04" w:space="0" w:color="000000"/>
              <w:bottom w:val="single" w:sz="8.96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932" w:type="dxa"/>
            <w:tcBorders>
              <w:top w:val="single" w:sz="7.04" w:space="0" w:color="000000"/>
              <w:bottom w:val="single" w:sz="8.96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84" w:type="dxa"/>
            <w:tcBorders>
              <w:top w:val="single" w:sz="7.04" w:space="0" w:color="000000"/>
              <w:bottom w:val="single" w:sz="8.96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50" w:type="dxa"/>
            <w:tcBorders>
              <w:top w:val="single" w:sz="7.04" w:space="0" w:color="000000"/>
              <w:bottom w:val="single" w:sz="8.96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09" w:type="dxa"/>
            <w:tcBorders>
              <w:top w:val="single" w:sz="7.04" w:space="0" w:color="000000"/>
              <w:bottom w:val="single" w:sz="8.96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51" w:type="dxa"/>
            <w:tcBorders>
              <w:top w:val="single" w:sz="7.04" w:space="0" w:color="000000"/>
              <w:bottom w:val="single" w:sz="8.96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78" w:type="dxa"/>
            <w:tcBorders>
              <w:top w:val="single" w:sz="7.04" w:space="0" w:color="000000"/>
              <w:bottom w:val="single" w:sz="8.960" w:space="0" w:color="000000"/>
              <w:left w:val="single" w:sz="6.56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298" w:hRule="exact"/>
        </w:trPr>
        <w:tc>
          <w:tcPr>
            <w:tcW w:w="9300" w:type="dxa"/>
            <w:gridSpan w:val="10"/>
            <w:tcBorders>
              <w:top w:val="single" w:sz="8.96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14" w:after="0" w:line="240" w:lineRule="auto"/>
              <w:ind w:left="19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Oprav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pol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ž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y</w:t>
            </w:r>
          </w:p>
        </w:tc>
      </w:tr>
      <w:tr>
        <w:trPr>
          <w:trHeight w:val="740" w:hRule="exact"/>
        </w:trPr>
        <w:tc>
          <w:tcPr>
            <w:tcW w:w="1476" w:type="dxa"/>
            <w:tcBorders>
              <w:top w:val="single" w:sz="8.960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1" w:after="0" w:line="240" w:lineRule="exact"/>
              <w:ind w:left="19" w:right="39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Stav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za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ku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ného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  <w:p>
            <w:pPr>
              <w:spacing w:before="0" w:after="0" w:line="237" w:lineRule="exact"/>
              <w:ind w:left="19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obd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bia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850" w:type="dxa"/>
            <w:tcBorders>
              <w:top w:val="single" w:sz="8.960" w:space="0" w:color="000000"/>
              <w:bottom w:val="single" w:sz="7.04" w:space="0" w:color="000000"/>
              <w:left w:val="single" w:sz="8.48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81" w:type="dxa"/>
            <w:tcBorders>
              <w:top w:val="single" w:sz="8.960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090" w:type="dxa"/>
            <w:tcBorders>
              <w:top w:val="single" w:sz="8.960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932" w:type="dxa"/>
            <w:tcBorders>
              <w:top w:val="single" w:sz="8.960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84" w:type="dxa"/>
            <w:tcBorders>
              <w:top w:val="single" w:sz="8.960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50" w:type="dxa"/>
            <w:tcBorders>
              <w:top w:val="single" w:sz="8.960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09" w:type="dxa"/>
            <w:tcBorders>
              <w:top w:val="single" w:sz="8.960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51" w:type="dxa"/>
            <w:tcBorders>
              <w:top w:val="single" w:sz="8.960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78" w:type="dxa"/>
            <w:tcBorders>
              <w:top w:val="single" w:sz="8.960" w:space="0" w:color="000000"/>
              <w:bottom w:val="single" w:sz="7.04" w:space="0" w:color="000000"/>
              <w:left w:val="single" w:sz="6.56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293" w:hRule="exact"/>
        </w:trPr>
        <w:tc>
          <w:tcPr>
            <w:tcW w:w="1476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14" w:after="0" w:line="240" w:lineRule="auto"/>
              <w:ind w:left="19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Príras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ky</w:t>
            </w:r>
          </w:p>
        </w:tc>
        <w:tc>
          <w:tcPr>
            <w:tcW w:w="850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81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090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932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84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50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09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51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78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07" w:hRule="exact"/>
        </w:trPr>
        <w:tc>
          <w:tcPr>
            <w:tcW w:w="1476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14" w:after="0" w:line="240" w:lineRule="auto"/>
              <w:ind w:left="19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Úbytky</w:t>
            </w:r>
          </w:p>
        </w:tc>
        <w:tc>
          <w:tcPr>
            <w:tcW w:w="850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81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090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932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84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50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09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51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78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296" w:hRule="exact"/>
        </w:trPr>
        <w:tc>
          <w:tcPr>
            <w:tcW w:w="1476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14" w:after="0" w:line="240" w:lineRule="auto"/>
              <w:ind w:left="19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Presuny</w:t>
            </w:r>
          </w:p>
        </w:tc>
        <w:tc>
          <w:tcPr>
            <w:tcW w:w="850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81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090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932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84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50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09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51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78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750" w:hRule="exact"/>
        </w:trPr>
        <w:tc>
          <w:tcPr>
            <w:tcW w:w="1476" w:type="dxa"/>
            <w:tcBorders>
              <w:top w:val="single" w:sz="7.04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5" w:after="0" w:line="239" w:lineRule="auto"/>
              <w:ind w:left="19" w:right="268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Stav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konci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ného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obd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bia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850" w:type="dxa"/>
            <w:tcBorders>
              <w:top w:val="single" w:sz="7.04" w:space="0" w:color="000000"/>
              <w:bottom w:val="single" w:sz="8.960" w:space="0" w:color="000000"/>
              <w:left w:val="single" w:sz="8.48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81" w:type="dxa"/>
            <w:tcBorders>
              <w:top w:val="single" w:sz="7.04" w:space="0" w:color="000000"/>
              <w:bottom w:val="single" w:sz="8.96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090" w:type="dxa"/>
            <w:tcBorders>
              <w:top w:val="single" w:sz="7.04" w:space="0" w:color="000000"/>
              <w:bottom w:val="single" w:sz="8.96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932" w:type="dxa"/>
            <w:tcBorders>
              <w:top w:val="single" w:sz="7.04" w:space="0" w:color="000000"/>
              <w:bottom w:val="single" w:sz="8.96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84" w:type="dxa"/>
            <w:tcBorders>
              <w:top w:val="single" w:sz="7.04" w:space="0" w:color="000000"/>
              <w:bottom w:val="single" w:sz="8.96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50" w:type="dxa"/>
            <w:tcBorders>
              <w:top w:val="single" w:sz="7.04" w:space="0" w:color="000000"/>
              <w:bottom w:val="single" w:sz="8.96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09" w:type="dxa"/>
            <w:tcBorders>
              <w:top w:val="single" w:sz="7.04" w:space="0" w:color="000000"/>
              <w:bottom w:val="single" w:sz="8.96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51" w:type="dxa"/>
            <w:tcBorders>
              <w:top w:val="single" w:sz="7.04" w:space="0" w:color="000000"/>
              <w:bottom w:val="single" w:sz="8.96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78" w:type="dxa"/>
            <w:tcBorders>
              <w:top w:val="single" w:sz="7.04" w:space="0" w:color="000000"/>
              <w:bottom w:val="single" w:sz="8.960" w:space="0" w:color="000000"/>
              <w:left w:val="single" w:sz="6.56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299" w:hRule="exact"/>
        </w:trPr>
        <w:tc>
          <w:tcPr>
            <w:tcW w:w="9300" w:type="dxa"/>
            <w:gridSpan w:val="10"/>
            <w:tcBorders>
              <w:top w:val="single" w:sz="8.96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14" w:after="0" w:line="240" w:lineRule="auto"/>
              <w:ind w:left="19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Zostat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ová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nota</w:t>
            </w:r>
          </w:p>
        </w:tc>
      </w:tr>
      <w:tr>
        <w:trPr>
          <w:trHeight w:val="743" w:hRule="exact"/>
        </w:trPr>
        <w:tc>
          <w:tcPr>
            <w:tcW w:w="1476" w:type="dxa"/>
            <w:tcBorders>
              <w:top w:val="single" w:sz="8.96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6" w:lineRule="exact"/>
              <w:ind w:left="19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Stav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za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ku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19" w:right="507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ného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obd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bia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850" w:type="dxa"/>
            <w:tcBorders>
              <w:top w:val="single" w:sz="8.960" w:space="0" w:color="000000"/>
              <w:bottom w:val="single" w:sz="8.960" w:space="0" w:color="000000"/>
              <w:left w:val="single" w:sz="8.48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81" w:type="dxa"/>
            <w:tcBorders>
              <w:top w:val="single" w:sz="8.960" w:space="0" w:color="000000"/>
              <w:bottom w:val="single" w:sz="8.96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090" w:type="dxa"/>
            <w:tcBorders>
              <w:top w:val="single" w:sz="8.960" w:space="0" w:color="000000"/>
              <w:bottom w:val="single" w:sz="8.96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932" w:type="dxa"/>
            <w:tcBorders>
              <w:top w:val="single" w:sz="8.960" w:space="0" w:color="000000"/>
              <w:bottom w:val="single" w:sz="8.96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84" w:type="dxa"/>
            <w:tcBorders>
              <w:top w:val="single" w:sz="8.960" w:space="0" w:color="000000"/>
              <w:bottom w:val="single" w:sz="8.96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50" w:type="dxa"/>
            <w:tcBorders>
              <w:top w:val="single" w:sz="8.960" w:space="0" w:color="000000"/>
              <w:bottom w:val="single" w:sz="8.96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09" w:type="dxa"/>
            <w:tcBorders>
              <w:top w:val="single" w:sz="8.960" w:space="0" w:color="000000"/>
              <w:bottom w:val="single" w:sz="8.96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51" w:type="dxa"/>
            <w:tcBorders>
              <w:top w:val="single" w:sz="8.960" w:space="0" w:color="000000"/>
              <w:bottom w:val="single" w:sz="8.96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78" w:type="dxa"/>
            <w:tcBorders>
              <w:top w:val="single" w:sz="8.960" w:space="0" w:color="000000"/>
              <w:bottom w:val="single" w:sz="8.960" w:space="0" w:color="000000"/>
              <w:left w:val="single" w:sz="6.56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742" w:hRule="exact"/>
        </w:trPr>
        <w:tc>
          <w:tcPr>
            <w:tcW w:w="1476" w:type="dxa"/>
            <w:tcBorders>
              <w:top w:val="single" w:sz="8.960" w:space="0" w:color="000000"/>
              <w:bottom w:val="single" w:sz="8.48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6" w:lineRule="exact"/>
              <w:ind w:left="19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Stav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konci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19" w:right="507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ného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obd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bia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850" w:type="dxa"/>
            <w:tcBorders>
              <w:top w:val="single" w:sz="8.960" w:space="0" w:color="000000"/>
              <w:bottom w:val="single" w:sz="8.48" w:space="0" w:color="000000"/>
              <w:left w:val="single" w:sz="8.48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81" w:type="dxa"/>
            <w:tcBorders>
              <w:top w:val="single" w:sz="8.960" w:space="0" w:color="000000"/>
              <w:bottom w:val="single" w:sz="8.48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090" w:type="dxa"/>
            <w:tcBorders>
              <w:top w:val="single" w:sz="8.960" w:space="0" w:color="000000"/>
              <w:bottom w:val="single" w:sz="8.48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932" w:type="dxa"/>
            <w:tcBorders>
              <w:top w:val="single" w:sz="8.960" w:space="0" w:color="000000"/>
              <w:bottom w:val="single" w:sz="8.48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84" w:type="dxa"/>
            <w:tcBorders>
              <w:top w:val="single" w:sz="8.960" w:space="0" w:color="000000"/>
              <w:bottom w:val="single" w:sz="8.48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50" w:type="dxa"/>
            <w:tcBorders>
              <w:top w:val="single" w:sz="8.960" w:space="0" w:color="000000"/>
              <w:bottom w:val="single" w:sz="8.48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09" w:type="dxa"/>
            <w:tcBorders>
              <w:top w:val="single" w:sz="8.960" w:space="0" w:color="000000"/>
              <w:bottom w:val="single" w:sz="8.48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51" w:type="dxa"/>
            <w:tcBorders>
              <w:top w:val="single" w:sz="8.960" w:space="0" w:color="000000"/>
              <w:bottom w:val="single" w:sz="8.48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78" w:type="dxa"/>
            <w:tcBorders>
              <w:top w:val="single" w:sz="8.960" w:space="0" w:color="000000"/>
              <w:bottom w:val="single" w:sz="8.48" w:space="0" w:color="000000"/>
              <w:left w:val="single" w:sz="6.56" w:space="0" w:color="000000"/>
              <w:right w:val="single" w:sz="8.48" w:space="0" w:color="000000"/>
            </w:tcBorders>
          </w:tcPr>
          <w:p>
            <w:pPr/>
            <w:rPr/>
          </w:p>
        </w:tc>
      </w:tr>
    </w:tbl>
    <w:p>
      <w:pPr>
        <w:spacing w:after="0"/>
        <w:sectPr>
          <w:pgMar w:header="372" w:footer="646" w:top="840" w:bottom="900" w:left="1180" w:right="1180"/>
          <w:pgSz w:w="11920" w:h="16840"/>
        </w:sectPr>
      </w:pPr>
      <w:rPr/>
    </w:p>
    <w:p>
      <w:pPr>
        <w:spacing w:before="0" w:after="0" w:line="215" w:lineRule="exact"/>
        <w:ind w:left="169" w:right="-20"/>
        <w:jc w:val="left"/>
        <w:rPr>
          <w:rFonts w:ascii="Arial Narrow" w:hAnsi="Arial Narrow" w:cs="Arial Narrow" w:eastAsia="Arial Narrow"/>
          <w:sz w:val="21"/>
          <w:szCs w:val="21"/>
        </w:rPr>
      </w:pPr>
      <w:rPr/>
      <w:r>
        <w:rPr/>
        <w:pict>
          <v:group style="position:absolute;margin-left:64.068909pt;margin-top:723.200378pt;width:467.242186pt;height:60.862213pt;mso-position-horizontal-relative:page;mso-position-vertical-relative:page;z-index:-13261" coordorigin="1281,14464" coordsize="9345,1217">
            <v:group style="position:absolute;left:1286;top:14469;width:9335;height:2" coordorigin="1286,14469" coordsize="9335,2">
              <v:shape style="position:absolute;left:1286;top:14469;width:9335;height:2" coordorigin="1286,14469" coordsize="9335,0" path="m1286,14469l10621,14469e" filled="f" stroked="t" strokeweight=".478563pt" strokecolor="#000000">
                <v:path arrowok="t"/>
              </v:shape>
            </v:group>
            <v:group style="position:absolute;left:1291;top:14473;width:2;height:1203" coordorigin="1291,14473" coordsize="2,1203">
              <v:shape style="position:absolute;left:1291;top:14473;width:2;height:1203" coordorigin="1291,14473" coordsize="0,1203" path="m1291,14473l1291,15675e" filled="f" stroked="t" strokeweight=".580pt" strokecolor="#000000">
                <v:path arrowok="t"/>
              </v:shape>
            </v:group>
            <v:group style="position:absolute;left:1286;top:15672;width:9335;height:2" coordorigin="1286,15672" coordsize="9335,2">
              <v:shape style="position:absolute;left:1286;top:15672;width:9335;height:2" coordorigin="1286,15672" coordsize="9335,0" path="m1286,15672l10621,15672e" filled="f" stroked="t" strokeweight=".502186pt" strokecolor="#000000">
                <v:path arrowok="t"/>
              </v:shape>
            </v:group>
            <v:group style="position:absolute;left:10616;top:14471;width:2;height:1204" coordorigin="10616,14471" coordsize="2,1204">
              <v:shape style="position:absolute;left:10616;top:14471;width:2;height:1204" coordorigin="10616,14471" coordsize="0,1204" path="m10616,14471l10616,15675e" filled="f" stroked="t" strokeweight=".580pt" strokecolor="#000000">
                <v:path arrowok="t"/>
              </v:shape>
            </v:group>
            <w10:wrap type="none"/>
          </v:group>
        </w:pic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c)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Dlhodobý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majetok,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na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ktorý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je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zriadené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záložné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právo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dlhodobý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majetok,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pri</w:t>
      </w:r>
    </w:p>
    <w:p>
      <w:pPr>
        <w:spacing w:before="11" w:after="0" w:line="236" w:lineRule="exact"/>
        <w:ind w:left="169" w:right="-20"/>
        <w:jc w:val="left"/>
        <w:rPr>
          <w:rFonts w:ascii="Arial Narrow" w:hAnsi="Arial Narrow" w:cs="Arial Narrow" w:eastAsia="Arial Narrow"/>
          <w:sz w:val="21"/>
          <w:szCs w:val="21"/>
        </w:rPr>
      </w:pPr>
      <w:rPr/>
      <w:r>
        <w:rPr/>
        <w:pict>
          <v:group style="position:absolute;margin-left:64.150002pt;margin-top:47.071644pt;width:467.059985pt;height:27.14pt;mso-position-horizontal-relative:page;mso-position-vertical-relative:paragraph;z-index:-13260" coordorigin="1283,941" coordsize="9341,543">
            <v:group style="position:absolute;left:1303;top:972;width:2;height:502" coordorigin="1303,972" coordsize="2,502">
              <v:shape style="position:absolute;left:1303;top:972;width:2;height:502" coordorigin="1303,972" coordsize="0,502" path="m1303,972l1303,1474e" filled="f" stroked="t" strokeweight="1.06pt" strokecolor="#000000">
                <v:path arrowok="t"/>
              </v:shape>
            </v:group>
            <v:group style="position:absolute;left:1294;top:1464;width:9300;height:2" coordorigin="1294,1464" coordsize="9300,2">
              <v:shape style="position:absolute;left:1294;top:1464;width:9300;height:2" coordorigin="1294,1464" coordsize="9300,0" path="m1294,1464l10594,1464e" filled="f" stroked="t" strokeweight="1.06pt" strokecolor="#000000">
                <v:path arrowok="t"/>
              </v:shape>
            </v:group>
            <v:group style="position:absolute;left:7346;top:952;width:2;height:502" coordorigin="7346,952" coordsize="2,502">
              <v:shape style="position:absolute;left:7346;top:952;width:2;height:502" coordorigin="7346,952" coordsize="0,502" path="m7346,952l7346,1454e" filled="f" stroked="t" strokeweight="1.06pt" strokecolor="#000000">
                <v:path arrowok="t"/>
              </v:shape>
            </v:group>
            <v:group style="position:absolute;left:10603;top:972;width:2;height:502" coordorigin="10603,972" coordsize="2,502">
              <v:shape style="position:absolute;left:10603;top:972;width:2;height:502" coordorigin="10603,972" coordsize="0,502" path="m10603,972l10603,1474e" filled="f" stroked="t" strokeweight="1.06pt" strokecolor="#000000">
                <v:path arrowok="t"/>
              </v:shape>
            </v:group>
            <v:group style="position:absolute;left:1314;top:970;width:9300;height:2" coordorigin="1314,970" coordsize="9300,2">
              <v:shape style="position:absolute;left:1314;top:970;width:9300;height:2" coordorigin="1314,970" coordsize="9300,0" path="m1314,970l10614,970e" filled="f" stroked="t" strokeweight="1.06pt" strokecolor="#000000">
                <v:path arrowok="t"/>
              </v:shape>
            </v:group>
            <w10:wrap type="none"/>
          </v:group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64.150002pt;margin-top:10.971643pt;width:467.589985pt;height:27.06pt;mso-position-horizontal-relative:page;mso-position-vertical-relative:paragraph;z-index:-13259" type="#_x0000_t202" filled="f" stroked="f">
            <v:textbox inset="0,0,0,0">
              <w:txbxContent>
                <w:tbl>
                  <w:tblPr>
                    <w:tblW w:w="0" w:type="auto"/>
                    <w:tblLook w:val="01E0"/>
                    <w:tblLayout w:type="fixed"/>
                    <w:tblCellMar>
                      <w:left w:w="0" w:type="dxa"/>
                      <w:right w:w="0" w:type="dxa"/>
                      <w:bottom w:w="0" w:type="dxa"/>
                      <w:top w:w="0" w:type="dxa"/>
                    </w:tblCellMar>
                    <w:jc w:val="left"/>
                  </w:tblPr>
                  <w:tblGrid/>
                  <w:tr>
                    <w:trPr>
                      <w:trHeight w:val="260" w:hRule="exact"/>
                    </w:trPr>
                    <w:tc>
                      <w:tcPr>
                        <w:tcW w:w="6043" w:type="dxa"/>
                        <w:tcBorders>
                          <w:top w:val="single" w:sz="8.960" w:space="0" w:color="000000"/>
                          <w:bottom w:val="single" w:sz="8.960" w:space="0" w:color="000000"/>
                          <w:left w:val="single" w:sz="8.48" w:space="0" w:color="000000"/>
                          <w:right w:val="single" w:sz="8.48" w:space="0" w:color="000000"/>
                        </w:tcBorders>
                      </w:tcPr>
                      <w:p>
                        <w:pPr>
                          <w:spacing w:before="0" w:after="0" w:line="238" w:lineRule="exact"/>
                          <w:ind w:left="1930" w:right="-20"/>
                          <w:jc w:val="left"/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</w:rPr>
                        </w:pPr>
                        <w:rPr/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  <w:b/>
                            <w:bCs/>
                          </w:rPr>
                          <w:t>Dlh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-1"/>
                            <w:w w:val="100"/>
                            <w:b/>
                            <w:bCs/>
                          </w:rPr>
                          <w:t>o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  <w:b/>
                            <w:bCs/>
                          </w:rPr>
                          <w:t>dobý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-1"/>
                            <w:w w:val="100"/>
                            <w:b/>
                            <w:bCs/>
                          </w:rPr>
                          <w:t> 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  <w:b/>
                            <w:bCs/>
                          </w:rPr>
                          <w:t>h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-1"/>
                            <w:w w:val="100"/>
                            <w:b/>
                            <w:bCs/>
                          </w:rPr>
                          <w:t>m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-1"/>
                            <w:w w:val="100"/>
                            <w:b/>
                            <w:bCs/>
                          </w:rPr>
                          <w:t>o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  <w:b/>
                            <w:bCs/>
                          </w:rPr>
                          <w:t>tný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  <w:b/>
                            <w:bCs/>
                          </w:rPr>
                          <w:t> 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  <w:b/>
                            <w:bCs/>
                          </w:rPr>
                          <w:t>m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-1"/>
                            <w:w w:val="100"/>
                            <w:b/>
                            <w:bCs/>
                          </w:rPr>
                          <w:t>a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  <w:b/>
                            <w:bCs/>
                          </w:rPr>
                          <w:t>jet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-1"/>
                            <w:w w:val="100"/>
                            <w:b/>
                            <w:bCs/>
                          </w:rPr>
                          <w:t>o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  <w:b/>
                            <w:bCs/>
                          </w:rPr>
                          <w:t>k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3257" w:type="dxa"/>
                        <w:tcBorders>
                          <w:top w:val="single" w:sz="8.960" w:space="0" w:color="000000"/>
                          <w:bottom w:val="single" w:sz="8.960" w:space="0" w:color="000000"/>
                          <w:left w:val="single" w:sz="8.48" w:space="0" w:color="000000"/>
                          <w:right w:val="single" w:sz="8.48" w:space="0" w:color="000000"/>
                        </w:tcBorders>
                      </w:tcPr>
                      <w:p>
                        <w:pPr>
                          <w:spacing w:before="0" w:after="0" w:line="238" w:lineRule="exact"/>
                          <w:ind w:left="173" w:right="-20"/>
                          <w:jc w:val="left"/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</w:rPr>
                        </w:pPr>
                        <w:rPr/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  <w:b/>
                            <w:bCs/>
                          </w:rPr>
                          <w:t>Hod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-1"/>
                            <w:w w:val="100"/>
                            <w:b/>
                            <w:bCs/>
                          </w:rPr>
                          <w:t>n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  <w:b/>
                            <w:bCs/>
                          </w:rPr>
                          <w:t>ota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-1"/>
                            <w:w w:val="100"/>
                            <w:b/>
                            <w:bCs/>
                          </w:rPr>
                          <w:t> 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  <w:b/>
                            <w:bCs/>
                          </w:rPr>
                          <w:t>za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  <w:b/>
                            <w:bCs/>
                          </w:rPr>
                          <w:t> 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  <w:b/>
                            <w:bCs/>
                          </w:rPr>
                          <w:t>b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-1"/>
                            <w:w w:val="100"/>
                            <w:b/>
                            <w:bCs/>
                          </w:rPr>
                          <w:t>e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  <w:b/>
                            <w:bCs/>
                          </w:rPr>
                          <w:t>žné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  <w:b/>
                            <w:bCs/>
                          </w:rPr>
                          <w:t> 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1"/>
                            <w:w w:val="100"/>
                            <w:b/>
                            <w:bCs/>
                          </w:rPr>
                          <w:t>ú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-1"/>
                            <w:w w:val="100"/>
                            <w:b/>
                            <w:bCs/>
                          </w:rPr>
                          <w:t>č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  <w:b/>
                            <w:bCs/>
                          </w:rPr>
                          <w:t>tov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-1"/>
                            <w:w w:val="100"/>
                            <w:b/>
                            <w:bCs/>
                          </w:rPr>
                          <w:t>n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  <w:b/>
                            <w:bCs/>
                          </w:rPr>
                          <w:t>é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  <w:b/>
                            <w:bCs/>
                          </w:rPr>
                          <w:t> 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-1"/>
                            <w:w w:val="100"/>
                            <w:b/>
                            <w:bCs/>
                          </w:rPr>
                          <w:t>o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  <w:b/>
                            <w:bCs/>
                          </w:rPr>
                          <w:t>bdob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-1"/>
                            <w:w w:val="100"/>
                            <w:b/>
                            <w:bCs/>
                          </w:rPr>
                          <w:t>i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  <w:b/>
                            <w:bCs/>
                          </w:rPr>
                          <w:t>e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</w:rPr>
                        </w:r>
                      </w:p>
                    </w:tc>
                  </w:tr>
                  <w:tr>
                    <w:trPr>
                      <w:trHeight w:val="259" w:hRule="exact"/>
                    </w:trPr>
                    <w:tc>
                      <w:tcPr>
                        <w:tcW w:w="6043" w:type="dxa"/>
                        <w:tcBorders>
                          <w:top w:val="single" w:sz="8.960" w:space="0" w:color="000000"/>
                          <w:bottom w:val="single" w:sz="8.48" w:space="0" w:color="000000"/>
                          <w:left w:val="single" w:sz="8.48" w:space="0" w:color="000000"/>
                          <w:right w:val="single" w:sz="8.48" w:space="0" w:color="000000"/>
                        </w:tcBorders>
                      </w:tcPr>
                      <w:p>
                        <w:pPr>
                          <w:spacing w:before="0" w:after="0" w:line="237" w:lineRule="exact"/>
                          <w:ind w:left="17" w:right="-20"/>
                          <w:jc w:val="left"/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</w:rPr>
                        </w:pPr>
                        <w:rPr/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</w:rPr>
                          <w:t>Dlhod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-1"/>
                            <w:w w:val="100"/>
                          </w:rPr>
                          <w:t>o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</w:rPr>
                          <w:t>bý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</w:rPr>
                          <w:t> 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-1"/>
                            <w:w w:val="100"/>
                          </w:rPr>
                          <w:t>h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</w:rPr>
                          <w:t>mo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-1"/>
                            <w:w w:val="100"/>
                          </w:rPr>
                          <w:t>t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</w:rPr>
                          <w:t>ný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</w:rPr>
                          <w:t> 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</w:rPr>
                          <w:t>maj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-1"/>
                            <w:w w:val="100"/>
                          </w:rPr>
                          <w:t>e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</w:rPr>
                          <w:t>tok,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</w:rPr>
                          <w:t> 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-1"/>
                            <w:w w:val="100"/>
                          </w:rPr>
                          <w:t>n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</w:rPr>
                          <w:t>a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-1"/>
                            <w:w w:val="100"/>
                          </w:rPr>
                          <w:t> 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</w:rPr>
                          <w:t>ktorý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</w:rPr>
                          <w:t> 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</w:rPr>
                          <w:t>je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-1"/>
                            <w:w w:val="100"/>
                          </w:rPr>
                          <w:t> 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</w:rPr>
                          <w:t>zria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-1"/>
                            <w:w w:val="100"/>
                          </w:rPr>
                          <w:t>d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</w:rPr>
                          <w:t>e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-1"/>
                            <w:w w:val="100"/>
                          </w:rPr>
                          <w:t>n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</w:rPr>
                          <w:t>é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</w:rPr>
                          <w:t> 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</w:rPr>
                          <w:t>zálož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-1"/>
                            <w:w w:val="100"/>
                          </w:rPr>
                          <w:t>n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</w:rPr>
                          <w:t>é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</w:rPr>
                          <w:t> 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</w:rPr>
                          <w:t>pr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-1"/>
                            <w:w w:val="100"/>
                          </w:rPr>
                          <w:t>á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</w:rPr>
                          <w:t>vo</w:t>
                        </w:r>
                      </w:p>
                    </w:tc>
                    <w:tc>
                      <w:tcPr>
                        <w:tcW w:w="3257" w:type="dxa"/>
                        <w:tcBorders>
                          <w:top w:val="single" w:sz="8.960" w:space="0" w:color="000000"/>
                          <w:bottom w:val="single" w:sz="8.48" w:space="0" w:color="000000"/>
                          <w:left w:val="single" w:sz="8.48" w:space="0" w:color="000000"/>
                          <w:right w:val="single" w:sz="8.48" w:space="0" w:color="000000"/>
                        </w:tcBorders>
                      </w:tcPr>
                      <w:p>
                        <w:pPr/>
                        <w:rPr/>
                      </w:p>
                    </w:tc>
                  </w:tr>
                </w:tbl>
                <w:p>
                  <w:pPr>
                    <w:spacing w:before="0" w:after="0" w:line="240" w:lineRule="auto"/>
                    <w:jc w:val="left"/>
                  </w:pPr>
                  <w:rPr/>
                </w:p>
              </w:txbxContent>
            </v:textbox>
          </v:shape>
        </w:pic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ktorom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má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účtovná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jednotka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obmedzené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právo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s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ním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nakladať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-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hmotný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majetok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5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34" w:after="0" w:line="240" w:lineRule="auto"/>
        <w:ind w:left="151" w:right="3423"/>
        <w:jc w:val="left"/>
        <w:rPr>
          <w:rFonts w:ascii="Arial Narrow" w:hAnsi="Arial Narrow" w:cs="Arial Narrow" w:eastAsia="Arial Narrow"/>
          <w:sz w:val="21"/>
          <w:szCs w:val="21"/>
        </w:rPr>
      </w:pPr>
      <w:rPr/>
      <w:r>
        <w:rPr/>
        <w:pict>
          <v:group style="position:absolute;margin-left:530.580017pt;margin-top:32.117901pt;width:.48pt;height:.48pt;mso-position-horizontal-relative:page;mso-position-vertical-relative:paragraph;z-index:-13262" coordorigin="10612,642" coordsize="10,10">
            <v:shape style="position:absolute;left:10612;top:642;width:10;height:10" coordorigin="10612,642" coordsize="10,10" path="m10612,647l10621,647e" filled="f" stroked="t" strokeweight=".580pt" strokecolor="#000000">
              <v:path arrowok="t"/>
            </v:shape>
          </v:group>
          <w10:wrap type="none"/>
        </w:pic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Dlhod</w:t>
      </w:r>
      <w:r>
        <w:rPr>
          <w:rFonts w:ascii="Arial Narrow" w:hAnsi="Arial Narrow" w:cs="Arial Narrow" w:eastAsia="Arial Narrow"/>
          <w:sz w:val="21"/>
          <w:szCs w:val="21"/>
          <w:spacing w:val="-1"/>
          <w:w w:val="100"/>
        </w:rPr>
        <w:t>o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bý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-1"/>
          <w:w w:val="100"/>
        </w:rPr>
        <w:t>h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m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o</w:t>
      </w:r>
      <w:r>
        <w:rPr>
          <w:rFonts w:ascii="Arial Narrow" w:hAnsi="Arial Narrow" w:cs="Arial Narrow" w:eastAsia="Arial Narrow"/>
          <w:sz w:val="21"/>
          <w:szCs w:val="21"/>
          <w:spacing w:val="-1"/>
          <w:w w:val="100"/>
        </w:rPr>
        <w:t>t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ný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maj</w:t>
      </w:r>
      <w:r>
        <w:rPr>
          <w:rFonts w:ascii="Arial Narrow" w:hAnsi="Arial Narrow" w:cs="Arial Narrow" w:eastAsia="Arial Narrow"/>
          <w:sz w:val="21"/>
          <w:szCs w:val="21"/>
          <w:spacing w:val="-1"/>
          <w:w w:val="100"/>
        </w:rPr>
        <w:t>e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tok,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-1"/>
          <w:w w:val="100"/>
        </w:rPr>
        <w:t>p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ri</w:t>
      </w:r>
      <w:r>
        <w:rPr>
          <w:rFonts w:ascii="Arial Narrow" w:hAnsi="Arial Narrow" w:cs="Arial Narrow" w:eastAsia="Arial Narrow"/>
          <w:sz w:val="21"/>
          <w:szCs w:val="21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ktorom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má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účt</w:t>
      </w:r>
      <w:r>
        <w:rPr>
          <w:rFonts w:ascii="Arial Narrow" w:hAnsi="Arial Narrow" w:cs="Arial Narrow" w:eastAsia="Arial Narrow"/>
          <w:sz w:val="21"/>
          <w:szCs w:val="21"/>
          <w:spacing w:val="-1"/>
          <w:w w:val="100"/>
        </w:rPr>
        <w:t>o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vná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jed</w:t>
      </w:r>
      <w:r>
        <w:rPr>
          <w:rFonts w:ascii="Arial Narrow" w:hAnsi="Arial Narrow" w:cs="Arial Narrow" w:eastAsia="Arial Narrow"/>
          <w:sz w:val="21"/>
          <w:szCs w:val="21"/>
          <w:spacing w:val="-1"/>
          <w:w w:val="100"/>
        </w:rPr>
        <w:t>n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otka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-1"/>
          <w:w w:val="100"/>
        </w:rPr>
        <w:t>o</w:t>
      </w:r>
      <w:r>
        <w:rPr>
          <w:rFonts w:ascii="Arial Narrow" w:hAnsi="Arial Narrow" w:cs="Arial Narrow" w:eastAsia="Arial Narrow"/>
          <w:sz w:val="21"/>
          <w:szCs w:val="21"/>
          <w:spacing w:val="-1"/>
          <w:w w:val="100"/>
        </w:rPr>
        <w:t>b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m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edze</w:t>
      </w:r>
      <w:r>
        <w:rPr>
          <w:rFonts w:ascii="Arial Narrow" w:hAnsi="Arial Narrow" w:cs="Arial Narrow" w:eastAsia="Arial Narrow"/>
          <w:sz w:val="21"/>
          <w:szCs w:val="21"/>
          <w:spacing w:val="-1"/>
          <w:w w:val="100"/>
        </w:rPr>
        <w:t>n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é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pr</w:t>
      </w:r>
      <w:r>
        <w:rPr>
          <w:rFonts w:ascii="Arial Narrow" w:hAnsi="Arial Narrow" w:cs="Arial Narrow" w:eastAsia="Arial Narrow"/>
          <w:sz w:val="21"/>
          <w:szCs w:val="21"/>
          <w:spacing w:val="-1"/>
          <w:w w:val="100"/>
        </w:rPr>
        <w:t>á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vo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ním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-1"/>
          <w:w w:val="100"/>
        </w:rPr>
        <w:t>n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aklad</w:t>
      </w:r>
      <w:r>
        <w:rPr>
          <w:rFonts w:ascii="Arial Narrow" w:hAnsi="Arial Narrow" w:cs="Arial Narrow" w:eastAsia="Arial Narrow"/>
          <w:sz w:val="21"/>
          <w:szCs w:val="21"/>
          <w:spacing w:val="-1"/>
          <w:w w:val="100"/>
        </w:rPr>
        <w:t>a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ť</w:t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34" w:after="0" w:line="251" w:lineRule="auto"/>
        <w:ind w:left="169" w:right="631"/>
        <w:jc w:val="left"/>
        <w:rPr>
          <w:rFonts w:ascii="Arial Narrow" w:hAnsi="Arial Narrow" w:cs="Arial Narrow" w:eastAsia="Arial Narrow"/>
          <w:sz w:val="21"/>
          <w:szCs w:val="21"/>
        </w:rPr>
      </w:pPr>
      <w:rPr/>
      <w:r>
        <w:rPr/>
        <w:pict>
          <v:group style="position:absolute;margin-left:64.029999pt;margin-top:-72.003113pt;width:467.32pt;height:60.330597pt;mso-position-horizontal-relative:page;mso-position-vertical-relative:paragraph;z-index:-13263" coordorigin="1281,-1440" coordsize="9346,1207">
            <v:group style="position:absolute;left:1286;top:-1435;width:9335;height:2" coordorigin="1286,-1435" coordsize="9335,2">
              <v:shape style="position:absolute;left:1286;top:-1435;width:9335;height:2" coordorigin="1286,-1435" coordsize="9335,0" path="m1286,-1435l10621,-1435e" filled="f" stroked="t" strokeweight=".475234pt" strokecolor="#000000">
                <v:path arrowok="t"/>
              </v:shape>
            </v:group>
            <v:group style="position:absolute;left:1291;top:-1432;width:2;height:1192" coordorigin="1291,-1432" coordsize="2,1192">
              <v:shape style="position:absolute;left:1291;top:-1432;width:2;height:1192" coordorigin="1291,-1432" coordsize="0,1192" path="m1291,-1432l1291,-239e" filled="f" stroked="t" strokeweight=".580pt" strokecolor="#000000">
                <v:path arrowok="t"/>
              </v:shape>
            </v:group>
            <v:group style="position:absolute;left:1286;top:-245;width:9335;height:2" coordorigin="1286,-245" coordsize="9335,2">
              <v:shape style="position:absolute;left:1286;top:-245;width:9335;height:2" coordorigin="1286,-245" coordsize="9335,0" path="m1286,-245l10621,-245e" filled="f" stroked="t" strokeweight=".580pt" strokecolor="#000000">
                <v:path arrowok="t"/>
              </v:shape>
            </v:group>
            <v:group style="position:absolute;left:10616;top:-1432;width:2;height:1192" coordorigin="10616,-1432" coordsize="2,1192">
              <v:shape style="position:absolute;left:10616;top:-1432;width:2;height:1192" coordorigin="10616,-1432" coordsize="0,1192" path="m10616,-1432l10616,-239e" filled="f" stroked="t" strokeweight=".580pt" strokecolor="#000000">
                <v:path arrowok="t"/>
              </v:shape>
            </v:group>
            <w10:wrap type="none"/>
          </v:group>
        </w:pic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g),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i),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j)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Informácie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o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dlhodobom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finančnom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majetku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za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bežné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bezprostredne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predchádzajúce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účtovné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obdobie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v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nadväznosti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na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členenie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pol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žiek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súvahy</w:t>
      </w:r>
    </w:p>
    <w:p>
      <w:pPr>
        <w:spacing w:before="5" w:after="0" w:line="70" w:lineRule="exact"/>
        <w:jc w:val="left"/>
        <w:rPr>
          <w:sz w:val="7"/>
          <w:szCs w:val="7"/>
        </w:rPr>
      </w:pPr>
      <w:rPr/>
      <w:r>
        <w:rPr>
          <w:sz w:val="7"/>
          <w:szCs w:val="7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02.999697" w:type="dxa"/>
      </w:tblPr>
      <w:tblGrid/>
      <w:tr>
        <w:trPr>
          <w:trHeight w:val="298" w:hRule="exact"/>
        </w:trPr>
        <w:tc>
          <w:tcPr>
            <w:tcW w:w="1435" w:type="dxa"/>
            <w:vMerge w:val="restart"/>
            <w:tcBorders>
              <w:top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80" w:lineRule="exact"/>
              <w:jc w:val="left"/>
              <w:rPr>
                <w:sz w:val="28"/>
                <w:szCs w:val="28"/>
              </w:rPr>
            </w:pPr>
            <w:rPr/>
            <w:r>
              <w:rPr>
                <w:sz w:val="28"/>
                <w:szCs w:val="28"/>
              </w:rPr>
            </w:r>
          </w:p>
          <w:p>
            <w:pPr>
              <w:spacing w:before="0" w:after="0" w:line="239" w:lineRule="auto"/>
              <w:ind w:left="290" w:right="272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Dlh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dobý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finan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majet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7865" w:type="dxa"/>
            <w:gridSpan w:val="9"/>
            <w:tcBorders>
              <w:top w:val="single" w:sz="8.96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14" w:after="0" w:line="240" w:lineRule="auto"/>
              <w:ind w:left="2919" w:right="2899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Bežné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ovné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obd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</w:tr>
      <w:tr>
        <w:trPr>
          <w:trHeight w:val="1407" w:hRule="exact"/>
        </w:trPr>
        <w:tc>
          <w:tcPr>
            <w:tcW w:w="1435" w:type="dxa"/>
            <w:vMerge/>
            <w:tcBorders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890" w:type="dxa"/>
            <w:tcBorders>
              <w:top w:val="single" w:sz="8.96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1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-10" w:right="-31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Podie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ové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279" w:right="259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CP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23" w:right="2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pod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ely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  <w:p>
            <w:pPr>
              <w:spacing w:before="1" w:after="0" w:line="240" w:lineRule="auto"/>
              <w:ind w:left="232" w:right="210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PÚJ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276" w:type="dxa"/>
            <w:tcBorders>
              <w:top w:val="single" w:sz="8.96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90" w:after="0" w:line="240" w:lineRule="auto"/>
              <w:ind w:left="38" w:right="19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Podie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ové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CP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218" w:right="198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pod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ely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  <w:p>
            <w:pPr>
              <w:spacing w:before="2" w:after="0" w:line="242" w:lineRule="exact"/>
              <w:ind w:left="48" w:right="29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spo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sti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pod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tat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ým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vplyvom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852" w:type="dxa"/>
            <w:tcBorders>
              <w:top w:val="single" w:sz="8.96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11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" w:right="-12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Osta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dlho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obé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CP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7" w:right="-15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pod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ely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850" w:type="dxa"/>
            <w:tcBorders>
              <w:top w:val="single" w:sz="8.96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1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55" w:right="37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Pôži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ky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  <w:p>
            <w:pPr>
              <w:spacing w:before="61" w:after="0" w:line="240" w:lineRule="auto"/>
              <w:ind w:left="196" w:right="205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PÚJ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709" w:type="dxa"/>
            <w:tcBorders>
              <w:top w:val="single" w:sz="8.96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11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-15" w:right="-35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Osta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122" w:right="101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DFM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850" w:type="dxa"/>
            <w:tcBorders>
              <w:top w:val="single" w:sz="8.96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90" w:after="0" w:line="240" w:lineRule="auto"/>
              <w:ind w:left="13" w:right="-8" w:firstLine="-4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Pôži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ky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do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b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splatnos­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najv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ac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jeden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709" w:type="dxa"/>
            <w:tcBorders>
              <w:top w:val="single" w:sz="8.96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2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39" w:lineRule="auto"/>
              <w:ind w:left="47" w:right="28" w:firstLine="-54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Obst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­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rávaný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DFM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851" w:type="dxa"/>
            <w:tcBorders>
              <w:top w:val="single" w:sz="8.96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90" w:after="0" w:line="240" w:lineRule="auto"/>
              <w:ind w:left="25" w:right="63" w:firstLine="2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Posky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­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nuté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preddav­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ky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67" w:right="50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F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M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878" w:type="dxa"/>
            <w:tcBorders>
              <w:top w:val="single" w:sz="8.96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2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88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Spolu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</w:tr>
      <w:tr>
        <w:trPr>
          <w:trHeight w:val="256" w:hRule="exact"/>
        </w:trPr>
        <w:tc>
          <w:tcPr>
            <w:tcW w:w="1435" w:type="dxa"/>
            <w:tcBorders>
              <w:top w:val="single" w:sz="4.64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9" w:lineRule="exact"/>
              <w:ind w:left="623" w:right="604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</w:t>
            </w:r>
          </w:p>
        </w:tc>
        <w:tc>
          <w:tcPr>
            <w:tcW w:w="890" w:type="dxa"/>
            <w:tcBorders>
              <w:top w:val="single" w:sz="4.64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9" w:lineRule="exact"/>
              <w:ind w:left="351" w:right="331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b</w:t>
            </w:r>
          </w:p>
        </w:tc>
        <w:tc>
          <w:tcPr>
            <w:tcW w:w="1276" w:type="dxa"/>
            <w:tcBorders>
              <w:top w:val="single" w:sz="4.64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9" w:lineRule="exact"/>
              <w:ind w:left="548" w:right="529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c</w:t>
            </w:r>
          </w:p>
        </w:tc>
        <w:tc>
          <w:tcPr>
            <w:tcW w:w="852" w:type="dxa"/>
            <w:tcBorders>
              <w:top w:val="single" w:sz="4.64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9" w:lineRule="exact"/>
              <w:ind w:left="331" w:right="312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</w:t>
            </w:r>
          </w:p>
        </w:tc>
        <w:tc>
          <w:tcPr>
            <w:tcW w:w="850" w:type="dxa"/>
            <w:tcBorders>
              <w:top w:val="single" w:sz="4.64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9" w:lineRule="exact"/>
              <w:ind w:left="330" w:right="311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e</w:t>
            </w:r>
          </w:p>
        </w:tc>
        <w:tc>
          <w:tcPr>
            <w:tcW w:w="709" w:type="dxa"/>
            <w:tcBorders>
              <w:top w:val="single" w:sz="4.64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9" w:lineRule="exact"/>
              <w:ind w:left="283" w:right="265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f</w:t>
            </w:r>
          </w:p>
        </w:tc>
        <w:tc>
          <w:tcPr>
            <w:tcW w:w="850" w:type="dxa"/>
            <w:tcBorders>
              <w:top w:val="single" w:sz="4.64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9" w:lineRule="exact"/>
              <w:ind w:left="330" w:right="311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g</w:t>
            </w:r>
          </w:p>
        </w:tc>
        <w:tc>
          <w:tcPr>
            <w:tcW w:w="709" w:type="dxa"/>
            <w:tcBorders>
              <w:top w:val="single" w:sz="4.64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9" w:lineRule="exact"/>
              <w:ind w:left="259" w:right="242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h</w:t>
            </w:r>
          </w:p>
        </w:tc>
        <w:tc>
          <w:tcPr>
            <w:tcW w:w="851" w:type="dxa"/>
            <w:tcBorders>
              <w:top w:val="single" w:sz="4.64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9" w:lineRule="exact"/>
              <w:ind w:left="359" w:right="341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i</w:t>
            </w:r>
          </w:p>
        </w:tc>
        <w:tc>
          <w:tcPr>
            <w:tcW w:w="878" w:type="dxa"/>
            <w:tcBorders>
              <w:top w:val="single" w:sz="4.64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9" w:lineRule="exact"/>
              <w:ind w:left="373" w:right="354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j</w:t>
            </w:r>
          </w:p>
        </w:tc>
      </w:tr>
      <w:tr>
        <w:trPr>
          <w:trHeight w:val="299" w:hRule="exact"/>
        </w:trPr>
        <w:tc>
          <w:tcPr>
            <w:tcW w:w="9300" w:type="dxa"/>
            <w:gridSpan w:val="10"/>
            <w:tcBorders>
              <w:top w:val="single" w:sz="8.960" w:space="0" w:color="000000"/>
              <w:bottom w:val="single" w:sz="8.96004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14" w:after="0" w:line="240" w:lineRule="auto"/>
              <w:ind w:left="19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Prvotné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oce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ie</w:t>
            </w:r>
          </w:p>
        </w:tc>
      </w:tr>
      <w:tr>
        <w:trPr>
          <w:trHeight w:val="740" w:hRule="exact"/>
        </w:trPr>
        <w:tc>
          <w:tcPr>
            <w:tcW w:w="1435" w:type="dxa"/>
            <w:tcBorders>
              <w:top w:val="single" w:sz="8.96004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6" w:lineRule="exact"/>
              <w:ind w:left="19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Stav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za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ku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19" w:right="466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ného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obd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bia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890" w:type="dxa"/>
            <w:tcBorders>
              <w:top w:val="single" w:sz="8.960044" w:space="0" w:color="000000"/>
              <w:bottom w:val="single" w:sz="7.04" w:space="0" w:color="000000"/>
              <w:left w:val="single" w:sz="8.48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276" w:type="dxa"/>
            <w:tcBorders>
              <w:top w:val="single" w:sz="8.96004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52" w:type="dxa"/>
            <w:tcBorders>
              <w:top w:val="single" w:sz="8.96004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50" w:type="dxa"/>
            <w:tcBorders>
              <w:top w:val="single" w:sz="8.96004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09" w:type="dxa"/>
            <w:tcBorders>
              <w:top w:val="single" w:sz="8.96004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50" w:type="dxa"/>
            <w:tcBorders>
              <w:top w:val="single" w:sz="8.96004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09" w:type="dxa"/>
            <w:tcBorders>
              <w:top w:val="single" w:sz="8.96004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51" w:type="dxa"/>
            <w:tcBorders>
              <w:top w:val="single" w:sz="8.96004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78" w:type="dxa"/>
            <w:tcBorders>
              <w:top w:val="single" w:sz="8.960044" w:space="0" w:color="000000"/>
              <w:bottom w:val="single" w:sz="7.04" w:space="0" w:color="000000"/>
              <w:left w:val="single" w:sz="6.56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293" w:hRule="exact"/>
        </w:trPr>
        <w:tc>
          <w:tcPr>
            <w:tcW w:w="1435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14" w:after="0" w:line="240" w:lineRule="auto"/>
              <w:ind w:left="19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Príras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ky</w:t>
            </w:r>
          </w:p>
        </w:tc>
        <w:tc>
          <w:tcPr>
            <w:tcW w:w="890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276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52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50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09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50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09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51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78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293" w:hRule="exact"/>
        </w:trPr>
        <w:tc>
          <w:tcPr>
            <w:tcW w:w="1435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14" w:after="0" w:line="240" w:lineRule="auto"/>
              <w:ind w:left="19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Úbytky</w:t>
            </w:r>
          </w:p>
        </w:tc>
        <w:tc>
          <w:tcPr>
            <w:tcW w:w="890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276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52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50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09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50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09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51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78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293" w:hRule="exact"/>
        </w:trPr>
        <w:tc>
          <w:tcPr>
            <w:tcW w:w="1435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14" w:after="0" w:line="240" w:lineRule="auto"/>
              <w:ind w:left="19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Presu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y</w:t>
            </w:r>
          </w:p>
        </w:tc>
        <w:tc>
          <w:tcPr>
            <w:tcW w:w="890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276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52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50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09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50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09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51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78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740" w:hRule="exact"/>
        </w:trPr>
        <w:tc>
          <w:tcPr>
            <w:tcW w:w="1435" w:type="dxa"/>
            <w:tcBorders>
              <w:top w:val="single" w:sz="7.04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42" w:lineRule="exact"/>
              <w:ind w:left="19" w:right="227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Stav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konci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ného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  <w:p>
            <w:pPr>
              <w:spacing w:before="0" w:after="0" w:line="236" w:lineRule="exact"/>
              <w:ind w:left="19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obd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bia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890" w:type="dxa"/>
            <w:tcBorders>
              <w:top w:val="single" w:sz="7.04" w:space="0" w:color="000000"/>
              <w:bottom w:val="single" w:sz="8.960" w:space="0" w:color="000000"/>
              <w:left w:val="single" w:sz="8.48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276" w:type="dxa"/>
            <w:tcBorders>
              <w:top w:val="single" w:sz="7.04" w:space="0" w:color="000000"/>
              <w:bottom w:val="single" w:sz="8.96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52" w:type="dxa"/>
            <w:tcBorders>
              <w:top w:val="single" w:sz="7.04" w:space="0" w:color="000000"/>
              <w:bottom w:val="single" w:sz="8.96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50" w:type="dxa"/>
            <w:tcBorders>
              <w:top w:val="single" w:sz="7.04" w:space="0" w:color="000000"/>
              <w:bottom w:val="single" w:sz="8.96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09" w:type="dxa"/>
            <w:tcBorders>
              <w:top w:val="single" w:sz="7.04" w:space="0" w:color="000000"/>
              <w:bottom w:val="single" w:sz="8.96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50" w:type="dxa"/>
            <w:tcBorders>
              <w:top w:val="single" w:sz="7.04" w:space="0" w:color="000000"/>
              <w:bottom w:val="single" w:sz="8.96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09" w:type="dxa"/>
            <w:tcBorders>
              <w:top w:val="single" w:sz="7.04" w:space="0" w:color="000000"/>
              <w:bottom w:val="single" w:sz="8.96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51" w:type="dxa"/>
            <w:tcBorders>
              <w:top w:val="single" w:sz="7.04" w:space="0" w:color="000000"/>
              <w:bottom w:val="single" w:sz="8.96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78" w:type="dxa"/>
            <w:tcBorders>
              <w:top w:val="single" w:sz="7.04" w:space="0" w:color="000000"/>
              <w:bottom w:val="single" w:sz="8.960" w:space="0" w:color="000000"/>
              <w:left w:val="single" w:sz="6.56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298" w:hRule="exact"/>
        </w:trPr>
        <w:tc>
          <w:tcPr>
            <w:tcW w:w="9300" w:type="dxa"/>
            <w:gridSpan w:val="10"/>
            <w:tcBorders>
              <w:top w:val="single" w:sz="8.96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14" w:after="0" w:line="240" w:lineRule="auto"/>
              <w:ind w:left="19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Oprav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pol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ž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y</w:t>
            </w:r>
          </w:p>
        </w:tc>
      </w:tr>
      <w:tr>
        <w:trPr>
          <w:trHeight w:val="982" w:hRule="exact"/>
        </w:trPr>
        <w:tc>
          <w:tcPr>
            <w:tcW w:w="1435" w:type="dxa"/>
            <w:tcBorders>
              <w:top w:val="single" w:sz="8.960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8" w:lineRule="exact"/>
              <w:ind w:left="19" w:right="978"/>
              <w:jc w:val="both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Stav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19" w:right="409"/>
              <w:jc w:val="both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za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atku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ného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obd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bia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890" w:type="dxa"/>
            <w:tcBorders>
              <w:top w:val="single" w:sz="8.960" w:space="0" w:color="000000"/>
              <w:bottom w:val="single" w:sz="7.04" w:space="0" w:color="000000"/>
              <w:left w:val="single" w:sz="8.48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276" w:type="dxa"/>
            <w:tcBorders>
              <w:top w:val="single" w:sz="8.960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52" w:type="dxa"/>
            <w:tcBorders>
              <w:top w:val="single" w:sz="8.960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50" w:type="dxa"/>
            <w:tcBorders>
              <w:top w:val="single" w:sz="8.960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09" w:type="dxa"/>
            <w:tcBorders>
              <w:top w:val="single" w:sz="8.960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50" w:type="dxa"/>
            <w:tcBorders>
              <w:top w:val="single" w:sz="8.960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09" w:type="dxa"/>
            <w:tcBorders>
              <w:top w:val="single" w:sz="8.960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51" w:type="dxa"/>
            <w:tcBorders>
              <w:top w:val="single" w:sz="8.960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78" w:type="dxa"/>
            <w:tcBorders>
              <w:top w:val="single" w:sz="8.960" w:space="0" w:color="000000"/>
              <w:bottom w:val="single" w:sz="7.04" w:space="0" w:color="000000"/>
              <w:left w:val="single" w:sz="6.56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294" w:hRule="exact"/>
        </w:trPr>
        <w:tc>
          <w:tcPr>
            <w:tcW w:w="1435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14" w:after="0" w:line="240" w:lineRule="auto"/>
              <w:ind w:left="19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Príras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ky</w:t>
            </w:r>
          </w:p>
        </w:tc>
        <w:tc>
          <w:tcPr>
            <w:tcW w:w="890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276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52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50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09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50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09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51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78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286" w:hRule="exact"/>
        </w:trPr>
        <w:tc>
          <w:tcPr>
            <w:tcW w:w="1435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13" w:after="0" w:line="240" w:lineRule="auto"/>
              <w:ind w:left="19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Úbytky</w:t>
            </w:r>
          </w:p>
        </w:tc>
        <w:tc>
          <w:tcPr>
            <w:tcW w:w="890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276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52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50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09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50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09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51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78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287" w:hRule="exact"/>
        </w:trPr>
        <w:tc>
          <w:tcPr>
            <w:tcW w:w="1435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14" w:after="0" w:line="240" w:lineRule="auto"/>
              <w:ind w:left="19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Presuny</w:t>
            </w:r>
          </w:p>
        </w:tc>
        <w:tc>
          <w:tcPr>
            <w:tcW w:w="890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276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52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50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09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50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09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51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78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740" w:hRule="exact"/>
        </w:trPr>
        <w:tc>
          <w:tcPr>
            <w:tcW w:w="1435" w:type="dxa"/>
            <w:tcBorders>
              <w:top w:val="single" w:sz="7.04" w:space="0" w:color="000000"/>
              <w:bottom w:val="single" w:sz="8.96005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6" w:lineRule="exact"/>
              <w:ind w:left="19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Stav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konci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19" w:right="466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ného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obd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bia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890" w:type="dxa"/>
            <w:tcBorders>
              <w:top w:val="single" w:sz="7.04" w:space="0" w:color="000000"/>
              <w:bottom w:val="single" w:sz="8.960054" w:space="0" w:color="000000"/>
              <w:left w:val="single" w:sz="8.48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276" w:type="dxa"/>
            <w:tcBorders>
              <w:top w:val="single" w:sz="7.04" w:space="0" w:color="000000"/>
              <w:bottom w:val="single" w:sz="8.96005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52" w:type="dxa"/>
            <w:tcBorders>
              <w:top w:val="single" w:sz="7.04" w:space="0" w:color="000000"/>
              <w:bottom w:val="single" w:sz="8.96005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50" w:type="dxa"/>
            <w:tcBorders>
              <w:top w:val="single" w:sz="7.04" w:space="0" w:color="000000"/>
              <w:bottom w:val="single" w:sz="8.96005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09" w:type="dxa"/>
            <w:tcBorders>
              <w:top w:val="single" w:sz="7.04" w:space="0" w:color="000000"/>
              <w:bottom w:val="single" w:sz="8.96005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50" w:type="dxa"/>
            <w:tcBorders>
              <w:top w:val="single" w:sz="7.04" w:space="0" w:color="000000"/>
              <w:bottom w:val="single" w:sz="8.96005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09" w:type="dxa"/>
            <w:tcBorders>
              <w:top w:val="single" w:sz="7.04" w:space="0" w:color="000000"/>
              <w:bottom w:val="single" w:sz="8.96005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51" w:type="dxa"/>
            <w:tcBorders>
              <w:top w:val="single" w:sz="7.04" w:space="0" w:color="000000"/>
              <w:bottom w:val="single" w:sz="8.96005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78" w:type="dxa"/>
            <w:tcBorders>
              <w:top w:val="single" w:sz="7.04" w:space="0" w:color="000000"/>
              <w:bottom w:val="single" w:sz="8.960054" w:space="0" w:color="000000"/>
              <w:left w:val="single" w:sz="6.56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298" w:hRule="exact"/>
        </w:trPr>
        <w:tc>
          <w:tcPr>
            <w:tcW w:w="9300" w:type="dxa"/>
            <w:gridSpan w:val="10"/>
            <w:tcBorders>
              <w:top w:val="single" w:sz="8.960054" w:space="0" w:color="000000"/>
              <w:bottom w:val="single" w:sz="8.96001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14" w:after="0" w:line="240" w:lineRule="auto"/>
              <w:ind w:left="19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Účtov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hod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</w:t>
            </w:r>
          </w:p>
        </w:tc>
      </w:tr>
      <w:tr>
        <w:trPr>
          <w:trHeight w:val="740" w:hRule="exact"/>
        </w:trPr>
        <w:tc>
          <w:tcPr>
            <w:tcW w:w="1435" w:type="dxa"/>
            <w:tcBorders>
              <w:top w:val="single" w:sz="8.96001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1" w:after="0" w:line="240" w:lineRule="exact"/>
              <w:ind w:left="19" w:right="-1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Stav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za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ku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ného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  <w:p>
            <w:pPr>
              <w:spacing w:before="0" w:after="0" w:line="237" w:lineRule="exact"/>
              <w:ind w:left="19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obd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bia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890" w:type="dxa"/>
            <w:tcBorders>
              <w:top w:val="single" w:sz="8.960014" w:space="0" w:color="000000"/>
              <w:bottom w:val="single" w:sz="7.04" w:space="0" w:color="000000"/>
              <w:left w:val="single" w:sz="8.48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276" w:type="dxa"/>
            <w:tcBorders>
              <w:top w:val="single" w:sz="8.96001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52" w:type="dxa"/>
            <w:tcBorders>
              <w:top w:val="single" w:sz="8.96001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50" w:type="dxa"/>
            <w:tcBorders>
              <w:top w:val="single" w:sz="8.96001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09" w:type="dxa"/>
            <w:tcBorders>
              <w:top w:val="single" w:sz="8.96001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50" w:type="dxa"/>
            <w:tcBorders>
              <w:top w:val="single" w:sz="8.96001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09" w:type="dxa"/>
            <w:tcBorders>
              <w:top w:val="single" w:sz="8.96001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51" w:type="dxa"/>
            <w:tcBorders>
              <w:top w:val="single" w:sz="8.96001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78" w:type="dxa"/>
            <w:tcBorders>
              <w:top w:val="single" w:sz="8.960014" w:space="0" w:color="000000"/>
              <w:bottom w:val="single" w:sz="7.04" w:space="0" w:color="000000"/>
              <w:left w:val="single" w:sz="6.56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741" w:hRule="exact"/>
        </w:trPr>
        <w:tc>
          <w:tcPr>
            <w:tcW w:w="1435" w:type="dxa"/>
            <w:tcBorders>
              <w:top w:val="single" w:sz="7.04" w:space="0" w:color="000000"/>
              <w:bottom w:val="single" w:sz="8.48003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1" w:after="0" w:line="240" w:lineRule="exact"/>
              <w:ind w:left="19" w:right="227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Stav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konci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ného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  <w:p>
            <w:pPr>
              <w:spacing w:before="0" w:after="0" w:line="237" w:lineRule="exact"/>
              <w:ind w:left="19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obd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bia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890" w:type="dxa"/>
            <w:tcBorders>
              <w:top w:val="single" w:sz="7.04" w:space="0" w:color="000000"/>
              <w:bottom w:val="single" w:sz="8.480034" w:space="0" w:color="000000"/>
              <w:left w:val="single" w:sz="8.48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276" w:type="dxa"/>
            <w:tcBorders>
              <w:top w:val="single" w:sz="7.04" w:space="0" w:color="000000"/>
              <w:bottom w:val="single" w:sz="8.48003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52" w:type="dxa"/>
            <w:tcBorders>
              <w:top w:val="single" w:sz="7.04" w:space="0" w:color="000000"/>
              <w:bottom w:val="single" w:sz="8.48003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50" w:type="dxa"/>
            <w:tcBorders>
              <w:top w:val="single" w:sz="7.04" w:space="0" w:color="000000"/>
              <w:bottom w:val="single" w:sz="8.48003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09" w:type="dxa"/>
            <w:tcBorders>
              <w:top w:val="single" w:sz="7.04" w:space="0" w:color="000000"/>
              <w:bottom w:val="single" w:sz="8.48003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50" w:type="dxa"/>
            <w:tcBorders>
              <w:top w:val="single" w:sz="7.04" w:space="0" w:color="000000"/>
              <w:bottom w:val="single" w:sz="8.48003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09" w:type="dxa"/>
            <w:tcBorders>
              <w:top w:val="single" w:sz="7.04" w:space="0" w:color="000000"/>
              <w:bottom w:val="single" w:sz="8.48003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51" w:type="dxa"/>
            <w:tcBorders>
              <w:top w:val="single" w:sz="7.04" w:space="0" w:color="000000"/>
              <w:bottom w:val="single" w:sz="8.48003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78" w:type="dxa"/>
            <w:tcBorders>
              <w:top w:val="single" w:sz="7.04" w:space="0" w:color="000000"/>
              <w:bottom w:val="single" w:sz="8.480034" w:space="0" w:color="000000"/>
              <w:left w:val="single" w:sz="6.56" w:space="0" w:color="000000"/>
              <w:right w:val="single" w:sz="8.48" w:space="0" w:color="000000"/>
            </w:tcBorders>
          </w:tcPr>
          <w:p>
            <w:pPr/>
            <w:rPr/>
          </w:p>
        </w:tc>
      </w:tr>
    </w:tbl>
    <w:p>
      <w:pPr>
        <w:spacing w:after="0"/>
        <w:sectPr>
          <w:pgMar w:header="372" w:footer="646" w:top="760" w:bottom="860" w:left="1180" w:right="1180"/>
          <w:pgSz w:w="11920" w:h="16840"/>
        </w:sectPr>
      </w:pPr>
      <w:rPr/>
    </w:p>
    <w:p>
      <w:pPr>
        <w:spacing w:before="4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02.999697" w:type="dxa"/>
      </w:tblPr>
      <w:tblGrid/>
      <w:tr>
        <w:trPr>
          <w:trHeight w:val="360" w:hRule="exact"/>
        </w:trPr>
        <w:tc>
          <w:tcPr>
            <w:tcW w:w="1435" w:type="dxa"/>
            <w:vMerge w:val="restart"/>
            <w:tcBorders>
              <w:top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2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39" w:lineRule="auto"/>
              <w:ind w:left="291" w:right="271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Dlh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dobý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finan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majet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7865" w:type="dxa"/>
            <w:gridSpan w:val="9"/>
            <w:tcBorders>
              <w:top w:val="single" w:sz="8.96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6" w:after="0" w:line="240" w:lineRule="auto"/>
              <w:ind w:left="1930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Bezp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ost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edne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pred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hád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ajúce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ovné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b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dobie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</w:tr>
      <w:tr>
        <w:trPr>
          <w:trHeight w:val="1407" w:hRule="exact"/>
        </w:trPr>
        <w:tc>
          <w:tcPr>
            <w:tcW w:w="1435" w:type="dxa"/>
            <w:vMerge/>
            <w:tcBorders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890" w:type="dxa"/>
            <w:tcBorders>
              <w:top w:val="single" w:sz="8.96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1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-12" w:right="-30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Podie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ové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279" w:right="259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CP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22" w:right="3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pod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ely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  <w:p>
            <w:pPr>
              <w:spacing w:before="1" w:after="0" w:line="240" w:lineRule="auto"/>
              <w:ind w:left="231" w:right="211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PÚJ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276" w:type="dxa"/>
            <w:tcBorders>
              <w:top w:val="single" w:sz="8.96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90" w:after="0" w:line="240" w:lineRule="auto"/>
              <w:ind w:left="38" w:right="19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Podie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ové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CP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218" w:right="198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pod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ely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  <w:p>
            <w:pPr>
              <w:spacing w:before="0" w:after="0" w:line="239" w:lineRule="auto"/>
              <w:ind w:left="48" w:right="30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spo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sti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pod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tat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ým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vplyvom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852" w:type="dxa"/>
            <w:tcBorders>
              <w:top w:val="single" w:sz="8.96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11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77" w:right="56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Osta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dlho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o­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CP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6" w:right="-15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pod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ely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850" w:type="dxa"/>
            <w:tcBorders>
              <w:top w:val="single" w:sz="8.96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54" w:right="37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Pôži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ky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  <w:p>
            <w:pPr>
              <w:spacing w:before="2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196" w:right="205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PÚJ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709" w:type="dxa"/>
            <w:tcBorders>
              <w:top w:val="single" w:sz="8.96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11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-15" w:right="-35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Osta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121" w:right="101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DFM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991" w:type="dxa"/>
            <w:tcBorders>
              <w:top w:val="single" w:sz="8.96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90" w:after="0" w:line="240" w:lineRule="auto"/>
              <w:ind w:left="60" w:right="39" w:firstLine="-1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Pôži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ky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do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b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splat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osti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najviac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jeden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709" w:type="dxa"/>
            <w:tcBorders>
              <w:top w:val="single" w:sz="8.96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2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39" w:lineRule="auto"/>
              <w:ind w:left="47" w:right="28" w:firstLine="-54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Obst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­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rávaný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DFM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851" w:type="dxa"/>
            <w:tcBorders>
              <w:top w:val="single" w:sz="8.96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90" w:after="0" w:line="240" w:lineRule="auto"/>
              <w:ind w:left="25" w:right="64" w:firstLine="2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Posky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­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nuté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preddav­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ky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67" w:right="50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F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M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737" w:type="dxa"/>
            <w:tcBorders>
              <w:top w:val="single" w:sz="8.96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3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Spolu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</w:tr>
      <w:tr>
        <w:trPr>
          <w:trHeight w:val="280" w:hRule="exact"/>
        </w:trPr>
        <w:tc>
          <w:tcPr>
            <w:tcW w:w="1435" w:type="dxa"/>
            <w:tcBorders>
              <w:top w:val="single" w:sz="4.64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8" w:after="0" w:line="240" w:lineRule="auto"/>
              <w:ind w:left="623" w:right="604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</w:t>
            </w:r>
          </w:p>
        </w:tc>
        <w:tc>
          <w:tcPr>
            <w:tcW w:w="890" w:type="dxa"/>
            <w:tcBorders>
              <w:top w:val="single" w:sz="4.64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8" w:after="0" w:line="240" w:lineRule="auto"/>
              <w:ind w:left="351" w:right="331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b</w:t>
            </w:r>
          </w:p>
        </w:tc>
        <w:tc>
          <w:tcPr>
            <w:tcW w:w="1276" w:type="dxa"/>
            <w:tcBorders>
              <w:top w:val="single" w:sz="4.64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8" w:after="0" w:line="240" w:lineRule="auto"/>
              <w:ind w:left="547" w:right="530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c</w:t>
            </w:r>
          </w:p>
        </w:tc>
        <w:tc>
          <w:tcPr>
            <w:tcW w:w="852" w:type="dxa"/>
            <w:tcBorders>
              <w:top w:val="single" w:sz="4.64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8" w:after="0" w:line="240" w:lineRule="auto"/>
              <w:ind w:left="331" w:right="312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</w:t>
            </w:r>
          </w:p>
        </w:tc>
        <w:tc>
          <w:tcPr>
            <w:tcW w:w="850" w:type="dxa"/>
            <w:tcBorders>
              <w:top w:val="single" w:sz="4.64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8" w:after="0" w:line="240" w:lineRule="auto"/>
              <w:ind w:left="330" w:right="311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e</w:t>
            </w:r>
          </w:p>
        </w:tc>
        <w:tc>
          <w:tcPr>
            <w:tcW w:w="709" w:type="dxa"/>
            <w:tcBorders>
              <w:top w:val="single" w:sz="4.64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8" w:after="0" w:line="240" w:lineRule="auto"/>
              <w:ind w:left="283" w:right="266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f</w:t>
            </w:r>
          </w:p>
        </w:tc>
        <w:tc>
          <w:tcPr>
            <w:tcW w:w="991" w:type="dxa"/>
            <w:tcBorders>
              <w:top w:val="single" w:sz="4.64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8" w:after="0" w:line="240" w:lineRule="auto"/>
              <w:ind w:left="400" w:right="382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g</w:t>
            </w:r>
          </w:p>
        </w:tc>
        <w:tc>
          <w:tcPr>
            <w:tcW w:w="709" w:type="dxa"/>
            <w:tcBorders>
              <w:top w:val="single" w:sz="4.64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8" w:after="0" w:line="240" w:lineRule="auto"/>
              <w:ind w:left="260" w:right="241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h</w:t>
            </w:r>
          </w:p>
        </w:tc>
        <w:tc>
          <w:tcPr>
            <w:tcW w:w="851" w:type="dxa"/>
            <w:tcBorders>
              <w:top w:val="single" w:sz="4.64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63" w:lineRule="exact"/>
              <w:ind w:left="355" w:right="338"/>
              <w:jc w:val="center"/>
              <w:rPr>
                <w:rFonts w:ascii="Arial Narrow" w:hAnsi="Arial Narrow" w:cs="Arial Narrow" w:eastAsia="Arial Narrow"/>
                <w:sz w:val="23"/>
                <w:szCs w:val="23"/>
              </w:rPr>
            </w:pPr>
            <w:rPr/>
            <w:r>
              <w:rPr>
                <w:rFonts w:ascii="Arial Narrow" w:hAnsi="Arial Narrow" w:cs="Arial Narrow" w:eastAsia="Arial Narrow"/>
                <w:sz w:val="23"/>
                <w:szCs w:val="23"/>
                <w:spacing w:val="0"/>
                <w:w w:val="100"/>
              </w:rPr>
              <w:t>i</w:t>
            </w:r>
          </w:p>
        </w:tc>
        <w:tc>
          <w:tcPr>
            <w:tcW w:w="737" w:type="dxa"/>
            <w:tcBorders>
              <w:top w:val="single" w:sz="4.64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9" w:lineRule="exact"/>
              <w:ind w:left="301" w:right="281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j</w:t>
            </w:r>
          </w:p>
        </w:tc>
      </w:tr>
      <w:tr>
        <w:trPr>
          <w:trHeight w:val="298" w:hRule="exact"/>
        </w:trPr>
        <w:tc>
          <w:tcPr>
            <w:tcW w:w="9300" w:type="dxa"/>
            <w:gridSpan w:val="10"/>
            <w:tcBorders>
              <w:top w:val="single" w:sz="8.960" w:space="0" w:color="000000"/>
              <w:bottom w:val="single" w:sz="8.96003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14" w:after="0" w:line="240" w:lineRule="auto"/>
              <w:ind w:left="19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Prvotné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oce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ie</w:t>
            </w:r>
          </w:p>
        </w:tc>
      </w:tr>
      <w:tr>
        <w:trPr>
          <w:trHeight w:val="740" w:hRule="exact"/>
        </w:trPr>
        <w:tc>
          <w:tcPr>
            <w:tcW w:w="1435" w:type="dxa"/>
            <w:tcBorders>
              <w:top w:val="single" w:sz="8.96003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42" w:lineRule="exact"/>
              <w:ind w:left="19" w:right="-2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Stav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za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ku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ného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  <w:p>
            <w:pPr>
              <w:spacing w:before="0" w:after="0" w:line="236" w:lineRule="exact"/>
              <w:ind w:left="19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obd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bia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890" w:type="dxa"/>
            <w:tcBorders>
              <w:top w:val="single" w:sz="8.96003" w:space="0" w:color="000000"/>
              <w:bottom w:val="single" w:sz="7.04" w:space="0" w:color="000000"/>
              <w:left w:val="single" w:sz="8.48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276" w:type="dxa"/>
            <w:tcBorders>
              <w:top w:val="single" w:sz="8.96003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52" w:type="dxa"/>
            <w:tcBorders>
              <w:top w:val="single" w:sz="8.96003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50" w:type="dxa"/>
            <w:tcBorders>
              <w:top w:val="single" w:sz="8.96003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09" w:type="dxa"/>
            <w:tcBorders>
              <w:top w:val="single" w:sz="8.96003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991" w:type="dxa"/>
            <w:tcBorders>
              <w:top w:val="single" w:sz="8.96003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09" w:type="dxa"/>
            <w:tcBorders>
              <w:top w:val="single" w:sz="8.96003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51" w:type="dxa"/>
            <w:tcBorders>
              <w:top w:val="single" w:sz="8.96003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37" w:type="dxa"/>
            <w:tcBorders>
              <w:top w:val="single" w:sz="8.96003" w:space="0" w:color="000000"/>
              <w:bottom w:val="single" w:sz="7.04" w:space="0" w:color="000000"/>
              <w:left w:val="single" w:sz="6.56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293" w:hRule="exact"/>
        </w:trPr>
        <w:tc>
          <w:tcPr>
            <w:tcW w:w="1435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14" w:after="0" w:line="240" w:lineRule="auto"/>
              <w:ind w:left="19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Príras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ky</w:t>
            </w:r>
          </w:p>
        </w:tc>
        <w:tc>
          <w:tcPr>
            <w:tcW w:w="890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276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52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50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09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991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09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51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37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293" w:hRule="exact"/>
        </w:trPr>
        <w:tc>
          <w:tcPr>
            <w:tcW w:w="1435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14" w:after="0" w:line="240" w:lineRule="auto"/>
              <w:ind w:left="19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Úbytky</w:t>
            </w:r>
          </w:p>
        </w:tc>
        <w:tc>
          <w:tcPr>
            <w:tcW w:w="890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276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52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50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09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991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09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51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37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294" w:hRule="exact"/>
        </w:trPr>
        <w:tc>
          <w:tcPr>
            <w:tcW w:w="1435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14" w:after="0" w:line="240" w:lineRule="auto"/>
              <w:ind w:left="19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Presu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y</w:t>
            </w:r>
          </w:p>
        </w:tc>
        <w:tc>
          <w:tcPr>
            <w:tcW w:w="890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276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52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50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09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991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09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51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37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740" w:hRule="exact"/>
        </w:trPr>
        <w:tc>
          <w:tcPr>
            <w:tcW w:w="1435" w:type="dxa"/>
            <w:tcBorders>
              <w:top w:val="single" w:sz="7.04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6" w:lineRule="exact"/>
              <w:ind w:left="19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Stav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konci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19" w:right="466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ného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obd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bia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890" w:type="dxa"/>
            <w:tcBorders>
              <w:top w:val="single" w:sz="7.04" w:space="0" w:color="000000"/>
              <w:bottom w:val="single" w:sz="8.960" w:space="0" w:color="000000"/>
              <w:left w:val="single" w:sz="8.48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276" w:type="dxa"/>
            <w:tcBorders>
              <w:top w:val="single" w:sz="7.04" w:space="0" w:color="000000"/>
              <w:bottom w:val="single" w:sz="8.96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52" w:type="dxa"/>
            <w:tcBorders>
              <w:top w:val="single" w:sz="7.04" w:space="0" w:color="000000"/>
              <w:bottom w:val="single" w:sz="8.96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50" w:type="dxa"/>
            <w:tcBorders>
              <w:top w:val="single" w:sz="7.04" w:space="0" w:color="000000"/>
              <w:bottom w:val="single" w:sz="8.96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09" w:type="dxa"/>
            <w:tcBorders>
              <w:top w:val="single" w:sz="7.04" w:space="0" w:color="000000"/>
              <w:bottom w:val="single" w:sz="8.96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991" w:type="dxa"/>
            <w:tcBorders>
              <w:top w:val="single" w:sz="7.04" w:space="0" w:color="000000"/>
              <w:bottom w:val="single" w:sz="8.96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09" w:type="dxa"/>
            <w:tcBorders>
              <w:top w:val="single" w:sz="7.04" w:space="0" w:color="000000"/>
              <w:bottom w:val="single" w:sz="8.96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51" w:type="dxa"/>
            <w:tcBorders>
              <w:top w:val="single" w:sz="7.04" w:space="0" w:color="000000"/>
              <w:bottom w:val="single" w:sz="8.96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37" w:type="dxa"/>
            <w:tcBorders>
              <w:top w:val="single" w:sz="7.04" w:space="0" w:color="000000"/>
              <w:bottom w:val="single" w:sz="8.960" w:space="0" w:color="000000"/>
              <w:left w:val="single" w:sz="6.56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298" w:hRule="exact"/>
        </w:trPr>
        <w:tc>
          <w:tcPr>
            <w:tcW w:w="9300" w:type="dxa"/>
            <w:gridSpan w:val="10"/>
            <w:tcBorders>
              <w:top w:val="single" w:sz="8.96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14" w:after="0" w:line="240" w:lineRule="auto"/>
              <w:ind w:left="19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Oprav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pol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ž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y</w:t>
            </w:r>
          </w:p>
        </w:tc>
      </w:tr>
      <w:tr>
        <w:trPr>
          <w:trHeight w:val="982" w:hRule="exact"/>
        </w:trPr>
        <w:tc>
          <w:tcPr>
            <w:tcW w:w="1435" w:type="dxa"/>
            <w:tcBorders>
              <w:top w:val="single" w:sz="8.960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7" w:lineRule="exact"/>
              <w:ind w:left="19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Stav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  <w:p>
            <w:pPr>
              <w:spacing w:before="2" w:after="0" w:line="242" w:lineRule="exact"/>
              <w:ind w:left="19" w:right="361" w:firstLine="48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b/>
                <w:bCs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atku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ného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obd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bia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890" w:type="dxa"/>
            <w:tcBorders>
              <w:top w:val="single" w:sz="8.960" w:space="0" w:color="000000"/>
              <w:bottom w:val="single" w:sz="7.04" w:space="0" w:color="000000"/>
              <w:left w:val="single" w:sz="8.48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276" w:type="dxa"/>
            <w:tcBorders>
              <w:top w:val="single" w:sz="8.960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52" w:type="dxa"/>
            <w:tcBorders>
              <w:top w:val="single" w:sz="8.960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50" w:type="dxa"/>
            <w:tcBorders>
              <w:top w:val="single" w:sz="8.960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09" w:type="dxa"/>
            <w:tcBorders>
              <w:top w:val="single" w:sz="8.960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991" w:type="dxa"/>
            <w:tcBorders>
              <w:top w:val="single" w:sz="8.960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09" w:type="dxa"/>
            <w:tcBorders>
              <w:top w:val="single" w:sz="8.960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51" w:type="dxa"/>
            <w:tcBorders>
              <w:top w:val="single" w:sz="8.960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37" w:type="dxa"/>
            <w:tcBorders>
              <w:top w:val="single" w:sz="8.960" w:space="0" w:color="000000"/>
              <w:bottom w:val="single" w:sz="7.04" w:space="0" w:color="000000"/>
              <w:left w:val="single" w:sz="6.56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293" w:hRule="exact"/>
        </w:trPr>
        <w:tc>
          <w:tcPr>
            <w:tcW w:w="1435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14" w:after="0" w:line="240" w:lineRule="auto"/>
              <w:ind w:left="19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Príras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ky</w:t>
            </w:r>
          </w:p>
        </w:tc>
        <w:tc>
          <w:tcPr>
            <w:tcW w:w="890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276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52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50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09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991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09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51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37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287" w:hRule="exact"/>
        </w:trPr>
        <w:tc>
          <w:tcPr>
            <w:tcW w:w="1435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14" w:after="0" w:line="240" w:lineRule="auto"/>
              <w:ind w:left="19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Úbytky</w:t>
            </w:r>
          </w:p>
        </w:tc>
        <w:tc>
          <w:tcPr>
            <w:tcW w:w="890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276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52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50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09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991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09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51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37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289" w:hRule="exact"/>
        </w:trPr>
        <w:tc>
          <w:tcPr>
            <w:tcW w:w="1435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14" w:after="0" w:line="240" w:lineRule="auto"/>
              <w:ind w:left="19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Presuny</w:t>
            </w:r>
          </w:p>
        </w:tc>
        <w:tc>
          <w:tcPr>
            <w:tcW w:w="890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276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52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50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09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991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09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51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37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737" w:hRule="exact"/>
        </w:trPr>
        <w:tc>
          <w:tcPr>
            <w:tcW w:w="1435" w:type="dxa"/>
            <w:tcBorders>
              <w:top w:val="single" w:sz="7.04" w:space="0" w:color="000000"/>
              <w:bottom w:val="single" w:sz="8.960039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4" w:lineRule="exact"/>
              <w:ind w:left="19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Stav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konci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  <w:p>
            <w:pPr>
              <w:spacing w:before="2" w:after="0" w:line="242" w:lineRule="exact"/>
              <w:ind w:left="19" w:right="466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ného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obd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bia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890" w:type="dxa"/>
            <w:tcBorders>
              <w:top w:val="single" w:sz="7.04" w:space="0" w:color="000000"/>
              <w:bottom w:val="single" w:sz="8.960039" w:space="0" w:color="000000"/>
              <w:left w:val="single" w:sz="8.48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276" w:type="dxa"/>
            <w:tcBorders>
              <w:top w:val="single" w:sz="7.04" w:space="0" w:color="000000"/>
              <w:bottom w:val="single" w:sz="8.960039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52" w:type="dxa"/>
            <w:tcBorders>
              <w:top w:val="single" w:sz="7.04" w:space="0" w:color="000000"/>
              <w:bottom w:val="single" w:sz="8.960039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50" w:type="dxa"/>
            <w:tcBorders>
              <w:top w:val="single" w:sz="7.04" w:space="0" w:color="000000"/>
              <w:bottom w:val="single" w:sz="8.960039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09" w:type="dxa"/>
            <w:tcBorders>
              <w:top w:val="single" w:sz="7.04" w:space="0" w:color="000000"/>
              <w:bottom w:val="single" w:sz="8.960039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991" w:type="dxa"/>
            <w:tcBorders>
              <w:top w:val="single" w:sz="7.04" w:space="0" w:color="000000"/>
              <w:bottom w:val="single" w:sz="8.960039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09" w:type="dxa"/>
            <w:tcBorders>
              <w:top w:val="single" w:sz="7.04" w:space="0" w:color="000000"/>
              <w:bottom w:val="single" w:sz="8.960039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51" w:type="dxa"/>
            <w:tcBorders>
              <w:top w:val="single" w:sz="7.04" w:space="0" w:color="000000"/>
              <w:bottom w:val="single" w:sz="8.960039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37" w:type="dxa"/>
            <w:tcBorders>
              <w:top w:val="single" w:sz="7.04" w:space="0" w:color="000000"/>
              <w:bottom w:val="single" w:sz="8.960039" w:space="0" w:color="000000"/>
              <w:left w:val="single" w:sz="6.56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298" w:hRule="exact"/>
        </w:trPr>
        <w:tc>
          <w:tcPr>
            <w:tcW w:w="9300" w:type="dxa"/>
            <w:gridSpan w:val="10"/>
            <w:tcBorders>
              <w:top w:val="single" w:sz="8.960039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14" w:after="0" w:line="240" w:lineRule="auto"/>
              <w:ind w:left="19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Účtov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hod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</w:t>
            </w:r>
          </w:p>
        </w:tc>
      </w:tr>
      <w:tr>
        <w:trPr>
          <w:trHeight w:val="740" w:hRule="exact"/>
        </w:trPr>
        <w:tc>
          <w:tcPr>
            <w:tcW w:w="1435" w:type="dxa"/>
            <w:tcBorders>
              <w:top w:val="single" w:sz="8.960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42" w:lineRule="exact"/>
              <w:ind w:left="19" w:right="-2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Stav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za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ku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ného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obd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bia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890" w:type="dxa"/>
            <w:tcBorders>
              <w:top w:val="single" w:sz="8.960" w:space="0" w:color="000000"/>
              <w:bottom w:val="single" w:sz="7.04" w:space="0" w:color="000000"/>
              <w:left w:val="single" w:sz="8.48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276" w:type="dxa"/>
            <w:tcBorders>
              <w:top w:val="single" w:sz="8.960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52" w:type="dxa"/>
            <w:tcBorders>
              <w:top w:val="single" w:sz="8.960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50" w:type="dxa"/>
            <w:tcBorders>
              <w:top w:val="single" w:sz="8.960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09" w:type="dxa"/>
            <w:tcBorders>
              <w:top w:val="single" w:sz="8.960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991" w:type="dxa"/>
            <w:tcBorders>
              <w:top w:val="single" w:sz="8.960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09" w:type="dxa"/>
            <w:tcBorders>
              <w:top w:val="single" w:sz="8.960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51" w:type="dxa"/>
            <w:tcBorders>
              <w:top w:val="single" w:sz="8.960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37" w:type="dxa"/>
            <w:tcBorders>
              <w:top w:val="single" w:sz="8.960" w:space="0" w:color="000000"/>
              <w:bottom w:val="single" w:sz="7.04" w:space="0" w:color="000000"/>
              <w:left w:val="single" w:sz="6.56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741" w:hRule="exact"/>
        </w:trPr>
        <w:tc>
          <w:tcPr>
            <w:tcW w:w="1435" w:type="dxa"/>
            <w:tcBorders>
              <w:top w:val="single" w:sz="7.04" w:space="0" w:color="000000"/>
              <w:bottom w:val="single" w:sz="8.480049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42" w:lineRule="exact"/>
              <w:ind w:left="19" w:right="227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Stav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konci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ného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obd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bia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890" w:type="dxa"/>
            <w:tcBorders>
              <w:top w:val="single" w:sz="7.04" w:space="0" w:color="000000"/>
              <w:bottom w:val="single" w:sz="8.480049" w:space="0" w:color="000000"/>
              <w:left w:val="single" w:sz="8.48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276" w:type="dxa"/>
            <w:tcBorders>
              <w:top w:val="single" w:sz="7.04" w:space="0" w:color="000000"/>
              <w:bottom w:val="single" w:sz="8.480049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52" w:type="dxa"/>
            <w:tcBorders>
              <w:top w:val="single" w:sz="7.04" w:space="0" w:color="000000"/>
              <w:bottom w:val="single" w:sz="8.480049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50" w:type="dxa"/>
            <w:tcBorders>
              <w:top w:val="single" w:sz="7.04" w:space="0" w:color="000000"/>
              <w:bottom w:val="single" w:sz="8.480049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09" w:type="dxa"/>
            <w:tcBorders>
              <w:top w:val="single" w:sz="7.04" w:space="0" w:color="000000"/>
              <w:bottom w:val="single" w:sz="8.480049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991" w:type="dxa"/>
            <w:tcBorders>
              <w:top w:val="single" w:sz="7.04" w:space="0" w:color="000000"/>
              <w:bottom w:val="single" w:sz="8.480049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09" w:type="dxa"/>
            <w:tcBorders>
              <w:top w:val="single" w:sz="7.04" w:space="0" w:color="000000"/>
              <w:bottom w:val="single" w:sz="8.480049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51" w:type="dxa"/>
            <w:tcBorders>
              <w:top w:val="single" w:sz="7.04" w:space="0" w:color="000000"/>
              <w:bottom w:val="single" w:sz="8.480049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737" w:type="dxa"/>
            <w:tcBorders>
              <w:top w:val="single" w:sz="7.04" w:space="0" w:color="000000"/>
              <w:bottom w:val="single" w:sz="8.480049" w:space="0" w:color="000000"/>
              <w:left w:val="single" w:sz="6.56" w:space="0" w:color="000000"/>
              <w:right w:val="single" w:sz="8.48" w:space="0" w:color="000000"/>
            </w:tcBorders>
          </w:tcPr>
          <w:p>
            <w:pPr/>
            <w:rPr/>
          </w:p>
        </w:tc>
      </w:tr>
    </w:tbl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6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34" w:after="0" w:line="251" w:lineRule="auto"/>
        <w:ind w:left="156" w:right="192"/>
        <w:jc w:val="left"/>
        <w:rPr>
          <w:rFonts w:ascii="Arial Narrow" w:hAnsi="Arial Narrow" w:cs="Arial Narrow" w:eastAsia="Arial Narrow"/>
          <w:sz w:val="21"/>
          <w:szCs w:val="21"/>
        </w:rPr>
      </w:pPr>
      <w:rPr/>
      <w:r>
        <w:rPr/>
        <w:pict>
          <v:group style="position:absolute;margin-left:64.077347pt;margin-top:-61.134548pt;width:467.22531pt;height:61.940669pt;mso-position-horizontal-relative:page;mso-position-vertical-relative:paragraph;z-index:-13258" coordorigin="1282,-1223" coordsize="9345,1239">
            <v:group style="position:absolute;left:1286;top:-1218;width:9335;height:2" coordorigin="1286,-1218" coordsize="9335,2">
              <v:shape style="position:absolute;left:1286;top:-1218;width:9335;height:2" coordorigin="1286,-1218" coordsize="9335,0" path="m1286,-1218l10621,-1218e" filled="f" stroked="t" strokeweight=".48531pt" strokecolor="#000000">
                <v:path arrowok="t"/>
              </v:shape>
            </v:group>
            <v:group style="position:absolute;left:1291;top:-1214;width:2;height:1224" coordorigin="1291,-1214" coordsize="2,1224">
              <v:shape style="position:absolute;left:1291;top:-1214;width:2;height:1224" coordorigin="1291,-1214" coordsize="0,1224" path="m1291,-1214l1291,10e" filled="f" stroked="t" strokeweight=".580pt" strokecolor="#000000">
                <v:path arrowok="t"/>
              </v:shape>
            </v:group>
            <v:group style="position:absolute;left:1286;top:6;width:9335;height:2" coordorigin="1286,6" coordsize="9335,2">
              <v:shape style="position:absolute;left:1286;top:6;width:9335;height:2" coordorigin="1286,6" coordsize="9335,0" path="m1286,6l10621,6e" filled="f" stroked="t" strokeweight=".485309pt" strokecolor="#000000">
                <v:path arrowok="t"/>
              </v:shape>
            </v:group>
            <v:group style="position:absolute;left:10616;top:-1214;width:2;height:1224" coordorigin="10616,-1214" coordsize="2,1224">
              <v:shape style="position:absolute;left:10616;top:-1214;width:2;height:1224" coordorigin="10616,-1214" coordsize="0,1224" path="m10616,-1214l10616,10e" filled="f" stroked="t" strokeweight=".580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63.995003pt;margin-top:69.172920pt;width:467.389992pt;height:26.2pt;mso-position-horizontal-relative:page;mso-position-vertical-relative:paragraph;z-index:-13256" coordorigin="1280,1383" coordsize="9348,524">
            <v:group style="position:absolute;left:1286;top:1901;width:9335;height:2" coordorigin="1286,1901" coordsize="9335,2">
              <v:shape style="position:absolute;left:1286;top:1901;width:9335;height:2" coordorigin="1286,1901" coordsize="9335,0" path="m1286,1901l10621,1901e" filled="f" stroked="t" strokeweight=".649992pt" strokecolor="#000000">
                <v:path arrowok="t"/>
              </v:shape>
            </v:group>
            <v:group style="position:absolute;left:1294;top:1389;width:9319;height:2" coordorigin="1294,1389" coordsize="9319,2">
              <v:shape style="position:absolute;left:1294;top:1389;width:9319;height:2" coordorigin="1294,1389" coordsize="9319,0" path="m1294,1389l10613,1389e" filled="f" stroked="t" strokeweight=".580pt" strokecolor="#000000">
                <v:path arrowok="t"/>
              </v:shape>
            </v:group>
            <v:group style="position:absolute;left:1303;top:1394;width:2;height:500" coordorigin="1303,1394" coordsize="2,500">
              <v:shape style="position:absolute;left:1303;top:1394;width:2;height:500" coordorigin="1303,1394" coordsize="0,500" path="m1303,1394l1303,1894e" filled="f" stroked="t" strokeweight="1.06pt" strokecolor="#000000">
                <v:path arrowok="t"/>
              </v:shape>
            </v:group>
            <v:group style="position:absolute;left:7415;top:1394;width:2;height:500" coordorigin="7415,1394" coordsize="2,500">
              <v:shape style="position:absolute;left:7415;top:1394;width:2;height:500" coordorigin="7415,1394" coordsize="0,500" path="m7415,1394l7415,1894e" filled="f" stroked="t" strokeweight="1.06pt" strokecolor="#000000">
                <v:path arrowok="t"/>
              </v:shape>
            </v:group>
            <v:group style="position:absolute;left:10603;top:1394;width:2;height:500" coordorigin="10603,1394" coordsize="2,500">
              <v:shape style="position:absolute;left:10603;top:1394;width:2;height:500" coordorigin="10603,1394" coordsize="0,500" path="m10603,1394l10603,1894e" filled="f" stroked="t" strokeweight="1.06pt" strokecolor="#000000">
                <v:path arrowok="t"/>
              </v:shape>
            </v:group>
            <w10:wrap type="none"/>
          </v:group>
        </w:pic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k)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Dlhodobý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fi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ančný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majetok,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ktorý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je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zri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dené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záložné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právo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dlohodobý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finančný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majet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k,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pri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ktorom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má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účtovná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jednotka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obmedzené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právo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ním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nakladať</w:t>
      </w:r>
    </w:p>
    <w:p>
      <w:pPr>
        <w:spacing w:before="4" w:after="0" w:line="20" w:lineRule="exact"/>
        <w:jc w:val="left"/>
        <w:rPr>
          <w:sz w:val="2"/>
          <w:szCs w:val="2"/>
        </w:rPr>
      </w:pPr>
      <w:rPr/>
      <w:r>
        <w:rPr>
          <w:sz w:val="2"/>
          <w:szCs w:val="2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03.000002" w:type="dxa"/>
      </w:tblPr>
      <w:tblGrid/>
      <w:tr>
        <w:trPr>
          <w:trHeight w:val="260" w:hRule="exact"/>
        </w:trPr>
        <w:tc>
          <w:tcPr>
            <w:tcW w:w="6112" w:type="dxa"/>
            <w:tcBorders>
              <w:top w:val="single" w:sz="8.96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7" w:lineRule="exact"/>
              <w:ind w:left="1920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Dlh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dobý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fin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maje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3188" w:type="dxa"/>
            <w:tcBorders>
              <w:top w:val="single" w:sz="8.96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7" w:lineRule="exact"/>
              <w:ind w:left="138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Hod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ota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za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žné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tov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bdob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</w:tr>
      <w:tr>
        <w:trPr>
          <w:trHeight w:val="299" w:hRule="exact"/>
        </w:trPr>
        <w:tc>
          <w:tcPr>
            <w:tcW w:w="6112" w:type="dxa"/>
            <w:tcBorders>
              <w:top w:val="single" w:sz="8.960" w:space="0" w:color="000000"/>
              <w:bottom w:val="single" w:sz="8.48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26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Dlhod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bý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fin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nčný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m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jetok,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ktorý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je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zri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zálož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vo</w:t>
            </w:r>
          </w:p>
        </w:tc>
        <w:tc>
          <w:tcPr>
            <w:tcW w:w="3188" w:type="dxa"/>
            <w:tcBorders>
              <w:top w:val="single" w:sz="8.960" w:space="0" w:color="000000"/>
              <w:bottom w:val="single" w:sz="8.48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</w:tbl>
    <w:p>
      <w:pPr>
        <w:spacing w:before="2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4" w:after="0" w:line="240" w:lineRule="auto"/>
        <w:ind w:left="151" w:right="3347"/>
        <w:jc w:val="left"/>
        <w:rPr>
          <w:rFonts w:ascii="Arial Narrow" w:hAnsi="Arial Narrow" w:cs="Arial Narrow" w:eastAsia="Arial Narrow"/>
          <w:sz w:val="21"/>
          <w:szCs w:val="21"/>
        </w:rPr>
      </w:pPr>
      <w:rPr/>
      <w:r>
        <w:rPr/>
        <w:pict>
          <v:group style="position:absolute;margin-left:64.029999pt;margin-top:44.732231pt;width:467.32pt;height:71.966387pt;mso-position-horizontal-relative:page;mso-position-vertical-relative:paragraph;z-index:-13257" coordorigin="1281,895" coordsize="9346,1439">
            <v:group style="position:absolute;left:1286;top:899;width:9335;height:2" coordorigin="1286,899" coordsize="9335,2">
              <v:shape style="position:absolute;left:1286;top:899;width:9335;height:2" coordorigin="1286,899" coordsize="9335,0" path="m1286,899l10621,899e" filled="f" stroked="t" strokeweight=".484609pt" strokecolor="#000000">
                <v:path arrowok="t"/>
              </v:shape>
            </v:group>
            <v:group style="position:absolute;left:1291;top:903;width:2;height:1425" coordorigin="1291,903" coordsize="2,1425">
              <v:shape style="position:absolute;left:1291;top:903;width:2;height:1425" coordorigin="1291,903" coordsize="0,1425" path="m1291,903l1291,2328e" filled="f" stroked="t" strokeweight=".580pt" strokecolor="#000000">
                <v:path arrowok="t"/>
              </v:shape>
            </v:group>
            <v:group style="position:absolute;left:1286;top:2322;width:9335;height:2" coordorigin="1286,2322" coordsize="9335,2">
              <v:shape style="position:absolute;left:1286;top:2322;width:9335;height:2" coordorigin="1286,2322" coordsize="9335,0" path="m1286,2322l10621,2322e" filled="f" stroked="t" strokeweight=".580pt" strokecolor="#000000">
                <v:path arrowok="t"/>
              </v:shape>
            </v:group>
            <v:group style="position:absolute;left:10616;top:903;width:2;height:1425" coordorigin="10616,903" coordsize="2,1425">
              <v:shape style="position:absolute;left:10616;top:903;width:2;height:1425" coordorigin="10616,903" coordsize="0,1425" path="m10616,903l10616,2328e" filled="f" stroked="t" strokeweight=".580pt" strokecolor="#000000">
                <v:path arrowok="t"/>
              </v:shape>
            </v:group>
            <w10:wrap type="none"/>
          </v:group>
        </w:pic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Dlhod</w:t>
      </w:r>
      <w:r>
        <w:rPr>
          <w:rFonts w:ascii="Arial Narrow" w:hAnsi="Arial Narrow" w:cs="Arial Narrow" w:eastAsia="Arial Narrow"/>
          <w:sz w:val="21"/>
          <w:szCs w:val="21"/>
          <w:spacing w:val="-1"/>
          <w:w w:val="100"/>
        </w:rPr>
        <w:t>o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bý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fin</w:t>
      </w:r>
      <w:r>
        <w:rPr>
          <w:rFonts w:ascii="Arial Narrow" w:hAnsi="Arial Narrow" w:cs="Arial Narrow" w:eastAsia="Arial Narrow"/>
          <w:sz w:val="21"/>
          <w:szCs w:val="21"/>
          <w:spacing w:val="-1"/>
          <w:w w:val="100"/>
        </w:rPr>
        <w:t>a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nčný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m</w:t>
      </w:r>
      <w:r>
        <w:rPr>
          <w:rFonts w:ascii="Arial Narrow" w:hAnsi="Arial Narrow" w:cs="Arial Narrow" w:eastAsia="Arial Narrow"/>
          <w:sz w:val="21"/>
          <w:szCs w:val="21"/>
          <w:spacing w:val="-1"/>
          <w:w w:val="100"/>
        </w:rPr>
        <w:t>a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jetok,</w:t>
      </w:r>
      <w:r>
        <w:rPr>
          <w:rFonts w:ascii="Arial Narrow" w:hAnsi="Arial Narrow" w:cs="Arial Narrow" w:eastAsia="Arial Narrow"/>
          <w:sz w:val="21"/>
          <w:szCs w:val="21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pri</w:t>
      </w:r>
      <w:r>
        <w:rPr>
          <w:rFonts w:ascii="Arial Narrow" w:hAnsi="Arial Narrow" w:cs="Arial Narrow" w:eastAsia="Arial Narrow"/>
          <w:sz w:val="21"/>
          <w:szCs w:val="21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ktor</w:t>
      </w:r>
      <w:r>
        <w:rPr>
          <w:rFonts w:ascii="Arial Narrow" w:hAnsi="Arial Narrow" w:cs="Arial Narrow" w:eastAsia="Arial Narrow"/>
          <w:sz w:val="21"/>
          <w:szCs w:val="21"/>
          <w:spacing w:val="-1"/>
          <w:w w:val="100"/>
        </w:rPr>
        <w:t>o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m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má</w:t>
      </w:r>
      <w:r>
        <w:rPr>
          <w:rFonts w:ascii="Arial Narrow" w:hAnsi="Arial Narrow" w:cs="Arial Narrow" w:eastAsia="Arial Narrow"/>
          <w:sz w:val="21"/>
          <w:szCs w:val="21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ú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č</w:t>
      </w:r>
      <w:r>
        <w:rPr>
          <w:rFonts w:ascii="Arial Narrow" w:hAnsi="Arial Narrow" w:cs="Arial Narrow" w:eastAsia="Arial Narrow"/>
          <w:sz w:val="21"/>
          <w:szCs w:val="21"/>
          <w:spacing w:val="-1"/>
          <w:w w:val="100"/>
        </w:rPr>
        <w:t>t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ovná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je</w:t>
      </w:r>
      <w:r>
        <w:rPr>
          <w:rFonts w:ascii="Arial Narrow" w:hAnsi="Arial Narrow" w:cs="Arial Narrow" w:eastAsia="Arial Narrow"/>
          <w:sz w:val="21"/>
          <w:szCs w:val="21"/>
          <w:spacing w:val="-1"/>
          <w:w w:val="100"/>
        </w:rPr>
        <w:t>d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notka</w:t>
      </w:r>
      <w:r>
        <w:rPr>
          <w:rFonts w:ascii="Arial Narrow" w:hAnsi="Arial Narrow" w:cs="Arial Narrow" w:eastAsia="Arial Narrow"/>
          <w:sz w:val="21"/>
          <w:szCs w:val="21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-1"/>
          <w:w w:val="100"/>
        </w:rPr>
        <w:t>o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bmedz</w:t>
      </w:r>
      <w:r>
        <w:rPr>
          <w:rFonts w:ascii="Arial Narrow" w:hAnsi="Arial Narrow" w:cs="Arial Narrow" w:eastAsia="Arial Narrow"/>
          <w:sz w:val="21"/>
          <w:szCs w:val="21"/>
          <w:spacing w:val="-1"/>
          <w:w w:val="100"/>
        </w:rPr>
        <w:t>e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né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p</w:t>
      </w:r>
      <w:r>
        <w:rPr>
          <w:rFonts w:ascii="Arial Narrow" w:hAnsi="Arial Narrow" w:cs="Arial Narrow" w:eastAsia="Arial Narrow"/>
          <w:sz w:val="21"/>
          <w:szCs w:val="21"/>
          <w:spacing w:val="-1"/>
          <w:w w:val="100"/>
        </w:rPr>
        <w:t>r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á</w:t>
      </w:r>
      <w:r>
        <w:rPr>
          <w:rFonts w:ascii="Arial Narrow" w:hAnsi="Arial Narrow" w:cs="Arial Narrow" w:eastAsia="Arial Narrow"/>
          <w:sz w:val="21"/>
          <w:szCs w:val="21"/>
          <w:spacing w:val="-1"/>
          <w:w w:val="100"/>
        </w:rPr>
        <w:t>v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o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ním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-1"/>
          <w:w w:val="100"/>
        </w:rPr>
        <w:t>n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aklad</w:t>
      </w:r>
      <w:r>
        <w:rPr>
          <w:rFonts w:ascii="Arial Narrow" w:hAnsi="Arial Narrow" w:cs="Arial Narrow" w:eastAsia="Arial Narrow"/>
          <w:sz w:val="21"/>
          <w:szCs w:val="21"/>
          <w:spacing w:val="-1"/>
          <w:w w:val="100"/>
        </w:rPr>
        <w:t>a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ť</w:t>
      </w:r>
    </w:p>
    <w:p>
      <w:pPr>
        <w:jc w:val="left"/>
        <w:spacing w:after="0"/>
        <w:sectPr>
          <w:pgMar w:header="372" w:footer="646" w:top="840" w:bottom="900" w:left="1180" w:right="1180"/>
          <w:pgSz w:w="11920" w:h="16840"/>
        </w:sectPr>
      </w:pPr>
      <w:rPr/>
    </w:p>
    <w:p>
      <w:pPr>
        <w:spacing w:before="6" w:after="0" w:line="150" w:lineRule="exact"/>
        <w:jc w:val="left"/>
        <w:rPr>
          <w:sz w:val="15"/>
          <w:szCs w:val="15"/>
        </w:rPr>
      </w:pPr>
      <w:rPr/>
      <w:r>
        <w:rPr/>
        <w:pict>
          <v:group style="position:absolute;margin-left:64.029999pt;margin-top:589.352539pt;width:467.32pt;height:117.378093pt;mso-position-horizontal-relative:page;mso-position-vertical-relative:page;z-index:-13255" coordorigin="1281,11787" coordsize="9346,2348">
            <v:group style="position:absolute;left:1286;top:11796;width:9335;height:2" coordorigin="1286,11796" coordsize="9335,2">
              <v:shape style="position:absolute;left:1286;top:11796;width:9335;height:2" coordorigin="1286,11796" coordsize="9335,0" path="m1286,11796l10621,11796e" filled="f" stroked="t" strokeweight=".579897pt" strokecolor="#000000">
                <v:path arrowok="t"/>
              </v:shape>
            </v:group>
            <v:group style="position:absolute;left:1291;top:11793;width:2;height:2336" coordorigin="1291,11793" coordsize="2,2336">
              <v:shape style="position:absolute;left:1291;top:11793;width:2;height:2336" coordorigin="1291,11793" coordsize="0,2336" path="m1291,11793l1291,14129e" filled="f" stroked="t" strokeweight=".580pt" strokecolor="#000000">
                <v:path arrowok="t"/>
              </v:shape>
            </v:group>
            <v:group style="position:absolute;left:1286;top:14123;width:9335;height:2" coordorigin="1286,14123" coordsize="9335,2">
              <v:shape style="position:absolute;left:1286;top:14123;width:9335;height:2" coordorigin="1286,14123" coordsize="9335,0" path="m1286,14123l10621,14123e" filled="f" stroked="t" strokeweight=".580pt" strokecolor="#000000">
                <v:path arrowok="t"/>
              </v:shape>
            </v:group>
            <v:group style="position:absolute;left:10616;top:11793;width:2;height:2336" coordorigin="10616,11793" coordsize="2,2336">
              <v:shape style="position:absolute;left:10616;top:11793;width:2;height:2336" coordorigin="10616,11793" coordsize="0,2336" path="m10616,11793l10616,14129e" filled="f" stroked="t" strokeweight=".580pt" strokecolor="#000000">
                <v:path arrowok="t"/>
              </v:shape>
            </v:group>
            <w10:wrap type="none"/>
          </v:group>
        </w:pict>
      </w:r>
      <w:r>
        <w:rPr>
          <w:sz w:val="15"/>
          <w:szCs w:val="15"/>
        </w:rPr>
      </w:r>
    </w:p>
    <w:p>
      <w:pPr>
        <w:spacing w:before="36" w:after="0" w:line="348" w:lineRule="auto"/>
        <w:ind w:left="169" w:right="734"/>
        <w:jc w:val="left"/>
        <w:rPr>
          <w:rFonts w:ascii="Arial Narrow" w:hAnsi="Arial Narrow" w:cs="Arial Narrow" w:eastAsia="Arial Narrow"/>
          <w:sz w:val="21"/>
          <w:szCs w:val="21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64.150002pt;margin-top:33.917137pt;width:467.55pt;height:493.460002pt;mso-position-horizontal-relative:page;mso-position-vertical-relative:paragraph;z-index:-13254" type="#_x0000_t202" filled="f" stroked="f">
            <v:textbox inset="0,0,0,0">
              <w:txbxContent>
                <w:tbl>
                  <w:tblPr>
                    <w:tblW w:w="0" w:type="auto"/>
                    <w:tblLook w:val="01E0"/>
                    <w:tblLayout w:type="fixed"/>
                    <w:tblCellMar>
                      <w:left w:w="0" w:type="dxa"/>
                      <w:right w:w="0" w:type="dxa"/>
                      <w:bottom w:w="0" w:type="dxa"/>
                      <w:top w:w="0" w:type="dxa"/>
                    </w:tblCellMar>
                    <w:jc w:val="left"/>
                  </w:tblPr>
                  <w:tblGrid/>
                  <w:tr>
                    <w:trPr>
                      <w:trHeight w:val="260" w:hRule="exact"/>
                    </w:trPr>
                    <w:tc>
                      <w:tcPr>
                        <w:tcW w:w="3176" w:type="dxa"/>
                        <w:vMerge w:val="restart"/>
                        <w:tcBorders>
                          <w:top w:val="single" w:sz="8.960" w:space="0" w:color="000000"/>
                          <w:left w:val="single" w:sz="8.48" w:space="0" w:color="000000"/>
                          <w:right w:val="single" w:sz="8.48" w:space="0" w:color="000000"/>
                        </w:tcBorders>
                      </w:tcPr>
                      <w:p>
                        <w:pPr>
                          <w:spacing w:before="9" w:after="0" w:line="110" w:lineRule="exact"/>
                          <w:jc w:val="left"/>
                          <w:rPr>
                            <w:sz w:val="11"/>
                            <w:szCs w:val="11"/>
                          </w:rPr>
                        </w:pPr>
                        <w:rPr/>
                        <w:r>
                          <w:rPr>
                            <w:sz w:val="11"/>
                            <w:szCs w:val="11"/>
                          </w:rPr>
                        </w:r>
                      </w:p>
                      <w:p>
                        <w:pPr>
                          <w:spacing w:before="0" w:after="0" w:line="200" w:lineRule="exact"/>
                          <w:jc w:val="left"/>
                          <w:rPr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spacing w:before="0" w:after="0" w:line="200" w:lineRule="exact"/>
                          <w:jc w:val="left"/>
                          <w:rPr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spacing w:before="0" w:after="0" w:line="240" w:lineRule="auto"/>
                          <w:ind w:left="276" w:right="14" w:firstLine="-206"/>
                          <w:jc w:val="left"/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</w:rPr>
                        </w:pPr>
                        <w:rPr/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  <w:b/>
                            <w:bCs/>
                          </w:rPr>
                          <w:t>Obc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-1"/>
                            <w:w w:val="100"/>
                            <w:b/>
                            <w:bCs/>
                          </w:rPr>
                          <w:t>h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  <w:b/>
                            <w:bCs/>
                          </w:rPr>
                          <w:t>odné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-1"/>
                            <w:w w:val="100"/>
                            <w:b/>
                            <w:bCs/>
                          </w:rPr>
                          <w:t> 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  <w:b/>
                            <w:bCs/>
                          </w:rPr>
                          <w:t>m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-1"/>
                            <w:w w:val="100"/>
                            <w:b/>
                            <w:bCs/>
                          </w:rPr>
                          <w:t>e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  <w:b/>
                            <w:bCs/>
                          </w:rPr>
                          <w:t>no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  <w:b/>
                            <w:bCs/>
                          </w:rPr>
                          <w:t> 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  <w:b/>
                            <w:bCs/>
                          </w:rPr>
                          <w:t>a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  <w:b/>
                            <w:bCs/>
                          </w:rPr>
                          <w:t> 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  <w:b/>
                            <w:bCs/>
                          </w:rPr>
                          <w:t>s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-1"/>
                            <w:w w:val="100"/>
                            <w:b/>
                            <w:bCs/>
                          </w:rPr>
                          <w:t>í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  <w:b/>
                            <w:bCs/>
                          </w:rPr>
                          <w:t>dlo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  <w:b/>
                            <w:bCs/>
                          </w:rPr>
                          <w:t> 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-1"/>
                            <w:w w:val="100"/>
                            <w:b/>
                            <w:bCs/>
                          </w:rPr>
                          <w:t>s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  <w:b/>
                            <w:bCs/>
                          </w:rPr>
                          <w:t>po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-1"/>
                            <w:w w:val="100"/>
                            <w:b/>
                            <w:bCs/>
                          </w:rPr>
                          <w:t>l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1"/>
                            <w:w w:val="100"/>
                            <w:b/>
                            <w:bCs/>
                          </w:rPr>
                          <w:t>o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  <w:b/>
                            <w:bCs/>
                          </w:rPr>
                          <w:t>č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  <w:b/>
                            <w:bCs/>
                          </w:rPr>
                          <w:t>no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-1"/>
                            <w:w w:val="100"/>
                            <w:b/>
                            <w:bCs/>
                          </w:rPr>
                          <w:t>s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  <w:b/>
                            <w:bCs/>
                          </w:rPr>
                          <w:t>ti,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  <w:b/>
                            <w:bCs/>
                          </w:rPr>
                          <w:t> 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  <w:b/>
                            <w:bCs/>
                          </w:rPr>
                          <w:t>v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  <w:b/>
                            <w:bCs/>
                          </w:rPr>
                          <w:t> 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  <w:b/>
                            <w:bCs/>
                          </w:rPr>
                          <w:t>ktor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-1"/>
                            <w:w w:val="100"/>
                            <w:b/>
                            <w:bCs/>
                          </w:rPr>
                          <w:t>e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  <w:b/>
                            <w:bCs/>
                          </w:rPr>
                          <w:t>j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  <w:b/>
                            <w:bCs/>
                          </w:rPr>
                          <w:t> 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  <w:b/>
                            <w:bCs/>
                          </w:rPr>
                          <w:t>má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-1"/>
                            <w:w w:val="100"/>
                            <w:b/>
                            <w:bCs/>
                          </w:rPr>
                          <w:t> 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  <w:b/>
                            <w:bCs/>
                          </w:rPr>
                          <w:t>ÚJ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-1"/>
                            <w:w w:val="100"/>
                            <w:b/>
                            <w:bCs/>
                          </w:rPr>
                          <w:t> 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  <w:b/>
                            <w:bCs/>
                          </w:rPr>
                          <w:t>umies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-1"/>
                            <w:w w:val="100"/>
                            <w:b/>
                            <w:bCs/>
                          </w:rPr>
                          <w:t>t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  <w:b/>
                            <w:bCs/>
                          </w:rPr>
                          <w:t>nený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  <w:b/>
                            <w:bCs/>
                          </w:rPr>
                          <w:t> 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  <w:b/>
                            <w:bCs/>
                          </w:rPr>
                          <w:t>DFM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6124" w:type="dxa"/>
                        <w:gridSpan w:val="5"/>
                        <w:tcBorders>
                          <w:top w:val="single" w:sz="8.960" w:space="0" w:color="000000"/>
                          <w:bottom w:val="single" w:sz="8.960" w:space="0" w:color="000000"/>
                          <w:left w:val="single" w:sz="8.48" w:space="0" w:color="000000"/>
                          <w:right w:val="single" w:sz="8.48" w:space="0" w:color="000000"/>
                        </w:tcBorders>
                      </w:tcPr>
                      <w:p>
                        <w:pPr>
                          <w:spacing w:before="0" w:after="0" w:line="238" w:lineRule="exact"/>
                          <w:ind w:left="2049" w:right="2028"/>
                          <w:jc w:val="center"/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</w:rPr>
                        </w:pPr>
                        <w:rPr/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  <w:b/>
                            <w:bCs/>
                          </w:rPr>
                          <w:t>Bežné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-1"/>
                            <w:w w:val="100"/>
                            <w:b/>
                            <w:bCs/>
                          </w:rPr>
                          <w:t> 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1"/>
                            <w:w w:val="100"/>
                            <w:b/>
                            <w:bCs/>
                          </w:rPr>
                          <w:t>ú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  <w:b/>
                            <w:bCs/>
                          </w:rPr>
                          <w:t>č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-1"/>
                            <w:w w:val="100"/>
                            <w:b/>
                            <w:bCs/>
                          </w:rPr>
                          <w:t>t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  <w:b/>
                            <w:bCs/>
                          </w:rPr>
                          <w:t>ovné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-1"/>
                            <w:w w:val="100"/>
                            <w:b/>
                            <w:bCs/>
                          </w:rPr>
                          <w:t> 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  <w:b/>
                            <w:bCs/>
                          </w:rPr>
                          <w:t>obd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-1"/>
                            <w:w w:val="100"/>
                            <w:b/>
                            <w:bCs/>
                          </w:rPr>
                          <w:t>o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  <w:b/>
                            <w:bCs/>
                          </w:rPr>
                          <w:t>bie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</w:rPr>
                        </w:r>
                      </w:p>
                    </w:tc>
                  </w:tr>
                  <w:tr>
                    <w:trPr>
                      <w:trHeight w:val="1281" w:hRule="exact"/>
                    </w:trPr>
                    <w:tc>
                      <w:tcPr>
                        <w:tcW w:w="3176" w:type="dxa"/>
                        <w:vMerge/>
                        <w:tcBorders>
                          <w:bottom w:val="single" w:sz="4.640" w:space="0" w:color="000000"/>
                          <w:left w:val="single" w:sz="8.48" w:space="0" w:color="000000"/>
                          <w:right w:val="single" w:sz="8.48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851" w:type="dxa"/>
                        <w:tcBorders>
                          <w:top w:val="single" w:sz="8.960" w:space="0" w:color="000000"/>
                          <w:bottom w:val="single" w:sz="4.640" w:space="0" w:color="000000"/>
                          <w:left w:val="single" w:sz="8.48" w:space="0" w:color="000000"/>
                          <w:right w:val="single" w:sz="8.48" w:space="0" w:color="000000"/>
                        </w:tcBorders>
                      </w:tcPr>
                      <w:p>
                        <w:pPr>
                          <w:spacing w:before="9" w:after="0" w:line="180" w:lineRule="exact"/>
                          <w:jc w:val="left"/>
                          <w:rPr>
                            <w:sz w:val="18"/>
                            <w:szCs w:val="18"/>
                          </w:rPr>
                        </w:pPr>
                        <w:rPr/>
                        <w:r>
                          <w:rPr>
                            <w:sz w:val="18"/>
                            <w:szCs w:val="18"/>
                          </w:rPr>
                        </w:r>
                      </w:p>
                      <w:p>
                        <w:pPr>
                          <w:spacing w:before="0" w:after="0" w:line="200" w:lineRule="exact"/>
                          <w:jc w:val="left"/>
                          <w:rPr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spacing w:before="0" w:after="0" w:line="240" w:lineRule="auto"/>
                          <w:ind w:left="22" w:right="-55"/>
                          <w:jc w:val="left"/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</w:rPr>
                        </w:pPr>
                        <w:rPr/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  <w:b/>
                            <w:bCs/>
                          </w:rPr>
                          <w:t>Podiel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-1"/>
                            <w:w w:val="100"/>
                            <w:b/>
                            <w:bCs/>
                          </w:rPr>
                          <w:t> 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  <w:b/>
                            <w:bCs/>
                          </w:rPr>
                          <w:t>ÚJ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</w:rPr>
                        </w:r>
                      </w:p>
                      <w:p>
                        <w:pPr>
                          <w:spacing w:before="0" w:after="0" w:line="240" w:lineRule="auto"/>
                          <w:ind w:left="42" w:right="-20"/>
                          <w:jc w:val="left"/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</w:rPr>
                        </w:pPr>
                        <w:rPr/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  <w:b/>
                            <w:bCs/>
                          </w:rPr>
                          <w:t>na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  <w:b/>
                            <w:bCs/>
                          </w:rPr>
                          <w:t> 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  <w:b/>
                            <w:bCs/>
                          </w:rPr>
                          <w:t>ZI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  <w:b/>
                            <w:bCs/>
                          </w:rPr>
                          <w:t> 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  <w:b/>
                            <w:bCs/>
                          </w:rPr>
                          <w:t>v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-1"/>
                            <w:w w:val="100"/>
                            <w:b/>
                            <w:bCs/>
                          </w:rPr>
                          <w:t> 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  <w:b/>
                            <w:bCs/>
                          </w:rPr>
                          <w:t>%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8.960" w:space="0" w:color="000000"/>
                          <w:bottom w:val="single" w:sz="4.640" w:space="0" w:color="000000"/>
                          <w:left w:val="single" w:sz="8.48" w:space="0" w:color="000000"/>
                          <w:right w:val="single" w:sz="8.48" w:space="0" w:color="000000"/>
                        </w:tcBorders>
                      </w:tcPr>
                      <w:p>
                        <w:pPr>
                          <w:spacing w:before="7" w:after="0" w:line="140" w:lineRule="exact"/>
                          <w:jc w:val="left"/>
                          <w:rPr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sz w:val="14"/>
                            <w:szCs w:val="14"/>
                          </w:rPr>
                        </w:r>
                      </w:p>
                      <w:p>
                        <w:pPr>
                          <w:spacing w:before="0" w:after="0" w:line="251" w:lineRule="auto"/>
                          <w:ind w:left="138" w:right="25" w:firstLine="-7"/>
                          <w:jc w:val="center"/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</w:rPr>
                        </w:pPr>
                        <w:rPr/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  <w:b/>
                            <w:bCs/>
                          </w:rPr>
                          <w:t>Podiel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1"/>
                            <w:w w:val="100"/>
                            <w:b/>
                            <w:bCs/>
                          </w:rPr>
                          <w:t> 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  <w:b/>
                            <w:bCs/>
                          </w:rPr>
                          <w:t>na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  <w:b/>
                            <w:bCs/>
                          </w:rPr>
                          <w:t> 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  <w:b/>
                            <w:bCs/>
                          </w:rPr>
                          <w:t>iných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1"/>
                            <w:w w:val="100"/>
                            <w:b/>
                            <w:bCs/>
                          </w:rPr>
                          <w:t> 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  <w:b/>
                            <w:bCs/>
                          </w:rPr>
                          <w:t>zlož.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  <w:b/>
                            <w:bCs/>
                          </w:rPr>
                          <w:t> 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  <w:b/>
                            <w:bCs/>
                          </w:rPr>
                          <w:t>vlast.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  <w:b/>
                            <w:bCs/>
                          </w:rPr>
                          <w:t> 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  <w:b/>
                            <w:bCs/>
                          </w:rPr>
                          <w:t>imania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1"/>
                            <w:w w:val="100"/>
                            <w:b/>
                            <w:bCs/>
                          </w:rPr>
                          <w:t> 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  <w:b/>
                            <w:bCs/>
                          </w:rPr>
                          <w:t>v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1"/>
                            <w:w w:val="100"/>
                            <w:b/>
                            <w:bCs/>
                          </w:rPr>
                          <w:t> 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  <w:b/>
                            <w:bCs/>
                          </w:rPr>
                          <w:t>%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8.960" w:space="0" w:color="000000"/>
                          <w:bottom w:val="single" w:sz="4.640" w:space="0" w:color="000000"/>
                          <w:left w:val="single" w:sz="8.48" w:space="0" w:color="000000"/>
                          <w:right w:val="single" w:sz="8.48" w:space="0" w:color="000000"/>
                        </w:tcBorders>
                      </w:tcPr>
                      <w:p>
                        <w:pPr>
                          <w:spacing w:before="28" w:after="0" w:line="239" w:lineRule="auto"/>
                          <w:ind w:left="319" w:right="301" w:firstLine="1"/>
                          <w:jc w:val="center"/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</w:rPr>
                        </w:pPr>
                        <w:rPr/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  <w:b/>
                            <w:bCs/>
                          </w:rPr>
                          <w:t>Hod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-1"/>
                            <w:w w:val="100"/>
                            <w:b/>
                            <w:bCs/>
                          </w:rPr>
                          <w:t>n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  <w:b/>
                            <w:bCs/>
                          </w:rPr>
                          <w:t>ota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  <w:b/>
                            <w:bCs/>
                          </w:rPr>
                          <w:t> 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  <w:b/>
                            <w:bCs/>
                          </w:rPr>
                          <w:t>vlastného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  <w:b/>
                            <w:bCs/>
                          </w:rPr>
                          <w:t> 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  <w:b/>
                            <w:bCs/>
                          </w:rPr>
                          <w:t>imania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-1"/>
                            <w:w w:val="100"/>
                            <w:b/>
                            <w:bCs/>
                          </w:rPr>
                          <w:t> 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  <w:b/>
                            <w:bCs/>
                          </w:rPr>
                          <w:t>ÚJ,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</w:rPr>
                        </w:r>
                      </w:p>
                      <w:p>
                        <w:pPr>
                          <w:spacing w:before="0" w:after="0" w:line="240" w:lineRule="auto"/>
                          <w:ind w:left="141" w:right="124"/>
                          <w:jc w:val="center"/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</w:rPr>
                        </w:pPr>
                        <w:rPr/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  <w:b/>
                            <w:bCs/>
                          </w:rPr>
                          <w:t>v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  <w:b/>
                            <w:bCs/>
                          </w:rPr>
                          <w:t> 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  <w:b/>
                            <w:bCs/>
                          </w:rPr>
                          <w:t>ktor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-1"/>
                            <w:w w:val="100"/>
                            <w:b/>
                            <w:bCs/>
                          </w:rPr>
                          <w:t>e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  <w:b/>
                            <w:bCs/>
                          </w:rPr>
                          <w:t>j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  <w:b/>
                            <w:bCs/>
                          </w:rPr>
                          <w:t> 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  <w:b/>
                            <w:bCs/>
                          </w:rPr>
                          <w:t>má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-1"/>
                            <w:w w:val="100"/>
                            <w:b/>
                            <w:bCs/>
                          </w:rPr>
                          <w:t> 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  <w:b/>
                            <w:bCs/>
                          </w:rPr>
                          <w:t>ÚJ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</w:rPr>
                        </w:r>
                      </w:p>
                      <w:p>
                        <w:pPr>
                          <w:spacing w:before="0" w:after="0" w:line="240" w:lineRule="auto"/>
                          <w:ind w:left="44" w:right="25"/>
                          <w:jc w:val="center"/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</w:rPr>
                        </w:pPr>
                        <w:rPr/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  <w:b/>
                            <w:bCs/>
                          </w:rPr>
                          <w:t>umies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-1"/>
                            <w:w w:val="100"/>
                            <w:b/>
                            <w:bCs/>
                          </w:rPr>
                          <w:t>t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  <w:b/>
                            <w:bCs/>
                          </w:rPr>
                          <w:t>ne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-1"/>
                            <w:w w:val="100"/>
                            <w:b/>
                            <w:bCs/>
                          </w:rPr>
                          <w:t>n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  <w:b/>
                            <w:bCs/>
                          </w:rPr>
                          <w:t>ý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  <w:b/>
                            <w:bCs/>
                          </w:rPr>
                          <w:t> 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-1"/>
                            <w:w w:val="100"/>
                            <w:b/>
                            <w:bCs/>
                          </w:rPr>
                          <w:t>D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1"/>
                            <w:w w:val="100"/>
                            <w:b/>
                            <w:bCs/>
                          </w:rPr>
                          <w:t>F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  <w:b/>
                            <w:bCs/>
                          </w:rPr>
                          <w:t>M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416" w:type="dxa"/>
                        <w:tcBorders>
                          <w:top w:val="single" w:sz="8.960" w:space="0" w:color="000000"/>
                          <w:bottom w:val="single" w:sz="4.640" w:space="0" w:color="000000"/>
                          <w:left w:val="single" w:sz="8.48" w:space="0" w:color="000000"/>
                          <w:right w:val="single" w:sz="8.48" w:space="0" w:color="000000"/>
                        </w:tcBorders>
                      </w:tcPr>
                      <w:p>
                        <w:pPr>
                          <w:spacing w:before="28" w:after="0" w:line="240" w:lineRule="auto"/>
                          <w:ind w:left="66" w:right="46" w:firstLine="-1"/>
                          <w:jc w:val="center"/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</w:rPr>
                        </w:pPr>
                        <w:rPr/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  <w:b/>
                            <w:bCs/>
                          </w:rPr>
                          <w:t>Výsledok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  <w:b/>
                            <w:bCs/>
                          </w:rPr>
                          <w:t> 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  <w:b/>
                            <w:bCs/>
                          </w:rPr>
                          <w:t>hos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-1"/>
                            <w:w w:val="100"/>
                            <w:b/>
                            <w:bCs/>
                          </w:rPr>
                          <w:t>p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  <w:b/>
                            <w:bCs/>
                          </w:rPr>
                          <w:t>odár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-1"/>
                            <w:w w:val="100"/>
                            <w:b/>
                            <w:bCs/>
                          </w:rPr>
                          <w:t>e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  <w:b/>
                            <w:bCs/>
                          </w:rPr>
                          <w:t>nia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  <w:b/>
                            <w:bCs/>
                          </w:rPr>
                          <w:t> 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  <w:b/>
                            <w:bCs/>
                          </w:rPr>
                          <w:t>ÚJ,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  <w:b/>
                            <w:bCs/>
                          </w:rPr>
                          <w:t> 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  <w:b/>
                            <w:bCs/>
                          </w:rPr>
                          <w:t>v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  <w:b/>
                            <w:bCs/>
                          </w:rPr>
                          <w:t> 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-1"/>
                            <w:w w:val="100"/>
                            <w:b/>
                            <w:bCs/>
                          </w:rPr>
                          <w:t>k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  <w:b/>
                            <w:bCs/>
                          </w:rPr>
                          <w:t>torej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-1"/>
                            <w:w w:val="100"/>
                            <w:b/>
                            <w:bCs/>
                          </w:rPr>
                          <w:t> 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  <w:b/>
                            <w:bCs/>
                          </w:rPr>
                          <w:t>má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  <w:b/>
                            <w:bCs/>
                          </w:rPr>
                          <w:t> 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  <w:b/>
                            <w:bCs/>
                          </w:rPr>
                          <w:t>ÚJ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  <w:b/>
                            <w:bCs/>
                          </w:rPr>
                          <w:t> 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  <w:b/>
                            <w:bCs/>
                          </w:rPr>
                          <w:t>u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-1"/>
                            <w:w w:val="100"/>
                            <w:b/>
                            <w:bCs/>
                          </w:rPr>
                          <w:t>m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  <w:b/>
                            <w:bCs/>
                          </w:rPr>
                          <w:t>ies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-1"/>
                            <w:w w:val="100"/>
                            <w:b/>
                            <w:bCs/>
                          </w:rPr>
                          <w:t>t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  <w:b/>
                            <w:bCs/>
                          </w:rPr>
                          <w:t>nený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  <w:b/>
                            <w:bCs/>
                          </w:rPr>
                          <w:t> 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1"/>
                            <w:w w:val="100"/>
                            <w:b/>
                            <w:bCs/>
                          </w:rPr>
                          <w:t>DFM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163" w:type="dxa"/>
                        <w:tcBorders>
                          <w:top w:val="single" w:sz="8.960" w:space="0" w:color="000000"/>
                          <w:bottom w:val="single" w:sz="4.640" w:space="0" w:color="000000"/>
                          <w:left w:val="single" w:sz="8.48" w:space="0" w:color="000000"/>
                          <w:right w:val="single" w:sz="8.48" w:space="0" w:color="000000"/>
                        </w:tcBorders>
                      </w:tcPr>
                      <w:p>
                        <w:pPr>
                          <w:spacing w:before="9" w:after="0" w:line="180" w:lineRule="exact"/>
                          <w:jc w:val="left"/>
                          <w:rPr>
                            <w:sz w:val="18"/>
                            <w:szCs w:val="18"/>
                          </w:rPr>
                        </w:pPr>
                        <w:rPr/>
                        <w:r>
                          <w:rPr>
                            <w:sz w:val="18"/>
                            <w:szCs w:val="18"/>
                          </w:rPr>
                        </w:r>
                      </w:p>
                      <w:p>
                        <w:pPr>
                          <w:spacing w:before="0" w:after="0" w:line="200" w:lineRule="exact"/>
                          <w:jc w:val="left"/>
                          <w:rPr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spacing w:before="0" w:after="0" w:line="240" w:lineRule="auto"/>
                          <w:ind w:left="21" w:right="-50" w:firstLine="210"/>
                          <w:jc w:val="left"/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</w:rPr>
                        </w:pPr>
                        <w:rPr/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  <w:b/>
                            <w:bCs/>
                          </w:rPr>
                          <w:t>Ú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  <w:b/>
                            <w:bCs/>
                          </w:rPr>
                          <w:t>č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  <w:b/>
                            <w:bCs/>
                          </w:rPr>
                          <w:t>to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-1"/>
                            <w:w w:val="100"/>
                            <w:b/>
                            <w:bCs/>
                          </w:rPr>
                          <w:t>v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  <w:b/>
                            <w:bCs/>
                          </w:rPr>
                          <w:t>ná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  <w:b/>
                            <w:bCs/>
                          </w:rPr>
                          <w:t> 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  <w:b/>
                            <w:bCs/>
                          </w:rPr>
                          <w:t>hod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-1"/>
                            <w:w w:val="100"/>
                            <w:b/>
                            <w:bCs/>
                          </w:rPr>
                          <w:t>n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  <w:b/>
                            <w:bCs/>
                          </w:rPr>
                          <w:t>ota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-1"/>
                            <w:w w:val="100"/>
                            <w:b/>
                            <w:bCs/>
                          </w:rPr>
                          <w:t> 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  <w:b/>
                            <w:bCs/>
                          </w:rPr>
                          <w:t>DFM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</w:rPr>
                        </w:r>
                      </w:p>
                    </w:tc>
                  </w:tr>
                  <w:tr>
                    <w:trPr>
                      <w:trHeight w:val="232" w:hRule="exact"/>
                    </w:trPr>
                    <w:tc>
                      <w:tcPr>
                        <w:tcW w:w="3176" w:type="dxa"/>
                        <w:tcBorders>
                          <w:top w:val="single" w:sz="4.640" w:space="0" w:color="000000"/>
                          <w:bottom w:val="single" w:sz="8.960" w:space="0" w:color="000000"/>
                          <w:left w:val="single" w:sz="8.48" w:space="0" w:color="000000"/>
                          <w:right w:val="single" w:sz="8.48" w:space="0" w:color="000000"/>
                        </w:tcBorders>
                      </w:tcPr>
                      <w:p>
                        <w:pPr>
                          <w:spacing w:before="0" w:after="0" w:line="215" w:lineRule="exact"/>
                          <w:ind w:left="1493" w:right="1475"/>
                          <w:jc w:val="center"/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</w:rPr>
                        </w:pPr>
                        <w:rPr/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  <w:position w:val="-2"/>
                          </w:rPr>
                          <w:t>a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.640" w:space="0" w:color="000000"/>
                          <w:bottom w:val="single" w:sz="8.960" w:space="0" w:color="000000"/>
                          <w:left w:val="single" w:sz="8.48" w:space="0" w:color="000000"/>
                          <w:right w:val="single" w:sz="8.48" w:space="0" w:color="000000"/>
                        </w:tcBorders>
                      </w:tcPr>
                      <w:p>
                        <w:pPr>
                          <w:spacing w:before="0" w:after="0" w:line="215" w:lineRule="exact"/>
                          <w:ind w:left="332" w:right="311"/>
                          <w:jc w:val="center"/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</w:rPr>
                        </w:pPr>
                        <w:rPr/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  <w:position w:val="-2"/>
                          </w:rPr>
                          <w:t>b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4.640" w:space="0" w:color="000000"/>
                          <w:bottom w:val="single" w:sz="8.960" w:space="0" w:color="000000"/>
                          <w:left w:val="single" w:sz="8.48" w:space="0" w:color="000000"/>
                          <w:right w:val="single" w:sz="8.48" w:space="0" w:color="000000"/>
                        </w:tcBorders>
                      </w:tcPr>
                      <w:p>
                        <w:pPr>
                          <w:spacing w:before="0" w:after="0" w:line="215" w:lineRule="exact"/>
                          <w:ind w:left="477" w:right="458"/>
                          <w:jc w:val="center"/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</w:rPr>
                        </w:pPr>
                        <w:rPr/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  <w:position w:val="-2"/>
                          </w:rPr>
                          <w:t>c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.640" w:space="0" w:color="000000"/>
                          <w:bottom w:val="single" w:sz="8.960" w:space="0" w:color="000000"/>
                          <w:left w:val="single" w:sz="8.48" w:space="0" w:color="000000"/>
                          <w:right w:val="single" w:sz="8.48" w:space="0" w:color="000000"/>
                        </w:tcBorders>
                      </w:tcPr>
                      <w:p>
                        <w:pPr>
                          <w:spacing w:before="0" w:after="0" w:line="215" w:lineRule="exact"/>
                          <w:ind w:left="685" w:right="667"/>
                          <w:jc w:val="center"/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</w:rPr>
                        </w:pPr>
                        <w:rPr/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  <w:position w:val="-2"/>
                          </w:rPr>
                          <w:t>d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1416" w:type="dxa"/>
                        <w:tcBorders>
                          <w:top w:val="single" w:sz="4.640" w:space="0" w:color="000000"/>
                          <w:bottom w:val="single" w:sz="8.960" w:space="0" w:color="000000"/>
                          <w:left w:val="single" w:sz="8.48" w:space="0" w:color="000000"/>
                          <w:right w:val="single" w:sz="8.48" w:space="0" w:color="000000"/>
                        </w:tcBorders>
                      </w:tcPr>
                      <w:p>
                        <w:pPr>
                          <w:spacing w:before="0" w:after="0" w:line="215" w:lineRule="exact"/>
                          <w:ind w:left="614" w:right="594"/>
                          <w:jc w:val="center"/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</w:rPr>
                        </w:pPr>
                        <w:rPr/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  <w:position w:val="-2"/>
                          </w:rPr>
                          <w:t>e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1163" w:type="dxa"/>
                        <w:tcBorders>
                          <w:top w:val="single" w:sz="4.640" w:space="0" w:color="000000"/>
                          <w:bottom w:val="single" w:sz="8.960" w:space="0" w:color="000000"/>
                          <w:left w:val="single" w:sz="8.48" w:space="0" w:color="000000"/>
                          <w:right w:val="single" w:sz="8.48" w:space="0" w:color="000000"/>
                        </w:tcBorders>
                      </w:tcPr>
                      <w:p>
                        <w:pPr>
                          <w:spacing w:before="0" w:after="0" w:line="215" w:lineRule="exact"/>
                          <w:ind w:left="512" w:right="491"/>
                          <w:jc w:val="center"/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</w:rPr>
                        </w:pPr>
                        <w:rPr/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  <w:position w:val="-2"/>
                          </w:rPr>
                          <w:t>f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</w:tr>
                  <w:tr>
                    <w:trPr>
                      <w:trHeight w:val="283" w:hRule="exact"/>
                    </w:trPr>
                    <w:tc>
                      <w:tcPr>
                        <w:tcW w:w="9300" w:type="dxa"/>
                        <w:gridSpan w:val="6"/>
                        <w:tcBorders>
                          <w:top w:val="single" w:sz="8.960" w:space="0" w:color="000000"/>
                          <w:bottom w:val="single" w:sz="8.960" w:space="0" w:color="000000"/>
                          <w:left w:val="single" w:sz="8.48" w:space="0" w:color="000000"/>
                          <w:right w:val="single" w:sz="8.48" w:space="0" w:color="000000"/>
                        </w:tcBorders>
                      </w:tcPr>
                      <w:p>
                        <w:pPr>
                          <w:spacing w:before="8" w:after="0" w:line="240" w:lineRule="auto"/>
                          <w:ind w:left="17" w:right="-20"/>
                          <w:jc w:val="left"/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</w:rPr>
                        </w:pPr>
                        <w:rPr/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-1"/>
                            <w:w w:val="100"/>
                            <w:b/>
                            <w:bCs/>
                          </w:rPr>
                          <w:t>C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  <w:b/>
                            <w:bCs/>
                          </w:rPr>
                          <w:t>P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-2"/>
                            <w:w w:val="100"/>
                            <w:b/>
                            <w:bCs/>
                          </w:rPr>
                          <w:t> 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  <w:b/>
                            <w:bCs/>
                          </w:rPr>
                          <w:t>a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-2"/>
                            <w:w w:val="100"/>
                            <w:b/>
                            <w:bCs/>
                          </w:rPr>
                          <w:t> 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-1"/>
                            <w:w w:val="100"/>
                            <w:b/>
                            <w:bCs/>
                          </w:rPr>
                          <w:t>podiel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  <w:b/>
                            <w:bCs/>
                          </w:rPr>
                          <w:t>y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-2"/>
                            <w:w w:val="100"/>
                            <w:b/>
                            <w:bCs/>
                          </w:rPr>
                          <w:t> 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  <w:b/>
                            <w:bCs/>
                          </w:rPr>
                          <w:t>v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-2"/>
                            <w:w w:val="100"/>
                            <w:b/>
                            <w:bCs/>
                          </w:rPr>
                          <w:t> 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-1"/>
                            <w:w w:val="100"/>
                            <w:b/>
                            <w:bCs/>
                          </w:rPr>
                          <w:t>prepojene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  <w:b/>
                            <w:bCs/>
                          </w:rPr>
                          <w:t>j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-2"/>
                            <w:w w:val="100"/>
                            <w:b/>
                            <w:bCs/>
                          </w:rPr>
                          <w:t> 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-1"/>
                            <w:w w:val="100"/>
                            <w:b/>
                            <w:bCs/>
                          </w:rPr>
                          <w:t>Ú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  <w:b/>
                            <w:bCs/>
                          </w:rPr>
                          <w:t>J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-2"/>
                            <w:w w:val="100"/>
                            <w:b/>
                            <w:bCs/>
                          </w:rPr>
                          <w:t> 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  <w:b/>
                            <w:bCs/>
                          </w:rPr>
                          <w:t>-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-2"/>
                            <w:w w:val="100"/>
                            <w:b/>
                            <w:bCs/>
                          </w:rPr>
                          <w:t> 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-1"/>
                            <w:w w:val="100"/>
                            <w:b/>
                            <w:bCs/>
                          </w:rPr>
                          <w:t>podielov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  <w:b/>
                            <w:bCs/>
                          </w:rPr>
                          <w:t>á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-2"/>
                            <w:w w:val="100"/>
                            <w:b/>
                            <w:bCs/>
                          </w:rPr>
                          <w:t> 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-1"/>
                            <w:w w:val="100"/>
                            <w:b/>
                            <w:bCs/>
                          </w:rPr>
                          <w:t>účas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  <w:b/>
                            <w:bCs/>
                          </w:rPr>
                          <w:t>ť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-2"/>
                            <w:w w:val="100"/>
                            <w:b/>
                            <w:bCs/>
                          </w:rPr>
                          <w:t> 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  <w:b/>
                            <w:bCs/>
                          </w:rPr>
                          <w:t>v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-2"/>
                            <w:w w:val="100"/>
                            <w:b/>
                            <w:bCs/>
                          </w:rPr>
                          <w:t> 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-1"/>
                            <w:w w:val="100"/>
                            <w:b/>
                            <w:bCs/>
                          </w:rPr>
                          <w:t>dcérske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  <w:b/>
                            <w:bCs/>
                          </w:rPr>
                          <w:t>j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-2"/>
                            <w:w w:val="100"/>
                            <w:b/>
                            <w:bCs/>
                          </w:rPr>
                          <w:t> 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-1"/>
                            <w:w w:val="100"/>
                            <w:b/>
                            <w:bCs/>
                          </w:rPr>
                          <w:t>Ú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  <w:b/>
                            <w:bCs/>
                          </w:rPr>
                          <w:t>J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-2"/>
                            <w:w w:val="100"/>
                            <w:b/>
                            <w:bCs/>
                          </w:rPr>
                          <w:t> 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  <w:b/>
                            <w:bCs/>
                          </w:rPr>
                          <w:t>s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-2"/>
                            <w:w w:val="100"/>
                            <w:b/>
                            <w:bCs/>
                          </w:rPr>
                          <w:t> 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-1"/>
                            <w:w w:val="100"/>
                            <w:b/>
                            <w:bCs/>
                          </w:rPr>
                          <w:t>rozhodujúci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  <w:b/>
                            <w:bCs/>
                          </w:rPr>
                          <w:t>m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-2"/>
                            <w:w w:val="100"/>
                            <w:b/>
                            <w:bCs/>
                          </w:rPr>
                          <w:t> 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-1"/>
                            <w:w w:val="100"/>
                            <w:b/>
                            <w:bCs/>
                          </w:rPr>
                          <w:t>vplyvom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</w:rPr>
                        </w:r>
                      </w:p>
                    </w:tc>
                  </w:tr>
                  <w:tr>
                    <w:trPr>
                      <w:trHeight w:val="472" w:hRule="exact"/>
                    </w:trPr>
                    <w:tc>
                      <w:tcPr>
                        <w:tcW w:w="3176" w:type="dxa"/>
                        <w:tcBorders>
                          <w:top w:val="single" w:sz="8.960" w:space="0" w:color="000000"/>
                          <w:bottom w:val="single" w:sz="7.04" w:space="0" w:color="000000"/>
                          <w:left w:val="single" w:sz="8.48" w:space="0" w:color="000000"/>
                          <w:right w:val="single" w:sz="8.48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851" w:type="dxa"/>
                        <w:tcBorders>
                          <w:top w:val="single" w:sz="8.960" w:space="0" w:color="000000"/>
                          <w:bottom w:val="single" w:sz="7.04" w:space="0" w:color="000000"/>
                          <w:left w:val="single" w:sz="8.48" w:space="0" w:color="000000"/>
                          <w:right w:val="single" w:sz="6.56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1134" w:type="dxa"/>
                        <w:tcBorders>
                          <w:top w:val="single" w:sz="8.960" w:space="0" w:color="000000"/>
                          <w:bottom w:val="single" w:sz="7.04" w:space="0" w:color="000000"/>
                          <w:left w:val="single" w:sz="6.56" w:space="0" w:color="000000"/>
                          <w:right w:val="single" w:sz="6.56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1560" w:type="dxa"/>
                        <w:tcBorders>
                          <w:top w:val="single" w:sz="8.960" w:space="0" w:color="000000"/>
                          <w:bottom w:val="single" w:sz="7.04" w:space="0" w:color="000000"/>
                          <w:left w:val="single" w:sz="6.56" w:space="0" w:color="000000"/>
                          <w:right w:val="single" w:sz="6.56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1416" w:type="dxa"/>
                        <w:tcBorders>
                          <w:top w:val="single" w:sz="8.960" w:space="0" w:color="000000"/>
                          <w:bottom w:val="single" w:sz="7.04" w:space="0" w:color="000000"/>
                          <w:left w:val="single" w:sz="6.56" w:space="0" w:color="000000"/>
                          <w:right w:val="single" w:sz="6.56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1163" w:type="dxa"/>
                        <w:tcBorders>
                          <w:top w:val="single" w:sz="8.960" w:space="0" w:color="000000"/>
                          <w:bottom w:val="single" w:sz="7.04" w:space="0" w:color="000000"/>
                          <w:left w:val="single" w:sz="6.56" w:space="0" w:color="000000"/>
                          <w:right w:val="single" w:sz="8.48" w:space="0" w:color="000000"/>
                        </w:tcBorders>
                      </w:tcPr>
                      <w:p>
                        <w:pPr/>
                        <w:rPr/>
                      </w:p>
                    </w:tc>
                  </w:tr>
                  <w:tr>
                    <w:trPr>
                      <w:trHeight w:val="469" w:hRule="exact"/>
                    </w:trPr>
                    <w:tc>
                      <w:tcPr>
                        <w:tcW w:w="3176" w:type="dxa"/>
                        <w:tcBorders>
                          <w:top w:val="single" w:sz="7.04" w:space="0" w:color="000000"/>
                          <w:bottom w:val="single" w:sz="7.04" w:space="0" w:color="000000"/>
                          <w:left w:val="single" w:sz="8.48" w:space="0" w:color="000000"/>
                          <w:right w:val="single" w:sz="8.48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851" w:type="dxa"/>
                        <w:tcBorders>
                          <w:top w:val="single" w:sz="7.04" w:space="0" w:color="000000"/>
                          <w:bottom w:val="single" w:sz="7.04" w:space="0" w:color="000000"/>
                          <w:left w:val="single" w:sz="8.48" w:space="0" w:color="000000"/>
                          <w:right w:val="single" w:sz="6.56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1134" w:type="dxa"/>
                        <w:tcBorders>
                          <w:top w:val="single" w:sz="7.04" w:space="0" w:color="000000"/>
                          <w:bottom w:val="single" w:sz="7.04" w:space="0" w:color="000000"/>
                          <w:left w:val="single" w:sz="6.56" w:space="0" w:color="000000"/>
                          <w:right w:val="single" w:sz="6.56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1560" w:type="dxa"/>
                        <w:tcBorders>
                          <w:top w:val="single" w:sz="7.04" w:space="0" w:color="000000"/>
                          <w:bottom w:val="single" w:sz="7.04" w:space="0" w:color="000000"/>
                          <w:left w:val="single" w:sz="6.56" w:space="0" w:color="000000"/>
                          <w:right w:val="single" w:sz="6.56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1416" w:type="dxa"/>
                        <w:tcBorders>
                          <w:top w:val="single" w:sz="7.04" w:space="0" w:color="000000"/>
                          <w:bottom w:val="single" w:sz="7.04" w:space="0" w:color="000000"/>
                          <w:left w:val="single" w:sz="6.56" w:space="0" w:color="000000"/>
                          <w:right w:val="single" w:sz="6.56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1163" w:type="dxa"/>
                        <w:tcBorders>
                          <w:top w:val="single" w:sz="7.04" w:space="0" w:color="000000"/>
                          <w:bottom w:val="single" w:sz="7.04" w:space="0" w:color="000000"/>
                          <w:left w:val="single" w:sz="6.56" w:space="0" w:color="000000"/>
                          <w:right w:val="single" w:sz="8.48" w:space="0" w:color="000000"/>
                        </w:tcBorders>
                      </w:tcPr>
                      <w:p>
                        <w:pPr/>
                        <w:rPr/>
                      </w:p>
                    </w:tc>
                  </w:tr>
                  <w:tr>
                    <w:trPr>
                      <w:trHeight w:val="469" w:hRule="exact"/>
                    </w:trPr>
                    <w:tc>
                      <w:tcPr>
                        <w:tcW w:w="3176" w:type="dxa"/>
                        <w:tcBorders>
                          <w:top w:val="single" w:sz="7.04" w:space="0" w:color="000000"/>
                          <w:bottom w:val="single" w:sz="7.04" w:space="0" w:color="000000"/>
                          <w:left w:val="single" w:sz="8.48" w:space="0" w:color="000000"/>
                          <w:right w:val="single" w:sz="8.48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851" w:type="dxa"/>
                        <w:tcBorders>
                          <w:top w:val="single" w:sz="7.04" w:space="0" w:color="000000"/>
                          <w:bottom w:val="single" w:sz="7.04" w:space="0" w:color="000000"/>
                          <w:left w:val="single" w:sz="8.48" w:space="0" w:color="000000"/>
                          <w:right w:val="single" w:sz="6.56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1134" w:type="dxa"/>
                        <w:tcBorders>
                          <w:top w:val="single" w:sz="7.04" w:space="0" w:color="000000"/>
                          <w:bottom w:val="single" w:sz="7.04" w:space="0" w:color="000000"/>
                          <w:left w:val="single" w:sz="6.56" w:space="0" w:color="000000"/>
                          <w:right w:val="single" w:sz="6.56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1560" w:type="dxa"/>
                        <w:tcBorders>
                          <w:top w:val="single" w:sz="7.04" w:space="0" w:color="000000"/>
                          <w:bottom w:val="single" w:sz="7.04" w:space="0" w:color="000000"/>
                          <w:left w:val="single" w:sz="6.56" w:space="0" w:color="000000"/>
                          <w:right w:val="single" w:sz="6.56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1416" w:type="dxa"/>
                        <w:tcBorders>
                          <w:top w:val="single" w:sz="7.04" w:space="0" w:color="000000"/>
                          <w:bottom w:val="single" w:sz="7.04" w:space="0" w:color="000000"/>
                          <w:left w:val="single" w:sz="6.56" w:space="0" w:color="000000"/>
                          <w:right w:val="single" w:sz="6.56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1163" w:type="dxa"/>
                        <w:tcBorders>
                          <w:top w:val="single" w:sz="7.04" w:space="0" w:color="000000"/>
                          <w:bottom w:val="single" w:sz="7.04" w:space="0" w:color="000000"/>
                          <w:left w:val="single" w:sz="6.56" w:space="0" w:color="000000"/>
                          <w:right w:val="single" w:sz="8.48" w:space="0" w:color="000000"/>
                        </w:tcBorders>
                      </w:tcPr>
                      <w:p>
                        <w:pPr/>
                        <w:rPr/>
                      </w:p>
                    </w:tc>
                  </w:tr>
                  <w:tr>
                    <w:trPr>
                      <w:trHeight w:val="469" w:hRule="exact"/>
                    </w:trPr>
                    <w:tc>
                      <w:tcPr>
                        <w:tcW w:w="3176" w:type="dxa"/>
                        <w:tcBorders>
                          <w:top w:val="single" w:sz="7.04" w:space="0" w:color="000000"/>
                          <w:bottom w:val="single" w:sz="7.04" w:space="0" w:color="000000"/>
                          <w:left w:val="single" w:sz="8.48" w:space="0" w:color="000000"/>
                          <w:right w:val="single" w:sz="8.48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851" w:type="dxa"/>
                        <w:tcBorders>
                          <w:top w:val="single" w:sz="7.04" w:space="0" w:color="000000"/>
                          <w:bottom w:val="single" w:sz="7.04" w:space="0" w:color="000000"/>
                          <w:left w:val="single" w:sz="8.48" w:space="0" w:color="000000"/>
                          <w:right w:val="single" w:sz="6.56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1134" w:type="dxa"/>
                        <w:tcBorders>
                          <w:top w:val="single" w:sz="7.04" w:space="0" w:color="000000"/>
                          <w:bottom w:val="single" w:sz="7.04" w:space="0" w:color="000000"/>
                          <w:left w:val="single" w:sz="6.56" w:space="0" w:color="000000"/>
                          <w:right w:val="single" w:sz="6.56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1560" w:type="dxa"/>
                        <w:tcBorders>
                          <w:top w:val="single" w:sz="7.04" w:space="0" w:color="000000"/>
                          <w:bottom w:val="single" w:sz="7.04" w:space="0" w:color="000000"/>
                          <w:left w:val="single" w:sz="6.56" w:space="0" w:color="000000"/>
                          <w:right w:val="single" w:sz="6.56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1416" w:type="dxa"/>
                        <w:tcBorders>
                          <w:top w:val="single" w:sz="7.04" w:space="0" w:color="000000"/>
                          <w:bottom w:val="single" w:sz="7.04" w:space="0" w:color="000000"/>
                          <w:left w:val="single" w:sz="6.56" w:space="0" w:color="000000"/>
                          <w:right w:val="single" w:sz="6.56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1163" w:type="dxa"/>
                        <w:tcBorders>
                          <w:top w:val="single" w:sz="7.04" w:space="0" w:color="000000"/>
                          <w:bottom w:val="single" w:sz="7.04" w:space="0" w:color="000000"/>
                          <w:left w:val="single" w:sz="6.56" w:space="0" w:color="000000"/>
                          <w:right w:val="single" w:sz="8.48" w:space="0" w:color="000000"/>
                        </w:tcBorders>
                      </w:tcPr>
                      <w:p>
                        <w:pPr/>
                        <w:rPr/>
                      </w:p>
                    </w:tc>
                  </w:tr>
                  <w:tr>
                    <w:trPr>
                      <w:trHeight w:val="470" w:hRule="exact"/>
                    </w:trPr>
                    <w:tc>
                      <w:tcPr>
                        <w:tcW w:w="3176" w:type="dxa"/>
                        <w:tcBorders>
                          <w:top w:val="single" w:sz="7.04" w:space="0" w:color="000000"/>
                          <w:bottom w:val="single" w:sz="8.960014" w:space="0" w:color="000000"/>
                          <w:left w:val="single" w:sz="8.48" w:space="0" w:color="000000"/>
                          <w:right w:val="single" w:sz="8.48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851" w:type="dxa"/>
                        <w:tcBorders>
                          <w:top w:val="single" w:sz="7.04" w:space="0" w:color="000000"/>
                          <w:bottom w:val="single" w:sz="8.960014" w:space="0" w:color="000000"/>
                          <w:left w:val="single" w:sz="8.48" w:space="0" w:color="000000"/>
                          <w:right w:val="single" w:sz="6.56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1134" w:type="dxa"/>
                        <w:tcBorders>
                          <w:top w:val="single" w:sz="7.04" w:space="0" w:color="000000"/>
                          <w:bottom w:val="single" w:sz="8.960014" w:space="0" w:color="000000"/>
                          <w:left w:val="single" w:sz="6.56" w:space="0" w:color="000000"/>
                          <w:right w:val="single" w:sz="6.56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1560" w:type="dxa"/>
                        <w:tcBorders>
                          <w:top w:val="single" w:sz="7.04" w:space="0" w:color="000000"/>
                          <w:bottom w:val="single" w:sz="8.960014" w:space="0" w:color="000000"/>
                          <w:left w:val="single" w:sz="6.56" w:space="0" w:color="000000"/>
                          <w:right w:val="single" w:sz="6.56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1416" w:type="dxa"/>
                        <w:tcBorders>
                          <w:top w:val="single" w:sz="7.04" w:space="0" w:color="000000"/>
                          <w:bottom w:val="single" w:sz="8.960014" w:space="0" w:color="000000"/>
                          <w:left w:val="single" w:sz="6.56" w:space="0" w:color="000000"/>
                          <w:right w:val="single" w:sz="6.56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1163" w:type="dxa"/>
                        <w:tcBorders>
                          <w:top w:val="single" w:sz="7.04" w:space="0" w:color="000000"/>
                          <w:bottom w:val="single" w:sz="8.960014" w:space="0" w:color="000000"/>
                          <w:left w:val="single" w:sz="6.56" w:space="0" w:color="000000"/>
                          <w:right w:val="single" w:sz="8.48" w:space="0" w:color="000000"/>
                        </w:tcBorders>
                      </w:tcPr>
                      <w:p>
                        <w:pPr/>
                        <w:rPr/>
                      </w:p>
                    </w:tc>
                  </w:tr>
                  <w:tr>
                    <w:trPr>
                      <w:trHeight w:val="283" w:hRule="exact"/>
                    </w:trPr>
                    <w:tc>
                      <w:tcPr>
                        <w:tcW w:w="9300" w:type="dxa"/>
                        <w:gridSpan w:val="6"/>
                        <w:tcBorders>
                          <w:top w:val="single" w:sz="8.960014" w:space="0" w:color="000000"/>
                          <w:bottom w:val="single" w:sz="8.960" w:space="0" w:color="000000"/>
                          <w:left w:val="single" w:sz="8.48" w:space="0" w:color="000000"/>
                          <w:right w:val="single" w:sz="8.48" w:space="0" w:color="000000"/>
                        </w:tcBorders>
                      </w:tcPr>
                      <w:p>
                        <w:pPr>
                          <w:spacing w:before="8" w:after="0" w:line="240" w:lineRule="auto"/>
                          <w:ind w:left="17" w:right="-20"/>
                          <w:jc w:val="left"/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</w:rPr>
                        </w:pPr>
                        <w:rPr/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  <w:b/>
                            <w:bCs/>
                          </w:rPr>
                          <w:t>CP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  <w:b/>
                            <w:bCs/>
                          </w:rPr>
                          <w:t> 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  <w:b/>
                            <w:bCs/>
                          </w:rPr>
                          <w:t>a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  <w:b/>
                            <w:bCs/>
                          </w:rPr>
                          <w:t> 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  <w:b/>
                            <w:bCs/>
                          </w:rPr>
                          <w:t>podiely,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  <w:b/>
                            <w:bCs/>
                          </w:rPr>
                          <w:t> 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  <w:b/>
                            <w:bCs/>
                          </w:rPr>
                          <w:t>okrem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  <w:b/>
                            <w:bCs/>
                          </w:rPr>
                          <w:t> 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  <w:b/>
                            <w:bCs/>
                          </w:rPr>
                          <w:t>prepoj.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  <w:b/>
                            <w:bCs/>
                          </w:rPr>
                          <w:t> 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  <w:b/>
                            <w:bCs/>
                          </w:rPr>
                          <w:t>ÚJ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  <w:b/>
                            <w:bCs/>
                          </w:rPr>
                          <w:t> 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  <w:b/>
                            <w:bCs/>
                          </w:rPr>
                          <w:t>-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  <w:b/>
                            <w:bCs/>
                          </w:rPr>
                          <w:t> 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  <w:b/>
                            <w:bCs/>
                          </w:rPr>
                          <w:t>podielová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  <w:b/>
                            <w:bCs/>
                          </w:rPr>
                          <w:t> 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  <w:b/>
                            <w:bCs/>
                          </w:rPr>
                          <w:t>účasť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  <w:b/>
                            <w:bCs/>
                          </w:rPr>
                          <w:t> 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  <w:b/>
                            <w:bCs/>
                          </w:rPr>
                          <w:t>v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  <w:b/>
                            <w:bCs/>
                          </w:rPr>
                          <w:t> 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  <w:b/>
                            <w:bCs/>
                          </w:rPr>
                          <w:t>inej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  <w:b/>
                            <w:bCs/>
                          </w:rPr>
                          <w:t> 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  <w:b/>
                            <w:bCs/>
                          </w:rPr>
                          <w:t>ÚJ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  <w:b/>
                            <w:bCs/>
                          </w:rPr>
                          <w:t> 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  <w:b/>
                            <w:bCs/>
                          </w:rPr>
                          <w:t>s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  <w:b/>
                            <w:bCs/>
                          </w:rPr>
                          <w:t> 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  <w:b/>
                            <w:bCs/>
                          </w:rPr>
                          <w:t>podstatným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  <w:b/>
                            <w:bCs/>
                          </w:rPr>
                          <w:t> 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  <w:b/>
                            <w:bCs/>
                          </w:rPr>
                          <w:t>vplyvom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  <w:b/>
                            <w:bCs/>
                          </w:rPr>
                          <w:t> 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  <w:b/>
                            <w:bCs/>
                          </w:rPr>
                          <w:t>nad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  <w:b/>
                            <w:bCs/>
                          </w:rPr>
                          <w:t> 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  <w:b/>
                            <w:bCs/>
                          </w:rPr>
                          <w:t>20%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</w:rPr>
                        </w:r>
                      </w:p>
                    </w:tc>
                  </w:tr>
                  <w:tr>
                    <w:trPr>
                      <w:trHeight w:val="452" w:hRule="exact"/>
                    </w:trPr>
                    <w:tc>
                      <w:tcPr>
                        <w:tcW w:w="3176" w:type="dxa"/>
                        <w:tcBorders>
                          <w:top w:val="single" w:sz="8.960" w:space="0" w:color="000000"/>
                          <w:bottom w:val="single" w:sz="7.04" w:space="0" w:color="000000"/>
                          <w:left w:val="single" w:sz="8.48" w:space="0" w:color="000000"/>
                          <w:right w:val="single" w:sz="8.48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851" w:type="dxa"/>
                        <w:tcBorders>
                          <w:top w:val="single" w:sz="8.960" w:space="0" w:color="000000"/>
                          <w:bottom w:val="single" w:sz="7.04" w:space="0" w:color="000000"/>
                          <w:left w:val="single" w:sz="8.48" w:space="0" w:color="000000"/>
                          <w:right w:val="single" w:sz="6.56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1134" w:type="dxa"/>
                        <w:tcBorders>
                          <w:top w:val="single" w:sz="8.960" w:space="0" w:color="000000"/>
                          <w:bottom w:val="single" w:sz="7.04" w:space="0" w:color="000000"/>
                          <w:left w:val="single" w:sz="6.56" w:space="0" w:color="000000"/>
                          <w:right w:val="single" w:sz="6.56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1560" w:type="dxa"/>
                        <w:tcBorders>
                          <w:top w:val="single" w:sz="8.960" w:space="0" w:color="000000"/>
                          <w:bottom w:val="single" w:sz="7.04" w:space="0" w:color="000000"/>
                          <w:left w:val="single" w:sz="6.56" w:space="0" w:color="000000"/>
                          <w:right w:val="single" w:sz="6.56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1416" w:type="dxa"/>
                        <w:tcBorders>
                          <w:top w:val="single" w:sz="8.960" w:space="0" w:color="000000"/>
                          <w:bottom w:val="single" w:sz="7.04" w:space="0" w:color="000000"/>
                          <w:left w:val="single" w:sz="6.56" w:space="0" w:color="000000"/>
                          <w:right w:val="single" w:sz="6.56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1163" w:type="dxa"/>
                        <w:tcBorders>
                          <w:top w:val="single" w:sz="8.960" w:space="0" w:color="000000"/>
                          <w:bottom w:val="single" w:sz="7.04" w:space="0" w:color="000000"/>
                          <w:left w:val="single" w:sz="6.56" w:space="0" w:color="000000"/>
                          <w:right w:val="single" w:sz="8.48" w:space="0" w:color="000000"/>
                        </w:tcBorders>
                      </w:tcPr>
                      <w:p>
                        <w:pPr/>
                        <w:rPr/>
                      </w:p>
                    </w:tc>
                  </w:tr>
                  <w:tr>
                    <w:trPr>
                      <w:trHeight w:val="454" w:hRule="exact"/>
                    </w:trPr>
                    <w:tc>
                      <w:tcPr>
                        <w:tcW w:w="3176" w:type="dxa"/>
                        <w:tcBorders>
                          <w:top w:val="single" w:sz="7.04" w:space="0" w:color="000000"/>
                          <w:bottom w:val="single" w:sz="7.04" w:space="0" w:color="000000"/>
                          <w:left w:val="single" w:sz="8.48" w:space="0" w:color="000000"/>
                          <w:right w:val="single" w:sz="8.48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851" w:type="dxa"/>
                        <w:tcBorders>
                          <w:top w:val="single" w:sz="7.04" w:space="0" w:color="000000"/>
                          <w:bottom w:val="single" w:sz="7.04" w:space="0" w:color="000000"/>
                          <w:left w:val="single" w:sz="8.48" w:space="0" w:color="000000"/>
                          <w:right w:val="single" w:sz="6.56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1134" w:type="dxa"/>
                        <w:tcBorders>
                          <w:top w:val="single" w:sz="7.04" w:space="0" w:color="000000"/>
                          <w:bottom w:val="single" w:sz="7.04" w:space="0" w:color="000000"/>
                          <w:left w:val="single" w:sz="6.56" w:space="0" w:color="000000"/>
                          <w:right w:val="single" w:sz="6.56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1560" w:type="dxa"/>
                        <w:tcBorders>
                          <w:top w:val="single" w:sz="7.04" w:space="0" w:color="000000"/>
                          <w:bottom w:val="single" w:sz="7.04" w:space="0" w:color="000000"/>
                          <w:left w:val="single" w:sz="6.56" w:space="0" w:color="000000"/>
                          <w:right w:val="single" w:sz="6.56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1416" w:type="dxa"/>
                        <w:tcBorders>
                          <w:top w:val="single" w:sz="7.04" w:space="0" w:color="000000"/>
                          <w:bottom w:val="single" w:sz="7.04" w:space="0" w:color="000000"/>
                          <w:left w:val="single" w:sz="6.56" w:space="0" w:color="000000"/>
                          <w:right w:val="single" w:sz="6.56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1163" w:type="dxa"/>
                        <w:tcBorders>
                          <w:top w:val="single" w:sz="7.04" w:space="0" w:color="000000"/>
                          <w:bottom w:val="single" w:sz="7.04" w:space="0" w:color="000000"/>
                          <w:left w:val="single" w:sz="6.56" w:space="0" w:color="000000"/>
                          <w:right w:val="single" w:sz="8.48" w:space="0" w:color="000000"/>
                        </w:tcBorders>
                      </w:tcPr>
                      <w:p>
                        <w:pPr/>
                        <w:rPr/>
                      </w:p>
                    </w:tc>
                  </w:tr>
                  <w:tr>
                    <w:trPr>
                      <w:trHeight w:val="454" w:hRule="exact"/>
                    </w:trPr>
                    <w:tc>
                      <w:tcPr>
                        <w:tcW w:w="3176" w:type="dxa"/>
                        <w:tcBorders>
                          <w:top w:val="single" w:sz="7.04" w:space="0" w:color="000000"/>
                          <w:bottom w:val="single" w:sz="7.04" w:space="0" w:color="000000"/>
                          <w:left w:val="single" w:sz="8.48" w:space="0" w:color="000000"/>
                          <w:right w:val="single" w:sz="8.48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851" w:type="dxa"/>
                        <w:tcBorders>
                          <w:top w:val="single" w:sz="7.04" w:space="0" w:color="000000"/>
                          <w:bottom w:val="single" w:sz="7.04" w:space="0" w:color="000000"/>
                          <w:left w:val="single" w:sz="8.48" w:space="0" w:color="000000"/>
                          <w:right w:val="single" w:sz="6.56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1134" w:type="dxa"/>
                        <w:tcBorders>
                          <w:top w:val="single" w:sz="7.04" w:space="0" w:color="000000"/>
                          <w:bottom w:val="single" w:sz="7.04" w:space="0" w:color="000000"/>
                          <w:left w:val="single" w:sz="6.56" w:space="0" w:color="000000"/>
                          <w:right w:val="single" w:sz="6.56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1560" w:type="dxa"/>
                        <w:tcBorders>
                          <w:top w:val="single" w:sz="7.04" w:space="0" w:color="000000"/>
                          <w:bottom w:val="single" w:sz="7.04" w:space="0" w:color="000000"/>
                          <w:left w:val="single" w:sz="6.56" w:space="0" w:color="000000"/>
                          <w:right w:val="single" w:sz="6.56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1416" w:type="dxa"/>
                        <w:tcBorders>
                          <w:top w:val="single" w:sz="7.04" w:space="0" w:color="000000"/>
                          <w:bottom w:val="single" w:sz="7.04" w:space="0" w:color="000000"/>
                          <w:left w:val="single" w:sz="6.56" w:space="0" w:color="000000"/>
                          <w:right w:val="single" w:sz="6.56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1163" w:type="dxa"/>
                        <w:tcBorders>
                          <w:top w:val="single" w:sz="7.04" w:space="0" w:color="000000"/>
                          <w:bottom w:val="single" w:sz="7.04" w:space="0" w:color="000000"/>
                          <w:left w:val="single" w:sz="6.56" w:space="0" w:color="000000"/>
                          <w:right w:val="single" w:sz="8.48" w:space="0" w:color="000000"/>
                        </w:tcBorders>
                      </w:tcPr>
                      <w:p>
                        <w:pPr/>
                        <w:rPr/>
                      </w:p>
                    </w:tc>
                  </w:tr>
                  <w:tr>
                    <w:trPr>
                      <w:trHeight w:val="455" w:hRule="exact"/>
                    </w:trPr>
                    <w:tc>
                      <w:tcPr>
                        <w:tcW w:w="3176" w:type="dxa"/>
                        <w:tcBorders>
                          <w:top w:val="single" w:sz="7.04" w:space="0" w:color="000000"/>
                          <w:bottom w:val="single" w:sz="7.04" w:space="0" w:color="000000"/>
                          <w:left w:val="single" w:sz="8.48" w:space="0" w:color="000000"/>
                          <w:right w:val="single" w:sz="8.48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851" w:type="dxa"/>
                        <w:tcBorders>
                          <w:top w:val="single" w:sz="7.04" w:space="0" w:color="000000"/>
                          <w:bottom w:val="single" w:sz="7.04" w:space="0" w:color="000000"/>
                          <w:left w:val="single" w:sz="8.48" w:space="0" w:color="000000"/>
                          <w:right w:val="single" w:sz="6.56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1134" w:type="dxa"/>
                        <w:tcBorders>
                          <w:top w:val="single" w:sz="7.04" w:space="0" w:color="000000"/>
                          <w:bottom w:val="single" w:sz="7.04" w:space="0" w:color="000000"/>
                          <w:left w:val="single" w:sz="6.56" w:space="0" w:color="000000"/>
                          <w:right w:val="single" w:sz="6.56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1560" w:type="dxa"/>
                        <w:tcBorders>
                          <w:top w:val="single" w:sz="7.04" w:space="0" w:color="000000"/>
                          <w:bottom w:val="single" w:sz="7.04" w:space="0" w:color="000000"/>
                          <w:left w:val="single" w:sz="6.56" w:space="0" w:color="000000"/>
                          <w:right w:val="single" w:sz="6.56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1416" w:type="dxa"/>
                        <w:tcBorders>
                          <w:top w:val="single" w:sz="7.04" w:space="0" w:color="000000"/>
                          <w:bottom w:val="single" w:sz="7.04" w:space="0" w:color="000000"/>
                          <w:left w:val="single" w:sz="6.56" w:space="0" w:color="000000"/>
                          <w:right w:val="single" w:sz="6.56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1163" w:type="dxa"/>
                        <w:tcBorders>
                          <w:top w:val="single" w:sz="7.04" w:space="0" w:color="000000"/>
                          <w:bottom w:val="single" w:sz="7.04" w:space="0" w:color="000000"/>
                          <w:left w:val="single" w:sz="6.56" w:space="0" w:color="000000"/>
                          <w:right w:val="single" w:sz="8.48" w:space="0" w:color="000000"/>
                        </w:tcBorders>
                      </w:tcPr>
                      <w:p>
                        <w:pPr/>
                        <w:rPr/>
                      </w:p>
                    </w:tc>
                  </w:tr>
                  <w:tr>
                    <w:trPr>
                      <w:trHeight w:val="456" w:hRule="exact"/>
                    </w:trPr>
                    <w:tc>
                      <w:tcPr>
                        <w:tcW w:w="3176" w:type="dxa"/>
                        <w:tcBorders>
                          <w:top w:val="single" w:sz="7.04" w:space="0" w:color="000000"/>
                          <w:bottom w:val="single" w:sz="8.960" w:space="0" w:color="000000"/>
                          <w:left w:val="single" w:sz="8.48" w:space="0" w:color="000000"/>
                          <w:right w:val="single" w:sz="8.48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851" w:type="dxa"/>
                        <w:tcBorders>
                          <w:top w:val="single" w:sz="7.04" w:space="0" w:color="000000"/>
                          <w:bottom w:val="single" w:sz="8.960" w:space="0" w:color="000000"/>
                          <w:left w:val="single" w:sz="8.48" w:space="0" w:color="000000"/>
                          <w:right w:val="single" w:sz="6.56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1134" w:type="dxa"/>
                        <w:tcBorders>
                          <w:top w:val="single" w:sz="7.04" w:space="0" w:color="000000"/>
                          <w:bottom w:val="single" w:sz="8.960" w:space="0" w:color="000000"/>
                          <w:left w:val="single" w:sz="6.56" w:space="0" w:color="000000"/>
                          <w:right w:val="single" w:sz="6.56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1560" w:type="dxa"/>
                        <w:tcBorders>
                          <w:top w:val="single" w:sz="7.04" w:space="0" w:color="000000"/>
                          <w:bottom w:val="single" w:sz="8.960" w:space="0" w:color="000000"/>
                          <w:left w:val="single" w:sz="6.56" w:space="0" w:color="000000"/>
                          <w:right w:val="single" w:sz="6.56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1416" w:type="dxa"/>
                        <w:tcBorders>
                          <w:top w:val="single" w:sz="7.04" w:space="0" w:color="000000"/>
                          <w:bottom w:val="single" w:sz="8.960" w:space="0" w:color="000000"/>
                          <w:left w:val="single" w:sz="6.56" w:space="0" w:color="000000"/>
                          <w:right w:val="single" w:sz="6.56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1163" w:type="dxa"/>
                        <w:tcBorders>
                          <w:top w:val="single" w:sz="7.04" w:space="0" w:color="000000"/>
                          <w:bottom w:val="single" w:sz="8.960" w:space="0" w:color="000000"/>
                          <w:left w:val="single" w:sz="6.56" w:space="0" w:color="000000"/>
                          <w:right w:val="single" w:sz="8.48" w:space="0" w:color="000000"/>
                        </w:tcBorders>
                      </w:tcPr>
                      <w:p>
                        <w:pPr/>
                        <w:rPr/>
                      </w:p>
                    </w:tc>
                  </w:tr>
                  <w:tr>
                    <w:trPr>
                      <w:trHeight w:val="283" w:hRule="exact"/>
                    </w:trPr>
                    <w:tc>
                      <w:tcPr>
                        <w:tcW w:w="9300" w:type="dxa"/>
                        <w:gridSpan w:val="6"/>
                        <w:tcBorders>
                          <w:top w:val="single" w:sz="8.960" w:space="0" w:color="000000"/>
                          <w:bottom w:val="single" w:sz="8.960044" w:space="0" w:color="000000"/>
                          <w:left w:val="single" w:sz="8.48" w:space="0" w:color="000000"/>
                          <w:right w:val="single" w:sz="8.48" w:space="0" w:color="000000"/>
                        </w:tcBorders>
                      </w:tcPr>
                      <w:p>
                        <w:pPr>
                          <w:spacing w:before="0" w:after="0" w:line="240" w:lineRule="exact"/>
                          <w:ind w:left="17" w:right="-20"/>
                          <w:jc w:val="left"/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</w:rPr>
                        </w:pPr>
                        <w:rPr/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  <w:b/>
                            <w:bCs/>
                          </w:rPr>
                          <w:t>CP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1"/>
                            <w:w w:val="100"/>
                            <w:b/>
                            <w:bCs/>
                          </w:rPr>
                          <w:t> 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  <w:b/>
                            <w:bCs/>
                          </w:rPr>
                          <w:t>a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1"/>
                            <w:w w:val="100"/>
                            <w:b/>
                            <w:bCs/>
                          </w:rPr>
                          <w:t> 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  <w:b/>
                            <w:bCs/>
                          </w:rPr>
                          <w:t>podiely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1"/>
                            <w:w w:val="100"/>
                            <w:b/>
                            <w:bCs/>
                          </w:rPr>
                          <w:t> 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  <w:b/>
                            <w:bCs/>
                          </w:rPr>
                          <w:t>-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1"/>
                            <w:w w:val="100"/>
                            <w:b/>
                            <w:bCs/>
                          </w:rPr>
                          <w:t> 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  <w:b/>
                            <w:bCs/>
                          </w:rPr>
                          <w:t>zmluvne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1"/>
                            <w:w w:val="100"/>
                            <w:b/>
                            <w:bCs/>
                          </w:rPr>
                          <w:t> 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  <w:b/>
                            <w:bCs/>
                          </w:rPr>
                          <w:t>dohodnuté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1"/>
                            <w:w w:val="100"/>
                            <w:b/>
                            <w:bCs/>
                          </w:rPr>
                          <w:t> 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  <w:b/>
                            <w:bCs/>
                          </w:rPr>
                          <w:t>zdieľanie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1"/>
                            <w:w w:val="100"/>
                            <w:b/>
                            <w:bCs/>
                          </w:rPr>
                          <w:t> 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  <w:b/>
                            <w:bCs/>
                          </w:rPr>
                          <w:t>rozhodujúceho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1"/>
                            <w:w w:val="100"/>
                            <w:b/>
                            <w:bCs/>
                          </w:rPr>
                          <w:t> 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  <w:b/>
                            <w:bCs/>
                          </w:rPr>
                          <w:t>vplyvu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</w:rPr>
                        </w:r>
                      </w:p>
                    </w:tc>
                  </w:tr>
                  <w:tr>
                    <w:trPr>
                      <w:trHeight w:val="451" w:hRule="exact"/>
                    </w:trPr>
                    <w:tc>
                      <w:tcPr>
                        <w:tcW w:w="3176" w:type="dxa"/>
                        <w:tcBorders>
                          <w:top w:val="single" w:sz="8.960044" w:space="0" w:color="000000"/>
                          <w:bottom w:val="single" w:sz="7.04" w:space="0" w:color="000000"/>
                          <w:left w:val="single" w:sz="8.48" w:space="0" w:color="000000"/>
                          <w:right w:val="single" w:sz="8.48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851" w:type="dxa"/>
                        <w:tcBorders>
                          <w:top w:val="single" w:sz="8.960044" w:space="0" w:color="000000"/>
                          <w:bottom w:val="single" w:sz="7.04" w:space="0" w:color="000000"/>
                          <w:left w:val="single" w:sz="8.48" w:space="0" w:color="000000"/>
                          <w:right w:val="single" w:sz="6.56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1134" w:type="dxa"/>
                        <w:tcBorders>
                          <w:top w:val="single" w:sz="8.960044" w:space="0" w:color="000000"/>
                          <w:bottom w:val="single" w:sz="7.04" w:space="0" w:color="000000"/>
                          <w:left w:val="single" w:sz="6.56" w:space="0" w:color="000000"/>
                          <w:right w:val="single" w:sz="6.56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1560" w:type="dxa"/>
                        <w:tcBorders>
                          <w:top w:val="single" w:sz="8.960044" w:space="0" w:color="000000"/>
                          <w:bottom w:val="single" w:sz="7.04" w:space="0" w:color="000000"/>
                          <w:left w:val="single" w:sz="6.56" w:space="0" w:color="000000"/>
                          <w:right w:val="single" w:sz="6.56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1416" w:type="dxa"/>
                        <w:tcBorders>
                          <w:top w:val="single" w:sz="8.960044" w:space="0" w:color="000000"/>
                          <w:bottom w:val="single" w:sz="7.04" w:space="0" w:color="000000"/>
                          <w:left w:val="single" w:sz="6.56" w:space="0" w:color="000000"/>
                          <w:right w:val="single" w:sz="6.56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1163" w:type="dxa"/>
                        <w:tcBorders>
                          <w:top w:val="single" w:sz="8.960044" w:space="0" w:color="000000"/>
                          <w:bottom w:val="single" w:sz="7.04" w:space="0" w:color="000000"/>
                          <w:left w:val="single" w:sz="6.56" w:space="0" w:color="000000"/>
                          <w:right w:val="single" w:sz="8.48" w:space="0" w:color="000000"/>
                        </w:tcBorders>
                      </w:tcPr>
                      <w:p>
                        <w:pPr/>
                        <w:rPr/>
                      </w:p>
                    </w:tc>
                  </w:tr>
                  <w:tr>
                    <w:trPr>
                      <w:trHeight w:val="454" w:hRule="exact"/>
                    </w:trPr>
                    <w:tc>
                      <w:tcPr>
                        <w:tcW w:w="3176" w:type="dxa"/>
                        <w:tcBorders>
                          <w:top w:val="single" w:sz="7.04" w:space="0" w:color="000000"/>
                          <w:bottom w:val="single" w:sz="7.04" w:space="0" w:color="000000"/>
                          <w:left w:val="single" w:sz="8.48" w:space="0" w:color="000000"/>
                          <w:right w:val="single" w:sz="8.48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851" w:type="dxa"/>
                        <w:tcBorders>
                          <w:top w:val="single" w:sz="7.04" w:space="0" w:color="000000"/>
                          <w:bottom w:val="single" w:sz="7.04" w:space="0" w:color="000000"/>
                          <w:left w:val="single" w:sz="8.48" w:space="0" w:color="000000"/>
                          <w:right w:val="single" w:sz="6.56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1134" w:type="dxa"/>
                        <w:tcBorders>
                          <w:top w:val="single" w:sz="7.04" w:space="0" w:color="000000"/>
                          <w:bottom w:val="single" w:sz="7.04" w:space="0" w:color="000000"/>
                          <w:left w:val="single" w:sz="6.56" w:space="0" w:color="000000"/>
                          <w:right w:val="single" w:sz="6.56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1560" w:type="dxa"/>
                        <w:tcBorders>
                          <w:top w:val="single" w:sz="7.04" w:space="0" w:color="000000"/>
                          <w:bottom w:val="single" w:sz="7.04" w:space="0" w:color="000000"/>
                          <w:left w:val="single" w:sz="6.56" w:space="0" w:color="000000"/>
                          <w:right w:val="single" w:sz="6.56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1416" w:type="dxa"/>
                        <w:tcBorders>
                          <w:top w:val="single" w:sz="7.04" w:space="0" w:color="000000"/>
                          <w:bottom w:val="single" w:sz="7.04" w:space="0" w:color="000000"/>
                          <w:left w:val="single" w:sz="6.56" w:space="0" w:color="000000"/>
                          <w:right w:val="single" w:sz="6.56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1163" w:type="dxa"/>
                        <w:tcBorders>
                          <w:top w:val="single" w:sz="7.04" w:space="0" w:color="000000"/>
                          <w:bottom w:val="single" w:sz="7.04" w:space="0" w:color="000000"/>
                          <w:left w:val="single" w:sz="6.56" w:space="0" w:color="000000"/>
                          <w:right w:val="single" w:sz="8.48" w:space="0" w:color="000000"/>
                        </w:tcBorders>
                      </w:tcPr>
                      <w:p>
                        <w:pPr/>
                        <w:rPr/>
                      </w:p>
                    </w:tc>
                  </w:tr>
                  <w:tr>
                    <w:trPr>
                      <w:trHeight w:val="455" w:hRule="exact"/>
                    </w:trPr>
                    <w:tc>
                      <w:tcPr>
                        <w:tcW w:w="3176" w:type="dxa"/>
                        <w:tcBorders>
                          <w:top w:val="single" w:sz="7.04" w:space="0" w:color="000000"/>
                          <w:bottom w:val="single" w:sz="7.04" w:space="0" w:color="000000"/>
                          <w:left w:val="single" w:sz="8.48" w:space="0" w:color="000000"/>
                          <w:right w:val="single" w:sz="8.48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851" w:type="dxa"/>
                        <w:tcBorders>
                          <w:top w:val="single" w:sz="7.04" w:space="0" w:color="000000"/>
                          <w:bottom w:val="single" w:sz="7.04" w:space="0" w:color="000000"/>
                          <w:left w:val="single" w:sz="8.48" w:space="0" w:color="000000"/>
                          <w:right w:val="single" w:sz="6.56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1134" w:type="dxa"/>
                        <w:tcBorders>
                          <w:top w:val="single" w:sz="7.04" w:space="0" w:color="000000"/>
                          <w:bottom w:val="single" w:sz="7.04" w:space="0" w:color="000000"/>
                          <w:left w:val="single" w:sz="6.56" w:space="0" w:color="000000"/>
                          <w:right w:val="single" w:sz="6.56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1560" w:type="dxa"/>
                        <w:tcBorders>
                          <w:top w:val="single" w:sz="7.04" w:space="0" w:color="000000"/>
                          <w:bottom w:val="single" w:sz="7.04" w:space="0" w:color="000000"/>
                          <w:left w:val="single" w:sz="6.56" w:space="0" w:color="000000"/>
                          <w:right w:val="single" w:sz="6.56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1416" w:type="dxa"/>
                        <w:tcBorders>
                          <w:top w:val="single" w:sz="7.04" w:space="0" w:color="000000"/>
                          <w:bottom w:val="single" w:sz="7.04" w:space="0" w:color="000000"/>
                          <w:left w:val="single" w:sz="6.56" w:space="0" w:color="000000"/>
                          <w:right w:val="single" w:sz="6.56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1163" w:type="dxa"/>
                        <w:tcBorders>
                          <w:top w:val="single" w:sz="7.04" w:space="0" w:color="000000"/>
                          <w:bottom w:val="single" w:sz="7.04" w:space="0" w:color="000000"/>
                          <w:left w:val="single" w:sz="6.56" w:space="0" w:color="000000"/>
                          <w:right w:val="single" w:sz="8.48" w:space="0" w:color="000000"/>
                        </w:tcBorders>
                      </w:tcPr>
                      <w:p>
                        <w:pPr/>
                        <w:rPr/>
                      </w:p>
                    </w:tc>
                  </w:tr>
                  <w:tr>
                    <w:trPr>
                      <w:trHeight w:val="454" w:hRule="exact"/>
                    </w:trPr>
                    <w:tc>
                      <w:tcPr>
                        <w:tcW w:w="3176" w:type="dxa"/>
                        <w:tcBorders>
                          <w:top w:val="single" w:sz="7.04" w:space="0" w:color="000000"/>
                          <w:bottom w:val="single" w:sz="7.04" w:space="0" w:color="000000"/>
                          <w:left w:val="single" w:sz="8.48" w:space="0" w:color="000000"/>
                          <w:right w:val="single" w:sz="8.48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851" w:type="dxa"/>
                        <w:tcBorders>
                          <w:top w:val="single" w:sz="7.04" w:space="0" w:color="000000"/>
                          <w:bottom w:val="single" w:sz="7.04" w:space="0" w:color="000000"/>
                          <w:left w:val="single" w:sz="8.48" w:space="0" w:color="000000"/>
                          <w:right w:val="single" w:sz="6.56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1134" w:type="dxa"/>
                        <w:tcBorders>
                          <w:top w:val="single" w:sz="7.04" w:space="0" w:color="000000"/>
                          <w:bottom w:val="single" w:sz="7.04" w:space="0" w:color="000000"/>
                          <w:left w:val="single" w:sz="6.56" w:space="0" w:color="000000"/>
                          <w:right w:val="single" w:sz="6.56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1560" w:type="dxa"/>
                        <w:tcBorders>
                          <w:top w:val="single" w:sz="7.04" w:space="0" w:color="000000"/>
                          <w:bottom w:val="single" w:sz="7.04" w:space="0" w:color="000000"/>
                          <w:left w:val="single" w:sz="6.56" w:space="0" w:color="000000"/>
                          <w:right w:val="single" w:sz="6.56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1416" w:type="dxa"/>
                        <w:tcBorders>
                          <w:top w:val="single" w:sz="7.04" w:space="0" w:color="000000"/>
                          <w:bottom w:val="single" w:sz="7.04" w:space="0" w:color="000000"/>
                          <w:left w:val="single" w:sz="6.56" w:space="0" w:color="000000"/>
                          <w:right w:val="single" w:sz="6.56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1163" w:type="dxa"/>
                        <w:tcBorders>
                          <w:top w:val="single" w:sz="7.04" w:space="0" w:color="000000"/>
                          <w:bottom w:val="single" w:sz="7.04" w:space="0" w:color="000000"/>
                          <w:left w:val="single" w:sz="6.56" w:space="0" w:color="000000"/>
                          <w:right w:val="single" w:sz="8.48" w:space="0" w:color="000000"/>
                        </w:tcBorders>
                      </w:tcPr>
                      <w:p>
                        <w:pPr/>
                        <w:rPr/>
                      </w:p>
                    </w:tc>
                  </w:tr>
                  <w:tr>
                    <w:trPr>
                      <w:trHeight w:val="449" w:hRule="exact"/>
                    </w:trPr>
                    <w:tc>
                      <w:tcPr>
                        <w:tcW w:w="3176" w:type="dxa"/>
                        <w:tcBorders>
                          <w:top w:val="single" w:sz="7.04" w:space="0" w:color="000000"/>
                          <w:bottom w:val="single" w:sz="14.88" w:space="0" w:color="000000"/>
                          <w:left w:val="single" w:sz="8.48" w:space="0" w:color="000000"/>
                          <w:right w:val="single" w:sz="8.48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851" w:type="dxa"/>
                        <w:tcBorders>
                          <w:top w:val="single" w:sz="7.04" w:space="0" w:color="000000"/>
                          <w:bottom w:val="single" w:sz="14.88" w:space="0" w:color="000000"/>
                          <w:left w:val="single" w:sz="8.48" w:space="0" w:color="000000"/>
                          <w:right w:val="single" w:sz="6.56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1134" w:type="dxa"/>
                        <w:tcBorders>
                          <w:top w:val="single" w:sz="7.04" w:space="0" w:color="000000"/>
                          <w:bottom w:val="single" w:sz="14.88" w:space="0" w:color="000000"/>
                          <w:left w:val="single" w:sz="6.56" w:space="0" w:color="000000"/>
                          <w:right w:val="single" w:sz="6.56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1560" w:type="dxa"/>
                        <w:tcBorders>
                          <w:top w:val="single" w:sz="7.04" w:space="0" w:color="000000"/>
                          <w:bottom w:val="single" w:sz="14.88" w:space="0" w:color="000000"/>
                          <w:left w:val="single" w:sz="6.56" w:space="0" w:color="000000"/>
                          <w:right w:val="single" w:sz="6.56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1416" w:type="dxa"/>
                        <w:tcBorders>
                          <w:top w:val="single" w:sz="7.04" w:space="0" w:color="000000"/>
                          <w:bottom w:val="single" w:sz="14.88" w:space="0" w:color="000000"/>
                          <w:left w:val="single" w:sz="6.56" w:space="0" w:color="000000"/>
                          <w:right w:val="single" w:sz="6.56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1163" w:type="dxa"/>
                        <w:tcBorders>
                          <w:top w:val="single" w:sz="7.04" w:space="0" w:color="000000"/>
                          <w:bottom w:val="single" w:sz="14.88" w:space="0" w:color="000000"/>
                          <w:left w:val="single" w:sz="6.56" w:space="0" w:color="000000"/>
                          <w:right w:val="single" w:sz="8.48" w:space="0" w:color="000000"/>
                        </w:tcBorders>
                      </w:tcPr>
                      <w:p>
                        <w:pPr/>
                        <w:rPr/>
                      </w:p>
                    </w:tc>
                  </w:tr>
                  <w:tr>
                    <w:trPr>
                      <w:trHeight w:val="333" w:hRule="exact"/>
                    </w:trPr>
                    <w:tc>
                      <w:tcPr>
                        <w:tcW w:w="3176" w:type="dxa"/>
                        <w:tcBorders>
                          <w:top w:val="single" w:sz="14.88" w:space="0" w:color="000000"/>
                          <w:bottom w:val="single" w:sz="8.480034" w:space="0" w:color="000000"/>
                          <w:left w:val="single" w:sz="8.48" w:space="0" w:color="000000"/>
                          <w:right w:val="single" w:sz="8.48" w:space="0" w:color="000000"/>
                        </w:tcBorders>
                      </w:tcPr>
                      <w:p>
                        <w:pPr>
                          <w:spacing w:before="31" w:after="0" w:line="240" w:lineRule="auto"/>
                          <w:ind w:left="28" w:right="-20"/>
                          <w:jc w:val="left"/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</w:rPr>
                        </w:pPr>
                        <w:rPr/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  <w:b/>
                            <w:bCs/>
                          </w:rPr>
                          <w:t>DFM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  <w:b/>
                            <w:bCs/>
                          </w:rPr>
                          <w:t> </w:t>
                        </w:r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</w:rPr>
                          <w:t>spolu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14.88" w:space="0" w:color="000000"/>
                          <w:bottom w:val="single" w:sz="8.480034" w:space="0" w:color="000000"/>
                          <w:left w:val="single" w:sz="8.48" w:space="0" w:color="000000"/>
                          <w:right w:val="single" w:sz="6.56" w:space="0" w:color="000000"/>
                        </w:tcBorders>
                      </w:tcPr>
                      <w:p>
                        <w:pPr>
                          <w:spacing w:before="0" w:after="0" w:line="224" w:lineRule="exact"/>
                          <w:ind w:left="336" w:right="318"/>
                          <w:jc w:val="center"/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</w:rPr>
                        </w:pPr>
                        <w:rPr/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</w:rPr>
                          <w:t>x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14.88" w:space="0" w:color="000000"/>
                          <w:bottom w:val="single" w:sz="8.480034" w:space="0" w:color="000000"/>
                          <w:left w:val="single" w:sz="6.56" w:space="0" w:color="000000"/>
                          <w:right w:val="single" w:sz="6.56" w:space="0" w:color="000000"/>
                        </w:tcBorders>
                      </w:tcPr>
                      <w:p>
                        <w:pPr>
                          <w:spacing w:before="0" w:after="0" w:line="224" w:lineRule="exact"/>
                          <w:ind w:left="479" w:right="461"/>
                          <w:jc w:val="center"/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</w:rPr>
                        </w:pPr>
                        <w:rPr/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</w:rPr>
                          <w:t>x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14.88" w:space="0" w:color="000000"/>
                          <w:bottom w:val="single" w:sz="8.480034" w:space="0" w:color="000000"/>
                          <w:left w:val="single" w:sz="6.56" w:space="0" w:color="000000"/>
                          <w:right w:val="single" w:sz="6.56" w:space="0" w:color="000000"/>
                        </w:tcBorders>
                      </w:tcPr>
                      <w:p>
                        <w:pPr>
                          <w:spacing w:before="0" w:after="0" w:line="224" w:lineRule="exact"/>
                          <w:ind w:left="692" w:right="674"/>
                          <w:jc w:val="center"/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</w:rPr>
                        </w:pPr>
                        <w:rPr/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</w:rPr>
                          <w:t>x</w:t>
                        </w:r>
                      </w:p>
                    </w:tc>
                    <w:tc>
                      <w:tcPr>
                        <w:tcW w:w="1416" w:type="dxa"/>
                        <w:tcBorders>
                          <w:top w:val="single" w:sz="14.88" w:space="0" w:color="000000"/>
                          <w:bottom w:val="single" w:sz="8.480034" w:space="0" w:color="000000"/>
                          <w:left w:val="single" w:sz="6.56" w:space="0" w:color="000000"/>
                          <w:right w:val="single" w:sz="6.56" w:space="0" w:color="000000"/>
                        </w:tcBorders>
                      </w:tcPr>
                      <w:p>
                        <w:pPr>
                          <w:spacing w:before="0" w:after="0" w:line="224" w:lineRule="exact"/>
                          <w:ind w:left="617" w:right="598"/>
                          <w:jc w:val="center"/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</w:rPr>
                        </w:pPr>
                        <w:rPr/>
                        <w:r>
                          <w:rPr>
                            <w:rFonts w:ascii="Arial Narrow" w:hAnsi="Arial Narrow" w:cs="Arial Narrow" w:eastAsia="Arial Narrow"/>
                            <w:sz w:val="21"/>
                            <w:szCs w:val="21"/>
                            <w:spacing w:val="0"/>
                            <w:w w:val="100"/>
                          </w:rPr>
                          <w:t>x</w:t>
                        </w:r>
                      </w:p>
                    </w:tc>
                    <w:tc>
                      <w:tcPr>
                        <w:tcW w:w="1163" w:type="dxa"/>
                        <w:tcBorders>
                          <w:top w:val="single" w:sz="14.88" w:space="0" w:color="000000"/>
                          <w:bottom w:val="single" w:sz="8.480034" w:space="0" w:color="000000"/>
                          <w:left w:val="single" w:sz="6.56" w:space="0" w:color="000000"/>
                          <w:right w:val="single" w:sz="8.48" w:space="0" w:color="000000"/>
                        </w:tcBorders>
                      </w:tcPr>
                      <w:p>
                        <w:pPr/>
                        <w:rPr/>
                      </w:p>
                    </w:tc>
                  </w:tr>
                </w:tbl>
                <w:p>
                  <w:pPr>
                    <w:spacing w:before="0" w:after="0" w:line="240" w:lineRule="auto"/>
                    <w:jc w:val="left"/>
                  </w:pPr>
                  <w:rPr/>
                </w:p>
              </w:txbxContent>
            </v:textbox>
          </v:shape>
        </w:pic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f)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Informácie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o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struktúre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dlhodobého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finančného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majetku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jeho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umiestnení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v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nadväznosti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na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položky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súvahy,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ak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prostredníctvom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tohoto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umiestnenia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vykonáva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v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inej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ÚJ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rozhodujúci,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spoločný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rozhodujúci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alebo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podstatný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vplyv</w:t>
      </w:r>
    </w:p>
    <w:p>
      <w:pPr>
        <w:jc w:val="left"/>
        <w:spacing w:after="0"/>
        <w:sectPr>
          <w:pgMar w:header="372" w:footer="646" w:top="760" w:bottom="860" w:left="1180" w:right="1180"/>
          <w:pgSz w:w="11920" w:h="16840"/>
        </w:sectPr>
      </w:pPr>
      <w:rPr/>
    </w:p>
    <w:p>
      <w:pPr>
        <w:spacing w:before="7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4" w:after="0" w:line="251" w:lineRule="auto"/>
        <w:ind w:left="207" w:right="117"/>
        <w:jc w:val="left"/>
        <w:rPr>
          <w:rFonts w:ascii="Arial Narrow" w:hAnsi="Arial Narrow" w:cs="Arial Narrow" w:eastAsia="Arial Narrow"/>
          <w:sz w:val="21"/>
          <w:szCs w:val="21"/>
        </w:rPr>
      </w:pPr>
      <w:rPr/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h)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Ocenenie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dlhodobého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finančného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maj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tku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ku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dňu,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ku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ktorému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sa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zostavuje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účtovná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závierka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reálnou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hodnotou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ale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b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o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metódou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vlastného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imania,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vplyv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ocenenia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na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výsledok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hospodárenia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výšku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vlastn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é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ho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imania</w:t>
      </w:r>
    </w:p>
    <w:p>
      <w:pPr>
        <w:spacing w:before="1" w:after="0" w:line="60" w:lineRule="exact"/>
        <w:jc w:val="left"/>
        <w:rPr>
          <w:sz w:val="6"/>
          <w:szCs w:val="6"/>
        </w:rPr>
      </w:pPr>
      <w:rPr/>
      <w:r>
        <w:rPr>
          <w:sz w:val="6"/>
          <w:szCs w:val="6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03.000002" w:type="dxa"/>
      </w:tblPr>
      <w:tblGrid/>
      <w:tr>
        <w:trPr>
          <w:trHeight w:val="671" w:hRule="exact"/>
        </w:trPr>
        <w:tc>
          <w:tcPr>
            <w:tcW w:w="2610" w:type="dxa"/>
            <w:tcBorders>
              <w:top w:val="single" w:sz="8.960" w:space="0" w:color="000000"/>
              <w:bottom w:val="single" w:sz="8.480025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79" w:after="0" w:line="240" w:lineRule="auto"/>
              <w:ind w:left="682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Názov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položky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149" w:type="dxa"/>
            <w:tcBorders>
              <w:top w:val="single" w:sz="8.960" w:space="0" w:color="000000"/>
              <w:bottom w:val="single" w:sz="8.480025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83" w:after="0" w:line="251" w:lineRule="auto"/>
              <w:ind w:left="199" w:right="122" w:firstLine="58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Spôsob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ocenenia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169" w:type="dxa"/>
            <w:tcBorders>
              <w:top w:val="single" w:sz="8.960" w:space="0" w:color="000000"/>
              <w:bottom w:val="single" w:sz="8.480025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79" w:after="0" w:line="240" w:lineRule="auto"/>
              <w:ind w:left="308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Suma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118" w:type="dxa"/>
            <w:tcBorders>
              <w:top w:val="single" w:sz="8.960" w:space="0" w:color="000000"/>
              <w:bottom w:val="single" w:sz="8.480025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79" w:after="0" w:line="240" w:lineRule="auto"/>
              <w:ind w:left="163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MD/DAL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580" w:type="dxa"/>
            <w:tcBorders>
              <w:top w:val="single" w:sz="8.960" w:space="0" w:color="000000"/>
              <w:bottom w:val="single" w:sz="8.480025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73" w:after="0" w:line="251" w:lineRule="auto"/>
              <w:ind w:left="357" w:right="406" w:firstLine="14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Vplyv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výsledok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674" w:type="dxa"/>
            <w:tcBorders>
              <w:top w:val="single" w:sz="8.960" w:space="0" w:color="000000"/>
              <w:bottom w:val="single" w:sz="8.480025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78" w:after="0" w:line="251" w:lineRule="auto"/>
              <w:ind w:left="528" w:right="440" w:firstLine="-81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Vplyv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imanie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</w:tr>
      <w:tr>
        <w:trPr>
          <w:trHeight w:val="478" w:hRule="exact"/>
        </w:trPr>
        <w:tc>
          <w:tcPr>
            <w:tcW w:w="2610" w:type="dxa"/>
            <w:tcBorders>
              <w:top w:val="single" w:sz="8.480025" w:space="0" w:color="000000"/>
              <w:bottom w:val="single" w:sz="6.56001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149" w:type="dxa"/>
            <w:tcBorders>
              <w:top w:val="single" w:sz="8.480025" w:space="0" w:color="000000"/>
              <w:bottom w:val="single" w:sz="6.56001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169" w:type="dxa"/>
            <w:tcBorders>
              <w:top w:val="single" w:sz="8.480025" w:space="0" w:color="000000"/>
              <w:bottom w:val="single" w:sz="6.56001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118" w:type="dxa"/>
            <w:tcBorders>
              <w:top w:val="single" w:sz="8.480025" w:space="0" w:color="000000"/>
              <w:bottom w:val="single" w:sz="6.56001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580" w:type="dxa"/>
            <w:tcBorders>
              <w:top w:val="single" w:sz="8.480025" w:space="0" w:color="000000"/>
              <w:bottom w:val="single" w:sz="6.56001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674" w:type="dxa"/>
            <w:tcBorders>
              <w:top w:val="single" w:sz="8.480025" w:space="0" w:color="000000"/>
              <w:bottom w:val="single" w:sz="6.56001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497" w:hRule="exact"/>
        </w:trPr>
        <w:tc>
          <w:tcPr>
            <w:tcW w:w="2610" w:type="dxa"/>
            <w:tcBorders>
              <w:top w:val="single" w:sz="6.56001" w:space="0" w:color="000000"/>
              <w:bottom w:val="single" w:sz="6.560019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149" w:type="dxa"/>
            <w:tcBorders>
              <w:top w:val="single" w:sz="6.56001" w:space="0" w:color="000000"/>
              <w:bottom w:val="single" w:sz="6.560019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169" w:type="dxa"/>
            <w:tcBorders>
              <w:top w:val="single" w:sz="6.56001" w:space="0" w:color="000000"/>
              <w:bottom w:val="single" w:sz="6.560019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118" w:type="dxa"/>
            <w:tcBorders>
              <w:top w:val="single" w:sz="6.56001" w:space="0" w:color="000000"/>
              <w:bottom w:val="single" w:sz="6.560019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580" w:type="dxa"/>
            <w:tcBorders>
              <w:top w:val="single" w:sz="6.56001" w:space="0" w:color="000000"/>
              <w:bottom w:val="single" w:sz="6.560019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674" w:type="dxa"/>
            <w:tcBorders>
              <w:top w:val="single" w:sz="6.56001" w:space="0" w:color="000000"/>
              <w:bottom w:val="single" w:sz="6.560019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503" w:hRule="exact"/>
        </w:trPr>
        <w:tc>
          <w:tcPr>
            <w:tcW w:w="2610" w:type="dxa"/>
            <w:tcBorders>
              <w:top w:val="single" w:sz="6.560019" w:space="0" w:color="000000"/>
              <w:bottom w:val="single" w:sz="10.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149" w:type="dxa"/>
            <w:tcBorders>
              <w:top w:val="single" w:sz="6.560019" w:space="0" w:color="000000"/>
              <w:bottom w:val="single" w:sz="10.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169" w:type="dxa"/>
            <w:tcBorders>
              <w:top w:val="single" w:sz="6.560019" w:space="0" w:color="000000"/>
              <w:bottom w:val="single" w:sz="10.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118" w:type="dxa"/>
            <w:tcBorders>
              <w:top w:val="single" w:sz="6.560019" w:space="0" w:color="000000"/>
              <w:bottom w:val="single" w:sz="10.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580" w:type="dxa"/>
            <w:tcBorders>
              <w:top w:val="single" w:sz="6.560019" w:space="0" w:color="000000"/>
              <w:bottom w:val="single" w:sz="10.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674" w:type="dxa"/>
            <w:tcBorders>
              <w:top w:val="single" w:sz="6.560019" w:space="0" w:color="000000"/>
              <w:bottom w:val="single" w:sz="10.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</w:tbl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7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34" w:after="0" w:line="251" w:lineRule="auto"/>
        <w:ind w:left="156" w:right="235"/>
        <w:jc w:val="left"/>
        <w:rPr>
          <w:rFonts w:ascii="Arial Narrow" w:hAnsi="Arial Narrow" w:cs="Arial Narrow" w:eastAsia="Arial Narrow"/>
          <w:sz w:val="21"/>
          <w:szCs w:val="21"/>
        </w:rPr>
      </w:pPr>
      <w:rPr/>
      <w:r>
        <w:rPr/>
        <w:pict>
          <v:group style="position:absolute;margin-left:64.029999pt;margin-top:-176.701385pt;width:467.32pt;height:140.2pt;mso-position-horizontal-relative:page;mso-position-vertical-relative:paragraph;z-index:-13253" coordorigin="1281,-3534" coordsize="9346,2804">
            <v:group style="position:absolute;left:1286;top:-3528;width:9335;height:2" coordorigin="1286,-3528" coordsize="9335,2">
              <v:shape style="position:absolute;left:1286;top:-3528;width:9335;height:2" coordorigin="1286,-3528" coordsize="9335,0" path="m1286,-3528l10621,-3528e" filled="f" stroked="t" strokeweight=".580pt" strokecolor="#000000">
                <v:path arrowok="t"/>
              </v:shape>
            </v:group>
            <v:group style="position:absolute;left:1291;top:-3523;width:2;height:2788" coordorigin="1291,-3523" coordsize="2,2788">
              <v:shape style="position:absolute;left:1291;top:-3523;width:2;height:2788" coordorigin="1291,-3523" coordsize="0,2788" path="m1291,-3523l1291,-736e" filled="f" stroked="t" strokeweight=".580pt" strokecolor="#000000">
                <v:path arrowok="t"/>
              </v:shape>
            </v:group>
            <v:group style="position:absolute;left:1286;top:-741;width:9335;height:2" coordorigin="1286,-741" coordsize="9335,2">
              <v:shape style="position:absolute;left:1286;top:-741;width:9335;height:2" coordorigin="1286,-741" coordsize="9335,0" path="m1286,-741l10621,-741e" filled="f" stroked="t" strokeweight=".580pt" strokecolor="#000000">
                <v:path arrowok="t"/>
              </v:shape>
            </v:group>
            <v:group style="position:absolute;left:10616;top:-3523;width:2;height:2788" coordorigin="10616,-3523" coordsize="2,2788">
              <v:shape style="position:absolute;left:10616;top:-3523;width:2;height:2788" coordorigin="10616,-3523" coordsize="0,2788" path="m10616,-3523l10616,-736e" filled="f" stroked="t" strokeweight=".580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64.029999pt;margin-top:31.77861pt;width:467.32pt;height:165.46pt;mso-position-horizontal-relative:page;mso-position-vertical-relative:paragraph;z-index:-13251" coordorigin="1281,636" coordsize="9346,3309">
            <v:group style="position:absolute;left:1286;top:641;width:9335;height:2" coordorigin="1286,641" coordsize="9335,2">
              <v:shape style="position:absolute;left:1286;top:641;width:9335;height:2" coordorigin="1286,641" coordsize="9335,0" path="m1286,641l10621,641e" filled="f" stroked="t" strokeweight=".580pt" strokecolor="#000000">
                <v:path arrowok="t"/>
              </v:shape>
            </v:group>
            <v:group style="position:absolute;left:1291;top:646;width:2;height:3293" coordorigin="1291,646" coordsize="2,3293">
              <v:shape style="position:absolute;left:1291;top:646;width:2;height:3293" coordorigin="1291,646" coordsize="0,3293" path="m1291,646l1291,3939e" filled="f" stroked="t" strokeweight=".580pt" strokecolor="#000000">
                <v:path arrowok="t"/>
              </v:shape>
            </v:group>
            <v:group style="position:absolute;left:1286;top:3934;width:9335;height:2" coordorigin="1286,3934" coordsize="9335,2">
              <v:shape style="position:absolute;left:1286;top:3934;width:9335;height:2" coordorigin="1286,3934" coordsize="9335,0" path="m1286,3934l10621,3934e" filled="f" stroked="t" strokeweight=".580pt" strokecolor="#000000">
                <v:path arrowok="t"/>
              </v:shape>
            </v:group>
            <v:group style="position:absolute;left:10616;top:646;width:2;height:3293" coordorigin="10616,646" coordsize="2,3293">
              <v:shape style="position:absolute;left:10616;top:646;width:2;height:3293" coordorigin="10616,646" coordsize="0,3293" path="m10616,646l10616,3939e" filled="f" stroked="t" strokeweight=".580pt" strokecolor="#000000">
                <v:path arrowok="t"/>
              </v:shape>
            </v:group>
            <w10:wrap type="none"/>
          </v:group>
        </w:pic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l)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Informácie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o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podielových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certifikát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ch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(konvertibilných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dlhopisoch,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warantoch,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opciách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alebo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podobných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DP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-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uvádza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sa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ich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počet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rozsah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práv,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ktoré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predstavujú)</w:t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8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26" w:right="-20"/>
        <w:jc w:val="left"/>
        <w:rPr>
          <w:rFonts w:ascii="Arial Narrow" w:hAnsi="Arial Narrow" w:cs="Arial Narrow" w:eastAsia="Arial Narrow"/>
          <w:sz w:val="21"/>
          <w:szCs w:val="21"/>
        </w:rPr>
      </w:pPr>
      <w:rPr/>
      <w:r>
        <w:rPr/>
        <w:pict>
          <v:group style="position:absolute;margin-left:64.029999pt;margin-top:17.971128pt;width:467.32pt;height:165.46pt;mso-position-horizontal-relative:page;mso-position-vertical-relative:paragraph;z-index:-13252" coordorigin="1281,359" coordsize="9346,3309">
            <v:group style="position:absolute;left:1286;top:365;width:9335;height:2" coordorigin="1286,365" coordsize="9335,2">
              <v:shape style="position:absolute;left:1286;top:365;width:9335;height:2" coordorigin="1286,365" coordsize="9335,0" path="m1286,365l10621,365e" filled="f" stroked="t" strokeweight=".580pt" strokecolor="#000000">
                <v:path arrowok="t"/>
              </v:shape>
            </v:group>
            <v:group style="position:absolute;left:1291;top:370;width:2;height:3293" coordorigin="1291,370" coordsize="2,3293">
              <v:shape style="position:absolute;left:1291;top:370;width:2;height:3293" coordorigin="1291,370" coordsize="0,3293" path="m1291,370l1291,3663e" filled="f" stroked="t" strokeweight=".580pt" strokecolor="#000000">
                <v:path arrowok="t"/>
              </v:shape>
            </v:group>
            <v:group style="position:absolute;left:1286;top:3658;width:9335;height:2" coordorigin="1286,3658" coordsize="9335,2">
              <v:shape style="position:absolute;left:1286;top:3658;width:9335;height:2" coordorigin="1286,3658" coordsize="9335,0" path="m1286,3658l10621,3658e" filled="f" stroked="t" strokeweight=".580pt" strokecolor="#000000">
                <v:path arrowok="t"/>
              </v:shape>
            </v:group>
            <v:group style="position:absolute;left:10616;top:370;width:2;height:3293" coordorigin="10616,370" coordsize="2,3293">
              <v:shape style="position:absolute;left:10616;top:370;width:2;height:3293" coordorigin="10616,370" coordsize="0,3293" path="m10616,370l10616,3663e" filled="f" stroked="t" strokeweight=".580pt" strokecolor="#000000">
                <v:path arrowok="t"/>
              </v:shape>
            </v:group>
            <w10:wrap type="none"/>
          </v:group>
        </w:pic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Ďalšie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informácie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k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dlhodobému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finančnému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majetku</w:t>
      </w:r>
    </w:p>
    <w:p>
      <w:pPr>
        <w:jc w:val="left"/>
        <w:spacing w:after="0"/>
        <w:sectPr>
          <w:pgMar w:header="372" w:footer="646" w:top="820" w:bottom="900" w:left="1180" w:right="1180"/>
          <w:pgSz w:w="11920" w:h="16840"/>
        </w:sectPr>
      </w:pPr>
      <w:rPr/>
    </w:p>
    <w:p>
      <w:pPr>
        <w:spacing w:before="4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36" w:lineRule="exact"/>
        <w:ind w:left="166" w:right="-20"/>
        <w:jc w:val="left"/>
        <w:rPr>
          <w:rFonts w:ascii="Arial Narrow" w:hAnsi="Arial Narrow" w:cs="Arial Narrow" w:eastAsia="Arial Narrow"/>
          <w:sz w:val="21"/>
          <w:szCs w:val="21"/>
        </w:rPr>
      </w:pPr>
      <w:rPr/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m)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Opravné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položky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k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zásobám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v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členení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v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nadväznosti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na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položky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súvahy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a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dôvod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ich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tvorby,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zúčtovania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0"/>
        </w:rPr>
      </w:r>
    </w:p>
    <w:p>
      <w:pPr>
        <w:spacing w:before="4" w:after="0" w:line="90" w:lineRule="exact"/>
        <w:jc w:val="left"/>
        <w:rPr>
          <w:sz w:val="9"/>
          <w:szCs w:val="9"/>
        </w:rPr>
      </w:pPr>
      <w:rPr/>
      <w:r>
        <w:rPr>
          <w:sz w:val="9"/>
          <w:szCs w:val="9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03.000002" w:type="dxa"/>
      </w:tblPr>
      <w:tblGrid/>
      <w:tr>
        <w:trPr>
          <w:trHeight w:val="260" w:hRule="exact"/>
        </w:trPr>
        <w:tc>
          <w:tcPr>
            <w:tcW w:w="2185" w:type="dxa"/>
            <w:vMerge w:val="restart"/>
            <w:tcBorders>
              <w:top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8" w:after="0" w:line="280" w:lineRule="exact"/>
              <w:jc w:val="left"/>
              <w:rPr>
                <w:sz w:val="28"/>
                <w:szCs w:val="28"/>
              </w:rPr>
            </w:pPr>
            <w:rPr/>
            <w:r>
              <w:rPr>
                <w:sz w:val="28"/>
                <w:szCs w:val="28"/>
              </w:rPr>
            </w:r>
          </w:p>
          <w:p>
            <w:pPr>
              <w:spacing w:before="0" w:after="0" w:line="240" w:lineRule="auto"/>
              <w:ind w:left="744" w:right="726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Zásoby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7115" w:type="dxa"/>
            <w:gridSpan w:val="5"/>
            <w:tcBorders>
              <w:top w:val="single" w:sz="8.96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7" w:lineRule="exact"/>
              <w:ind w:left="2543" w:right="2525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Bežné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ovné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obd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</w:tr>
      <w:tr>
        <w:trPr>
          <w:trHeight w:val="979" w:hRule="exact"/>
        </w:trPr>
        <w:tc>
          <w:tcPr>
            <w:tcW w:w="2185" w:type="dxa"/>
            <w:vMerge/>
            <w:tcBorders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274" w:type="dxa"/>
            <w:tcBorders>
              <w:top w:val="single" w:sz="8.96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42" w:lineRule="exact"/>
              <w:ind w:left="143" w:right="125" w:firstLine="1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Stav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za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atku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ného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  <w:p>
            <w:pPr>
              <w:spacing w:before="0" w:after="0" w:line="236" w:lineRule="exact"/>
              <w:ind w:left="256" w:right="235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obd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bia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270" w:type="dxa"/>
            <w:tcBorders>
              <w:top w:val="single" w:sz="8.96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18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300" w:right="277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Tvor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b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465" w:right="443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679" w:type="dxa"/>
            <w:tcBorders>
              <w:top w:val="single" w:sz="8.96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7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40" w:lineRule="auto"/>
              <w:ind w:left="226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Zú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tovanie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160" w:right="101" w:firstLine="-1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dô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odu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zán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ku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opo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sta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nen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sti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750" w:type="dxa"/>
            <w:tcBorders>
              <w:top w:val="single" w:sz="8.96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8" w:lineRule="exact"/>
              <w:ind w:left="225" w:right="205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Zú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tovanie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41" w:right="22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dô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odu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yr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denia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majet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  <w:p>
            <w:pPr>
              <w:spacing w:before="0" w:after="0" w:line="240" w:lineRule="exact"/>
              <w:ind w:left="282" w:right="263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vníc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va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142" w:type="dxa"/>
            <w:tcBorders>
              <w:top w:val="single" w:sz="8.96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42" w:lineRule="exact"/>
              <w:ind w:left="106" w:right="87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Stav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konci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ného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  <w:p>
            <w:pPr>
              <w:spacing w:before="0" w:after="0" w:line="236" w:lineRule="exact"/>
              <w:ind w:left="189" w:right="170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obd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bia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</w:tr>
      <w:tr>
        <w:trPr>
          <w:trHeight w:val="283" w:hRule="exact"/>
        </w:trPr>
        <w:tc>
          <w:tcPr>
            <w:tcW w:w="2185" w:type="dxa"/>
            <w:tcBorders>
              <w:top w:val="single" w:sz="4.64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9" w:after="0" w:line="240" w:lineRule="auto"/>
              <w:ind w:left="998" w:right="979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</w:t>
            </w:r>
          </w:p>
        </w:tc>
        <w:tc>
          <w:tcPr>
            <w:tcW w:w="1274" w:type="dxa"/>
            <w:tcBorders>
              <w:top w:val="single" w:sz="4.64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9" w:after="0" w:line="240" w:lineRule="auto"/>
              <w:ind w:left="543" w:right="523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b</w:t>
            </w:r>
          </w:p>
        </w:tc>
        <w:tc>
          <w:tcPr>
            <w:tcW w:w="1270" w:type="dxa"/>
            <w:tcBorders>
              <w:top w:val="single" w:sz="4.64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9" w:after="0" w:line="240" w:lineRule="auto"/>
              <w:ind w:left="547" w:right="524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c</w:t>
            </w:r>
          </w:p>
        </w:tc>
        <w:tc>
          <w:tcPr>
            <w:tcW w:w="1679" w:type="dxa"/>
            <w:tcBorders>
              <w:top w:val="single" w:sz="4.64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9" w:after="0" w:line="240" w:lineRule="auto"/>
              <w:ind w:left="746" w:right="725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</w:t>
            </w:r>
          </w:p>
        </w:tc>
        <w:tc>
          <w:tcPr>
            <w:tcW w:w="1750" w:type="dxa"/>
            <w:tcBorders>
              <w:top w:val="single" w:sz="4.64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9" w:after="0" w:line="240" w:lineRule="auto"/>
              <w:ind w:left="781" w:right="761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e</w:t>
            </w:r>
          </w:p>
        </w:tc>
        <w:tc>
          <w:tcPr>
            <w:tcW w:w="1142" w:type="dxa"/>
            <w:tcBorders>
              <w:top w:val="single" w:sz="4.64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9" w:after="0" w:line="240" w:lineRule="auto"/>
              <w:ind w:left="500" w:right="482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f</w:t>
            </w:r>
          </w:p>
        </w:tc>
      </w:tr>
      <w:tr>
        <w:trPr>
          <w:trHeight w:val="355" w:hRule="exact"/>
        </w:trPr>
        <w:tc>
          <w:tcPr>
            <w:tcW w:w="2185" w:type="dxa"/>
            <w:tcBorders>
              <w:top w:val="single" w:sz="8.96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5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Mater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ál</w:t>
            </w:r>
          </w:p>
        </w:tc>
        <w:tc>
          <w:tcPr>
            <w:tcW w:w="1274" w:type="dxa"/>
            <w:tcBorders>
              <w:top w:val="single" w:sz="8.96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270" w:type="dxa"/>
            <w:tcBorders>
              <w:top w:val="single" w:sz="8.96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679" w:type="dxa"/>
            <w:tcBorders>
              <w:top w:val="single" w:sz="8.96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750" w:type="dxa"/>
            <w:tcBorders>
              <w:top w:val="single" w:sz="8.96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142" w:type="dxa"/>
            <w:tcBorders>
              <w:top w:val="single" w:sz="8.96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492" w:hRule="exact"/>
        </w:trPr>
        <w:tc>
          <w:tcPr>
            <w:tcW w:w="2185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42" w:lineRule="exact"/>
              <w:ind w:left="17" w:right="109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Nedok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nčená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ýroba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polotov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ry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nej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výr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by</w:t>
            </w:r>
          </w:p>
        </w:tc>
        <w:tc>
          <w:tcPr>
            <w:tcW w:w="1274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270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679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750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142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50" w:hRule="exact"/>
        </w:trPr>
        <w:tc>
          <w:tcPr>
            <w:tcW w:w="2185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7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Výrob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ky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274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270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679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750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142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52" w:hRule="exact"/>
        </w:trPr>
        <w:tc>
          <w:tcPr>
            <w:tcW w:w="2185" w:type="dxa"/>
            <w:tcBorders>
              <w:top w:val="single" w:sz="4.640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6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Zviera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tá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274" w:type="dxa"/>
            <w:tcBorders>
              <w:top w:val="single" w:sz="4.640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270" w:type="dxa"/>
            <w:tcBorders>
              <w:top w:val="single" w:sz="4.640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679" w:type="dxa"/>
            <w:tcBorders>
              <w:top w:val="single" w:sz="4.640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750" w:type="dxa"/>
            <w:tcBorders>
              <w:top w:val="single" w:sz="4.640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142" w:type="dxa"/>
            <w:tcBorders>
              <w:top w:val="single" w:sz="4.640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52" w:hRule="exact"/>
        </w:trPr>
        <w:tc>
          <w:tcPr>
            <w:tcW w:w="2185" w:type="dxa"/>
            <w:tcBorders>
              <w:top w:val="single" w:sz="7.04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6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Tovar</w:t>
            </w:r>
          </w:p>
        </w:tc>
        <w:tc>
          <w:tcPr>
            <w:tcW w:w="1274" w:type="dxa"/>
            <w:tcBorders>
              <w:top w:val="single" w:sz="7.04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270" w:type="dxa"/>
            <w:tcBorders>
              <w:top w:val="single" w:sz="7.04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679" w:type="dxa"/>
            <w:tcBorders>
              <w:top w:val="single" w:sz="7.04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750" w:type="dxa"/>
            <w:tcBorders>
              <w:top w:val="single" w:sz="7.04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142" w:type="dxa"/>
            <w:tcBorders>
              <w:top w:val="single" w:sz="7.04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502" w:hRule="exact"/>
        </w:trPr>
        <w:tc>
          <w:tcPr>
            <w:tcW w:w="2185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28" w:lineRule="exact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Poskyt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uté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ddavky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na</w:t>
            </w:r>
          </w:p>
          <w:p>
            <w:pPr>
              <w:spacing w:before="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zásoby</w:t>
            </w:r>
          </w:p>
        </w:tc>
        <w:tc>
          <w:tcPr>
            <w:tcW w:w="1274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270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679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750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142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75" w:hRule="exact"/>
        </w:trPr>
        <w:tc>
          <w:tcPr>
            <w:tcW w:w="2185" w:type="dxa"/>
            <w:tcBorders>
              <w:top w:val="single" w:sz="4.640" w:space="0" w:color="000000"/>
              <w:bottom w:val="single" w:sz="8.48001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86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Zásoby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spolu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274" w:type="dxa"/>
            <w:tcBorders>
              <w:top w:val="single" w:sz="4.640" w:space="0" w:color="000000"/>
              <w:bottom w:val="single" w:sz="8.48001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270" w:type="dxa"/>
            <w:tcBorders>
              <w:top w:val="single" w:sz="4.640" w:space="0" w:color="000000"/>
              <w:bottom w:val="single" w:sz="8.48001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679" w:type="dxa"/>
            <w:tcBorders>
              <w:top w:val="single" w:sz="4.640" w:space="0" w:color="000000"/>
              <w:bottom w:val="single" w:sz="8.48001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750" w:type="dxa"/>
            <w:tcBorders>
              <w:top w:val="single" w:sz="4.640" w:space="0" w:color="000000"/>
              <w:bottom w:val="single" w:sz="8.48001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142" w:type="dxa"/>
            <w:tcBorders>
              <w:top w:val="single" w:sz="4.640" w:space="0" w:color="000000"/>
              <w:bottom w:val="single" w:sz="8.48001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</w:tbl>
    <w:p>
      <w:pPr>
        <w:spacing w:before="8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4" w:after="0" w:line="251" w:lineRule="auto"/>
        <w:ind w:left="169" w:right="612"/>
        <w:jc w:val="left"/>
        <w:rPr>
          <w:rFonts w:ascii="Arial Narrow" w:hAnsi="Arial Narrow" w:cs="Arial Narrow" w:eastAsia="Arial Narrow"/>
          <w:sz w:val="21"/>
          <w:szCs w:val="21"/>
        </w:rPr>
      </w:pPr>
      <w:rPr/>
      <w:r>
        <w:rPr/>
        <w:pict>
          <v:group style="position:absolute;margin-left:64.029999pt;margin-top:-138.010391pt;width:467.32pt;height:127.54pt;mso-position-horizontal-relative:page;mso-position-vertical-relative:paragraph;z-index:-13250" coordorigin="1281,-2760" coordsize="9346,2551">
            <v:group style="position:absolute;left:1286;top:-2754;width:9335;height:2" coordorigin="1286,-2754" coordsize="9335,2">
              <v:shape style="position:absolute;left:1286;top:-2754;width:9335;height:2" coordorigin="1286,-2754" coordsize="9335,0" path="m1286,-2754l10621,-2754e" filled="f" stroked="t" strokeweight=".580pt" strokecolor="#000000">
                <v:path arrowok="t"/>
              </v:shape>
            </v:group>
            <v:group style="position:absolute;left:1291;top:-2750;width:2;height:2534" coordorigin="1291,-2750" coordsize="2,2534">
              <v:shape style="position:absolute;left:1291;top:-2750;width:2;height:2534" coordorigin="1291,-2750" coordsize="0,2534" path="m1291,-2750l1291,-215e" filled="f" stroked="t" strokeweight=".580pt" strokecolor="#000000">
                <v:path arrowok="t"/>
              </v:shape>
            </v:group>
            <v:group style="position:absolute;left:1286;top:-220;width:9335;height:2" coordorigin="1286,-220" coordsize="9335,2">
              <v:shape style="position:absolute;left:1286;top:-220;width:9335;height:2" coordorigin="1286,-220" coordsize="9335,0" path="m1286,-220l10621,-220e" filled="f" stroked="t" strokeweight=".580pt" strokecolor="#000000">
                <v:path arrowok="t"/>
              </v:shape>
            </v:group>
            <v:group style="position:absolute;left:10616;top:-2750;width:2;height:2534" coordorigin="10616,-2750" coordsize="2,2534">
              <v:shape style="position:absolute;left:10616;top:-2750;width:2;height:2534" coordorigin="10616,-2750" coordsize="0,2534" path="m10616,-2750l10616,-215e" filled="f" stroked="t" strokeweight=".580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64.269997pt;margin-top:75.70961pt;width:466.819985pt;height:19.060pt;mso-position-horizontal-relative:page;mso-position-vertical-relative:paragraph;z-index:-13248" coordorigin="1285,1514" coordsize="9336,381">
            <v:group style="position:absolute;left:1296;top:1520;width:9314;height:2" coordorigin="1296,1520" coordsize="9314,2">
              <v:shape style="position:absolute;left:1296;top:1520;width:9314;height:2" coordorigin="1296,1520" coordsize="9314,0" path="m1296,1520l10610,1520e" filled="f" stroked="t" strokeweight=".580pt" strokecolor="#000000">
                <v:path arrowok="t"/>
              </v:shape>
            </v:group>
            <v:group style="position:absolute;left:1306;top:1525;width:2;height:360" coordorigin="1306,1525" coordsize="2,360">
              <v:shape style="position:absolute;left:1306;top:1525;width:2;height:360" coordorigin="1306,1525" coordsize="0,360" path="m1306,1525l1306,1885e" filled="f" stroked="t" strokeweight="1.06pt" strokecolor="#000000">
                <v:path arrowok="t"/>
              </v:shape>
            </v:group>
            <v:group style="position:absolute;left:1296;top:1875;width:9314;height:2" coordorigin="1296,1875" coordsize="9314,2">
              <v:shape style="position:absolute;left:1296;top:1875;width:9314;height:2" coordorigin="1296,1875" coordsize="9314,0" path="m1296,1875l10610,1875e" filled="f" stroked="t" strokeweight="1.06pt" strokecolor="#000000">
                <v:path arrowok="t"/>
              </v:shape>
            </v:group>
            <v:group style="position:absolute;left:7340;top:1525;width:2;height:360" coordorigin="7340,1525" coordsize="2,360">
              <v:shape style="position:absolute;left:7340;top:1525;width:2;height:360" coordorigin="7340,1525" coordsize="0,360" path="m7340,1525l7340,1885e" filled="f" stroked="t" strokeweight="1.06pt" strokecolor="#000000">
                <v:path arrowok="t"/>
              </v:shape>
            </v:group>
            <v:group style="position:absolute;left:10601;top:1525;width:2;height:360" coordorigin="10601,1525" coordsize="2,360">
              <v:shape style="position:absolute;left:10601;top:1525;width:2;height:360" coordorigin="10601,1525" coordsize="0,360" path="m10601,1525l10601,1885e" filled="f" stroked="t" strokeweight="1.06pt" strokecolor="#000000">
                <v:path arrowok="t"/>
              </v:shape>
            </v:group>
            <v:group style="position:absolute;left:1316;top:1525;width:9295;height:2" coordorigin="1316,1525" coordsize="9295,2">
              <v:shape style="position:absolute;left:1316;top:1525;width:9295;height:2" coordorigin="1316,1525" coordsize="9295,0" path="m1316,1525l10611,1525e" filled="f" stroked="t" strokeweight="1.06pt" strokecolor="#000000">
                <v:path arrowok="t"/>
              </v:shape>
            </v:group>
            <w10:wrap type="none"/>
          </v:group>
        </w:pic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n)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Zásoby,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na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ktoré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je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zriadené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záložné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právo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zásoby,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pri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ktorých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má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účtovná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jednotka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obmedzené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právo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nimi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nakladať</w:t>
      </w:r>
    </w:p>
    <w:p>
      <w:pPr>
        <w:spacing w:before="6" w:after="0" w:line="10" w:lineRule="exact"/>
        <w:jc w:val="left"/>
        <w:rPr>
          <w:sz w:val="1"/>
          <w:szCs w:val="1"/>
        </w:rPr>
      </w:pPr>
      <w:rPr/>
      <w:r>
        <w:rPr>
          <w:sz w:val="1"/>
          <w:szCs w:val="1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05.4" w:type="dxa"/>
      </w:tblPr>
      <w:tblGrid/>
      <w:tr>
        <w:trPr>
          <w:trHeight w:val="360" w:hRule="exact"/>
        </w:trPr>
        <w:tc>
          <w:tcPr>
            <w:tcW w:w="6035" w:type="dxa"/>
            <w:tcBorders>
              <w:top w:val="single" w:sz="8.96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6" w:after="0" w:line="240" w:lineRule="auto"/>
              <w:ind w:left="2671" w:right="2648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Záso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b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3260" w:type="dxa"/>
            <w:tcBorders>
              <w:top w:val="single" w:sz="8.96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6" w:after="0" w:line="240" w:lineRule="auto"/>
              <w:ind w:left="176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Hod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ota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za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žné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tov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bdob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</w:tr>
      <w:tr>
        <w:trPr>
          <w:trHeight w:val="339" w:hRule="exact"/>
        </w:trPr>
        <w:tc>
          <w:tcPr>
            <w:tcW w:w="6035" w:type="dxa"/>
            <w:tcBorders>
              <w:top w:val="single" w:sz="8.960" w:space="0" w:color="000000"/>
              <w:bottom w:val="single" w:sz="8.48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6" w:after="0" w:line="240" w:lineRule="auto"/>
              <w:ind w:left="18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Zásoby,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je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zri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dené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ložné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ávo</w:t>
            </w:r>
          </w:p>
        </w:tc>
        <w:tc>
          <w:tcPr>
            <w:tcW w:w="3260" w:type="dxa"/>
            <w:tcBorders>
              <w:top w:val="single" w:sz="8.960" w:space="0" w:color="000000"/>
              <w:bottom w:val="single" w:sz="8.48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</w:tbl>
    <w:p>
      <w:pPr>
        <w:spacing w:before="13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34" w:after="0" w:line="240" w:lineRule="auto"/>
        <w:ind w:left="154" w:right="-20"/>
        <w:jc w:val="left"/>
        <w:rPr>
          <w:rFonts w:ascii="Arial Narrow" w:hAnsi="Arial Narrow" w:cs="Arial Narrow" w:eastAsia="Arial Narrow"/>
          <w:sz w:val="21"/>
          <w:szCs w:val="21"/>
        </w:rPr>
      </w:pPr>
      <w:rPr/>
      <w:r>
        <w:rPr/>
        <w:pict>
          <v:group style="position:absolute;margin-left:64.029999pt;margin-top:29.308935pt;width:467.32pt;height:220.84pt;mso-position-horizontal-relative:page;mso-position-vertical-relative:paragraph;z-index:-13249" coordorigin="1281,586" coordsize="9346,4417">
            <v:group style="position:absolute;left:1286;top:592;width:9335;height:2" coordorigin="1286,592" coordsize="9335,2">
              <v:shape style="position:absolute;left:1286;top:592;width:9335;height:2" coordorigin="1286,592" coordsize="9335,0" path="m1286,592l10621,592e" filled="f" stroked="t" strokeweight=".580pt" strokecolor="#000000">
                <v:path arrowok="t"/>
              </v:shape>
            </v:group>
            <v:group style="position:absolute;left:1291;top:606;width:2;height:4375" coordorigin="1291,606" coordsize="2,4375">
              <v:shape style="position:absolute;left:1291;top:606;width:2;height:4375" coordorigin="1291,606" coordsize="0,4375" path="m1291,606l1291,4981e" filled="f" stroked="t" strokeweight=".580pt" strokecolor="#000000">
                <v:path arrowok="t"/>
              </v:shape>
            </v:group>
            <v:group style="position:absolute;left:1286;top:4997;width:9325;height:2" coordorigin="1286,4997" coordsize="9325,2">
              <v:shape style="position:absolute;left:1286;top:4997;width:9325;height:2" coordorigin="1286,4997" coordsize="9325,0" path="m1286,4997l10612,4997e" filled="f" stroked="t" strokeweight=".580pt" strokecolor="#000000">
                <v:path arrowok="t"/>
              </v:shape>
            </v:group>
            <v:group style="position:absolute;left:10616;top:606;width:2;height:4381" coordorigin="10616,606" coordsize="2,4381">
              <v:shape style="position:absolute;left:10616;top:606;width:2;height:4381" coordorigin="10616,606" coordsize="0,4381" path="m10616,606l10616,4987e" filled="f" stroked="t" strokeweight=".580pt" strokecolor="#000000">
                <v:path arrowok="t"/>
              </v:shape>
            </v:group>
            <w10:wrap type="none"/>
          </v:group>
        </w:pic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Zásoby,</w:t>
      </w:r>
      <w:r>
        <w:rPr>
          <w:rFonts w:ascii="Arial Narrow" w:hAnsi="Arial Narrow" w:cs="Arial Narrow" w:eastAsia="Arial Narrow"/>
          <w:sz w:val="21"/>
          <w:szCs w:val="21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pri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-1"/>
          <w:w w:val="100"/>
        </w:rPr>
        <w:t>k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to</w:t>
      </w:r>
      <w:r>
        <w:rPr>
          <w:rFonts w:ascii="Arial Narrow" w:hAnsi="Arial Narrow" w:cs="Arial Narrow" w:eastAsia="Arial Narrow"/>
          <w:sz w:val="21"/>
          <w:szCs w:val="21"/>
          <w:spacing w:val="-1"/>
          <w:w w:val="100"/>
        </w:rPr>
        <w:t>r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ých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má</w:t>
      </w:r>
      <w:r>
        <w:rPr>
          <w:rFonts w:ascii="Arial Narrow" w:hAnsi="Arial Narrow" w:cs="Arial Narrow" w:eastAsia="Arial Narrow"/>
          <w:sz w:val="21"/>
          <w:szCs w:val="21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ú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čto</w:t>
      </w:r>
      <w:r>
        <w:rPr>
          <w:rFonts w:ascii="Arial Narrow" w:hAnsi="Arial Narrow" w:cs="Arial Narrow" w:eastAsia="Arial Narrow"/>
          <w:sz w:val="21"/>
          <w:szCs w:val="21"/>
          <w:spacing w:val="-1"/>
          <w:w w:val="100"/>
        </w:rPr>
        <w:t>v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ná</w:t>
      </w:r>
      <w:r>
        <w:rPr>
          <w:rFonts w:ascii="Arial Narrow" w:hAnsi="Arial Narrow" w:cs="Arial Narrow" w:eastAsia="Arial Narrow"/>
          <w:sz w:val="21"/>
          <w:szCs w:val="21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jednot</w:t>
      </w:r>
      <w:r>
        <w:rPr>
          <w:rFonts w:ascii="Arial Narrow" w:hAnsi="Arial Narrow" w:cs="Arial Narrow" w:eastAsia="Arial Narrow"/>
          <w:sz w:val="21"/>
          <w:szCs w:val="21"/>
          <w:spacing w:val="-1"/>
          <w:w w:val="100"/>
        </w:rPr>
        <w:t>k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obm</w:t>
      </w:r>
      <w:r>
        <w:rPr>
          <w:rFonts w:ascii="Arial Narrow" w:hAnsi="Arial Narrow" w:cs="Arial Narrow" w:eastAsia="Arial Narrow"/>
          <w:sz w:val="21"/>
          <w:szCs w:val="21"/>
          <w:spacing w:val="-1"/>
          <w:w w:val="100"/>
        </w:rPr>
        <w:t>e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dzené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-1"/>
          <w:w w:val="100"/>
        </w:rPr>
        <w:t>p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rávo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1"/>
          <w:szCs w:val="21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-1"/>
          <w:w w:val="100"/>
        </w:rPr>
        <w:t>n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imi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na</w:t>
      </w:r>
      <w:r>
        <w:rPr>
          <w:rFonts w:ascii="Arial Narrow" w:hAnsi="Arial Narrow" w:cs="Arial Narrow" w:eastAsia="Arial Narrow"/>
          <w:sz w:val="21"/>
          <w:szCs w:val="21"/>
          <w:spacing w:val="-1"/>
          <w:w w:val="100"/>
        </w:rPr>
        <w:t>k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lad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ť</w:t>
      </w:r>
    </w:p>
    <w:p>
      <w:pPr>
        <w:jc w:val="left"/>
        <w:spacing w:after="0"/>
        <w:sectPr>
          <w:pgMar w:header="372" w:footer="669" w:top="820" w:bottom="860" w:left="1180" w:right="1180"/>
          <w:headerReference w:type="odd" r:id="rId15"/>
          <w:headerReference w:type="even" r:id="rId16"/>
          <w:pgSz w:w="11920" w:h="16840"/>
        </w:sectPr>
      </w:pPr>
      <w:rPr/>
    </w:p>
    <w:p>
      <w:pPr>
        <w:spacing w:before="1" w:after="0" w:line="150" w:lineRule="exact"/>
        <w:jc w:val="left"/>
        <w:rPr>
          <w:sz w:val="15"/>
          <w:szCs w:val="15"/>
        </w:rPr>
      </w:pPr>
      <w:rPr/>
      <w:r>
        <w:rPr/>
        <w:pict>
          <v:group style="position:absolute;margin-left:64.029999pt;margin-top:457.690002pt;width:467.32pt;height:64.48pt;mso-position-horizontal-relative:page;mso-position-vertical-relative:page;z-index:-13246" coordorigin="1281,9154" coordsize="9346,1290">
            <v:group style="position:absolute;left:1286;top:9160;width:9335;height:2" coordorigin="1286,9160" coordsize="9335,2">
              <v:shape style="position:absolute;left:1286;top:9160;width:9335;height:2" coordorigin="1286,9160" coordsize="9335,0" path="m1286,9160l10621,9160e" filled="f" stroked="t" strokeweight=".580pt" strokecolor="#000000">
                <v:path arrowok="t"/>
              </v:shape>
            </v:group>
            <v:group style="position:absolute;left:1291;top:9164;width:2;height:1273" coordorigin="1291,9164" coordsize="2,1273">
              <v:shape style="position:absolute;left:1291;top:9164;width:2;height:1273" coordorigin="1291,9164" coordsize="0,1273" path="m1291,9164l1291,10438e" filled="f" stroked="t" strokeweight=".580pt" strokecolor="#000000">
                <v:path arrowok="t"/>
              </v:shape>
            </v:group>
            <v:group style="position:absolute;left:1286;top:10433;width:9335;height:2" coordorigin="1286,10433" coordsize="9335,2">
              <v:shape style="position:absolute;left:1286;top:10433;width:9335;height:2" coordorigin="1286,10433" coordsize="9335,0" path="m1286,10433l10621,10433e" filled="f" stroked="t" strokeweight=".580pt" strokecolor="#000000">
                <v:path arrowok="t"/>
              </v:shape>
            </v:group>
            <v:group style="position:absolute;left:10616;top:9164;width:2;height:1273" coordorigin="10616,9164" coordsize="2,1273">
              <v:shape style="position:absolute;left:10616;top:9164;width:2;height:1273" coordorigin="10616,9164" coordsize="0,1273" path="m10616,9164l10616,10438e" filled="f" stroked="t" strokeweight=".580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530.580017pt;margin-top:791.159973pt;width:.48pt;height:.48pt;mso-position-horizontal-relative:page;mso-position-vertical-relative:page;z-index:-13245" coordorigin="10612,15823" coordsize="10,10">
            <v:shape style="position:absolute;left:10612;top:15823;width:10;height:10" coordorigin="10612,15823" coordsize="10,10" path="m10612,15828l10621,15828e" filled="f" stroked="t" strokeweight=".580pt" strokecolor="#000000">
              <v:path arrowok="t"/>
            </v:shape>
          </v:group>
          <w10:wrap type="none"/>
        </w:pict>
      </w:r>
      <w:r>
        <w:rPr/>
        <w:pict>
          <v:group style="position:absolute;margin-left:63.953629pt;margin-top:722.67395pt;width:467.32pt;height:64.42pt;mso-position-horizontal-relative:page;mso-position-vertical-relative:page;z-index:-13244" coordorigin="1279,14453" coordsize="9346,1288">
            <v:group style="position:absolute;left:1285;top:14459;width:9335;height:2" coordorigin="1285,14459" coordsize="9335,2">
              <v:shape style="position:absolute;left:1285;top:14459;width:9335;height:2" coordorigin="1285,14459" coordsize="9335,0" path="m1285,14459l10620,14459e" filled="f" stroked="t" strokeweight=".580pt" strokecolor="#000000">
                <v:path arrowok="t"/>
              </v:shape>
            </v:group>
            <v:group style="position:absolute;left:1290;top:14464;width:2;height:1272" coordorigin="1290,14464" coordsize="2,1272">
              <v:shape style="position:absolute;left:1290;top:14464;width:2;height:1272" coordorigin="1290,14464" coordsize="0,1272" path="m1290,14464l1290,15736e" filled="f" stroked="t" strokeweight=".580pt" strokecolor="#000000">
                <v:path arrowok="t"/>
              </v:shape>
            </v:group>
            <v:group style="position:absolute;left:1285;top:15731;width:9325;height:2" coordorigin="1285,15731" coordsize="9325,2">
              <v:shape style="position:absolute;left:1285;top:15731;width:9325;height:2" coordorigin="1285,15731" coordsize="9325,0" path="m1285,15731l10610,15731e" filled="f" stroked="t" strokeweight=".580pt" strokecolor="#000000">
                <v:path arrowok="t"/>
              </v:shape>
            </v:group>
            <v:group style="position:absolute;left:10612;top:14459;width:2;height:1272" coordorigin="10612,14459" coordsize="2,1272">
              <v:shape style="position:absolute;left:10612;top:14459;width:2;height:1272" coordorigin="10612,14459" coordsize="0,1272" path="m10612,14459l10612,15731e" filled="f" stroked="t" strokeweight=".580pt" strokecolor="#000000">
                <v:path arrowok="t"/>
              </v:shape>
            </v:group>
            <w10:wrap type="none"/>
          </v:group>
        </w:pict>
      </w:r>
      <w:r>
        <w:rPr>
          <w:sz w:val="15"/>
          <w:szCs w:val="15"/>
        </w:rPr>
      </w:r>
    </w:p>
    <w:p>
      <w:pPr>
        <w:spacing w:before="0" w:after="0" w:line="240" w:lineRule="auto"/>
        <w:ind w:left="161" w:right="-20"/>
        <w:jc w:val="left"/>
        <w:rPr>
          <w:rFonts w:ascii="Arial Narrow" w:hAnsi="Arial Narrow" w:cs="Arial Narrow" w:eastAsia="Arial Narrow"/>
          <w:sz w:val="21"/>
          <w:szCs w:val="21"/>
        </w:rPr>
      </w:pPr>
      <w:rPr/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o)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Informácie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o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zákazkovej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výrobe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zákazkovej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výstavbe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nehnu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t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eľnosti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určenej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na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predaj</w:t>
      </w:r>
    </w:p>
    <w:p>
      <w:pPr>
        <w:spacing w:before="7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36" w:lineRule="exact"/>
        <w:ind w:left="181" w:right="-20"/>
        <w:jc w:val="left"/>
        <w:rPr>
          <w:rFonts w:ascii="Arial Narrow" w:hAnsi="Arial Narrow" w:cs="Arial Narrow" w:eastAsia="Arial Narrow"/>
          <w:sz w:val="21"/>
          <w:szCs w:val="21"/>
        </w:rPr>
      </w:pPr>
      <w:rPr/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Všeobecné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údaje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0"/>
        </w:rPr>
      </w:r>
    </w:p>
    <w:p>
      <w:pPr>
        <w:spacing w:before="2" w:after="0" w:line="60" w:lineRule="exact"/>
        <w:jc w:val="left"/>
        <w:rPr>
          <w:sz w:val="6"/>
          <w:szCs w:val="6"/>
        </w:rPr>
      </w:pPr>
      <w:rPr/>
      <w:r>
        <w:rPr>
          <w:sz w:val="6"/>
          <w:szCs w:val="6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03.000002" w:type="dxa"/>
      </w:tblPr>
      <w:tblGrid/>
      <w:tr>
        <w:trPr>
          <w:trHeight w:val="355" w:hRule="exact"/>
        </w:trPr>
        <w:tc>
          <w:tcPr>
            <w:tcW w:w="576" w:type="dxa"/>
            <w:tcBorders>
              <w:top w:val="single" w:sz="8.96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6" w:after="0" w:line="240" w:lineRule="auto"/>
              <w:ind w:left="161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1a.</w:t>
            </w:r>
          </w:p>
        </w:tc>
        <w:tc>
          <w:tcPr>
            <w:tcW w:w="5265" w:type="dxa"/>
            <w:tcBorders>
              <w:top w:val="single" w:sz="8.96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38" w:after="0" w:line="240" w:lineRule="auto"/>
              <w:ind w:left="75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Hodnota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zmluvných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výnosov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vykázaných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výnosoch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ÚO</w:t>
            </w:r>
          </w:p>
        </w:tc>
        <w:tc>
          <w:tcPr>
            <w:tcW w:w="3459" w:type="dxa"/>
            <w:tcBorders>
              <w:top w:val="single" w:sz="8.96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49" w:hRule="exact"/>
        </w:trPr>
        <w:tc>
          <w:tcPr>
            <w:tcW w:w="576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50" w:after="0" w:line="240" w:lineRule="auto"/>
              <w:ind w:left="156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1b.</w:t>
            </w:r>
          </w:p>
        </w:tc>
        <w:tc>
          <w:tcPr>
            <w:tcW w:w="5265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36" w:after="0" w:line="240" w:lineRule="auto"/>
              <w:ind w:left="62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Metóda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použitá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určenie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výnosov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vykázaných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ÚO</w:t>
            </w:r>
          </w:p>
        </w:tc>
        <w:tc>
          <w:tcPr>
            <w:tcW w:w="3459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55" w:hRule="exact"/>
        </w:trPr>
        <w:tc>
          <w:tcPr>
            <w:tcW w:w="576" w:type="dxa"/>
            <w:tcBorders>
              <w:top w:val="single" w:sz="4.640" w:space="0" w:color="000000"/>
              <w:bottom w:val="single" w:sz="8.48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59" w:after="0" w:line="240" w:lineRule="auto"/>
              <w:ind w:left="173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1c.</w:t>
            </w:r>
          </w:p>
        </w:tc>
        <w:tc>
          <w:tcPr>
            <w:tcW w:w="5265" w:type="dxa"/>
            <w:tcBorders>
              <w:top w:val="single" w:sz="4.640" w:space="0" w:color="000000"/>
              <w:bottom w:val="single" w:sz="8.48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38" w:after="0" w:line="240" w:lineRule="auto"/>
              <w:ind w:left="85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Metóda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použitá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zistenie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stupňa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dokončenia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zákaz.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výroby</w:t>
            </w:r>
          </w:p>
        </w:tc>
        <w:tc>
          <w:tcPr>
            <w:tcW w:w="3459" w:type="dxa"/>
            <w:tcBorders>
              <w:top w:val="single" w:sz="4.640" w:space="0" w:color="000000"/>
              <w:bottom w:val="single" w:sz="8.48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</w:tbl>
    <w:p>
      <w:pPr>
        <w:spacing w:before="10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34" w:after="0" w:line="240" w:lineRule="auto"/>
        <w:ind w:left="148" w:right="-20"/>
        <w:jc w:val="left"/>
        <w:rPr>
          <w:rFonts w:ascii="Arial Narrow" w:hAnsi="Arial Narrow" w:cs="Arial Narrow" w:eastAsia="Arial Narrow"/>
          <w:sz w:val="21"/>
          <w:szCs w:val="21"/>
        </w:rPr>
      </w:pPr>
      <w:rPr/>
      <w:r>
        <w:rPr/>
        <w:pict>
          <v:group style="position:absolute;margin-left:64.029999pt;margin-top:17.945633pt;width:467.32pt;height:116.949333pt;mso-position-horizontal-relative:page;mso-position-vertical-relative:paragraph;z-index:-13247" coordorigin="1281,359" coordsize="9346,2339">
            <v:group style="position:absolute;left:1286;top:365;width:9335;height:2" coordorigin="1286,365" coordsize="9335,2">
              <v:shape style="position:absolute;left:1286;top:365;width:9335;height:2" coordorigin="1286,365" coordsize="9335,0" path="m1286,365l10621,365e" filled="f" stroked="t" strokeweight=".580pt" strokecolor="#000000">
                <v:path arrowok="t"/>
              </v:shape>
            </v:group>
            <v:group style="position:absolute;left:1291;top:370;width:2;height:2322" coordorigin="1291,370" coordsize="2,2322">
              <v:shape style="position:absolute;left:1291;top:370;width:2;height:2322" coordorigin="1291,370" coordsize="0,2322" path="m1291,370l1291,2692e" filled="f" stroked="t" strokeweight=".580pt" strokecolor="#000000">
                <v:path arrowok="t"/>
              </v:shape>
            </v:group>
            <v:group style="position:absolute;left:1286;top:2690;width:9335;height:2" coordorigin="1286,2690" coordsize="9335,2">
              <v:shape style="position:absolute;left:1286;top:2690;width:9335;height:2" coordorigin="1286,2690" coordsize="9335,0" path="m1286,2690l10621,2690e" filled="f" stroked="t" strokeweight=".580pt" strokecolor="#000000">
                <v:path arrowok="t"/>
              </v:shape>
            </v:group>
            <v:group style="position:absolute;left:10616;top:370;width:2;height:2322" coordorigin="10616,370" coordsize="2,2322">
              <v:shape style="position:absolute;left:10616;top:370;width:2;height:2322" coordorigin="10616,370" coordsize="0,2322" path="m10616,370l10616,2692e" filled="f" stroked="t" strokeweight=".580pt" strokecolor="#000000">
                <v:path arrowok="t"/>
              </v:shape>
            </v:group>
            <w10:wrap type="none"/>
          </v:group>
        </w:pic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1d.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Opis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spôsobu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ak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dochádza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k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priebežnému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transferu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vrátane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indikátorov:</w:t>
      </w:r>
    </w:p>
    <w:p>
      <w:pPr>
        <w:spacing w:before="1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03.000002" w:type="dxa"/>
      </w:tblPr>
      <w:tblGrid/>
      <w:tr>
        <w:trPr>
          <w:trHeight w:val="737" w:hRule="exact"/>
        </w:trPr>
        <w:tc>
          <w:tcPr>
            <w:tcW w:w="3908" w:type="dxa"/>
            <w:tcBorders>
              <w:top w:val="single" w:sz="8.96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18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814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Neukončená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zákazková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výroba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2543" w:type="dxa"/>
            <w:tcBorders>
              <w:top w:val="single" w:sz="8.96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17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180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Za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ž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vné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b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do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b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2849" w:type="dxa"/>
            <w:tcBorders>
              <w:top w:val="single" w:sz="8.96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1" w:after="0" w:line="240" w:lineRule="exact"/>
              <w:ind w:left="159" w:right="143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Sumár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za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atku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kaz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ej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výroby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až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do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onca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bežn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ho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  <w:p>
            <w:pPr>
              <w:spacing w:before="0" w:after="0" w:line="237" w:lineRule="exact"/>
              <w:ind w:left="582" w:right="564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ného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b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dobia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</w:tr>
      <w:tr>
        <w:trPr>
          <w:trHeight w:val="256" w:hRule="exact"/>
        </w:trPr>
        <w:tc>
          <w:tcPr>
            <w:tcW w:w="3908" w:type="dxa"/>
            <w:tcBorders>
              <w:top w:val="single" w:sz="4.64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8" w:lineRule="exact"/>
              <w:ind w:left="1859" w:right="1841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</w:t>
            </w:r>
          </w:p>
        </w:tc>
        <w:tc>
          <w:tcPr>
            <w:tcW w:w="2543" w:type="dxa"/>
            <w:tcBorders>
              <w:top w:val="single" w:sz="4.64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8" w:lineRule="exact"/>
              <w:ind w:left="1178" w:right="1157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b</w:t>
            </w:r>
          </w:p>
        </w:tc>
        <w:tc>
          <w:tcPr>
            <w:tcW w:w="2849" w:type="dxa"/>
            <w:tcBorders>
              <w:top w:val="single" w:sz="4.64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8" w:lineRule="exact"/>
              <w:ind w:left="1334" w:right="1316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c</w:t>
            </w:r>
          </w:p>
        </w:tc>
      </w:tr>
      <w:tr>
        <w:trPr>
          <w:trHeight w:val="496" w:hRule="exact"/>
        </w:trPr>
        <w:tc>
          <w:tcPr>
            <w:tcW w:w="3908" w:type="dxa"/>
            <w:tcBorders>
              <w:top w:val="single" w:sz="8.96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87" w:after="0" w:line="240" w:lineRule="auto"/>
              <w:ind w:left="43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Celková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suma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vynaložených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nákladov</w:t>
            </w:r>
          </w:p>
        </w:tc>
        <w:tc>
          <w:tcPr>
            <w:tcW w:w="2543" w:type="dxa"/>
            <w:tcBorders>
              <w:top w:val="single" w:sz="8.96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2849" w:type="dxa"/>
            <w:tcBorders>
              <w:top w:val="single" w:sz="8.96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492" w:hRule="exact"/>
        </w:trPr>
        <w:tc>
          <w:tcPr>
            <w:tcW w:w="3908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40" w:lineRule="auto"/>
              <w:ind w:left="4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Celková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suma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vykázaných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ziskov</w:t>
            </w:r>
          </w:p>
        </w:tc>
        <w:tc>
          <w:tcPr>
            <w:tcW w:w="2543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2849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50" w:hRule="exact"/>
        </w:trPr>
        <w:tc>
          <w:tcPr>
            <w:tcW w:w="3908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7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Suma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rijat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predda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kov</w:t>
            </w:r>
          </w:p>
        </w:tc>
        <w:tc>
          <w:tcPr>
            <w:tcW w:w="2543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2849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54" w:hRule="exact"/>
        </w:trPr>
        <w:tc>
          <w:tcPr>
            <w:tcW w:w="3908" w:type="dxa"/>
            <w:tcBorders>
              <w:top w:val="single" w:sz="4.640" w:space="0" w:color="000000"/>
              <w:bottom w:val="single" w:sz="8.48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7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Suma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adr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ž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platby</w:t>
            </w:r>
          </w:p>
        </w:tc>
        <w:tc>
          <w:tcPr>
            <w:tcW w:w="2543" w:type="dxa"/>
            <w:tcBorders>
              <w:top w:val="single" w:sz="4.640" w:space="0" w:color="000000"/>
              <w:bottom w:val="single" w:sz="8.48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2849" w:type="dxa"/>
            <w:tcBorders>
              <w:top w:val="single" w:sz="4.640" w:space="0" w:color="000000"/>
              <w:bottom w:val="single" w:sz="8.48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</w:tbl>
    <w:p>
      <w:pPr>
        <w:spacing w:before="6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01.472597" w:type="dxa"/>
      </w:tblPr>
      <w:tblGrid/>
      <w:tr>
        <w:trPr>
          <w:trHeight w:val="979" w:hRule="exact"/>
        </w:trPr>
        <w:tc>
          <w:tcPr>
            <w:tcW w:w="3908" w:type="dxa"/>
            <w:tcBorders>
              <w:top w:val="single" w:sz="8.960002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19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652" w:right="506" w:firstLine="-43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Neukončená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zákazková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výstavba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nehnuteľnosti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určenej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predaj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2693" w:type="dxa"/>
            <w:tcBorders>
              <w:top w:val="single" w:sz="8.960002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9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254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Za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ž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vné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b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do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b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2699" w:type="dxa"/>
            <w:tcBorders>
              <w:top w:val="single" w:sz="8.960002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2" w:after="0" w:line="240" w:lineRule="exact"/>
              <w:ind w:left="23" w:right="6" w:firstLine="1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Sumár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za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atku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kaz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ej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výsta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hnute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ľ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ur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nej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  <w:p>
            <w:pPr>
              <w:spacing w:before="0" w:after="0" w:line="242" w:lineRule="exact"/>
              <w:ind w:left="47" w:right="29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daj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až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kon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žn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ho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ného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b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dobia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</w:tr>
      <w:tr>
        <w:trPr>
          <w:trHeight w:val="256" w:hRule="exact"/>
        </w:trPr>
        <w:tc>
          <w:tcPr>
            <w:tcW w:w="3908" w:type="dxa"/>
            <w:tcBorders>
              <w:top w:val="single" w:sz="4.640" w:space="0" w:color="000000"/>
              <w:bottom w:val="single" w:sz="8.960002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8" w:lineRule="exact"/>
              <w:ind w:left="1859" w:right="1841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</w:t>
            </w:r>
          </w:p>
        </w:tc>
        <w:tc>
          <w:tcPr>
            <w:tcW w:w="2693" w:type="dxa"/>
            <w:tcBorders>
              <w:top w:val="single" w:sz="4.640" w:space="0" w:color="000000"/>
              <w:bottom w:val="single" w:sz="8.960002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8" w:lineRule="exact"/>
              <w:ind w:left="1252" w:right="1232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b</w:t>
            </w:r>
          </w:p>
        </w:tc>
        <w:tc>
          <w:tcPr>
            <w:tcW w:w="2699" w:type="dxa"/>
            <w:tcBorders>
              <w:top w:val="single" w:sz="4.640" w:space="0" w:color="000000"/>
              <w:bottom w:val="single" w:sz="8.960002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8" w:lineRule="exact"/>
              <w:ind w:left="1259" w:right="1241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c</w:t>
            </w:r>
          </w:p>
        </w:tc>
      </w:tr>
      <w:tr>
        <w:trPr>
          <w:trHeight w:val="737" w:hRule="exact"/>
        </w:trPr>
        <w:tc>
          <w:tcPr>
            <w:tcW w:w="3908" w:type="dxa"/>
            <w:tcBorders>
              <w:top w:val="single" w:sz="8.960002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10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30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Celková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suma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vynaložených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nákl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dov</w:t>
            </w:r>
          </w:p>
        </w:tc>
        <w:tc>
          <w:tcPr>
            <w:tcW w:w="2693" w:type="dxa"/>
            <w:tcBorders>
              <w:top w:val="single" w:sz="8.960002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2699" w:type="dxa"/>
            <w:tcBorders>
              <w:top w:val="single" w:sz="8.960002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492" w:hRule="exact"/>
        </w:trPr>
        <w:tc>
          <w:tcPr>
            <w:tcW w:w="3908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10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Celková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suma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vykázaných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ziskov</w:t>
            </w:r>
          </w:p>
        </w:tc>
        <w:tc>
          <w:tcPr>
            <w:tcW w:w="2693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2699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407" w:hRule="exact"/>
        </w:trPr>
        <w:tc>
          <w:tcPr>
            <w:tcW w:w="3908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75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Suma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rijat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predda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kov</w:t>
            </w:r>
          </w:p>
        </w:tc>
        <w:tc>
          <w:tcPr>
            <w:tcW w:w="2693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2699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412" w:hRule="exact"/>
        </w:trPr>
        <w:tc>
          <w:tcPr>
            <w:tcW w:w="3908" w:type="dxa"/>
            <w:tcBorders>
              <w:top w:val="single" w:sz="4.640" w:space="0" w:color="000000"/>
              <w:bottom w:val="single" w:sz="8.48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76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Suma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adr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ž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platby</w:t>
            </w:r>
          </w:p>
        </w:tc>
        <w:tc>
          <w:tcPr>
            <w:tcW w:w="2693" w:type="dxa"/>
            <w:tcBorders>
              <w:top w:val="single" w:sz="4.640" w:space="0" w:color="000000"/>
              <w:bottom w:val="single" w:sz="8.48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2699" w:type="dxa"/>
            <w:tcBorders>
              <w:top w:val="single" w:sz="4.640" w:space="0" w:color="000000"/>
              <w:bottom w:val="single" w:sz="8.48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</w:tbl>
    <w:p>
      <w:pPr>
        <w:spacing w:after="0"/>
        <w:sectPr>
          <w:pgMar w:header="372" w:footer="669" w:top="820" w:bottom="900" w:left="1180" w:right="1180"/>
          <w:pgSz w:w="11920" w:h="16840"/>
        </w:sectPr>
      </w:pPr>
      <w:rPr/>
    </w:p>
    <w:p>
      <w:pPr>
        <w:spacing w:before="3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51" w:lineRule="auto"/>
        <w:ind w:left="162" w:right="189"/>
        <w:jc w:val="left"/>
        <w:rPr>
          <w:rFonts w:ascii="Arial Narrow" w:hAnsi="Arial Narrow" w:cs="Arial Narrow" w:eastAsia="Arial Narrow"/>
          <w:sz w:val="21"/>
          <w:szCs w:val="21"/>
        </w:rPr>
      </w:pPr>
      <w:rPr/>
      <w:r>
        <w:rPr/>
        <w:pict>
          <v:group style="position:absolute;margin-left:530.580017pt;margin-top:3.826597pt;width:.48pt;height:.48pt;mso-position-horizontal-relative:page;mso-position-vertical-relative:paragraph;z-index:-13243" coordorigin="10612,77" coordsize="10,10">
            <v:shape style="position:absolute;left:10612;top:77;width:10;height:10" coordorigin="10612,77" coordsize="10,10" path="m10612,81l10621,81e" filled="f" stroked="t" strokeweight=".580pt" strokecolor="#000000">
              <v:path arrowok="t"/>
            </v:shape>
          </v:group>
          <w10:wrap type="none"/>
        </w:pic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p)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Najvýznamnejšie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položky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pohľadávok,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pričom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sa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tiež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uvádzajú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opravné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položky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za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účtovné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obdobie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dôvod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tvorby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zaúčtovania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opravných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položiek</w:t>
      </w:r>
    </w:p>
    <w:p>
      <w:pPr>
        <w:spacing w:before="4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03.000002" w:type="dxa"/>
      </w:tblPr>
      <w:tblGrid/>
      <w:tr>
        <w:trPr>
          <w:trHeight w:val="260" w:hRule="exact"/>
        </w:trPr>
        <w:tc>
          <w:tcPr>
            <w:tcW w:w="2044" w:type="dxa"/>
            <w:vMerge w:val="restart"/>
            <w:tcBorders>
              <w:top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9" w:after="0" w:line="280" w:lineRule="exact"/>
              <w:jc w:val="left"/>
              <w:rPr>
                <w:sz w:val="28"/>
                <w:szCs w:val="28"/>
              </w:rPr>
            </w:pPr>
            <w:rPr/>
            <w:r>
              <w:rPr>
                <w:sz w:val="28"/>
                <w:szCs w:val="28"/>
              </w:rPr>
            </w:r>
          </w:p>
          <w:p>
            <w:pPr>
              <w:spacing w:before="0" w:after="0" w:line="240" w:lineRule="auto"/>
              <w:ind w:left="523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Poh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ľ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ad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vky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7256" w:type="dxa"/>
            <w:gridSpan w:val="5"/>
            <w:tcBorders>
              <w:top w:val="single" w:sz="8.960" w:space="0" w:color="000000"/>
              <w:bottom w:val="single" w:sz="8.960019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8" w:lineRule="exact"/>
              <w:ind w:left="2615" w:right="2594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Bežné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ovné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obd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</w:tr>
      <w:tr>
        <w:trPr>
          <w:trHeight w:val="979" w:hRule="exact"/>
        </w:trPr>
        <w:tc>
          <w:tcPr>
            <w:tcW w:w="2044" w:type="dxa"/>
            <w:vMerge/>
            <w:tcBorders>
              <w:bottom w:val="single" w:sz="4.64004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286" w:type="dxa"/>
            <w:tcBorders>
              <w:top w:val="single" w:sz="8.960019" w:space="0" w:color="000000"/>
              <w:bottom w:val="single" w:sz="4.64004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42" w:lineRule="exact"/>
              <w:ind w:left="150" w:right="130" w:firstLine="1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Stav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za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atku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ného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obd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bia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264" w:type="dxa"/>
            <w:tcBorders>
              <w:top w:val="single" w:sz="8.960019" w:space="0" w:color="000000"/>
              <w:bottom w:val="single" w:sz="4.64004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18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296" w:right="276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Tvor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b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461" w:right="440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594" w:type="dxa"/>
            <w:tcBorders>
              <w:top w:val="single" w:sz="8.960019" w:space="0" w:color="000000"/>
              <w:bottom w:val="single" w:sz="4.64004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7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40" w:lineRule="auto"/>
              <w:ind w:left="184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Zú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tovanie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118" w:right="58" w:firstLine="-1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dô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odu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zán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ku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opo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sta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nen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sti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859" w:type="dxa"/>
            <w:tcBorders>
              <w:top w:val="single" w:sz="8.960019" w:space="0" w:color="000000"/>
              <w:bottom w:val="single" w:sz="4.64004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7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40" w:lineRule="auto"/>
              <w:ind w:left="280" w:right="259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Zú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tovanie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6" w:right="-16" w:firstLine="-2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dô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odu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yr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denia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majet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vníctva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254" w:type="dxa"/>
            <w:tcBorders>
              <w:top w:val="single" w:sz="8.960019" w:space="0" w:color="000000"/>
              <w:bottom w:val="single" w:sz="4.64004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42" w:lineRule="exact"/>
              <w:ind w:left="162" w:right="142" w:firstLine="-2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Stav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konci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ného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obd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bia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</w:tr>
      <w:tr>
        <w:trPr>
          <w:trHeight w:val="256" w:hRule="exact"/>
        </w:trPr>
        <w:tc>
          <w:tcPr>
            <w:tcW w:w="2044" w:type="dxa"/>
            <w:tcBorders>
              <w:top w:val="single" w:sz="4.640044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9" w:lineRule="exact"/>
              <w:ind w:left="927" w:right="908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</w:t>
            </w:r>
          </w:p>
        </w:tc>
        <w:tc>
          <w:tcPr>
            <w:tcW w:w="1286" w:type="dxa"/>
            <w:tcBorders>
              <w:top w:val="single" w:sz="4.640044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9" w:lineRule="exact"/>
              <w:ind w:left="549" w:right="529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b</w:t>
            </w:r>
          </w:p>
        </w:tc>
        <w:tc>
          <w:tcPr>
            <w:tcW w:w="1264" w:type="dxa"/>
            <w:tcBorders>
              <w:top w:val="single" w:sz="4.640044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9" w:lineRule="exact"/>
              <w:ind w:left="541" w:right="524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c</w:t>
            </w:r>
          </w:p>
        </w:tc>
        <w:tc>
          <w:tcPr>
            <w:tcW w:w="1594" w:type="dxa"/>
            <w:tcBorders>
              <w:top w:val="single" w:sz="4.640044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9" w:lineRule="exact"/>
              <w:ind w:left="703" w:right="682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</w:t>
            </w:r>
          </w:p>
        </w:tc>
        <w:tc>
          <w:tcPr>
            <w:tcW w:w="1859" w:type="dxa"/>
            <w:tcBorders>
              <w:top w:val="single" w:sz="4.640044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9" w:lineRule="exact"/>
              <w:ind w:left="835" w:right="815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e</w:t>
            </w:r>
          </w:p>
        </w:tc>
        <w:tc>
          <w:tcPr>
            <w:tcW w:w="1254" w:type="dxa"/>
            <w:tcBorders>
              <w:top w:val="single" w:sz="4.640044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9" w:lineRule="exact"/>
              <w:ind w:left="556" w:right="538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f</w:t>
            </w:r>
          </w:p>
        </w:tc>
      </w:tr>
      <w:tr>
        <w:trPr>
          <w:trHeight w:val="500" w:hRule="exact"/>
        </w:trPr>
        <w:tc>
          <w:tcPr>
            <w:tcW w:w="2044" w:type="dxa"/>
            <w:tcBorders>
              <w:top w:val="single" w:sz="8.960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8" w:lineRule="exact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Pohľad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vky</w:t>
            </w:r>
          </w:p>
          <w:p>
            <w:pPr>
              <w:spacing w:before="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obch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dného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tyku</w:t>
            </w:r>
          </w:p>
        </w:tc>
        <w:tc>
          <w:tcPr>
            <w:tcW w:w="1286" w:type="dxa"/>
            <w:tcBorders>
              <w:top w:val="single" w:sz="8.960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264" w:type="dxa"/>
            <w:tcBorders>
              <w:top w:val="single" w:sz="8.960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594" w:type="dxa"/>
            <w:tcBorders>
              <w:top w:val="single" w:sz="8.960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859" w:type="dxa"/>
            <w:tcBorders>
              <w:top w:val="single" w:sz="8.960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254" w:type="dxa"/>
            <w:tcBorders>
              <w:top w:val="single" w:sz="8.960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975" w:hRule="exact"/>
        </w:trPr>
        <w:tc>
          <w:tcPr>
            <w:tcW w:w="2044" w:type="dxa"/>
            <w:tcBorders>
              <w:top w:val="single" w:sz="7.04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10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40" w:lineRule="auto"/>
              <w:ind w:left="17" w:right="69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Pohľadávky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voči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prepoj.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ÚJ</w:t>
            </w:r>
          </w:p>
        </w:tc>
        <w:tc>
          <w:tcPr>
            <w:tcW w:w="1286" w:type="dxa"/>
            <w:tcBorders>
              <w:top w:val="single" w:sz="7.04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264" w:type="dxa"/>
            <w:tcBorders>
              <w:top w:val="single" w:sz="7.04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594" w:type="dxa"/>
            <w:tcBorders>
              <w:top w:val="single" w:sz="7.04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859" w:type="dxa"/>
            <w:tcBorders>
              <w:top w:val="single" w:sz="7.04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254" w:type="dxa"/>
            <w:tcBorders>
              <w:top w:val="single" w:sz="7.04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495" w:hRule="exact"/>
        </w:trPr>
        <w:tc>
          <w:tcPr>
            <w:tcW w:w="2044" w:type="dxa"/>
            <w:tcBorders>
              <w:top w:val="single" w:sz="4.640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1" w:after="0" w:line="242" w:lineRule="exact"/>
              <w:ind w:left="30" w:right="189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Ostatné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pohľadávky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rámci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podielovej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účasti</w:t>
            </w:r>
          </w:p>
        </w:tc>
        <w:tc>
          <w:tcPr>
            <w:tcW w:w="1286" w:type="dxa"/>
            <w:tcBorders>
              <w:top w:val="single" w:sz="4.640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264" w:type="dxa"/>
            <w:tcBorders>
              <w:top w:val="single" w:sz="4.640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594" w:type="dxa"/>
            <w:tcBorders>
              <w:top w:val="single" w:sz="4.640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859" w:type="dxa"/>
            <w:tcBorders>
              <w:top w:val="single" w:sz="4.640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254" w:type="dxa"/>
            <w:tcBorders>
              <w:top w:val="single" w:sz="4.640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738" w:hRule="exact"/>
        </w:trPr>
        <w:tc>
          <w:tcPr>
            <w:tcW w:w="2044" w:type="dxa"/>
            <w:tcBorders>
              <w:top w:val="single" w:sz="7.04" w:space="0" w:color="000000"/>
              <w:bottom w:val="single" w:sz="7.04003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42" w:lineRule="exact"/>
              <w:ind w:left="17" w:right="331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Pohľad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vky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spoločn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í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kom,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enom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zdru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ž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eniu</w:t>
            </w:r>
          </w:p>
        </w:tc>
        <w:tc>
          <w:tcPr>
            <w:tcW w:w="1286" w:type="dxa"/>
            <w:tcBorders>
              <w:top w:val="single" w:sz="7.04" w:space="0" w:color="000000"/>
              <w:bottom w:val="single" w:sz="7.04003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264" w:type="dxa"/>
            <w:tcBorders>
              <w:top w:val="single" w:sz="7.04" w:space="0" w:color="000000"/>
              <w:bottom w:val="single" w:sz="7.04003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594" w:type="dxa"/>
            <w:tcBorders>
              <w:top w:val="single" w:sz="7.04" w:space="0" w:color="000000"/>
              <w:bottom w:val="single" w:sz="7.04003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859" w:type="dxa"/>
            <w:tcBorders>
              <w:top w:val="single" w:sz="7.04" w:space="0" w:color="000000"/>
              <w:bottom w:val="single" w:sz="7.04003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254" w:type="dxa"/>
            <w:tcBorders>
              <w:top w:val="single" w:sz="7.04" w:space="0" w:color="000000"/>
              <w:bottom w:val="single" w:sz="7.04003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52" w:hRule="exact"/>
        </w:trPr>
        <w:tc>
          <w:tcPr>
            <w:tcW w:w="2044" w:type="dxa"/>
            <w:tcBorders>
              <w:top w:val="single" w:sz="7.04003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6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Iné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poh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ľ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adáv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y</w:t>
            </w:r>
          </w:p>
        </w:tc>
        <w:tc>
          <w:tcPr>
            <w:tcW w:w="1286" w:type="dxa"/>
            <w:tcBorders>
              <w:top w:val="single" w:sz="7.04003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264" w:type="dxa"/>
            <w:tcBorders>
              <w:top w:val="single" w:sz="7.04003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594" w:type="dxa"/>
            <w:tcBorders>
              <w:top w:val="single" w:sz="7.04003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859" w:type="dxa"/>
            <w:tcBorders>
              <w:top w:val="single" w:sz="7.04003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254" w:type="dxa"/>
            <w:tcBorders>
              <w:top w:val="single" w:sz="7.04003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55" w:hRule="exact"/>
        </w:trPr>
        <w:tc>
          <w:tcPr>
            <w:tcW w:w="2044" w:type="dxa"/>
            <w:tcBorders>
              <w:top w:val="single" w:sz="4.640" w:space="0" w:color="000000"/>
              <w:bottom w:val="single" w:sz="8.48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7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Poh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ľ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ad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vky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olu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286" w:type="dxa"/>
            <w:tcBorders>
              <w:top w:val="single" w:sz="4.640" w:space="0" w:color="000000"/>
              <w:bottom w:val="single" w:sz="8.48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264" w:type="dxa"/>
            <w:tcBorders>
              <w:top w:val="single" w:sz="4.640" w:space="0" w:color="000000"/>
              <w:bottom w:val="single" w:sz="8.48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594" w:type="dxa"/>
            <w:tcBorders>
              <w:top w:val="single" w:sz="4.640" w:space="0" w:color="000000"/>
              <w:bottom w:val="single" w:sz="8.48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859" w:type="dxa"/>
            <w:tcBorders>
              <w:top w:val="single" w:sz="4.640" w:space="0" w:color="000000"/>
              <w:bottom w:val="single" w:sz="8.48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254" w:type="dxa"/>
            <w:tcBorders>
              <w:top w:val="single" w:sz="4.640" w:space="0" w:color="000000"/>
              <w:bottom w:val="single" w:sz="8.48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</w:tbl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35" w:after="0" w:line="240" w:lineRule="auto"/>
        <w:ind w:left="185" w:right="-20"/>
        <w:jc w:val="left"/>
        <w:rPr>
          <w:rFonts w:ascii="Arial Narrow" w:hAnsi="Arial Narrow" w:cs="Arial Narrow" w:eastAsia="Arial Narrow"/>
          <w:sz w:val="20"/>
          <w:szCs w:val="20"/>
        </w:rPr>
      </w:pPr>
      <w:rPr/>
      <w:r>
        <w:rPr/>
        <w:pict>
          <v:group style="position:absolute;margin-left:64.029999pt;margin-top:-122.622894pt;width:467.32pt;height:102.34pt;mso-position-horizontal-relative:page;mso-position-vertical-relative:paragraph;z-index:-13242" coordorigin="1281,-2452" coordsize="9346,2047">
            <v:group style="position:absolute;left:1286;top:-2447;width:9335;height:2" coordorigin="1286,-2447" coordsize="9335,2">
              <v:shape style="position:absolute;left:1286;top:-2447;width:9335;height:2" coordorigin="1286,-2447" coordsize="9335,0" path="m1286,-2447l10621,-2447e" filled="f" stroked="t" strokeweight=".580pt" strokecolor="#000000">
                <v:path arrowok="t"/>
              </v:shape>
            </v:group>
            <v:group style="position:absolute;left:1291;top:-2442;width:2;height:2030" coordorigin="1291,-2442" coordsize="2,2030">
              <v:shape style="position:absolute;left:1291;top:-2442;width:2;height:2030" coordorigin="1291,-2442" coordsize="0,2030" path="m1291,-2442l1291,-411e" filled="f" stroked="t" strokeweight=".580pt" strokecolor="#000000">
                <v:path arrowok="t"/>
              </v:shape>
            </v:group>
            <v:group style="position:absolute;left:1286;top:-416;width:9335;height:2" coordorigin="1286,-416" coordsize="9335,2">
              <v:shape style="position:absolute;left:1286;top:-416;width:9335;height:2" coordorigin="1286,-416" coordsize="9335,0" path="m1286,-416l10621,-416e" filled="f" stroked="t" strokeweight=".580pt" strokecolor="#000000">
                <v:path arrowok="t"/>
              </v:shape>
            </v:group>
            <v:group style="position:absolute;left:10616;top:-2442;width:2;height:2030" coordorigin="10616,-2442" coordsize="2,2030">
              <v:shape style="position:absolute;left:10616;top:-2442;width:2;height:2030" coordorigin="10616,-2442" coordsize="0,2030" path="m10616,-2442l10616,-411e" filled="f" stroked="t" strokeweight=".580pt" strokecolor="#000000">
                <v:path arrowok="t"/>
              </v:shape>
            </v:group>
            <w10:wrap type="none"/>
          </v:group>
        </w:pic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Najvýznamnejšie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prechodne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znehodnotené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pohľadávky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výška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opravnej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položky</w:t>
      </w:r>
    </w:p>
    <w:p>
      <w:pPr>
        <w:spacing w:before="10" w:after="0" w:line="30" w:lineRule="exact"/>
        <w:jc w:val="left"/>
        <w:rPr>
          <w:sz w:val="3"/>
          <w:szCs w:val="3"/>
        </w:rPr>
      </w:pPr>
      <w:rPr/>
      <w:r>
        <w:rPr>
          <w:sz w:val="3"/>
          <w:szCs w:val="3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01.472292" w:type="dxa"/>
      </w:tblPr>
      <w:tblGrid/>
      <w:tr>
        <w:trPr>
          <w:trHeight w:val="1174" w:hRule="exact"/>
        </w:trPr>
        <w:tc>
          <w:tcPr>
            <w:tcW w:w="3988" w:type="dxa"/>
            <w:tcBorders>
              <w:top w:val="single" w:sz="8.960732" w:space="0" w:color="000000"/>
              <w:bottom w:val="single" w:sz="8.480123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9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1662" w:right="1705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Dlžník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973" w:type="dxa"/>
            <w:tcBorders>
              <w:top w:val="single" w:sz="8.960732" w:space="0" w:color="000000"/>
              <w:bottom w:val="single" w:sz="8.480123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3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51" w:lineRule="auto"/>
              <w:ind w:left="536" w:right="136" w:firstLine="-255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Menovitá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hodnota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pohľadávky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980" w:type="dxa"/>
            <w:tcBorders>
              <w:top w:val="single" w:sz="8.960732" w:space="0" w:color="000000"/>
              <w:bottom w:val="single" w:sz="8.480123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10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213" w:right="258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Opravná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položka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  <w:p>
            <w:pPr>
              <w:spacing w:before="11" w:after="0" w:line="240" w:lineRule="auto"/>
              <w:ind w:left="628" w:right="672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(suma)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359" w:type="dxa"/>
            <w:tcBorders>
              <w:top w:val="single" w:sz="8.960732" w:space="0" w:color="000000"/>
              <w:bottom w:val="single" w:sz="8.480123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11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442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%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</w:tr>
      <w:tr>
        <w:trPr>
          <w:trHeight w:val="424" w:hRule="exact"/>
        </w:trPr>
        <w:tc>
          <w:tcPr>
            <w:tcW w:w="3988" w:type="dxa"/>
            <w:tcBorders>
              <w:top w:val="single" w:sz="8.480123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973" w:type="dxa"/>
            <w:tcBorders>
              <w:top w:val="single" w:sz="8.480123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980" w:type="dxa"/>
            <w:tcBorders>
              <w:top w:val="single" w:sz="8.480123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359" w:type="dxa"/>
            <w:tcBorders>
              <w:top w:val="single" w:sz="8.480123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434" w:hRule="exact"/>
        </w:trPr>
        <w:tc>
          <w:tcPr>
            <w:tcW w:w="3988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973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980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359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432" w:hRule="exact"/>
        </w:trPr>
        <w:tc>
          <w:tcPr>
            <w:tcW w:w="3988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973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980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359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407" w:hRule="exact"/>
        </w:trPr>
        <w:tc>
          <w:tcPr>
            <w:tcW w:w="3988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973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980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359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412" w:hRule="exact"/>
        </w:trPr>
        <w:tc>
          <w:tcPr>
            <w:tcW w:w="3988" w:type="dxa"/>
            <w:tcBorders>
              <w:top w:val="single" w:sz="4.640" w:space="0" w:color="000000"/>
              <w:bottom w:val="single" w:sz="8.480123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973" w:type="dxa"/>
            <w:tcBorders>
              <w:top w:val="single" w:sz="4.640" w:space="0" w:color="000000"/>
              <w:bottom w:val="single" w:sz="8.480123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980" w:type="dxa"/>
            <w:tcBorders>
              <w:top w:val="single" w:sz="4.640" w:space="0" w:color="000000"/>
              <w:bottom w:val="single" w:sz="8.480123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359" w:type="dxa"/>
            <w:tcBorders>
              <w:top w:val="single" w:sz="4.640" w:space="0" w:color="000000"/>
              <w:bottom w:val="single" w:sz="8.480123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</w:tbl>
    <w:p>
      <w:pPr>
        <w:spacing w:after="0"/>
        <w:sectPr>
          <w:pgMar w:header="372" w:footer="669" w:top="820" w:bottom="860" w:left="1180" w:right="1180"/>
          <w:pgSz w:w="11920" w:h="16840"/>
        </w:sectPr>
      </w:pPr>
      <w:rPr/>
    </w:p>
    <w:p>
      <w:pPr>
        <w:spacing w:before="10" w:after="0" w:line="100" w:lineRule="exact"/>
        <w:jc w:val="left"/>
        <w:rPr>
          <w:sz w:val="10"/>
          <w:szCs w:val="10"/>
        </w:rPr>
      </w:pPr>
      <w:rPr/>
      <w:r>
        <w:rPr/>
        <w:pict>
          <v:group style="position:absolute;margin-left:64.029999pt;margin-top:433.323669pt;width:467.32pt;height:76.861280pt;mso-position-horizontal-relative:page;mso-position-vertical-relative:page;z-index:-13241" coordorigin="1281,8666" coordsize="9346,1537">
            <v:group style="position:absolute;left:1286;top:8679;width:9335;height:2" coordorigin="1286,8679" coordsize="9335,2">
              <v:shape style="position:absolute;left:1286;top:8679;width:9335;height:2" coordorigin="1286,8679" coordsize="9335,0" path="m1286,8679l10621,8679e" filled="f" stroked="t" strokeweight=".580pt" strokecolor="#000000">
                <v:path arrowok="t"/>
              </v:shape>
            </v:group>
            <v:group style="position:absolute;left:1291;top:8672;width:2;height:1526" coordorigin="1291,8672" coordsize="2,1526">
              <v:shape style="position:absolute;left:1291;top:8672;width:2;height:1526" coordorigin="1291,8672" coordsize="0,1526" path="m1291,8672l1291,10198e" filled="f" stroked="t" strokeweight=".580pt" strokecolor="#000000">
                <v:path arrowok="t"/>
              </v:shape>
            </v:group>
            <v:group style="position:absolute;left:1286;top:10190;width:9335;height:2" coordorigin="1286,10190" coordsize="9335,2">
              <v:shape style="position:absolute;left:1286;top:10190;width:9335;height:2" coordorigin="1286,10190" coordsize="9335,0" path="m1286,10190l10621,10190e" filled="f" stroked="t" strokeweight=".580pt" strokecolor="#000000">
                <v:path arrowok="t"/>
              </v:shape>
            </v:group>
            <v:group style="position:absolute;left:10616;top:8683;width:2;height:1515" coordorigin="10616,8683" coordsize="2,1515">
              <v:shape style="position:absolute;left:10616;top:8683;width:2;height:1515" coordorigin="10616,8683" coordsize="0,1515" path="m10616,8683l10616,10198e" filled="f" stroked="t" strokeweight=".580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64.029999pt;margin-top:711.789978pt;width:467.32pt;height:77.08pt;mso-position-horizontal-relative:page;mso-position-vertical-relative:page;z-index:-13240" coordorigin="1281,14236" coordsize="9346,1542">
            <v:group style="position:absolute;left:1286;top:14242;width:9335;height:2" coordorigin="1286,14242" coordsize="9335,2">
              <v:shape style="position:absolute;left:1286;top:14242;width:9335;height:2" coordorigin="1286,14242" coordsize="9335,0" path="m1286,14242l10621,14242e" filled="f" stroked="t" strokeweight=".580pt" strokecolor="#000000">
                <v:path arrowok="t"/>
              </v:shape>
            </v:group>
            <v:group style="position:absolute;left:1291;top:14246;width:2;height:1525" coordorigin="1291,14246" coordsize="2,1525">
              <v:shape style="position:absolute;left:1291;top:14246;width:2;height:1525" coordorigin="1291,14246" coordsize="0,1525" path="m1291,14246l1291,15772e" filled="f" stroked="t" strokeweight=".580pt" strokecolor="#000000">
                <v:path arrowok="t"/>
              </v:shape>
            </v:group>
            <v:group style="position:absolute;left:1286;top:15767;width:9335;height:2" coordorigin="1286,15767" coordsize="9335,2">
              <v:shape style="position:absolute;left:1286;top:15767;width:9335;height:2" coordorigin="1286,15767" coordsize="9335,0" path="m1286,15767l10621,15767e" filled="f" stroked="t" strokeweight=".580pt" strokecolor="#000000">
                <v:path arrowok="t"/>
              </v:shape>
            </v:group>
            <v:group style="position:absolute;left:10616;top:14246;width:2;height:1525" coordorigin="10616,14246" coordsize="2,1525">
              <v:shape style="position:absolute;left:10616;top:14246;width:2;height:1525" coordorigin="10616,14246" coordsize="0,1525" path="m10616,14246l10616,15772e" filled="f" stroked="t" strokeweight=".580pt" strokecolor="#000000">
                <v:path arrowok="t"/>
              </v:shape>
            </v:group>
            <w10:wrap type="none"/>
          </v:group>
        </w:pict>
      </w:r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4" w:after="0" w:line="240" w:lineRule="auto"/>
        <w:ind w:left="159" w:right="-20"/>
        <w:jc w:val="left"/>
        <w:rPr>
          <w:rFonts w:ascii="Arial Narrow" w:hAnsi="Arial Narrow" w:cs="Arial Narrow" w:eastAsia="Arial Narrow"/>
          <w:sz w:val="21"/>
          <w:szCs w:val="21"/>
        </w:rPr>
      </w:pPr>
      <w:rPr/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q)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Hodnota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pohľadávok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do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lehoty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splatnosti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p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o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lehote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splatnosti</w:t>
      </w:r>
    </w:p>
    <w:p>
      <w:pPr>
        <w:spacing w:before="8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02.072268" w:type="dxa"/>
      </w:tblPr>
      <w:tblGrid/>
      <w:tr>
        <w:trPr>
          <w:trHeight w:val="256" w:hRule="exact"/>
        </w:trPr>
        <w:tc>
          <w:tcPr>
            <w:tcW w:w="3266" w:type="dxa"/>
            <w:tcBorders>
              <w:top w:val="single" w:sz="8.960975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7" w:lineRule="exact"/>
              <w:ind w:left="1024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Názov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ožky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2031" w:type="dxa"/>
            <w:tcBorders>
              <w:top w:val="single" w:sz="8.960975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7" w:lineRule="exact"/>
              <w:ind w:left="238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leh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lat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osti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2031" w:type="dxa"/>
            <w:tcBorders>
              <w:top w:val="single" w:sz="8.960975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7" w:lineRule="exact"/>
              <w:ind w:left="184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le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ote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pla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nosti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974" w:type="dxa"/>
            <w:tcBorders>
              <w:top w:val="single" w:sz="8.960975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7" w:lineRule="exact"/>
              <w:ind w:left="233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b/>
                <w:bCs/>
              </w:rPr>
              <w:t>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ľ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ad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vky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olu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</w:tr>
      <w:tr>
        <w:trPr>
          <w:trHeight w:val="232" w:hRule="exact"/>
        </w:trPr>
        <w:tc>
          <w:tcPr>
            <w:tcW w:w="3266" w:type="dxa"/>
            <w:tcBorders>
              <w:top w:val="single" w:sz="4.640" w:space="0" w:color="000000"/>
              <w:bottom w:val="single" w:sz="8.960122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15" w:lineRule="exact"/>
              <w:ind w:left="1538" w:right="1519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position w:val="-2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position w:val="0"/>
              </w:rPr>
            </w:r>
          </w:p>
        </w:tc>
        <w:tc>
          <w:tcPr>
            <w:tcW w:w="2031" w:type="dxa"/>
            <w:tcBorders>
              <w:top w:val="single" w:sz="4.640" w:space="0" w:color="000000"/>
              <w:bottom w:val="single" w:sz="8.960122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15" w:lineRule="exact"/>
              <w:ind w:left="921" w:right="901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position w:val="-2"/>
              </w:rPr>
              <w:t>b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position w:val="0"/>
              </w:rPr>
            </w:r>
          </w:p>
        </w:tc>
        <w:tc>
          <w:tcPr>
            <w:tcW w:w="2031" w:type="dxa"/>
            <w:tcBorders>
              <w:top w:val="single" w:sz="4.640" w:space="0" w:color="000000"/>
              <w:bottom w:val="single" w:sz="8.960122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15" w:lineRule="exact"/>
              <w:ind w:left="925" w:right="907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position w:val="-2"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position w:val="0"/>
              </w:rPr>
            </w:r>
          </w:p>
        </w:tc>
        <w:tc>
          <w:tcPr>
            <w:tcW w:w="1974" w:type="dxa"/>
            <w:tcBorders>
              <w:top w:val="single" w:sz="4.640" w:space="0" w:color="000000"/>
              <w:bottom w:val="single" w:sz="8.960122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15" w:lineRule="exact"/>
              <w:ind w:left="892" w:right="873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position w:val="-2"/>
              </w:rPr>
              <w:t>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position w:val="0"/>
              </w:rPr>
            </w:r>
          </w:p>
        </w:tc>
      </w:tr>
      <w:tr>
        <w:trPr>
          <w:trHeight w:val="329" w:hRule="exact"/>
        </w:trPr>
        <w:tc>
          <w:tcPr>
            <w:tcW w:w="9301" w:type="dxa"/>
            <w:gridSpan w:val="4"/>
            <w:tcBorders>
              <w:top w:val="single" w:sz="8.960122" w:space="0" w:color="000000"/>
              <w:bottom w:val="single" w:sz="8.96061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3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Dlh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dobé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poh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ľ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adávky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</w:tr>
      <w:tr>
        <w:trPr>
          <w:trHeight w:val="353" w:hRule="exact"/>
        </w:trPr>
        <w:tc>
          <w:tcPr>
            <w:tcW w:w="3266" w:type="dxa"/>
            <w:tcBorders>
              <w:top w:val="single" w:sz="8.960610" w:space="0" w:color="000000"/>
              <w:bottom w:val="single" w:sz="4.640244" w:space="0" w:color="000000"/>
              <w:left w:val="single" w:sz="8.48" w:space="0" w:color="000000"/>
              <w:right w:val="single" w:sz="8.851094" w:space="0" w:color="000000"/>
            </w:tcBorders>
          </w:tcPr>
          <w:p>
            <w:pPr>
              <w:spacing w:before="45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Pohľad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vky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bchodn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ho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u</w:t>
            </w:r>
          </w:p>
        </w:tc>
        <w:tc>
          <w:tcPr>
            <w:tcW w:w="2031" w:type="dxa"/>
            <w:tcBorders>
              <w:top w:val="single" w:sz="8.960610" w:space="0" w:color="000000"/>
              <w:bottom w:val="single" w:sz="4.640244" w:space="0" w:color="000000"/>
              <w:left w:val="single" w:sz="8.851094" w:space="0" w:color="000000"/>
              <w:right w:val="single" w:sz="5.011094" w:space="0" w:color="000000"/>
            </w:tcBorders>
          </w:tcPr>
          <w:p>
            <w:pPr/>
            <w:rPr/>
          </w:p>
        </w:tc>
        <w:tc>
          <w:tcPr>
            <w:tcW w:w="2031" w:type="dxa"/>
            <w:tcBorders>
              <w:top w:val="single" w:sz="8.960610" w:space="0" w:color="000000"/>
              <w:bottom w:val="single" w:sz="4.640244" w:space="0" w:color="000000"/>
              <w:left w:val="single" w:sz="5.011094" w:space="0" w:color="000000"/>
              <w:right w:val="single" w:sz="5.011094" w:space="0" w:color="000000"/>
            </w:tcBorders>
          </w:tcPr>
          <w:p>
            <w:pPr/>
            <w:rPr/>
          </w:p>
        </w:tc>
        <w:tc>
          <w:tcPr>
            <w:tcW w:w="1974" w:type="dxa"/>
            <w:tcBorders>
              <w:top w:val="single" w:sz="8.960610" w:space="0" w:color="000000"/>
              <w:bottom w:val="single" w:sz="4.640244" w:space="0" w:color="000000"/>
              <w:left w:val="single" w:sz="5.011094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490" w:hRule="exact"/>
        </w:trPr>
        <w:tc>
          <w:tcPr>
            <w:tcW w:w="3266" w:type="dxa"/>
            <w:tcBorders>
              <w:top w:val="single" w:sz="4.640244" w:space="0" w:color="000000"/>
              <w:bottom w:val="single" w:sz="4.640" w:space="0" w:color="000000"/>
              <w:left w:val="single" w:sz="8.48" w:space="0" w:color="000000"/>
              <w:right w:val="single" w:sz="8.851094" w:space="0" w:color="000000"/>
            </w:tcBorders>
          </w:tcPr>
          <w:p>
            <w:pPr>
              <w:spacing w:before="76" w:after="0" w:line="240" w:lineRule="auto"/>
              <w:ind w:left="18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Pohľadávky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voči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prepoj.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ÚJ</w:t>
            </w:r>
          </w:p>
        </w:tc>
        <w:tc>
          <w:tcPr>
            <w:tcW w:w="2031" w:type="dxa"/>
            <w:tcBorders>
              <w:top w:val="single" w:sz="4.640244" w:space="0" w:color="000000"/>
              <w:bottom w:val="single" w:sz="4.640" w:space="0" w:color="000000"/>
              <w:left w:val="single" w:sz="8.851094" w:space="0" w:color="000000"/>
              <w:right w:val="single" w:sz="5.011094" w:space="0" w:color="000000"/>
            </w:tcBorders>
          </w:tcPr>
          <w:p>
            <w:pPr/>
            <w:rPr/>
          </w:p>
        </w:tc>
        <w:tc>
          <w:tcPr>
            <w:tcW w:w="2031" w:type="dxa"/>
            <w:tcBorders>
              <w:top w:val="single" w:sz="4.640244" w:space="0" w:color="000000"/>
              <w:bottom w:val="single" w:sz="4.640" w:space="0" w:color="000000"/>
              <w:left w:val="single" w:sz="5.011094" w:space="0" w:color="000000"/>
              <w:right w:val="single" w:sz="5.011094" w:space="0" w:color="000000"/>
            </w:tcBorders>
          </w:tcPr>
          <w:p>
            <w:pPr/>
            <w:rPr/>
          </w:p>
        </w:tc>
        <w:tc>
          <w:tcPr>
            <w:tcW w:w="1974" w:type="dxa"/>
            <w:tcBorders>
              <w:top w:val="single" w:sz="4.640244" w:space="0" w:color="000000"/>
              <w:bottom w:val="single" w:sz="4.640" w:space="0" w:color="000000"/>
              <w:left w:val="single" w:sz="5.011094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492" w:hRule="exact"/>
        </w:trPr>
        <w:tc>
          <w:tcPr>
            <w:tcW w:w="3266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851094" w:space="0" w:color="000000"/>
            </w:tcBorders>
          </w:tcPr>
          <w:p>
            <w:pPr>
              <w:spacing w:before="0" w:after="0" w:line="242" w:lineRule="exact"/>
              <w:ind w:left="18" w:right="1422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Ostatné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pohľadávky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rámci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podielovej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účasti</w:t>
            </w:r>
          </w:p>
        </w:tc>
        <w:tc>
          <w:tcPr>
            <w:tcW w:w="2031" w:type="dxa"/>
            <w:tcBorders>
              <w:top w:val="single" w:sz="4.640" w:space="0" w:color="000000"/>
              <w:bottom w:val="single" w:sz="4.640" w:space="0" w:color="000000"/>
              <w:left w:val="single" w:sz="8.851094" w:space="0" w:color="000000"/>
              <w:right w:val="single" w:sz="5.011094" w:space="0" w:color="000000"/>
            </w:tcBorders>
          </w:tcPr>
          <w:p>
            <w:pPr/>
            <w:rPr/>
          </w:p>
        </w:tc>
        <w:tc>
          <w:tcPr>
            <w:tcW w:w="2031" w:type="dxa"/>
            <w:tcBorders>
              <w:top w:val="single" w:sz="4.640" w:space="0" w:color="000000"/>
              <w:bottom w:val="single" w:sz="4.640" w:space="0" w:color="000000"/>
              <w:left w:val="single" w:sz="5.011094" w:space="0" w:color="000000"/>
              <w:right w:val="single" w:sz="5.011094" w:space="0" w:color="000000"/>
            </w:tcBorders>
          </w:tcPr>
          <w:p>
            <w:pPr/>
            <w:rPr/>
          </w:p>
        </w:tc>
        <w:tc>
          <w:tcPr>
            <w:tcW w:w="1974" w:type="dxa"/>
            <w:tcBorders>
              <w:top w:val="single" w:sz="4.640" w:space="0" w:color="000000"/>
              <w:bottom w:val="single" w:sz="4.640" w:space="0" w:color="000000"/>
              <w:left w:val="single" w:sz="5.011094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495" w:hRule="exact"/>
        </w:trPr>
        <w:tc>
          <w:tcPr>
            <w:tcW w:w="3266" w:type="dxa"/>
            <w:tcBorders>
              <w:top w:val="single" w:sz="4.640" w:space="0" w:color="000000"/>
              <w:bottom w:val="single" w:sz="7.04" w:space="0" w:color="000000"/>
              <w:left w:val="single" w:sz="8.48" w:space="0" w:color="000000"/>
              <w:right w:val="single" w:sz="8.851094" w:space="0" w:color="000000"/>
            </w:tcBorders>
          </w:tcPr>
          <w:p>
            <w:pPr>
              <w:spacing w:before="0" w:after="0" w:line="242" w:lineRule="exact"/>
              <w:ind w:left="18" w:right="247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Pohľad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vky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spolo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ník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m,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členom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zdru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ž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eniu</w:t>
            </w:r>
          </w:p>
        </w:tc>
        <w:tc>
          <w:tcPr>
            <w:tcW w:w="2031" w:type="dxa"/>
            <w:tcBorders>
              <w:top w:val="single" w:sz="4.640" w:space="0" w:color="000000"/>
              <w:bottom w:val="single" w:sz="7.04" w:space="0" w:color="000000"/>
              <w:left w:val="single" w:sz="8.851094" w:space="0" w:color="000000"/>
              <w:right w:val="single" w:sz="5.011094" w:space="0" w:color="000000"/>
            </w:tcBorders>
          </w:tcPr>
          <w:p>
            <w:pPr/>
            <w:rPr/>
          </w:p>
        </w:tc>
        <w:tc>
          <w:tcPr>
            <w:tcW w:w="2031" w:type="dxa"/>
            <w:tcBorders>
              <w:top w:val="single" w:sz="4.640" w:space="0" w:color="000000"/>
              <w:bottom w:val="single" w:sz="7.04" w:space="0" w:color="000000"/>
              <w:left w:val="single" w:sz="5.011094" w:space="0" w:color="000000"/>
              <w:right w:val="single" w:sz="5.011094" w:space="0" w:color="000000"/>
            </w:tcBorders>
          </w:tcPr>
          <w:p>
            <w:pPr/>
            <w:rPr/>
          </w:p>
        </w:tc>
        <w:tc>
          <w:tcPr>
            <w:tcW w:w="1974" w:type="dxa"/>
            <w:tcBorders>
              <w:top w:val="single" w:sz="4.640" w:space="0" w:color="000000"/>
              <w:bottom w:val="single" w:sz="7.04" w:space="0" w:color="000000"/>
              <w:left w:val="single" w:sz="5.011094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52" w:hRule="exact"/>
        </w:trPr>
        <w:tc>
          <w:tcPr>
            <w:tcW w:w="3266" w:type="dxa"/>
            <w:tcBorders>
              <w:top w:val="single" w:sz="7.04" w:space="0" w:color="000000"/>
              <w:bottom w:val="single" w:sz="4.640" w:space="0" w:color="000000"/>
              <w:left w:val="single" w:sz="8.48" w:space="0" w:color="000000"/>
              <w:right w:val="single" w:sz="8.851094" w:space="0" w:color="000000"/>
            </w:tcBorders>
          </w:tcPr>
          <w:p>
            <w:pPr>
              <w:spacing w:before="46" w:after="0" w:line="240" w:lineRule="auto"/>
              <w:ind w:left="18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Iné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poh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ľ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adáv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y</w:t>
            </w:r>
          </w:p>
        </w:tc>
        <w:tc>
          <w:tcPr>
            <w:tcW w:w="2031" w:type="dxa"/>
            <w:tcBorders>
              <w:top w:val="single" w:sz="7.04" w:space="0" w:color="000000"/>
              <w:bottom w:val="single" w:sz="4.640" w:space="0" w:color="000000"/>
              <w:left w:val="single" w:sz="8.851094" w:space="0" w:color="000000"/>
              <w:right w:val="single" w:sz="5.011094" w:space="0" w:color="000000"/>
            </w:tcBorders>
          </w:tcPr>
          <w:p>
            <w:pPr/>
            <w:rPr/>
          </w:p>
        </w:tc>
        <w:tc>
          <w:tcPr>
            <w:tcW w:w="2031" w:type="dxa"/>
            <w:tcBorders>
              <w:top w:val="single" w:sz="7.04" w:space="0" w:color="000000"/>
              <w:bottom w:val="single" w:sz="4.640" w:space="0" w:color="000000"/>
              <w:left w:val="single" w:sz="5.011094" w:space="0" w:color="000000"/>
              <w:right w:val="single" w:sz="5.011094" w:space="0" w:color="000000"/>
            </w:tcBorders>
          </w:tcPr>
          <w:p>
            <w:pPr/>
            <w:rPr/>
          </w:p>
        </w:tc>
        <w:tc>
          <w:tcPr>
            <w:tcW w:w="1974" w:type="dxa"/>
            <w:tcBorders>
              <w:top w:val="single" w:sz="7.04" w:space="0" w:color="000000"/>
              <w:bottom w:val="single" w:sz="4.640" w:space="0" w:color="000000"/>
              <w:left w:val="single" w:sz="5.011094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56" w:hRule="exact"/>
        </w:trPr>
        <w:tc>
          <w:tcPr>
            <w:tcW w:w="3266" w:type="dxa"/>
            <w:tcBorders>
              <w:top w:val="single" w:sz="4.640" w:space="0" w:color="000000"/>
              <w:bottom w:val="single" w:sz="8.960" w:space="0" w:color="000000"/>
              <w:left w:val="single" w:sz="8.48" w:space="0" w:color="000000"/>
              <w:right w:val="single" w:sz="8.851094" w:space="0" w:color="000000"/>
            </w:tcBorders>
          </w:tcPr>
          <w:p>
            <w:pPr>
              <w:spacing w:before="46" w:after="0" w:line="240" w:lineRule="auto"/>
              <w:ind w:left="18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Dlh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dobé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poh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ľ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adávky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spo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2031" w:type="dxa"/>
            <w:tcBorders>
              <w:top w:val="single" w:sz="4.640" w:space="0" w:color="000000"/>
              <w:bottom w:val="single" w:sz="8.960" w:space="0" w:color="000000"/>
              <w:left w:val="single" w:sz="8.851094" w:space="0" w:color="000000"/>
              <w:right w:val="single" w:sz="5.011094" w:space="0" w:color="000000"/>
            </w:tcBorders>
          </w:tcPr>
          <w:p>
            <w:pPr/>
            <w:rPr/>
          </w:p>
        </w:tc>
        <w:tc>
          <w:tcPr>
            <w:tcW w:w="2031" w:type="dxa"/>
            <w:tcBorders>
              <w:top w:val="single" w:sz="4.640" w:space="0" w:color="000000"/>
              <w:bottom w:val="single" w:sz="8.960" w:space="0" w:color="000000"/>
              <w:left w:val="single" w:sz="5.011094" w:space="0" w:color="000000"/>
              <w:right w:val="single" w:sz="5.011094" w:space="0" w:color="000000"/>
            </w:tcBorders>
          </w:tcPr>
          <w:p>
            <w:pPr/>
            <w:rPr/>
          </w:p>
        </w:tc>
        <w:tc>
          <w:tcPr>
            <w:tcW w:w="1974" w:type="dxa"/>
            <w:tcBorders>
              <w:top w:val="single" w:sz="4.640" w:space="0" w:color="000000"/>
              <w:bottom w:val="single" w:sz="8.960" w:space="0" w:color="000000"/>
              <w:left w:val="single" w:sz="5.011094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60" w:hRule="exact"/>
        </w:trPr>
        <w:tc>
          <w:tcPr>
            <w:tcW w:w="9301" w:type="dxa"/>
            <w:gridSpan w:val="4"/>
            <w:tcBorders>
              <w:top w:val="single" w:sz="8.96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4" w:after="0" w:line="240" w:lineRule="auto"/>
              <w:ind w:left="18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Krát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ľ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adávky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</w:tr>
      <w:tr>
        <w:trPr>
          <w:trHeight w:val="355" w:hRule="exact"/>
        </w:trPr>
        <w:tc>
          <w:tcPr>
            <w:tcW w:w="3266" w:type="dxa"/>
            <w:tcBorders>
              <w:top w:val="single" w:sz="8.96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4" w:after="0" w:line="240" w:lineRule="auto"/>
              <w:ind w:left="18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Pohľad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vky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bchodn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ho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u</w:t>
            </w:r>
          </w:p>
        </w:tc>
        <w:tc>
          <w:tcPr>
            <w:tcW w:w="2031" w:type="dxa"/>
            <w:tcBorders>
              <w:top w:val="single" w:sz="8.960" w:space="0" w:color="000000"/>
              <w:bottom w:val="single" w:sz="4.640" w:space="0" w:color="000000"/>
              <w:left w:val="single" w:sz="8.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031" w:type="dxa"/>
            <w:tcBorders>
              <w:top w:val="single" w:sz="8.96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974" w:type="dxa"/>
            <w:tcBorders>
              <w:top w:val="single" w:sz="8.960" w:space="0" w:color="000000"/>
              <w:bottom w:val="single" w:sz="4.640" w:space="0" w:color="000000"/>
              <w:left w:val="single" w:sz="4.640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491" w:hRule="exact"/>
        </w:trPr>
        <w:tc>
          <w:tcPr>
            <w:tcW w:w="3266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8" w:lineRule="exact"/>
              <w:ind w:left="18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Pohľadávky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voči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prepoj.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ÚJ</w:t>
            </w:r>
          </w:p>
        </w:tc>
        <w:tc>
          <w:tcPr>
            <w:tcW w:w="2031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031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97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492" w:hRule="exact"/>
        </w:trPr>
        <w:tc>
          <w:tcPr>
            <w:tcW w:w="3266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1" w:after="0" w:line="242" w:lineRule="exact"/>
              <w:ind w:left="18" w:right="1423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Ostatné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pohľadávky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rámci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podielovej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účasti</w:t>
            </w:r>
          </w:p>
        </w:tc>
        <w:tc>
          <w:tcPr>
            <w:tcW w:w="2031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031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97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492" w:hRule="exact"/>
        </w:trPr>
        <w:tc>
          <w:tcPr>
            <w:tcW w:w="3266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1" w:after="0" w:line="242" w:lineRule="exact"/>
              <w:ind w:left="18" w:right="247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Pohľad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vky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spolo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ník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m,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členom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zdru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ž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eniu</w:t>
            </w:r>
          </w:p>
        </w:tc>
        <w:tc>
          <w:tcPr>
            <w:tcW w:w="2031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031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97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53" w:hRule="exact"/>
        </w:trPr>
        <w:tc>
          <w:tcPr>
            <w:tcW w:w="3266" w:type="dxa"/>
            <w:tcBorders>
              <w:top w:val="single" w:sz="4.640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7" w:after="0" w:line="240" w:lineRule="auto"/>
              <w:ind w:left="18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Sociál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pois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nie</w:t>
            </w:r>
          </w:p>
        </w:tc>
        <w:tc>
          <w:tcPr>
            <w:tcW w:w="2031" w:type="dxa"/>
            <w:tcBorders>
              <w:top w:val="single" w:sz="4.640" w:space="0" w:color="000000"/>
              <w:bottom w:val="single" w:sz="7.04" w:space="0" w:color="000000"/>
              <w:left w:val="single" w:sz="8.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031" w:type="dxa"/>
            <w:tcBorders>
              <w:top w:val="single" w:sz="4.640" w:space="0" w:color="000000"/>
              <w:bottom w:val="single" w:sz="7.04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974" w:type="dxa"/>
            <w:tcBorders>
              <w:top w:val="single" w:sz="4.640" w:space="0" w:color="000000"/>
              <w:bottom w:val="single" w:sz="7.04" w:space="0" w:color="000000"/>
              <w:left w:val="single" w:sz="4.640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52" w:hRule="exact"/>
        </w:trPr>
        <w:tc>
          <w:tcPr>
            <w:tcW w:w="3266" w:type="dxa"/>
            <w:tcBorders>
              <w:top w:val="single" w:sz="7.04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5" w:after="0" w:line="240" w:lineRule="auto"/>
              <w:ind w:left="18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aňové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ľ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ávky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otácie</w:t>
            </w:r>
          </w:p>
        </w:tc>
        <w:tc>
          <w:tcPr>
            <w:tcW w:w="2031" w:type="dxa"/>
            <w:tcBorders>
              <w:top w:val="single" w:sz="7.04" w:space="0" w:color="000000"/>
              <w:bottom w:val="single" w:sz="4.640" w:space="0" w:color="000000"/>
              <w:left w:val="single" w:sz="8.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031" w:type="dxa"/>
            <w:tcBorders>
              <w:top w:val="single" w:sz="7.04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974" w:type="dxa"/>
            <w:tcBorders>
              <w:top w:val="single" w:sz="7.04" w:space="0" w:color="000000"/>
              <w:bottom w:val="single" w:sz="4.640" w:space="0" w:color="000000"/>
              <w:left w:val="single" w:sz="4.640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50" w:hRule="exact"/>
        </w:trPr>
        <w:tc>
          <w:tcPr>
            <w:tcW w:w="3266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5" w:after="0" w:line="240" w:lineRule="auto"/>
              <w:ind w:left="18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Iné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poh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ľ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adáv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y</w:t>
            </w:r>
          </w:p>
        </w:tc>
        <w:tc>
          <w:tcPr>
            <w:tcW w:w="2031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031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97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55" w:hRule="exact"/>
        </w:trPr>
        <w:tc>
          <w:tcPr>
            <w:tcW w:w="3266" w:type="dxa"/>
            <w:tcBorders>
              <w:top w:val="single" w:sz="4.640" w:space="0" w:color="000000"/>
              <w:bottom w:val="single" w:sz="8.48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6" w:after="0" w:line="240" w:lineRule="auto"/>
              <w:ind w:left="18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Krát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ľ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adávky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spo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2031" w:type="dxa"/>
            <w:tcBorders>
              <w:top w:val="single" w:sz="4.640" w:space="0" w:color="000000"/>
              <w:bottom w:val="single" w:sz="8.48" w:space="0" w:color="000000"/>
              <w:left w:val="single" w:sz="8.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031" w:type="dxa"/>
            <w:tcBorders>
              <w:top w:val="single" w:sz="4.640" w:space="0" w:color="000000"/>
              <w:bottom w:val="single" w:sz="8.48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974" w:type="dxa"/>
            <w:tcBorders>
              <w:top w:val="single" w:sz="4.640" w:space="0" w:color="000000"/>
              <w:bottom w:val="single" w:sz="8.48" w:space="0" w:color="000000"/>
              <w:left w:val="single" w:sz="4.640" w:space="0" w:color="000000"/>
              <w:right w:val="single" w:sz="8.48" w:space="0" w:color="000000"/>
            </w:tcBorders>
          </w:tcPr>
          <w:p>
            <w:pPr/>
            <w:rPr/>
          </w:p>
        </w:tc>
      </w:tr>
    </w:tbl>
    <w:p>
      <w:pPr>
        <w:spacing w:before="3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03.000002" w:type="dxa"/>
      </w:tblPr>
      <w:tblGrid/>
      <w:tr>
        <w:trPr>
          <w:trHeight w:val="496" w:hRule="exact"/>
        </w:trPr>
        <w:tc>
          <w:tcPr>
            <w:tcW w:w="3798" w:type="dxa"/>
            <w:tcBorders>
              <w:top w:val="single" w:sz="8.96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6" w:lineRule="exact"/>
              <w:ind w:left="608" w:right="590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Poh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ľ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ad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vky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pod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ľ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zo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tat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ej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1215" w:right="1198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doby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pla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nos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2779" w:type="dxa"/>
            <w:tcBorders>
              <w:top w:val="single" w:sz="8.96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7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40" w:lineRule="auto"/>
              <w:ind w:left="412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Bežné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ovné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obd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2723" w:type="dxa"/>
            <w:tcBorders>
              <w:top w:val="single" w:sz="8.96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7" w:lineRule="exact"/>
              <w:ind w:left="36" w:right="18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Bezp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ost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edne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pred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hád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ajúce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626" w:right="606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</w:tr>
      <w:tr>
        <w:trPr>
          <w:trHeight w:val="256" w:hRule="exact"/>
        </w:trPr>
        <w:tc>
          <w:tcPr>
            <w:tcW w:w="3798" w:type="dxa"/>
            <w:tcBorders>
              <w:top w:val="single" w:sz="4.64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7" w:lineRule="exact"/>
              <w:ind w:left="1804" w:right="1785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</w:t>
            </w:r>
          </w:p>
        </w:tc>
        <w:tc>
          <w:tcPr>
            <w:tcW w:w="2779" w:type="dxa"/>
            <w:tcBorders>
              <w:top w:val="single" w:sz="4.64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7" w:lineRule="exact"/>
              <w:ind w:left="1294" w:right="1277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b</w:t>
            </w:r>
          </w:p>
        </w:tc>
        <w:tc>
          <w:tcPr>
            <w:tcW w:w="2723" w:type="dxa"/>
            <w:tcBorders>
              <w:top w:val="single" w:sz="4.64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7" w:lineRule="exact"/>
              <w:ind w:left="1271" w:right="1253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c</w:t>
            </w:r>
          </w:p>
        </w:tc>
      </w:tr>
      <w:tr>
        <w:trPr>
          <w:trHeight w:val="358" w:hRule="exact"/>
        </w:trPr>
        <w:tc>
          <w:tcPr>
            <w:tcW w:w="3798" w:type="dxa"/>
            <w:tcBorders>
              <w:top w:val="single" w:sz="8.960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5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Pohľad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vky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ehote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latno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ti</w:t>
            </w:r>
          </w:p>
        </w:tc>
        <w:tc>
          <w:tcPr>
            <w:tcW w:w="2779" w:type="dxa"/>
            <w:tcBorders>
              <w:top w:val="single" w:sz="8.960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2723" w:type="dxa"/>
            <w:tcBorders>
              <w:top w:val="single" w:sz="8.960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497" w:hRule="exact"/>
        </w:trPr>
        <w:tc>
          <w:tcPr>
            <w:tcW w:w="3798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1" w:after="0" w:line="240" w:lineRule="exact"/>
              <w:ind w:left="17" w:right="65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Pohľad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vky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zostatk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vou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bou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spl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tnosti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jedného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roka</w:t>
            </w:r>
          </w:p>
        </w:tc>
        <w:tc>
          <w:tcPr>
            <w:tcW w:w="2779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2723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52" w:hRule="exact"/>
        </w:trPr>
        <w:tc>
          <w:tcPr>
            <w:tcW w:w="3798" w:type="dxa"/>
            <w:tcBorders>
              <w:top w:val="single" w:sz="7.04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5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Krát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ľ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adávky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spo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2779" w:type="dxa"/>
            <w:tcBorders>
              <w:top w:val="single" w:sz="7.04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2723" w:type="dxa"/>
            <w:tcBorders>
              <w:top w:val="single" w:sz="7.04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492" w:hRule="exact"/>
        </w:trPr>
        <w:tc>
          <w:tcPr>
            <w:tcW w:w="3798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42" w:lineRule="exact"/>
              <w:ind w:left="17" w:right="303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Pohľad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vky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zostatk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vou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bou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spl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tnosti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jeden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až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äť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rokov</w:t>
            </w:r>
          </w:p>
        </w:tc>
        <w:tc>
          <w:tcPr>
            <w:tcW w:w="2779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2723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492" w:hRule="exact"/>
        </w:trPr>
        <w:tc>
          <w:tcPr>
            <w:tcW w:w="3798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42" w:lineRule="exact"/>
              <w:ind w:left="17" w:right="303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Pohľad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vky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zostatk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vou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bou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spl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tnosti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dlhšou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ko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päť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rokov</w:t>
            </w:r>
          </w:p>
        </w:tc>
        <w:tc>
          <w:tcPr>
            <w:tcW w:w="2779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2723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55" w:hRule="exact"/>
        </w:trPr>
        <w:tc>
          <w:tcPr>
            <w:tcW w:w="3798" w:type="dxa"/>
            <w:tcBorders>
              <w:top w:val="single" w:sz="4.640" w:space="0" w:color="000000"/>
              <w:bottom w:val="single" w:sz="8.48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7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Dlh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dobé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poh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ľ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adávky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spo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2779" w:type="dxa"/>
            <w:tcBorders>
              <w:top w:val="single" w:sz="4.640" w:space="0" w:color="000000"/>
              <w:bottom w:val="single" w:sz="8.48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2723" w:type="dxa"/>
            <w:tcBorders>
              <w:top w:val="single" w:sz="4.640" w:space="0" w:color="000000"/>
              <w:bottom w:val="single" w:sz="8.48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</w:tbl>
    <w:p>
      <w:pPr>
        <w:spacing w:after="0"/>
        <w:sectPr>
          <w:pgMar w:header="372" w:footer="669" w:top="820" w:bottom="900" w:left="1180" w:right="1180"/>
          <w:pgSz w:w="11920" w:h="16840"/>
        </w:sectPr>
      </w:pPr>
      <w:rPr/>
    </w:p>
    <w:p>
      <w:pPr>
        <w:spacing w:before="5" w:after="0" w:line="160" w:lineRule="exact"/>
        <w:jc w:val="left"/>
        <w:rPr>
          <w:sz w:val="16"/>
          <w:szCs w:val="16"/>
        </w:rPr>
      </w:pPr>
      <w:rPr/>
      <w:r>
        <w:rPr/>
        <w:pict>
          <v:group style="position:absolute;margin-left:64.029999pt;margin-top:724.070007pt;width:467.32pt;height:64.48pt;mso-position-horizontal-relative:page;mso-position-vertical-relative:page;z-index:-13238" coordorigin="1281,14481" coordsize="9346,1290">
            <v:group style="position:absolute;left:1286;top:14487;width:9335;height:2" coordorigin="1286,14487" coordsize="9335,2">
              <v:shape style="position:absolute;left:1286;top:14487;width:9335;height:2" coordorigin="1286,14487" coordsize="9335,0" path="m1286,14487l10621,14487e" filled="f" stroked="t" strokeweight=".580pt" strokecolor="#000000">
                <v:path arrowok="t"/>
              </v:shape>
            </v:group>
            <v:group style="position:absolute;left:1291;top:14492;width:2;height:1273" coordorigin="1291,14492" coordsize="2,1273">
              <v:shape style="position:absolute;left:1291;top:14492;width:2;height:1273" coordorigin="1291,14492" coordsize="0,1273" path="m1291,14492l1291,15765e" filled="f" stroked="t" strokeweight=".580pt" strokecolor="#000000">
                <v:path arrowok="t"/>
              </v:shape>
            </v:group>
            <v:group style="position:absolute;left:1286;top:15760;width:9335;height:2" coordorigin="1286,15760" coordsize="9335,2">
              <v:shape style="position:absolute;left:1286;top:15760;width:9335;height:2" coordorigin="1286,15760" coordsize="9335,0" path="m1286,15760l10621,15760e" filled="f" stroked="t" strokeweight=".580pt" strokecolor="#000000">
                <v:path arrowok="t"/>
              </v:shape>
            </v:group>
            <v:group style="position:absolute;left:10616;top:14492;width:2;height:1273" coordorigin="10616,14492" coordsize="2,1273">
              <v:shape style="position:absolute;left:10616;top:14492;width:2;height:1273" coordorigin="10616,14492" coordsize="0,1273" path="m10616,14492l10616,15765e" filled="f" stroked="t" strokeweight=".580pt" strokecolor="#000000">
                <v:path arrowok="t"/>
              </v:shape>
            </v:group>
            <w10:wrap type="none"/>
          </v:group>
        </w:pict>
      </w:r>
      <w:r>
        <w:rPr>
          <w:sz w:val="16"/>
          <w:szCs w:val="16"/>
        </w:rPr>
      </w:r>
    </w:p>
    <w:p>
      <w:pPr>
        <w:spacing w:before="34" w:after="0" w:line="236" w:lineRule="exact"/>
        <w:ind w:left="157" w:right="-20"/>
        <w:jc w:val="left"/>
        <w:rPr>
          <w:rFonts w:ascii="Arial Narrow" w:hAnsi="Arial Narrow" w:cs="Arial Narrow" w:eastAsia="Arial Narrow"/>
          <w:sz w:val="21"/>
          <w:szCs w:val="21"/>
        </w:rPr>
      </w:pPr>
      <w:rPr/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r)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Pohľadávky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zabezpečené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záložným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právom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alebo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inou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formou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zabezpečenia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0"/>
        </w:rPr>
      </w:r>
    </w:p>
    <w:p>
      <w:pPr>
        <w:spacing w:before="8" w:after="0" w:line="60" w:lineRule="exact"/>
        <w:jc w:val="left"/>
        <w:rPr>
          <w:sz w:val="6"/>
          <w:szCs w:val="6"/>
        </w:rPr>
      </w:pPr>
      <w:rPr/>
      <w:r>
        <w:rPr>
          <w:sz w:val="6"/>
          <w:szCs w:val="6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03.000002" w:type="dxa"/>
      </w:tblPr>
      <w:tblGrid/>
      <w:tr>
        <w:trPr>
          <w:trHeight w:val="260" w:hRule="exact"/>
        </w:trPr>
        <w:tc>
          <w:tcPr>
            <w:tcW w:w="4328" w:type="dxa"/>
            <w:vMerge w:val="restart"/>
            <w:tcBorders>
              <w:top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6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851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Opis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predmetu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záložného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va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4972" w:type="dxa"/>
            <w:gridSpan w:val="2"/>
            <w:tcBorders>
              <w:top w:val="single" w:sz="8.960" w:space="0" w:color="000000"/>
              <w:bottom w:val="single" w:sz="8.960058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7" w:lineRule="exact"/>
              <w:ind w:left="1508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Bežné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ovné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obd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</w:tr>
      <w:tr>
        <w:trPr>
          <w:trHeight w:val="262" w:hRule="exact"/>
        </w:trPr>
        <w:tc>
          <w:tcPr>
            <w:tcW w:w="4328" w:type="dxa"/>
            <w:vMerge/>
            <w:tcBorders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2716" w:type="dxa"/>
            <w:tcBorders>
              <w:top w:val="single" w:sz="8.960058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8" w:lineRule="exact"/>
              <w:ind w:left="582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Hod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ota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pre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metu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2256" w:type="dxa"/>
            <w:tcBorders>
              <w:top w:val="single" w:sz="8.960058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8" w:lineRule="exact"/>
              <w:ind w:left="261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Hod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ota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poh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ľ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dávky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</w:tr>
      <w:tr>
        <w:trPr>
          <w:trHeight w:val="496" w:hRule="exact"/>
        </w:trPr>
        <w:tc>
          <w:tcPr>
            <w:tcW w:w="4328" w:type="dxa"/>
            <w:tcBorders>
              <w:top w:val="single" w:sz="8.96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6" w:lineRule="exact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Pohľad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vky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ry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zálož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ým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vom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bo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in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formou</w:t>
            </w:r>
          </w:p>
          <w:p>
            <w:pPr>
              <w:spacing w:before="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zabezp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čenia</w:t>
            </w:r>
          </w:p>
        </w:tc>
        <w:tc>
          <w:tcPr>
            <w:tcW w:w="2716" w:type="dxa"/>
            <w:tcBorders>
              <w:top w:val="single" w:sz="8.96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2256" w:type="dxa"/>
            <w:tcBorders>
              <w:top w:val="single" w:sz="8.96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79" w:hRule="exact"/>
        </w:trPr>
        <w:tc>
          <w:tcPr>
            <w:tcW w:w="4328" w:type="dxa"/>
            <w:tcBorders>
              <w:top w:val="single" w:sz="4.640" w:space="0" w:color="000000"/>
              <w:bottom w:val="single" w:sz="8.48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57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Hodno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poh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ľ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ávok,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ktoré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zriad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lo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ž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</w:t>
            </w:r>
          </w:p>
        </w:tc>
        <w:tc>
          <w:tcPr>
            <w:tcW w:w="2716" w:type="dxa"/>
            <w:tcBorders>
              <w:top w:val="single" w:sz="4.640" w:space="0" w:color="000000"/>
              <w:bottom w:val="single" w:sz="8.48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9" w:lineRule="exact"/>
              <w:ind w:left="1264" w:right="1243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x</w:t>
            </w:r>
          </w:p>
        </w:tc>
        <w:tc>
          <w:tcPr>
            <w:tcW w:w="2256" w:type="dxa"/>
            <w:tcBorders>
              <w:top w:val="single" w:sz="4.640" w:space="0" w:color="000000"/>
              <w:bottom w:val="single" w:sz="8.48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</w:tbl>
    <w:p>
      <w:pPr>
        <w:spacing w:before="5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92" w:after="0" w:line="169" w:lineRule="auto"/>
        <w:ind w:left="151" w:right="3625"/>
        <w:jc w:val="left"/>
        <w:tabs>
          <w:tab w:pos="5760" w:val="left"/>
        </w:tabs>
        <w:rPr>
          <w:rFonts w:ascii="Arial Narrow" w:hAnsi="Arial Narrow" w:cs="Arial Narrow" w:eastAsia="Arial Narrow"/>
          <w:sz w:val="21"/>
          <w:szCs w:val="21"/>
        </w:rPr>
      </w:pPr>
      <w:rPr/>
      <w:r>
        <w:rPr/>
        <w:pict>
          <v:group style="position:absolute;margin-left:64.029999pt;margin-top:34.480515pt;width:467.32pt;height:68.195651pt;mso-position-horizontal-relative:page;mso-position-vertical-relative:paragraph;z-index:-13239" coordorigin="1281,690" coordsize="9346,1364">
            <v:group style="position:absolute;left:1286;top:694;width:9335;height:2" coordorigin="1286,694" coordsize="9335,2">
              <v:shape style="position:absolute;left:1286;top:694;width:9335;height:2" coordorigin="1286,694" coordsize="9335,0" path="m1286,694l10621,694e" filled="f" stroked="t" strokeweight=".46457pt" strokecolor="#000000">
                <v:path arrowok="t"/>
              </v:shape>
            </v:group>
            <v:group style="position:absolute;left:1291;top:698;width:2;height:1350" coordorigin="1291,698" coordsize="2,1350">
              <v:shape style="position:absolute;left:1291;top:698;width:2;height:1350" coordorigin="1291,698" coordsize="0,1350" path="m1291,698l1291,2048e" filled="f" stroked="t" strokeweight=".580pt" strokecolor="#000000">
                <v:path arrowok="t"/>
              </v:shape>
            </v:group>
            <v:group style="position:absolute;left:1286;top:2042;width:9335;height:2" coordorigin="1286,2042" coordsize="9335,2">
              <v:shape style="position:absolute;left:1286;top:2042;width:9335;height:2" coordorigin="1286,2042" coordsize="9335,0" path="m1286,2042l10621,2042e" filled="f" stroked="t" strokeweight=".580pt" strokecolor="#000000">
                <v:path arrowok="t"/>
              </v:shape>
            </v:group>
            <v:group style="position:absolute;left:10616;top:698;width:2;height:1350" coordorigin="10616,698" coordsize="2,1350">
              <v:shape style="position:absolute;left:10616;top:698;width:2;height:1350" coordorigin="10616,698" coordsize="0,1350" path="m10616,698l10616,2048e" filled="f" stroked="t" strokeweight=".580pt" strokecolor="#000000">
                <v:path arrowok="t"/>
              </v:shape>
            </v:group>
            <w10:wrap type="none"/>
          </v:group>
        </w:pic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Hodno</w:t>
      </w:r>
      <w:r>
        <w:rPr>
          <w:rFonts w:ascii="Arial Narrow" w:hAnsi="Arial Narrow" w:cs="Arial Narrow" w:eastAsia="Arial Narrow"/>
          <w:sz w:val="21"/>
          <w:szCs w:val="21"/>
          <w:spacing w:val="-1"/>
          <w:w w:val="100"/>
        </w:rPr>
        <w:t>t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poh</w:t>
      </w:r>
      <w:r>
        <w:rPr>
          <w:rFonts w:ascii="Arial Narrow" w:hAnsi="Arial Narrow" w:cs="Arial Narrow" w:eastAsia="Arial Narrow"/>
          <w:sz w:val="21"/>
          <w:szCs w:val="21"/>
          <w:spacing w:val="-1"/>
          <w:w w:val="100"/>
        </w:rPr>
        <w:t>ľ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1"/>
          <w:szCs w:val="21"/>
          <w:spacing w:val="-1"/>
          <w:w w:val="100"/>
        </w:rPr>
        <w:t>d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ávok,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p</w:t>
      </w:r>
      <w:r>
        <w:rPr>
          <w:rFonts w:ascii="Arial Narrow" w:hAnsi="Arial Narrow" w:cs="Arial Narrow" w:eastAsia="Arial Narrow"/>
          <w:sz w:val="21"/>
          <w:szCs w:val="21"/>
          <w:spacing w:val="-1"/>
          <w:w w:val="100"/>
        </w:rPr>
        <w:t>r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i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kto</w:t>
      </w:r>
      <w:r>
        <w:rPr>
          <w:rFonts w:ascii="Arial Narrow" w:hAnsi="Arial Narrow" w:cs="Arial Narrow" w:eastAsia="Arial Narrow"/>
          <w:sz w:val="21"/>
          <w:szCs w:val="21"/>
          <w:spacing w:val="-1"/>
          <w:w w:val="100"/>
        </w:rPr>
        <w:t>r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ý</w:t>
      </w:r>
      <w:r>
        <w:rPr>
          <w:rFonts w:ascii="Arial Narrow" w:hAnsi="Arial Narrow" w:cs="Arial Narrow" w:eastAsia="Arial Narrow"/>
          <w:sz w:val="21"/>
          <w:szCs w:val="21"/>
          <w:spacing w:val="-1"/>
          <w:w w:val="100"/>
        </w:rPr>
        <w:t>c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h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je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o</w:t>
      </w:r>
      <w:r>
        <w:rPr>
          <w:rFonts w:ascii="Arial Narrow" w:hAnsi="Arial Narrow" w:cs="Arial Narrow" w:eastAsia="Arial Narrow"/>
          <w:sz w:val="21"/>
          <w:szCs w:val="21"/>
          <w:spacing w:val="-1"/>
          <w:w w:val="100"/>
        </w:rPr>
        <w:t>b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medz</w:t>
      </w:r>
      <w:r>
        <w:rPr>
          <w:rFonts w:ascii="Arial Narrow" w:hAnsi="Arial Narrow" w:cs="Arial Narrow" w:eastAsia="Arial Narrow"/>
          <w:sz w:val="21"/>
          <w:szCs w:val="21"/>
          <w:spacing w:val="-1"/>
          <w:w w:val="100"/>
        </w:rPr>
        <w:t>e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né</w:t>
      </w:r>
      <w:r>
        <w:rPr>
          <w:rFonts w:ascii="Arial Narrow" w:hAnsi="Arial Narrow" w:cs="Arial Narrow" w:eastAsia="Arial Narrow"/>
          <w:sz w:val="21"/>
          <w:szCs w:val="21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právo</w:t>
        <w:tab/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0"/>
        </w:rPr>
        <w:t>x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0"/>
        </w:rPr>
        <w:t>s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0"/>
        </w:rPr>
        <w:t>nimi</w:t>
      </w:r>
      <w:r>
        <w:rPr>
          <w:rFonts w:ascii="Arial Narrow" w:hAnsi="Arial Narrow" w:cs="Arial Narrow" w:eastAsia="Arial Narrow"/>
          <w:sz w:val="21"/>
          <w:szCs w:val="21"/>
          <w:spacing w:val="-1"/>
          <w:w w:val="100"/>
          <w:position w:val="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0"/>
        </w:rPr>
        <w:t>nakla</w:t>
      </w:r>
      <w:r>
        <w:rPr>
          <w:rFonts w:ascii="Arial Narrow" w:hAnsi="Arial Narrow" w:cs="Arial Narrow" w:eastAsia="Arial Narrow"/>
          <w:sz w:val="21"/>
          <w:szCs w:val="21"/>
          <w:spacing w:val="-1"/>
          <w:w w:val="100"/>
          <w:position w:val="0"/>
        </w:rPr>
        <w:t>d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0"/>
        </w:rPr>
        <w:t>ať</w:t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8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34" w:after="0" w:line="236" w:lineRule="exact"/>
        <w:ind w:left="184" w:right="-20"/>
        <w:jc w:val="left"/>
        <w:rPr>
          <w:rFonts w:ascii="Arial Narrow" w:hAnsi="Arial Narrow" w:cs="Arial Narrow" w:eastAsia="Arial Narrow"/>
          <w:sz w:val="21"/>
          <w:szCs w:val="21"/>
        </w:rPr>
      </w:pPr>
      <w:rPr/>
      <w:r>
        <w:rPr/>
        <w:pict>
          <v:group style="position:absolute;margin-left:237.899979pt;margin-top:95.259636pt;width:.48pt;height:.1pt;mso-position-horizontal-relative:page;mso-position-vertical-relative:paragraph;z-index:-13237" coordorigin="4758,1905" coordsize="10,2">
            <v:shape style="position:absolute;left:4758;top:1905;width:10;height:2" coordorigin="4758,1905" coordsize="10,1" path="m4758,1906l4768,1906e" filled="f" stroked="t" strokeweight=".16pt" strokecolor="#000000">
              <v:path arrowok="t"/>
            </v:shape>
          </v:group>
          <w10:wrap type="none"/>
        </w:pict>
      </w:r>
      <w:r>
        <w:rPr/>
        <w:pict>
          <v:group style="position:absolute;margin-left:301.379974pt;margin-top:95.259636pt;width:.48pt;height:.1pt;mso-position-horizontal-relative:page;mso-position-vertical-relative:paragraph;z-index:-13236" coordorigin="6028,1905" coordsize="10,2">
            <v:shape style="position:absolute;left:6028;top:1905;width:10;height:2" coordorigin="6028,1905" coordsize="10,1" path="m6028,1906l6037,1906e" filled="f" stroked="t" strokeweight=".16pt" strokecolor="#000000">
              <v:path arrowok="t"/>
            </v:shape>
          </v:group>
          <w10:wrap type="none"/>
        </w:pict>
      </w:r>
      <w:r>
        <w:rPr/>
        <w:pict>
          <v:group style="position:absolute;margin-left:385.319977pt;margin-top:95.259636pt;width:.48pt;height:.1pt;mso-position-horizontal-relative:page;mso-position-vertical-relative:paragraph;z-index:-13235" coordorigin="7706,1905" coordsize="10,2">
            <v:shape style="position:absolute;left:7706;top:1905;width:10;height:2" coordorigin="7706,1905" coordsize="10,1" path="m7706,1906l7716,1906e" filled="f" stroked="t" strokeweight=".16pt" strokecolor="#000000">
              <v:path arrowok="t"/>
            </v:shape>
          </v:group>
          <w10:wrap type="none"/>
        </w:pict>
      </w:r>
      <w:r>
        <w:rPr/>
        <w:pict>
          <v:group style="position:absolute;margin-left:472.799988pt;margin-top:95.259636pt;width:.48pt;height:.1pt;mso-position-horizontal-relative:page;mso-position-vertical-relative:paragraph;z-index:-13234" coordorigin="9456,1905" coordsize="10,2">
            <v:shape style="position:absolute;left:9456;top:1905;width:10;height:2" coordorigin="9456,1905" coordsize="10,1" path="m9456,1906l9466,1906e" filled="f" stroked="t" strokeweight=".16pt" strokecolor="#000000">
              <v:path arrowok="t"/>
            </v:shape>
          </v:group>
          <w10:wrap type="none"/>
        </w:pict>
      </w:r>
      <w:r>
        <w:rPr/>
        <w:pict>
          <v:group style="position:absolute;margin-left:64.149986pt;margin-top:-104.830383pt;width:467.020015pt;height:27.16pt;mso-position-horizontal-relative:page;mso-position-vertical-relative:paragraph;z-index:-13232" coordorigin="1283,-2097" coordsize="9340,543">
            <v:group style="position:absolute;left:1303;top:-2064;width:2;height:500" coordorigin="1303,-2064" coordsize="2,500">
              <v:shape style="position:absolute;left:1303;top:-2064;width:2;height:500" coordorigin="1303,-2064" coordsize="0,500" path="m1303,-2064l1303,-1564e" filled="f" stroked="t" strokeweight="1.06pt" strokecolor="#000000">
                <v:path arrowok="t"/>
              </v:shape>
            </v:group>
            <v:group style="position:absolute;left:1294;top:-1574;width:9319;height:2" coordorigin="1294,-1574" coordsize="9319,2">
              <v:shape style="position:absolute;left:1294;top:-1574;width:9319;height:2" coordorigin="1294,-1574" coordsize="9319,0" path="m1294,-1574l10613,-1574e" filled="f" stroked="t" strokeweight="1.06pt" strokecolor="#000000">
                <v:path arrowok="t"/>
              </v:shape>
            </v:group>
            <v:group style="position:absolute;left:5632;top:-2064;width:2;height:500" coordorigin="5632,-2064" coordsize="2,500">
              <v:shape style="position:absolute;left:5632;top:-2064;width:2;height:500" coordorigin="5632,-2064" coordsize="0,500" path="m5632,-2064l5632,-1564e" filled="f" stroked="t" strokeweight="1.06pt" strokecolor="#000000">
                <v:path arrowok="t"/>
              </v:shape>
            </v:group>
            <v:group style="position:absolute;left:8347;top:-2070;width:2;height:487" coordorigin="8347,-2070" coordsize="2,487">
              <v:shape style="position:absolute;left:8347;top:-2070;width:2;height:487" coordorigin="8347,-2070" coordsize="0,487" path="m8347,-2070l8347,-1583e" filled="f" stroked="t" strokeweight=".580pt" strokecolor="#000000">
                <v:path arrowok="t"/>
              </v:shape>
            </v:group>
            <v:group style="position:absolute;left:10603;top:-2064;width:2;height:500" coordorigin="10603,-2064" coordsize="2,500">
              <v:shape style="position:absolute;left:10603;top:-2064;width:2;height:500" coordorigin="10603,-2064" coordsize="0,500" path="m10603,-2064l10603,-1564e" filled="f" stroked="t" strokeweight="1.06pt" strokecolor="#000000">
                <v:path arrowok="t"/>
              </v:shape>
            </v:group>
            <v:group style="position:absolute;left:1294;top:-2086;width:9300;height:2" coordorigin="1294,-2086" coordsize="9300,2">
              <v:shape style="position:absolute;left:1294;top:-2086;width:9300;height:2" coordorigin="1294,-2086" coordsize="9300,0" path="m1294,-2086l10594,-2086e" filled="f" stroked="t" strokeweight="1.06pt" strokecolor="#000000">
                <v:path arrowok="t"/>
              </v:shape>
            </v:group>
            <w10:wrap type="none"/>
          </v:group>
        </w:pic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s)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Výpočet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odloženej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daňovej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pohľadávky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0"/>
        </w:rPr>
      </w:r>
    </w:p>
    <w:p>
      <w:pPr>
        <w:spacing w:before="4" w:after="0" w:line="80" w:lineRule="exact"/>
        <w:jc w:val="left"/>
        <w:rPr>
          <w:sz w:val="8"/>
          <w:szCs w:val="8"/>
        </w:rPr>
      </w:pPr>
      <w:rPr/>
      <w:r>
        <w:rPr>
          <w:sz w:val="8"/>
          <w:szCs w:val="8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02.999697" w:type="dxa"/>
      </w:tblPr>
      <w:tblGrid/>
      <w:tr>
        <w:trPr>
          <w:trHeight w:val="901" w:hRule="exact"/>
        </w:trPr>
        <w:tc>
          <w:tcPr>
            <w:tcW w:w="3785" w:type="dxa"/>
            <w:tcBorders>
              <w:top w:val="single" w:sz="8.960001" w:space="0" w:color="000000"/>
              <w:bottom w:val="single" w:sz="8.480044" w:space="0" w:color="000000"/>
              <w:left w:val="single" w:sz="8.48" w:space="0" w:color="000000"/>
              <w:right w:val="single" w:sz="8.480003" w:space="0" w:color="000000"/>
            </w:tcBorders>
          </w:tcPr>
          <w:p>
            <w:pPr>
              <w:spacing w:before="8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40" w:lineRule="auto"/>
              <w:ind w:left="1540" w:right="1779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Text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114" w:type="dxa"/>
            <w:tcBorders>
              <w:top w:val="single" w:sz="8.960001" w:space="0" w:color="000000"/>
              <w:bottom w:val="single" w:sz="8.480044" w:space="0" w:color="000000"/>
              <w:left w:val="single" w:sz="8.480003" w:space="0" w:color="000000"/>
              <w:right w:val="single" w:sz="8.48" w:space="0" w:color="000000"/>
            </w:tcBorders>
          </w:tcPr>
          <w:p>
            <w:pPr>
              <w:spacing w:before="4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51" w:lineRule="auto"/>
              <w:ind w:left="265" w:right="169" w:firstLine="-76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Účtovný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základ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090" w:type="dxa"/>
            <w:tcBorders>
              <w:top w:val="single" w:sz="8.960001" w:space="0" w:color="000000"/>
              <w:bottom w:val="single" w:sz="8.48004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7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51" w:lineRule="auto"/>
              <w:ind w:left="268" w:right="168" w:firstLine="-48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Daňový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základ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159" w:type="dxa"/>
            <w:tcBorders>
              <w:top w:val="single" w:sz="8.960001" w:space="0" w:color="000000"/>
              <w:bottom w:val="single" w:sz="8.48004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7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40" w:lineRule="auto"/>
              <w:ind w:left="294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Rozdiel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010" w:type="dxa"/>
            <w:tcBorders>
              <w:top w:val="single" w:sz="8.960001" w:space="0" w:color="000000"/>
              <w:bottom w:val="single" w:sz="8.48004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7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40" w:lineRule="auto"/>
              <w:ind w:left="140" w:right="74" w:firstLine="57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Sadzba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dane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(%)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142" w:type="dxa"/>
            <w:tcBorders>
              <w:top w:val="single" w:sz="8.960001" w:space="0" w:color="000000"/>
              <w:bottom w:val="single" w:sz="8.48004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74" w:after="0" w:line="251" w:lineRule="auto"/>
              <w:ind w:left="45" w:right="43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Odložená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daňová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pohľadávka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</w:tr>
      <w:tr>
        <w:trPr>
          <w:trHeight w:val="538" w:hRule="exact"/>
        </w:trPr>
        <w:tc>
          <w:tcPr>
            <w:tcW w:w="3785" w:type="dxa"/>
            <w:tcBorders>
              <w:top w:val="single" w:sz="8.480044" w:space="0" w:color="000000"/>
              <w:bottom w:val="single" w:sz="4.640" w:space="0" w:color="000000"/>
              <w:left w:val="single" w:sz="8.48" w:space="0" w:color="000000"/>
              <w:right w:val="single" w:sz="8.480003" w:space="0" w:color="000000"/>
            </w:tcBorders>
          </w:tcPr>
          <w:p>
            <w:pPr>
              <w:spacing w:before="41" w:after="0" w:line="251" w:lineRule="auto"/>
              <w:ind w:left="60" w:right="75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Dočasný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rozdiel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zostatkových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cien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odpisového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majetku</w:t>
            </w:r>
          </w:p>
        </w:tc>
        <w:tc>
          <w:tcPr>
            <w:tcW w:w="1114" w:type="dxa"/>
            <w:tcBorders>
              <w:top w:val="single" w:sz="8.480044" w:space="0" w:color="000000"/>
              <w:bottom w:val="single" w:sz="4.640" w:space="0" w:color="000000"/>
              <w:left w:val="single" w:sz="8.480003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090" w:type="dxa"/>
            <w:tcBorders>
              <w:top w:val="single" w:sz="8.480044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159" w:type="dxa"/>
            <w:tcBorders>
              <w:top w:val="single" w:sz="8.480044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010" w:type="dxa"/>
            <w:tcBorders>
              <w:top w:val="single" w:sz="8.480044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142" w:type="dxa"/>
            <w:tcBorders>
              <w:top w:val="single" w:sz="8.480044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437" w:hRule="exact"/>
        </w:trPr>
        <w:tc>
          <w:tcPr>
            <w:tcW w:w="3785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0003" w:space="0" w:color="000000"/>
            </w:tcBorders>
          </w:tcPr>
          <w:p>
            <w:pPr>
              <w:spacing w:before="4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Nedaňové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opravné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položky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zásobám</w:t>
            </w:r>
          </w:p>
        </w:tc>
        <w:tc>
          <w:tcPr>
            <w:tcW w:w="1114" w:type="dxa"/>
            <w:tcBorders>
              <w:top w:val="single" w:sz="4.640" w:space="0" w:color="000000"/>
              <w:bottom w:val="single" w:sz="4.640" w:space="0" w:color="000000"/>
              <w:left w:val="single" w:sz="8.480003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090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159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010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142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492" w:hRule="exact"/>
        </w:trPr>
        <w:tc>
          <w:tcPr>
            <w:tcW w:w="3785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0003" w:space="0" w:color="000000"/>
            </w:tcBorders>
          </w:tcPr>
          <w:p>
            <w:pPr>
              <w:spacing w:before="85" w:after="0" w:line="240" w:lineRule="auto"/>
              <w:ind w:left="4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Nedaňové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opravné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položky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pohľadávkam</w:t>
            </w:r>
          </w:p>
        </w:tc>
        <w:tc>
          <w:tcPr>
            <w:tcW w:w="1114" w:type="dxa"/>
            <w:tcBorders>
              <w:top w:val="single" w:sz="4.640" w:space="0" w:color="000000"/>
              <w:bottom w:val="single" w:sz="4.640" w:space="0" w:color="000000"/>
              <w:left w:val="single" w:sz="8.480003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090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159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010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142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50" w:hRule="exact"/>
        </w:trPr>
        <w:tc>
          <w:tcPr>
            <w:tcW w:w="3785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0003" w:space="0" w:color="000000"/>
            </w:tcBorders>
          </w:tcPr>
          <w:p>
            <w:pPr>
              <w:spacing w:before="47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Nedaňov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2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rezervy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114" w:type="dxa"/>
            <w:tcBorders>
              <w:top w:val="single" w:sz="4.640" w:space="0" w:color="000000"/>
              <w:bottom w:val="single" w:sz="4.640" w:space="0" w:color="000000"/>
              <w:left w:val="single" w:sz="8.480003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090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159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010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142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52" w:hRule="exact"/>
        </w:trPr>
        <w:tc>
          <w:tcPr>
            <w:tcW w:w="3785" w:type="dxa"/>
            <w:tcBorders>
              <w:top w:val="single" w:sz="4.640" w:space="0" w:color="000000"/>
              <w:bottom w:val="single" w:sz="7.040002" w:space="0" w:color="000000"/>
              <w:left w:val="single" w:sz="8.48" w:space="0" w:color="000000"/>
              <w:right w:val="single" w:sz="8.480003" w:space="0" w:color="000000"/>
            </w:tcBorders>
          </w:tcPr>
          <w:p>
            <w:pPr>
              <w:spacing w:before="46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Odpoče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2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daňove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2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straty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114" w:type="dxa"/>
            <w:tcBorders>
              <w:top w:val="single" w:sz="4.640" w:space="0" w:color="000000"/>
              <w:bottom w:val="single" w:sz="7.040002" w:space="0" w:color="000000"/>
              <w:left w:val="single" w:sz="8.480003" w:space="0" w:color="000000"/>
              <w:right w:val="single" w:sz="8.48" w:space="0" w:color="000000"/>
            </w:tcBorders>
          </w:tcPr>
          <w:p>
            <w:pPr>
              <w:spacing w:before="14" w:after="0" w:line="240" w:lineRule="auto"/>
              <w:ind w:left="445" w:right="466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x</w:t>
            </w:r>
          </w:p>
        </w:tc>
        <w:tc>
          <w:tcPr>
            <w:tcW w:w="1090" w:type="dxa"/>
            <w:tcBorders>
              <w:top w:val="single" w:sz="4.640" w:space="0" w:color="000000"/>
              <w:bottom w:val="single" w:sz="7.040002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159" w:type="dxa"/>
            <w:tcBorders>
              <w:top w:val="single" w:sz="4.640" w:space="0" w:color="000000"/>
              <w:bottom w:val="single" w:sz="7.040002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010" w:type="dxa"/>
            <w:tcBorders>
              <w:top w:val="single" w:sz="4.640" w:space="0" w:color="000000"/>
              <w:bottom w:val="single" w:sz="7.040002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142" w:type="dxa"/>
            <w:tcBorders>
              <w:top w:val="single" w:sz="4.640" w:space="0" w:color="000000"/>
              <w:bottom w:val="single" w:sz="7.040002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52" w:hRule="exact"/>
        </w:trPr>
        <w:tc>
          <w:tcPr>
            <w:tcW w:w="3785" w:type="dxa"/>
            <w:tcBorders>
              <w:top w:val="single" w:sz="7.040002" w:space="0" w:color="000000"/>
              <w:bottom w:val="single" w:sz="4.640" w:space="0" w:color="000000"/>
              <w:left w:val="single" w:sz="8.48" w:space="0" w:color="000000"/>
              <w:right w:val="single" w:sz="8.480003" w:space="0" w:color="000000"/>
            </w:tcBorders>
          </w:tcPr>
          <w:p>
            <w:pPr>
              <w:spacing w:before="46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Záväzky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(náklady)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podmienené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platením</w:t>
            </w:r>
          </w:p>
        </w:tc>
        <w:tc>
          <w:tcPr>
            <w:tcW w:w="1114" w:type="dxa"/>
            <w:tcBorders>
              <w:top w:val="single" w:sz="7.040002" w:space="0" w:color="000000"/>
              <w:bottom w:val="single" w:sz="4.640" w:space="0" w:color="000000"/>
              <w:left w:val="single" w:sz="8.480003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090" w:type="dxa"/>
            <w:tcBorders>
              <w:top w:val="single" w:sz="7.040002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159" w:type="dxa"/>
            <w:tcBorders>
              <w:top w:val="single" w:sz="7.040002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010" w:type="dxa"/>
            <w:tcBorders>
              <w:top w:val="single" w:sz="7.040002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142" w:type="dxa"/>
            <w:tcBorders>
              <w:top w:val="single" w:sz="7.040002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502" w:hRule="exact"/>
        </w:trPr>
        <w:tc>
          <w:tcPr>
            <w:tcW w:w="3785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0003" w:space="0" w:color="000000"/>
            </w:tcBorders>
          </w:tcPr>
          <w:p>
            <w:pPr>
              <w:spacing w:before="6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40" w:lineRule="auto"/>
              <w:ind w:left="42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Iné</w:t>
            </w:r>
          </w:p>
        </w:tc>
        <w:tc>
          <w:tcPr>
            <w:tcW w:w="1114" w:type="dxa"/>
            <w:tcBorders>
              <w:top w:val="single" w:sz="4.640" w:space="0" w:color="000000"/>
              <w:bottom w:val="single" w:sz="4.640" w:space="0" w:color="000000"/>
              <w:left w:val="single" w:sz="8.480003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090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159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010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142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75" w:hRule="exact"/>
        </w:trPr>
        <w:tc>
          <w:tcPr>
            <w:tcW w:w="3785" w:type="dxa"/>
            <w:tcBorders>
              <w:top w:val="single" w:sz="4.640" w:space="0" w:color="000000"/>
              <w:bottom w:val="single" w:sz="8.48001" w:space="0" w:color="000000"/>
              <w:left w:val="single" w:sz="8.48" w:space="0" w:color="000000"/>
              <w:right w:val="single" w:sz="8.480003" w:space="0" w:color="000000"/>
            </w:tcBorders>
          </w:tcPr>
          <w:p>
            <w:pPr>
              <w:spacing w:before="87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Spolu: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114" w:type="dxa"/>
            <w:tcBorders>
              <w:top w:val="single" w:sz="4.640" w:space="0" w:color="000000"/>
              <w:bottom w:val="single" w:sz="8.48001" w:space="0" w:color="000000"/>
              <w:left w:val="single" w:sz="8.480003" w:space="0" w:color="000000"/>
              <w:right w:val="single" w:sz="8.48" w:space="0" w:color="000000"/>
            </w:tcBorders>
          </w:tcPr>
          <w:p>
            <w:pPr>
              <w:spacing w:before="0" w:after="0" w:line="229" w:lineRule="exact"/>
              <w:ind w:left="468" w:right="448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x</w:t>
            </w:r>
          </w:p>
        </w:tc>
        <w:tc>
          <w:tcPr>
            <w:tcW w:w="1090" w:type="dxa"/>
            <w:tcBorders>
              <w:top w:val="single" w:sz="4.640" w:space="0" w:color="000000"/>
              <w:bottom w:val="single" w:sz="8.48001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29" w:lineRule="exact"/>
              <w:ind w:left="453" w:right="438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x</w:t>
            </w:r>
          </w:p>
        </w:tc>
        <w:tc>
          <w:tcPr>
            <w:tcW w:w="1159" w:type="dxa"/>
            <w:tcBorders>
              <w:top w:val="single" w:sz="4.640" w:space="0" w:color="000000"/>
              <w:bottom w:val="single" w:sz="8.48001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7" w:after="0" w:line="240" w:lineRule="auto"/>
              <w:ind w:left="464" w:right="496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x</w:t>
            </w:r>
          </w:p>
        </w:tc>
        <w:tc>
          <w:tcPr>
            <w:tcW w:w="1010" w:type="dxa"/>
            <w:tcBorders>
              <w:top w:val="single" w:sz="4.640" w:space="0" w:color="000000"/>
              <w:bottom w:val="single" w:sz="8.48001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29" w:lineRule="exact"/>
              <w:ind w:left="377" w:right="419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x</w:t>
            </w:r>
          </w:p>
        </w:tc>
        <w:tc>
          <w:tcPr>
            <w:tcW w:w="1142" w:type="dxa"/>
            <w:tcBorders>
              <w:top w:val="single" w:sz="4.640" w:space="0" w:color="000000"/>
              <w:bottom w:val="single" w:sz="8.48001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</w:tbl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3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34" w:after="0" w:line="240" w:lineRule="auto"/>
        <w:ind w:left="173" w:right="-20"/>
        <w:jc w:val="left"/>
        <w:rPr>
          <w:rFonts w:ascii="Arial Narrow" w:hAnsi="Arial Narrow" w:cs="Arial Narrow" w:eastAsia="Arial Narrow"/>
          <w:sz w:val="21"/>
          <w:szCs w:val="21"/>
        </w:rPr>
      </w:pPr>
      <w:rPr/>
      <w:r>
        <w:rPr/>
        <w:pict>
          <v:group style="position:absolute;margin-left:64.029999pt;margin-top:-78.134407pt;width:467.32pt;height:68.195651pt;mso-position-horizontal-relative:page;mso-position-vertical-relative:paragraph;z-index:-13233" coordorigin="1281,-1563" coordsize="9346,1364">
            <v:group style="position:absolute;left:1286;top:-1558;width:9335;height:2" coordorigin="1286,-1558" coordsize="9335,2">
              <v:shape style="position:absolute;left:1286;top:-1558;width:9335;height:2" coordorigin="1286,-1558" coordsize="9335,0" path="m1286,-1558l10621,-1558e" filled="f" stroked="t" strokeweight=".46457pt" strokecolor="#000000">
                <v:path arrowok="t"/>
              </v:shape>
            </v:group>
            <v:group style="position:absolute;left:1291;top:-1554;width:2;height:1350" coordorigin="1291,-1554" coordsize="2,1350">
              <v:shape style="position:absolute;left:1291;top:-1554;width:2;height:1350" coordorigin="1291,-1554" coordsize="0,1350" path="m1291,-1554l1291,-205e" filled="f" stroked="t" strokeweight=".580pt" strokecolor="#000000">
                <v:path arrowok="t"/>
              </v:shape>
            </v:group>
            <v:group style="position:absolute;left:1286;top:-211;width:9335;height:2" coordorigin="1286,-211" coordsize="9335,2">
              <v:shape style="position:absolute;left:1286;top:-211;width:9335;height:2" coordorigin="1286,-211" coordsize="9335,0" path="m1286,-211l10621,-211e" filled="f" stroked="t" strokeweight=".580pt" strokecolor="#000000">
                <v:path arrowok="t"/>
              </v:shape>
            </v:group>
            <v:group style="position:absolute;left:10616;top:-1554;width:2;height:1350" coordorigin="10616,-1554" coordsize="2,1350">
              <v:shape style="position:absolute;left:10616;top:-1554;width:2;height:1350" coordorigin="10616,-1554" coordsize="0,1350" path="m10616,-1554l10616,-205e" filled="f" stroked="t" strokeweight=".580pt" strokecolor="#000000">
                <v:path arrowok="t"/>
              </v:shape>
            </v:group>
            <w10:wrap type="none"/>
          </v:group>
        </w:pic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t)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Zložky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krátkodo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b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ého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finančného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majetku</w:t>
      </w:r>
    </w:p>
    <w:p>
      <w:pPr>
        <w:spacing w:before="4" w:after="0" w:line="20" w:lineRule="exact"/>
        <w:jc w:val="left"/>
        <w:rPr>
          <w:sz w:val="2"/>
          <w:szCs w:val="2"/>
        </w:rPr>
      </w:pPr>
      <w:rPr/>
      <w:r>
        <w:rPr>
          <w:sz w:val="2"/>
          <w:szCs w:val="2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03.000002" w:type="dxa"/>
      </w:tblPr>
      <w:tblGrid/>
      <w:tr>
        <w:trPr>
          <w:trHeight w:val="743" w:hRule="exact"/>
        </w:trPr>
        <w:tc>
          <w:tcPr>
            <w:tcW w:w="4333" w:type="dxa"/>
            <w:tcBorders>
              <w:top w:val="single" w:sz="8.96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17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1521" w:right="1502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Názov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ožky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2693" w:type="dxa"/>
            <w:tcBorders>
              <w:top w:val="single" w:sz="8.96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17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369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Bežné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ovné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obd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2274" w:type="dxa"/>
            <w:tcBorders>
              <w:top w:val="single" w:sz="8.96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2" w:after="0" w:line="240" w:lineRule="exact"/>
              <w:ind w:left="102" w:right="84" w:firstLine="-1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b/>
                <w:bCs/>
              </w:rPr>
              <w:t>B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ezp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ost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edne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pred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hád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ajú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tovné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  <w:p>
            <w:pPr>
              <w:spacing w:before="0" w:after="0" w:line="237" w:lineRule="exact"/>
              <w:ind w:left="755" w:right="736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obd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</w:tr>
      <w:tr>
        <w:trPr>
          <w:trHeight w:val="355" w:hRule="exact"/>
        </w:trPr>
        <w:tc>
          <w:tcPr>
            <w:tcW w:w="4333" w:type="dxa"/>
            <w:tcBorders>
              <w:top w:val="single" w:sz="8.96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5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Pr/>
            <w:r>
              <w:rPr>
                <w:rFonts w:ascii="Arial Narrow" w:hAnsi="Arial Narrow" w:cs="Arial Narrow" w:eastAsia="Arial Narrow"/>
                <w:sz w:val="18"/>
                <w:szCs w:val="18"/>
                <w:spacing w:val="0"/>
                <w:w w:val="100"/>
              </w:rPr>
              <w:t>Krátkodobý</w:t>
            </w:r>
            <w:r>
              <w:rPr>
                <w:rFonts w:ascii="Arial Narrow" w:hAnsi="Arial Narrow" w:cs="Arial Narrow" w:eastAsia="Arial Narrow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18"/>
                <w:szCs w:val="18"/>
                <w:spacing w:val="0"/>
                <w:w w:val="100"/>
              </w:rPr>
              <w:t>FM</w:t>
            </w:r>
            <w:r>
              <w:rPr>
                <w:rFonts w:ascii="Arial Narrow" w:hAnsi="Arial Narrow" w:cs="Arial Narrow" w:eastAsia="Arial Narrow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18"/>
                <w:szCs w:val="18"/>
                <w:spacing w:val="0"/>
                <w:w w:val="100"/>
              </w:rPr>
              <w:t>v</w:t>
            </w:r>
            <w:r>
              <w:rPr>
                <w:rFonts w:ascii="Arial Narrow" w:hAnsi="Arial Narrow" w:cs="Arial Narrow" w:eastAsia="Arial Narrow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18"/>
                <w:szCs w:val="18"/>
                <w:spacing w:val="0"/>
                <w:w w:val="100"/>
              </w:rPr>
              <w:t>prepoj.</w:t>
            </w:r>
            <w:r>
              <w:rPr>
                <w:rFonts w:ascii="Arial Narrow" w:hAnsi="Arial Narrow" w:cs="Arial Narrow" w:eastAsia="Arial Narrow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18"/>
                <w:szCs w:val="18"/>
                <w:spacing w:val="0"/>
                <w:w w:val="100"/>
              </w:rPr>
              <w:t>ÚJ</w:t>
            </w:r>
          </w:p>
        </w:tc>
        <w:tc>
          <w:tcPr>
            <w:tcW w:w="2693" w:type="dxa"/>
            <w:tcBorders>
              <w:top w:val="single" w:sz="8.96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2274" w:type="dxa"/>
            <w:tcBorders>
              <w:top w:val="single" w:sz="8.96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50" w:hRule="exact"/>
        </w:trPr>
        <w:tc>
          <w:tcPr>
            <w:tcW w:w="4333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51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Pr/>
            <w:r>
              <w:rPr>
                <w:rFonts w:ascii="Arial Narrow" w:hAnsi="Arial Narrow" w:cs="Arial Narrow" w:eastAsia="Arial Narrow"/>
                <w:sz w:val="18"/>
                <w:szCs w:val="18"/>
                <w:spacing w:val="0"/>
                <w:w w:val="100"/>
              </w:rPr>
              <w:t>Krátkodobý</w:t>
            </w:r>
            <w:r>
              <w:rPr>
                <w:rFonts w:ascii="Arial Narrow" w:hAnsi="Arial Narrow" w:cs="Arial Narrow" w:eastAsia="Arial Narrow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18"/>
                <w:szCs w:val="18"/>
                <w:spacing w:val="0"/>
                <w:w w:val="100"/>
              </w:rPr>
              <w:t>FM</w:t>
            </w:r>
            <w:r>
              <w:rPr>
                <w:rFonts w:ascii="Arial Narrow" w:hAnsi="Arial Narrow" w:cs="Arial Narrow" w:eastAsia="Arial Narrow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18"/>
                <w:szCs w:val="18"/>
                <w:spacing w:val="0"/>
                <w:w w:val="100"/>
              </w:rPr>
              <w:t>okrem</w:t>
            </w:r>
            <w:r>
              <w:rPr>
                <w:rFonts w:ascii="Arial Narrow" w:hAnsi="Arial Narrow" w:cs="Arial Narrow" w:eastAsia="Arial Narrow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18"/>
                <w:szCs w:val="18"/>
                <w:spacing w:val="0"/>
                <w:w w:val="100"/>
              </w:rPr>
              <w:t>prepoj.</w:t>
            </w:r>
            <w:r>
              <w:rPr>
                <w:rFonts w:ascii="Arial Narrow" w:hAnsi="Arial Narrow" w:cs="Arial Narrow" w:eastAsia="Arial Narrow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18"/>
                <w:szCs w:val="18"/>
                <w:spacing w:val="0"/>
                <w:w w:val="100"/>
              </w:rPr>
              <w:t>ÚJ</w:t>
            </w:r>
          </w:p>
        </w:tc>
        <w:tc>
          <w:tcPr>
            <w:tcW w:w="2693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2274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49" w:hRule="exact"/>
        </w:trPr>
        <w:tc>
          <w:tcPr>
            <w:tcW w:w="4333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5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Pr/>
            <w:r>
              <w:rPr>
                <w:rFonts w:ascii="Arial Narrow" w:hAnsi="Arial Narrow" w:cs="Arial Narrow" w:eastAsia="Arial Narrow"/>
                <w:sz w:val="18"/>
                <w:szCs w:val="18"/>
                <w:spacing w:val="0"/>
                <w:w w:val="100"/>
              </w:rPr>
              <w:t>Vlastné</w:t>
            </w:r>
            <w:r>
              <w:rPr>
                <w:rFonts w:ascii="Arial Narrow" w:hAnsi="Arial Narrow" w:cs="Arial Narrow" w:eastAsia="Arial Narrow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18"/>
                <w:szCs w:val="18"/>
                <w:spacing w:val="0"/>
                <w:w w:val="100"/>
              </w:rPr>
              <w:t>akcie</w:t>
            </w:r>
            <w:r>
              <w:rPr>
                <w:rFonts w:ascii="Arial Narrow" w:hAnsi="Arial Narrow" w:cs="Arial Narrow" w:eastAsia="Arial Narrow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18"/>
                <w:szCs w:val="18"/>
                <w:spacing w:val="0"/>
                <w:w w:val="100"/>
              </w:rPr>
              <w:t>vlastné</w:t>
            </w:r>
            <w:r>
              <w:rPr>
                <w:rFonts w:ascii="Arial Narrow" w:hAnsi="Arial Narrow" w:cs="Arial Narrow" w:eastAsia="Arial Narrow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18"/>
                <w:szCs w:val="18"/>
                <w:spacing w:val="0"/>
                <w:w w:val="100"/>
              </w:rPr>
              <w:t>podiely</w:t>
            </w:r>
          </w:p>
        </w:tc>
        <w:tc>
          <w:tcPr>
            <w:tcW w:w="2693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2274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50" w:hRule="exact"/>
        </w:trPr>
        <w:tc>
          <w:tcPr>
            <w:tcW w:w="4333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51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Pr/>
            <w:r>
              <w:rPr>
                <w:rFonts w:ascii="Arial Narrow" w:hAnsi="Arial Narrow" w:cs="Arial Narrow" w:eastAsia="Arial Narrow"/>
                <w:sz w:val="18"/>
                <w:szCs w:val="18"/>
                <w:spacing w:val="0"/>
                <w:w w:val="100"/>
              </w:rPr>
              <w:t>Obstaranie</w:t>
            </w:r>
            <w:r>
              <w:rPr>
                <w:rFonts w:ascii="Arial Narrow" w:hAnsi="Arial Narrow" w:cs="Arial Narrow" w:eastAsia="Arial Narrow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18"/>
                <w:szCs w:val="18"/>
                <w:spacing w:val="0"/>
                <w:w w:val="100"/>
              </w:rPr>
              <w:t>krátkodobého</w:t>
            </w:r>
            <w:r>
              <w:rPr>
                <w:rFonts w:ascii="Arial Narrow" w:hAnsi="Arial Narrow" w:cs="Arial Narrow" w:eastAsia="Arial Narrow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18"/>
                <w:szCs w:val="18"/>
                <w:spacing w:val="0"/>
                <w:w w:val="100"/>
              </w:rPr>
              <w:t>FM</w:t>
            </w:r>
          </w:p>
        </w:tc>
        <w:tc>
          <w:tcPr>
            <w:tcW w:w="2693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2274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55" w:hRule="exact"/>
        </w:trPr>
        <w:tc>
          <w:tcPr>
            <w:tcW w:w="4333" w:type="dxa"/>
            <w:tcBorders>
              <w:top w:val="single" w:sz="4.640" w:space="0" w:color="000000"/>
              <w:bottom w:val="single" w:sz="8.48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7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Spolu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2693" w:type="dxa"/>
            <w:tcBorders>
              <w:top w:val="single" w:sz="4.640" w:space="0" w:color="000000"/>
              <w:bottom w:val="single" w:sz="8.48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2274" w:type="dxa"/>
            <w:tcBorders>
              <w:top w:val="single" w:sz="4.640" w:space="0" w:color="000000"/>
              <w:bottom w:val="single" w:sz="8.48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</w:tbl>
    <w:p>
      <w:pPr>
        <w:spacing w:after="0"/>
        <w:sectPr>
          <w:pgMar w:header="372" w:footer="669" w:top="820" w:bottom="960" w:left="1180" w:right="1180"/>
          <w:pgSz w:w="11920" w:h="16840"/>
        </w:sectPr>
      </w:pPr>
      <w:rPr/>
    </w:p>
    <w:p>
      <w:pPr>
        <w:spacing w:before="0" w:after="0" w:line="220" w:lineRule="exact"/>
        <w:ind w:left="181" w:right="-20"/>
        <w:jc w:val="left"/>
        <w:rPr>
          <w:rFonts w:ascii="Arial Narrow" w:hAnsi="Arial Narrow" w:cs="Arial Narrow" w:eastAsia="Arial Narrow"/>
          <w:sz w:val="21"/>
          <w:szCs w:val="21"/>
        </w:rPr>
      </w:pPr>
      <w:rPr/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u)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Ocenenie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krátkodobého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finančného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majetku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r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álnou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hodnotou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alebo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metódou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vlastného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imania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vplyv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ocen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nia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na</w:t>
      </w:r>
    </w:p>
    <w:p>
      <w:pPr>
        <w:spacing w:before="11" w:after="0" w:line="236" w:lineRule="exact"/>
        <w:ind w:left="181" w:right="-20"/>
        <w:jc w:val="left"/>
        <w:rPr>
          <w:rFonts w:ascii="Arial Narrow" w:hAnsi="Arial Narrow" w:cs="Arial Narrow" w:eastAsia="Arial Narrow"/>
          <w:sz w:val="21"/>
          <w:szCs w:val="21"/>
        </w:rPr>
      </w:pPr>
      <w:rPr/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výsledok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hospodárenia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a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výšku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vlastného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im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  <w:position w:val="-1"/>
        </w:rPr>
        <w:t>a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nia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0"/>
        </w:rPr>
      </w:r>
    </w:p>
    <w:p>
      <w:pPr>
        <w:spacing w:before="3" w:after="0" w:line="90" w:lineRule="exact"/>
        <w:jc w:val="left"/>
        <w:rPr>
          <w:sz w:val="9"/>
          <w:szCs w:val="9"/>
        </w:rPr>
      </w:pPr>
      <w:rPr/>
      <w:r>
        <w:rPr>
          <w:sz w:val="9"/>
          <w:szCs w:val="9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22.463799" w:type="dxa"/>
      </w:tblPr>
      <w:tblGrid/>
      <w:tr>
        <w:trPr>
          <w:trHeight w:val="634" w:hRule="exact"/>
        </w:trPr>
        <w:tc>
          <w:tcPr>
            <w:tcW w:w="1837" w:type="dxa"/>
            <w:tcBorders>
              <w:top w:val="single" w:sz="8.960853" w:space="0" w:color="000000"/>
              <w:bottom w:val="single" w:sz="8.48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58" w:after="0" w:line="252" w:lineRule="auto"/>
              <w:ind w:left="27" w:right="322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Krátkodobý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finan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majetok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040" w:type="dxa"/>
            <w:tcBorders>
              <w:top w:val="single" w:sz="8.960853" w:space="0" w:color="000000"/>
              <w:bottom w:val="single" w:sz="8.48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59" w:after="0" w:line="240" w:lineRule="auto"/>
              <w:ind w:left="118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Ocenenie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200" w:type="dxa"/>
            <w:tcBorders>
              <w:top w:val="single" w:sz="8.960853" w:space="0" w:color="000000"/>
              <w:bottom w:val="single" w:sz="8.48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60" w:after="0" w:line="240" w:lineRule="auto"/>
              <w:ind w:left="353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Suma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389" w:type="dxa"/>
            <w:tcBorders>
              <w:top w:val="single" w:sz="8.960853" w:space="0" w:color="000000"/>
              <w:bottom w:val="single" w:sz="8.48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58" w:after="0" w:line="240" w:lineRule="auto"/>
              <w:ind w:left="34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MD/DAL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888" w:type="dxa"/>
            <w:tcBorders>
              <w:top w:val="single" w:sz="8.960853" w:space="0" w:color="000000"/>
              <w:bottom w:val="single" w:sz="8.48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59" w:after="0" w:line="240" w:lineRule="auto"/>
              <w:ind w:left="22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Vplyv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výsledok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946" w:type="dxa"/>
            <w:tcBorders>
              <w:top w:val="single" w:sz="8.960853" w:space="0" w:color="000000"/>
              <w:bottom w:val="single" w:sz="8.48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61" w:after="0" w:line="240" w:lineRule="auto"/>
              <w:ind w:left="318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Vplyv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imanie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</w:tr>
      <w:tr>
        <w:trPr>
          <w:trHeight w:val="315" w:hRule="exact"/>
        </w:trPr>
        <w:tc>
          <w:tcPr>
            <w:tcW w:w="1837" w:type="dxa"/>
            <w:tcBorders>
              <w:top w:val="single" w:sz="8.48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22" w:after="0" w:line="240" w:lineRule="auto"/>
              <w:ind w:left="15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CP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podiely</w:t>
            </w:r>
          </w:p>
        </w:tc>
        <w:tc>
          <w:tcPr>
            <w:tcW w:w="1040" w:type="dxa"/>
            <w:tcBorders>
              <w:top w:val="single" w:sz="8.48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200" w:type="dxa"/>
            <w:tcBorders>
              <w:top w:val="single" w:sz="8.48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389" w:type="dxa"/>
            <w:tcBorders>
              <w:top w:val="single" w:sz="8.48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888" w:type="dxa"/>
            <w:tcBorders>
              <w:top w:val="single" w:sz="8.48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946" w:type="dxa"/>
            <w:tcBorders>
              <w:top w:val="single" w:sz="8.48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21" w:after="0" w:line="240" w:lineRule="auto"/>
              <w:ind w:left="882" w:right="836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X</w:t>
            </w:r>
          </w:p>
        </w:tc>
      </w:tr>
      <w:tr>
        <w:trPr>
          <w:trHeight w:val="331" w:hRule="exact"/>
        </w:trPr>
        <w:tc>
          <w:tcPr>
            <w:tcW w:w="1837" w:type="dxa"/>
            <w:tcBorders>
              <w:top w:val="single" w:sz="4.640" w:space="0" w:color="000000"/>
              <w:bottom w:val="single" w:sz="8.480122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32" w:after="0" w:line="240" w:lineRule="auto"/>
              <w:ind w:left="15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Podiely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-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účet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061,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062</w:t>
            </w:r>
          </w:p>
        </w:tc>
        <w:tc>
          <w:tcPr>
            <w:tcW w:w="1040" w:type="dxa"/>
            <w:tcBorders>
              <w:top w:val="single" w:sz="4.640" w:space="0" w:color="000000"/>
              <w:bottom w:val="single" w:sz="8.480122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200" w:type="dxa"/>
            <w:tcBorders>
              <w:top w:val="single" w:sz="4.640" w:space="0" w:color="000000"/>
              <w:bottom w:val="single" w:sz="8.480122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389" w:type="dxa"/>
            <w:tcBorders>
              <w:top w:val="single" w:sz="4.640" w:space="0" w:color="000000"/>
              <w:bottom w:val="single" w:sz="8.480122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888" w:type="dxa"/>
            <w:tcBorders>
              <w:top w:val="single" w:sz="4.640" w:space="0" w:color="000000"/>
              <w:bottom w:val="single" w:sz="8.480122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26" w:after="0" w:line="240" w:lineRule="auto"/>
              <w:ind w:left="822" w:right="838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X</w:t>
            </w:r>
          </w:p>
        </w:tc>
        <w:tc>
          <w:tcPr>
            <w:tcW w:w="1946" w:type="dxa"/>
            <w:tcBorders>
              <w:top w:val="single" w:sz="4.640" w:space="0" w:color="000000"/>
              <w:bottom w:val="single" w:sz="8.480122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</w:tbl>
    <w:p>
      <w:pPr>
        <w:spacing w:before="9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4" w:after="0" w:line="236" w:lineRule="exact"/>
        <w:ind w:left="172" w:right="-20"/>
        <w:jc w:val="left"/>
        <w:rPr>
          <w:rFonts w:ascii="Arial Narrow" w:hAnsi="Arial Narrow" w:cs="Arial Narrow" w:eastAsia="Arial Narrow"/>
          <w:sz w:val="21"/>
          <w:szCs w:val="21"/>
        </w:rPr>
      </w:pPr>
      <w:rPr/>
      <w:r>
        <w:rPr/>
        <w:pict>
          <v:group style="position:absolute;margin-left:65.003204pt;margin-top:-165.360947pt;width:467.32pt;height:160.501528pt;mso-position-horizontal-relative:page;mso-position-vertical-relative:paragraph;z-index:-13229" coordorigin="1300,-3307" coordsize="9346,3210">
            <v:group style="position:absolute;left:1306;top:-3301;width:9335;height:2" coordorigin="1306,-3301" coordsize="9335,2">
              <v:shape style="position:absolute;left:1306;top:-3301;width:9335;height:2" coordorigin="1306,-3301" coordsize="9335,0" path="m1306,-3301l10641,-3301e" filled="f" stroked="t" strokeweight=".580pt" strokecolor="#000000">
                <v:path arrowok="t"/>
              </v:shape>
            </v:group>
            <v:group style="position:absolute;left:1311;top:-3299;width:2;height:3185" coordorigin="1311,-3299" coordsize="2,3185">
              <v:shape style="position:absolute;left:1311;top:-3299;width:2;height:3185" coordorigin="1311,-3299" coordsize="0,3185" path="m1311,-3299l1311,-114e" filled="f" stroked="t" strokeweight=".580pt" strokecolor="#000000">
                <v:path arrowok="t"/>
              </v:shape>
            </v:group>
            <v:group style="position:absolute;left:1306;top:-103;width:9325;height:2" coordorigin="1306,-103" coordsize="9325,2">
              <v:shape style="position:absolute;left:1306;top:-103;width:9325;height:2" coordorigin="1306,-103" coordsize="9325,0" path="m1306,-103l10631,-103e" filled="f" stroked="t" strokeweight=".579971pt" strokecolor="#000000">
                <v:path arrowok="t"/>
              </v:shape>
            </v:group>
            <v:group style="position:absolute;left:10636;top:-3299;width:2;height:3190" coordorigin="10636,-3299" coordsize="2,3190">
              <v:shape style="position:absolute;left:10636;top:-3299;width:2;height:3190" coordorigin="10636,-3299" coordsize="0,3190" path="m10636,-3299l10636,-109e" filled="f" stroked="t" strokeweight=".580pt" strokecolor="#000000">
                <v:path arrowok="t"/>
              </v:shape>
            </v:group>
            <w10:wrap type="none"/>
          </v:group>
        </w:pic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v)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Opravné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položky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ku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krátkodobému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finančnému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majetku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za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účtovné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obdobie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a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dôvod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ich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tvorby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a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zaúčtovania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0"/>
        </w:rPr>
      </w:r>
    </w:p>
    <w:p>
      <w:pPr>
        <w:spacing w:before="4" w:after="0" w:line="50" w:lineRule="exact"/>
        <w:jc w:val="left"/>
        <w:rPr>
          <w:sz w:val="5"/>
          <w:szCs w:val="5"/>
        </w:rPr>
      </w:pPr>
      <w:rPr/>
      <w:r>
        <w:rPr>
          <w:sz w:val="5"/>
          <w:szCs w:val="5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02.999697" w:type="dxa"/>
      </w:tblPr>
      <w:tblGrid/>
      <w:tr>
        <w:trPr>
          <w:trHeight w:val="1220" w:hRule="exact"/>
        </w:trPr>
        <w:tc>
          <w:tcPr>
            <w:tcW w:w="2610" w:type="dxa"/>
            <w:tcBorders>
              <w:top w:val="single" w:sz="8.96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89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Krát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f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an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maje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276" w:type="dxa"/>
            <w:tcBorders>
              <w:top w:val="single" w:sz="8.96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6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40" w:lineRule="auto"/>
              <w:ind w:left="144" w:right="125" w:firstLine="1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Stav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za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atku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ného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obd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bia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134" w:type="dxa"/>
            <w:tcBorders>
              <w:top w:val="single" w:sz="8.96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17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207" w:right="235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Tvor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b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395" w:right="377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472" w:type="dxa"/>
            <w:tcBorders>
              <w:top w:val="single" w:sz="8.96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7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40" w:lineRule="auto"/>
              <w:ind w:left="122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Zú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tovanie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56" w:right="-2" w:firstLine="-1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dô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odu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zán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ku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opo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sta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nen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sti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363" w:type="dxa"/>
            <w:tcBorders>
              <w:top w:val="single" w:sz="8.96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8" w:lineRule="exact"/>
              <w:ind w:left="29" w:right="10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Zú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tovanie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  <w:p>
            <w:pPr>
              <w:spacing w:before="2" w:after="0" w:line="242" w:lineRule="exact"/>
              <w:ind w:left="250" w:right="231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dô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odu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vyrad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nia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majet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  <w:p>
            <w:pPr>
              <w:spacing w:before="0" w:after="0" w:line="237" w:lineRule="exact"/>
              <w:ind w:left="89" w:right="69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vníc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va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444" w:type="dxa"/>
            <w:tcBorders>
              <w:top w:val="single" w:sz="8.96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7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40" w:lineRule="auto"/>
              <w:ind w:left="250" w:right="230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Stav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konci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ného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obd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bia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</w:tr>
      <w:tr>
        <w:trPr>
          <w:trHeight w:val="256" w:hRule="exact"/>
        </w:trPr>
        <w:tc>
          <w:tcPr>
            <w:tcW w:w="2610" w:type="dxa"/>
            <w:tcBorders>
              <w:top w:val="single" w:sz="4.64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7" w:lineRule="exact"/>
              <w:ind w:left="1210" w:right="1192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</w:t>
            </w:r>
          </w:p>
        </w:tc>
        <w:tc>
          <w:tcPr>
            <w:tcW w:w="1276" w:type="dxa"/>
            <w:tcBorders>
              <w:top w:val="single" w:sz="4.64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7" w:lineRule="exact"/>
              <w:ind w:left="542" w:right="525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b</w:t>
            </w:r>
          </w:p>
        </w:tc>
        <w:tc>
          <w:tcPr>
            <w:tcW w:w="1134" w:type="dxa"/>
            <w:tcBorders>
              <w:top w:val="single" w:sz="4.64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7" w:lineRule="exact"/>
              <w:ind w:left="476" w:right="459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c</w:t>
            </w:r>
          </w:p>
        </w:tc>
        <w:tc>
          <w:tcPr>
            <w:tcW w:w="1472" w:type="dxa"/>
            <w:tcBorders>
              <w:top w:val="single" w:sz="4.64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7" w:lineRule="exact"/>
              <w:ind w:left="642" w:right="622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</w:t>
            </w:r>
          </w:p>
        </w:tc>
        <w:tc>
          <w:tcPr>
            <w:tcW w:w="1363" w:type="dxa"/>
            <w:tcBorders>
              <w:top w:val="single" w:sz="4.64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7" w:lineRule="exact"/>
              <w:ind w:left="585" w:right="570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e</w:t>
            </w:r>
          </w:p>
        </w:tc>
        <w:tc>
          <w:tcPr>
            <w:tcW w:w="1444" w:type="dxa"/>
            <w:tcBorders>
              <w:top w:val="single" w:sz="4.64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7" w:lineRule="exact"/>
              <w:ind w:left="650" w:right="633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f</w:t>
            </w:r>
          </w:p>
        </w:tc>
      </w:tr>
      <w:tr>
        <w:trPr>
          <w:trHeight w:val="358" w:hRule="exact"/>
        </w:trPr>
        <w:tc>
          <w:tcPr>
            <w:tcW w:w="2610" w:type="dxa"/>
            <w:tcBorders>
              <w:top w:val="single" w:sz="8.960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5" w:after="0" w:line="240" w:lineRule="auto"/>
              <w:ind w:left="18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Krátkodobý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FM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poj.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ÚJ</w:t>
            </w:r>
          </w:p>
        </w:tc>
        <w:tc>
          <w:tcPr>
            <w:tcW w:w="1276" w:type="dxa"/>
            <w:tcBorders>
              <w:top w:val="single" w:sz="8.960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134" w:type="dxa"/>
            <w:tcBorders>
              <w:top w:val="single" w:sz="8.960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472" w:type="dxa"/>
            <w:tcBorders>
              <w:top w:val="single" w:sz="8.960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363" w:type="dxa"/>
            <w:tcBorders>
              <w:top w:val="single" w:sz="8.960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444" w:type="dxa"/>
            <w:tcBorders>
              <w:top w:val="single" w:sz="8.960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494" w:hRule="exact"/>
        </w:trPr>
        <w:tc>
          <w:tcPr>
            <w:tcW w:w="2610" w:type="dxa"/>
            <w:tcBorders>
              <w:top w:val="single" w:sz="7.04" w:space="0" w:color="000000"/>
              <w:bottom w:val="single" w:sz="4.64004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9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22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Krátkodobý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FM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bez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prepoj.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ÚJ</w:t>
            </w:r>
          </w:p>
        </w:tc>
        <w:tc>
          <w:tcPr>
            <w:tcW w:w="1276" w:type="dxa"/>
            <w:tcBorders>
              <w:top w:val="single" w:sz="7.04" w:space="0" w:color="000000"/>
              <w:bottom w:val="single" w:sz="4.64004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134" w:type="dxa"/>
            <w:tcBorders>
              <w:top w:val="single" w:sz="7.04" w:space="0" w:color="000000"/>
              <w:bottom w:val="single" w:sz="4.64004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472" w:type="dxa"/>
            <w:tcBorders>
              <w:top w:val="single" w:sz="7.04" w:space="0" w:color="000000"/>
              <w:bottom w:val="single" w:sz="4.64004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363" w:type="dxa"/>
            <w:tcBorders>
              <w:top w:val="single" w:sz="7.04" w:space="0" w:color="000000"/>
              <w:bottom w:val="single" w:sz="4.64004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444" w:type="dxa"/>
            <w:tcBorders>
              <w:top w:val="single" w:sz="7.04" w:space="0" w:color="000000"/>
              <w:bottom w:val="single" w:sz="4.64004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480" w:hRule="exact"/>
        </w:trPr>
        <w:tc>
          <w:tcPr>
            <w:tcW w:w="2610" w:type="dxa"/>
            <w:tcBorders>
              <w:top w:val="single" w:sz="4.640044" w:space="0" w:color="000000"/>
              <w:bottom w:val="single" w:sz="4.64004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20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Obstarávaný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krátkodobý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FM</w:t>
            </w:r>
          </w:p>
        </w:tc>
        <w:tc>
          <w:tcPr>
            <w:tcW w:w="1276" w:type="dxa"/>
            <w:tcBorders>
              <w:top w:val="single" w:sz="4.640044" w:space="0" w:color="000000"/>
              <w:bottom w:val="single" w:sz="4.64004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134" w:type="dxa"/>
            <w:tcBorders>
              <w:top w:val="single" w:sz="4.640044" w:space="0" w:color="000000"/>
              <w:bottom w:val="single" w:sz="4.64004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472" w:type="dxa"/>
            <w:tcBorders>
              <w:top w:val="single" w:sz="4.640044" w:space="0" w:color="000000"/>
              <w:bottom w:val="single" w:sz="4.64004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363" w:type="dxa"/>
            <w:tcBorders>
              <w:top w:val="single" w:sz="4.640044" w:space="0" w:color="000000"/>
              <w:bottom w:val="single" w:sz="4.64004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444" w:type="dxa"/>
            <w:tcBorders>
              <w:top w:val="single" w:sz="4.640044" w:space="0" w:color="000000"/>
              <w:bottom w:val="single" w:sz="4.64004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438" w:hRule="exact"/>
        </w:trPr>
        <w:tc>
          <w:tcPr>
            <w:tcW w:w="2610" w:type="dxa"/>
            <w:tcBorders>
              <w:top w:val="single" w:sz="4.640044" w:space="0" w:color="000000"/>
              <w:bottom w:val="single" w:sz="8.48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92" w:after="0" w:line="240" w:lineRule="auto"/>
              <w:ind w:left="24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Spolu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276" w:type="dxa"/>
            <w:tcBorders>
              <w:top w:val="single" w:sz="4.640044" w:space="0" w:color="000000"/>
              <w:bottom w:val="single" w:sz="8.48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134" w:type="dxa"/>
            <w:tcBorders>
              <w:top w:val="single" w:sz="4.640044" w:space="0" w:color="000000"/>
              <w:bottom w:val="single" w:sz="8.48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472" w:type="dxa"/>
            <w:tcBorders>
              <w:top w:val="single" w:sz="4.640044" w:space="0" w:color="000000"/>
              <w:bottom w:val="single" w:sz="8.48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363" w:type="dxa"/>
            <w:tcBorders>
              <w:top w:val="single" w:sz="4.640044" w:space="0" w:color="000000"/>
              <w:bottom w:val="single" w:sz="8.48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444" w:type="dxa"/>
            <w:tcBorders>
              <w:top w:val="single" w:sz="4.640044" w:space="0" w:color="000000"/>
              <w:bottom w:val="single" w:sz="8.48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</w:tbl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7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4" w:after="0" w:line="251" w:lineRule="auto"/>
        <w:ind w:left="155" w:right="1058"/>
        <w:jc w:val="left"/>
        <w:rPr>
          <w:rFonts w:ascii="Arial Narrow" w:hAnsi="Arial Narrow" w:cs="Arial Narrow" w:eastAsia="Arial Narrow"/>
          <w:sz w:val="21"/>
          <w:szCs w:val="21"/>
        </w:rPr>
      </w:pPr>
      <w:rPr/>
      <w:r>
        <w:rPr/>
        <w:pict>
          <v:group style="position:absolute;margin-left:64.690002pt;margin-top:-104.192871pt;width:465.88pt;height:102.34pt;mso-position-horizontal-relative:page;mso-position-vertical-relative:paragraph;z-index:-13231" coordorigin="1294,-2084" coordsize="9318,2047">
            <v:group style="position:absolute;left:1300;top:-2078;width:9306;height:2" coordorigin="1300,-2078" coordsize="9306,2">
              <v:shape style="position:absolute;left:1300;top:-2078;width:9306;height:2" coordorigin="1300,-2078" coordsize="9306,0" path="m1300,-2078l10606,-2078e" filled="f" stroked="t" strokeweight=".580pt" strokecolor="#000000">
                <v:path arrowok="t"/>
              </v:shape>
            </v:group>
            <v:group style="position:absolute;left:1304;top:-2073;width:2;height:2030" coordorigin="1304,-2073" coordsize="2,2030">
              <v:shape style="position:absolute;left:1304;top:-2073;width:2;height:2030" coordorigin="1304,-2073" coordsize="0,2030" path="m1304,-2073l1304,-43e" filled="f" stroked="t" strokeweight=".580pt" strokecolor="#000000">
                <v:path arrowok="t"/>
              </v:shape>
            </v:group>
            <v:group style="position:absolute;left:1300;top:-48;width:9306;height:2" coordorigin="1300,-48" coordsize="9306,2">
              <v:shape style="position:absolute;left:1300;top:-48;width:9306;height:2" coordorigin="1300,-48" coordsize="9306,0" path="m1300,-48l10606,-48e" filled="f" stroked="t" strokeweight=".580pt" strokecolor="#000000">
                <v:path arrowok="t"/>
              </v:shape>
            </v:group>
            <v:group style="position:absolute;left:10601;top:-2073;width:2;height:2030" coordorigin="10601,-2073" coordsize="2,2030">
              <v:shape style="position:absolute;left:10601;top:-2073;width:2;height:2030" coordorigin="10601,-2073" coordsize="0,2030" path="m10601,-2073l10601,-43e" filled="f" stroked="t" strokeweight=".580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64.149986pt;margin-top:89.227127pt;width:467.020015pt;height:20.54pt;mso-position-horizontal-relative:page;mso-position-vertical-relative:paragraph;z-index:-13228" coordorigin="1283,1785" coordsize="9340,411">
            <v:group style="position:absolute;left:1303;top:1804;width:2;height:380" coordorigin="1303,1804" coordsize="2,380">
              <v:shape style="position:absolute;left:1303;top:1804;width:2;height:380" coordorigin="1303,1804" coordsize="0,380" path="m1303,1804l1303,2185e" filled="f" stroked="t" strokeweight="1.06pt" strokecolor="#000000">
                <v:path arrowok="t"/>
              </v:shape>
            </v:group>
            <v:group style="position:absolute;left:1294;top:2175;width:9319;height:2" coordorigin="1294,2175" coordsize="9319,2">
              <v:shape style="position:absolute;left:1294;top:2175;width:9319;height:2" coordorigin="1294,2175" coordsize="9319,0" path="m1294,2175l10613,2175e" filled="f" stroked="t" strokeweight="1.06pt" strokecolor="#000000">
                <v:path arrowok="t"/>
              </v:shape>
            </v:group>
            <v:group style="position:absolute;left:8135;top:1804;width:2;height:380" coordorigin="8135,1804" coordsize="2,380">
              <v:shape style="position:absolute;left:8135;top:1804;width:2;height:380" coordorigin="8135,1804" coordsize="0,380" path="m8135,1804l8135,2185e" filled="f" stroked="t" strokeweight="1.06pt" strokecolor="#000000">
                <v:path arrowok="t"/>
              </v:shape>
            </v:group>
            <v:group style="position:absolute;left:10603;top:1804;width:2;height:380" coordorigin="10603,1804" coordsize="2,380">
              <v:shape style="position:absolute;left:10603;top:1804;width:2;height:380" coordorigin="10603,1804" coordsize="0,380" path="m10603,1804l10603,2185e" filled="f" stroked="t" strokeweight="1.06pt" strokecolor="#000000">
                <v:path arrowok="t"/>
              </v:shape>
            </v:group>
            <v:group style="position:absolute;left:1294;top:1795;width:9300;height:2" coordorigin="1294,1795" coordsize="9300,2">
              <v:shape style="position:absolute;left:1294;top:1795;width:9300;height:2" coordorigin="1294,1795" coordsize="9300,0" path="m1294,1795l10594,1795e" filled="f" stroked="t" strokeweight="1.06pt" strokecolor="#000000">
                <v:path arrowok="t"/>
              </v:shape>
            </v:group>
            <w10:wrap type="none"/>
          </v:group>
        </w:pic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w)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Krátkodobý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finančný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majetok,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na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ktorý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bolo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zriadené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z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á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ložné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právo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alebo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pri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ktorom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má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účtovná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jednotka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obmedzené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právo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ním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nakladať</w:t>
      </w:r>
    </w:p>
    <w:p>
      <w:pPr>
        <w:spacing w:before="1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02.999697" w:type="dxa"/>
      </w:tblPr>
      <w:tblGrid/>
      <w:tr>
        <w:trPr>
          <w:trHeight w:val="503" w:hRule="exact"/>
        </w:trPr>
        <w:tc>
          <w:tcPr>
            <w:tcW w:w="6832" w:type="dxa"/>
            <w:tcBorders>
              <w:top w:val="single" w:sz="8.96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8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40" w:lineRule="auto"/>
              <w:ind w:left="2771" w:right="2751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Názov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ožky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2468" w:type="dxa"/>
            <w:tcBorders>
              <w:top w:val="single" w:sz="8.96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42" w:lineRule="exact"/>
              <w:ind w:left="888" w:right="69" w:firstLine="-752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Hod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ota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za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žné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tovné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obd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</w:tr>
      <w:tr>
        <w:trPr>
          <w:trHeight w:val="372" w:hRule="exact"/>
        </w:trPr>
        <w:tc>
          <w:tcPr>
            <w:tcW w:w="6832" w:type="dxa"/>
            <w:tcBorders>
              <w:top w:val="single" w:sz="8.960" w:space="0" w:color="000000"/>
              <w:bottom w:val="single" w:sz="8.48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56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Krátko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obý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f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čný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majeto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ktorý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bolo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ri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dené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ožné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ávo</w:t>
            </w:r>
          </w:p>
        </w:tc>
        <w:tc>
          <w:tcPr>
            <w:tcW w:w="2468" w:type="dxa"/>
            <w:tcBorders>
              <w:top w:val="single" w:sz="8.960" w:space="0" w:color="000000"/>
              <w:bottom w:val="single" w:sz="8.48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</w:tbl>
    <w:p>
      <w:pPr>
        <w:spacing w:before="2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34" w:after="0" w:line="240" w:lineRule="auto"/>
        <w:ind w:left="151" w:right="-20"/>
        <w:jc w:val="left"/>
        <w:rPr>
          <w:rFonts w:ascii="Arial Narrow" w:hAnsi="Arial Narrow" w:cs="Arial Narrow" w:eastAsia="Arial Narrow"/>
          <w:sz w:val="21"/>
          <w:szCs w:val="21"/>
        </w:rPr>
      </w:pPr>
      <w:rPr/>
      <w:r>
        <w:rPr/>
        <w:pict>
          <v:group style="position:absolute;margin-left:64.029999pt;margin-top:29.90892pt;width:467.32pt;height:64.42pt;mso-position-horizontal-relative:page;mso-position-vertical-relative:paragraph;z-index:-13230" coordorigin="1281,598" coordsize="9346,1288">
            <v:group style="position:absolute;left:1286;top:604;width:9335;height:2" coordorigin="1286,604" coordsize="9335,2">
              <v:shape style="position:absolute;left:1286;top:604;width:9335;height:2" coordorigin="1286,604" coordsize="9335,0" path="m1286,604l10621,604e" filled="f" stroked="t" strokeweight=".580pt" strokecolor="#000000">
                <v:path arrowok="t"/>
              </v:shape>
            </v:group>
            <v:group style="position:absolute;left:1291;top:609;width:2;height:1272" coordorigin="1291,609" coordsize="2,1272">
              <v:shape style="position:absolute;left:1291;top:609;width:2;height:1272" coordorigin="1291,609" coordsize="0,1272" path="m1291,609l1291,1881e" filled="f" stroked="t" strokeweight=".580pt" strokecolor="#000000">
                <v:path arrowok="t"/>
              </v:shape>
            </v:group>
            <v:group style="position:absolute;left:1286;top:1876;width:9335;height:2" coordorigin="1286,1876" coordsize="9335,2">
              <v:shape style="position:absolute;left:1286;top:1876;width:9335;height:2" coordorigin="1286,1876" coordsize="9335,0" path="m1286,1876l10621,1876e" filled="f" stroked="t" strokeweight=".580pt" strokecolor="#000000">
                <v:path arrowok="t"/>
              </v:shape>
            </v:group>
            <v:group style="position:absolute;left:10616;top:609;width:2;height:1272" coordorigin="10616,609" coordsize="2,1272">
              <v:shape style="position:absolute;left:10616;top:609;width:2;height:1272" coordorigin="10616,609" coordsize="0,1272" path="m10616,609l10616,1881e" filled="f" stroked="t" strokeweight=".580pt" strokecolor="#000000">
                <v:path arrowok="t"/>
              </v:shape>
            </v:group>
            <w10:wrap type="none"/>
          </v:group>
        </w:pic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Krátko</w:t>
      </w:r>
      <w:r>
        <w:rPr>
          <w:rFonts w:ascii="Arial Narrow" w:hAnsi="Arial Narrow" w:cs="Arial Narrow" w:eastAsia="Arial Narrow"/>
          <w:sz w:val="21"/>
          <w:szCs w:val="21"/>
          <w:spacing w:val="-1"/>
          <w:w w:val="100"/>
        </w:rPr>
        <w:t>d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obý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f</w:t>
      </w:r>
      <w:r>
        <w:rPr>
          <w:rFonts w:ascii="Arial Narrow" w:hAnsi="Arial Narrow" w:cs="Arial Narrow" w:eastAsia="Arial Narrow"/>
          <w:sz w:val="21"/>
          <w:szCs w:val="21"/>
          <w:spacing w:val="-1"/>
          <w:w w:val="100"/>
        </w:rPr>
        <w:t>i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n</w:t>
      </w:r>
      <w:r>
        <w:rPr>
          <w:rFonts w:ascii="Arial Narrow" w:hAnsi="Arial Narrow" w:cs="Arial Narrow" w:eastAsia="Arial Narrow"/>
          <w:sz w:val="21"/>
          <w:szCs w:val="21"/>
          <w:spacing w:val="-1"/>
          <w:w w:val="100"/>
        </w:rPr>
        <w:t>a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čný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majeto</w:t>
      </w:r>
      <w:r>
        <w:rPr>
          <w:rFonts w:ascii="Arial Narrow" w:hAnsi="Arial Narrow" w:cs="Arial Narrow" w:eastAsia="Arial Narrow"/>
          <w:sz w:val="21"/>
          <w:szCs w:val="21"/>
          <w:spacing w:val="-1"/>
          <w:w w:val="100"/>
        </w:rPr>
        <w:t>k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,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-1"/>
          <w:w w:val="100"/>
        </w:rPr>
        <w:t>p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ri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ktor</w:t>
      </w:r>
      <w:r>
        <w:rPr>
          <w:rFonts w:ascii="Arial Narrow" w:hAnsi="Arial Narrow" w:cs="Arial Narrow" w:eastAsia="Arial Narrow"/>
          <w:sz w:val="21"/>
          <w:szCs w:val="21"/>
          <w:spacing w:val="-1"/>
          <w:w w:val="100"/>
        </w:rPr>
        <w:t>o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m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je</w:t>
      </w:r>
      <w:r>
        <w:rPr>
          <w:rFonts w:ascii="Arial Narrow" w:hAnsi="Arial Narrow" w:cs="Arial Narrow" w:eastAsia="Arial Narrow"/>
          <w:sz w:val="21"/>
          <w:szCs w:val="21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o</w:t>
      </w:r>
      <w:r>
        <w:rPr>
          <w:rFonts w:ascii="Arial Narrow" w:hAnsi="Arial Narrow" w:cs="Arial Narrow" w:eastAsia="Arial Narrow"/>
          <w:sz w:val="21"/>
          <w:szCs w:val="21"/>
          <w:spacing w:val="-1"/>
          <w:w w:val="100"/>
        </w:rPr>
        <w:t>b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medze</w:t>
      </w:r>
      <w:r>
        <w:rPr>
          <w:rFonts w:ascii="Arial Narrow" w:hAnsi="Arial Narrow" w:cs="Arial Narrow" w:eastAsia="Arial Narrow"/>
          <w:sz w:val="21"/>
          <w:szCs w:val="21"/>
          <w:spacing w:val="-1"/>
          <w:w w:val="100"/>
        </w:rPr>
        <w:t>n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é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pr</w:t>
      </w:r>
      <w:r>
        <w:rPr>
          <w:rFonts w:ascii="Arial Narrow" w:hAnsi="Arial Narrow" w:cs="Arial Narrow" w:eastAsia="Arial Narrow"/>
          <w:sz w:val="21"/>
          <w:szCs w:val="21"/>
          <w:spacing w:val="-1"/>
          <w:w w:val="100"/>
        </w:rPr>
        <w:t>á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vo</w:t>
      </w:r>
      <w:r>
        <w:rPr>
          <w:rFonts w:ascii="Arial Narrow" w:hAnsi="Arial Narrow" w:cs="Arial Narrow" w:eastAsia="Arial Narrow"/>
          <w:sz w:val="21"/>
          <w:szCs w:val="21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ním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-1"/>
          <w:w w:val="100"/>
        </w:rPr>
        <w:t>n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akla</w:t>
      </w:r>
      <w:r>
        <w:rPr>
          <w:rFonts w:ascii="Arial Narrow" w:hAnsi="Arial Narrow" w:cs="Arial Narrow" w:eastAsia="Arial Narrow"/>
          <w:sz w:val="21"/>
          <w:szCs w:val="21"/>
          <w:spacing w:val="-1"/>
          <w:w w:val="100"/>
        </w:rPr>
        <w:t>d</w:t>
      </w:r>
      <w:r>
        <w:rPr>
          <w:rFonts w:ascii="Arial Narrow" w:hAnsi="Arial Narrow" w:cs="Arial Narrow" w:eastAsia="Arial Narrow"/>
          <w:sz w:val="21"/>
          <w:szCs w:val="21"/>
          <w:spacing w:val="3"/>
          <w:w w:val="100"/>
        </w:rPr>
        <w:t>a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ť</w:t>
      </w:r>
    </w:p>
    <w:p>
      <w:pPr>
        <w:jc w:val="left"/>
        <w:spacing w:after="0"/>
        <w:sectPr>
          <w:pgMar w:header="334" w:footer="646" w:top="940" w:bottom="900" w:left="1180" w:right="1160"/>
          <w:headerReference w:type="even" r:id="rId17"/>
          <w:headerReference w:type="odd" r:id="rId18"/>
          <w:pgSz w:w="11920" w:h="16840"/>
        </w:sectPr>
      </w:pPr>
      <w:rPr/>
    </w:p>
    <w:p>
      <w:pPr>
        <w:spacing w:before="65" w:after="0" w:line="240" w:lineRule="auto"/>
        <w:ind w:left="116" w:right="-20"/>
        <w:jc w:val="left"/>
        <w:rPr>
          <w:rFonts w:ascii="Arial Narrow" w:hAnsi="Arial Narrow" w:cs="Arial Narrow" w:eastAsia="Arial Narrow"/>
          <w:sz w:val="22"/>
          <w:szCs w:val="22"/>
        </w:rPr>
      </w:pPr>
      <w:rPr/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x)</w:t>
      </w:r>
      <w:r>
        <w:rPr>
          <w:rFonts w:ascii="Arial Narrow" w:hAnsi="Arial Narrow" w:cs="Arial Narrow" w:eastAsia="Arial Narrow"/>
          <w:sz w:val="22"/>
          <w:szCs w:val="22"/>
          <w:spacing w:val="20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Informácie</w:t>
      </w:r>
      <w:r>
        <w:rPr>
          <w:rFonts w:ascii="Arial Narrow" w:hAnsi="Arial Narrow" w:cs="Arial Narrow" w:eastAsia="Arial Narrow"/>
          <w:sz w:val="22"/>
          <w:szCs w:val="22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o</w:t>
      </w:r>
      <w:r>
        <w:rPr>
          <w:rFonts w:ascii="Arial Narrow" w:hAnsi="Arial Narrow" w:cs="Arial Narrow" w:eastAsia="Arial Narrow"/>
          <w:sz w:val="22"/>
          <w:szCs w:val="22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vlastných</w:t>
      </w:r>
      <w:r>
        <w:rPr>
          <w:rFonts w:ascii="Arial Narrow" w:hAnsi="Arial Narrow" w:cs="Arial Narrow" w:eastAsia="Arial Narrow"/>
          <w:sz w:val="22"/>
          <w:szCs w:val="22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akciách</w:t>
      </w:r>
    </w:p>
    <w:p>
      <w:pPr>
        <w:spacing w:before="6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16" w:right="-20"/>
        <w:jc w:val="left"/>
        <w:rPr>
          <w:rFonts w:ascii="Arial Narrow" w:hAnsi="Arial Narrow" w:cs="Arial Narrow" w:eastAsia="Arial Narrow"/>
          <w:sz w:val="22"/>
          <w:szCs w:val="22"/>
        </w:rPr>
      </w:pPr>
      <w:rPr/>
      <w:r>
        <w:rPr/>
        <w:pict>
          <v:group style="position:absolute;margin-left:70.269997pt;margin-top:15.71914pt;width:454.66pt;height:17.499pt;mso-position-horizontal-relative:page;mso-position-vertical-relative:paragraph;z-index:-13225" coordorigin="1405,314" coordsize="9093,350">
            <v:group style="position:absolute;left:1416;top:325;width:9072;height:2" coordorigin="1416,325" coordsize="9072,2">
              <v:shape style="position:absolute;left:1416;top:325;width:9072;height:2" coordorigin="1416,325" coordsize="9072,0" path="m1416,325l10488,325e" filled="f" stroked="t" strokeweight="1.059pt" strokecolor="#000000">
                <v:path arrowok="t"/>
              </v:shape>
            </v:group>
            <v:group style="position:absolute;left:1426;top:335;width:2;height:310" coordorigin="1426,335" coordsize="2,310">
              <v:shape style="position:absolute;left:1426;top:335;width:2;height:310" coordorigin="1426,335" coordsize="0,310" path="m1426,335l1426,644e" filled="f" stroked="t" strokeweight="1.059pt" strokecolor="#000000">
                <v:path arrowok="t"/>
              </v:shape>
            </v:group>
            <v:group style="position:absolute;left:1416;top:654;width:9072;height:2" coordorigin="1416,654" coordsize="9072,2">
              <v:shape style="position:absolute;left:1416;top:654;width:9072;height:2" coordorigin="1416,654" coordsize="9072,0" path="m1416,654l10488,654e" filled="f" stroked="t" strokeweight="1.06pt" strokecolor="#000000">
                <v:path arrowok="t"/>
              </v:shape>
            </v:group>
            <v:group style="position:absolute;left:5952;top:335;width:2;height:310" coordorigin="5952,335" coordsize="2,310">
              <v:shape style="position:absolute;left:5952;top:335;width:2;height:310" coordorigin="5952,335" coordsize="0,310" path="m5952,335l5952,644e" filled="f" stroked="t" strokeweight=".580pt" strokecolor="#000000">
                <v:path arrowok="t"/>
              </v:shape>
            </v:group>
            <v:group style="position:absolute;left:10478;top:335;width:2;height:310" coordorigin="10478,335" coordsize="2,310">
              <v:shape style="position:absolute;left:10478;top:335;width:2;height:310" coordorigin="10478,335" coordsize="0,310" path="m10478,335l10478,644e" filled="f" stroked="t" strokeweight="1.06pt" strokecolor="#000000">
                <v:path arrowok="t"/>
              </v:shape>
            </v:group>
            <w10:wrap type="none"/>
          </v:group>
        </w:pic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1)</w:t>
      </w:r>
    </w:p>
    <w:p>
      <w:pPr>
        <w:spacing w:before="79" w:after="0" w:line="225" w:lineRule="exact"/>
        <w:ind w:left="236" w:right="-20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Dôvod</w:t>
      </w:r>
      <w:r>
        <w:rPr>
          <w:rFonts w:ascii="Arial" w:hAnsi="Arial" w:cs="Arial" w:eastAsia="Arial"/>
          <w:sz w:val="20"/>
          <w:szCs w:val="20"/>
          <w:spacing w:val="-7"/>
          <w:w w:val="100"/>
          <w:position w:val="-1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nadobudnutia</w:t>
      </w:r>
      <w:r>
        <w:rPr>
          <w:rFonts w:ascii="Arial" w:hAnsi="Arial" w:cs="Arial" w:eastAsia="Arial"/>
          <w:sz w:val="20"/>
          <w:szCs w:val="20"/>
          <w:spacing w:val="-10"/>
          <w:w w:val="100"/>
          <w:position w:val="-1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vlastných</w:t>
      </w:r>
      <w:r>
        <w:rPr>
          <w:rFonts w:ascii="Arial" w:hAnsi="Arial" w:cs="Arial" w:eastAsia="Arial"/>
          <w:sz w:val="20"/>
          <w:szCs w:val="20"/>
          <w:spacing w:val="-9"/>
          <w:w w:val="100"/>
          <w:position w:val="-1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akcií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</w:r>
    </w:p>
    <w:p>
      <w:pPr>
        <w:spacing w:before="16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3" w:after="0" w:line="247" w:lineRule="exact"/>
        <w:ind w:left="116" w:right="-20"/>
        <w:jc w:val="left"/>
        <w:rPr>
          <w:rFonts w:ascii="Arial Narrow" w:hAnsi="Arial Narrow" w:cs="Arial Narrow" w:eastAsia="Arial Narrow"/>
          <w:sz w:val="22"/>
          <w:szCs w:val="22"/>
        </w:rPr>
      </w:pPr>
      <w:rPr/>
      <w:r>
        <w:rPr>
          <w:rFonts w:ascii="Arial Narrow" w:hAnsi="Arial Narrow" w:cs="Arial Narrow" w:eastAsia="Arial Narrow"/>
          <w:sz w:val="22"/>
          <w:szCs w:val="22"/>
          <w:spacing w:val="0"/>
          <w:w w:val="100"/>
          <w:position w:val="-1"/>
        </w:rPr>
        <w:t>2)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  <w:position w:val="0"/>
        </w:rPr>
      </w:r>
    </w:p>
    <w:p>
      <w:pPr>
        <w:spacing w:before="5" w:after="0" w:line="60" w:lineRule="exact"/>
        <w:jc w:val="left"/>
        <w:rPr>
          <w:sz w:val="6"/>
          <w:szCs w:val="6"/>
        </w:rPr>
      </w:pPr>
      <w:rPr/>
      <w:r>
        <w:rPr>
          <w:sz w:val="6"/>
          <w:szCs w:val="6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05.410004" w:type="dxa"/>
      </w:tblPr>
      <w:tblGrid/>
      <w:tr>
        <w:trPr>
          <w:trHeight w:val="245" w:hRule="exact"/>
        </w:trPr>
        <w:tc>
          <w:tcPr>
            <w:tcW w:w="4526" w:type="dxa"/>
            <w:gridSpan w:val="3"/>
            <w:tcBorders>
              <w:top w:val="single" w:sz="8.48" w:space="0" w:color="000000"/>
              <w:bottom w:val="single" w:sz="4.640" w:space="0" w:color="000000"/>
              <w:left w:val="single" w:sz="8.472" w:space="0" w:color="000000"/>
              <w:right w:val="single" w:sz="8.48" w:space="0" w:color="000000"/>
            </w:tcBorders>
          </w:tcPr>
          <w:p>
            <w:pPr>
              <w:spacing w:before="0" w:after="0" w:line="226" w:lineRule="exact"/>
              <w:ind w:left="1180" w:right="-2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Pr/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Nad</w:t>
            </w:r>
            <w:r>
              <w:rPr>
                <w:rFonts w:ascii="Arial" w:hAnsi="Arial" w:cs="Arial" w:eastAsia="Arial"/>
                <w:sz w:val="20"/>
                <w:szCs w:val="20"/>
                <w:spacing w:val="2"/>
                <w:w w:val="100"/>
              </w:rPr>
              <w:t>o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bu</w:t>
            </w:r>
            <w:r>
              <w:rPr>
                <w:rFonts w:ascii="Arial" w:hAnsi="Arial" w:cs="Arial" w:eastAsia="Arial"/>
                <w:sz w:val="20"/>
                <w:szCs w:val="20"/>
                <w:spacing w:val="2"/>
                <w:w w:val="100"/>
              </w:rPr>
              <w:t>d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nuté</w:t>
            </w:r>
            <w:r>
              <w:rPr>
                <w:rFonts w:ascii="Arial" w:hAnsi="Arial" w:cs="Arial" w:eastAsia="Arial"/>
                <w:sz w:val="20"/>
                <w:szCs w:val="20"/>
                <w:spacing w:val="-1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po</w:t>
            </w:r>
            <w:r>
              <w:rPr>
                <w:rFonts w:ascii="Arial" w:hAnsi="Arial" w:cs="Arial" w:eastAsia="Arial"/>
                <w:sz w:val="20"/>
                <w:szCs w:val="20"/>
                <w:spacing w:val="1"/>
                <w:w w:val="100"/>
              </w:rPr>
              <w:t>č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as</w:t>
            </w:r>
            <w:r>
              <w:rPr>
                <w:rFonts w:ascii="Arial" w:hAnsi="Arial" w:cs="Arial" w:eastAsia="Arial"/>
                <w:sz w:val="20"/>
                <w:szCs w:val="20"/>
                <w:spacing w:val="-4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ÚO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526" w:type="dxa"/>
            <w:gridSpan w:val="3"/>
            <w:tcBorders>
              <w:top w:val="single" w:sz="8.48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26" w:lineRule="exact"/>
              <w:ind w:left="1295" w:right="-2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Pr/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Arial" w:hAnsi="Arial" w:cs="Arial" w:eastAsia="Arial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20"/>
                <w:szCs w:val="20"/>
                <w:spacing w:val="1"/>
                <w:w w:val="100"/>
              </w:rPr>
              <w:t>v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ed</w:t>
            </w:r>
            <w:r>
              <w:rPr>
                <w:rFonts w:ascii="Arial" w:hAnsi="Arial" w:cs="Arial" w:eastAsia="Arial"/>
                <w:sz w:val="20"/>
                <w:szCs w:val="20"/>
                <w:spacing w:val="2"/>
                <w:w w:val="100"/>
              </w:rPr>
              <w:t>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né</w:t>
            </w:r>
            <w:r>
              <w:rPr>
                <w:rFonts w:ascii="Arial" w:hAnsi="Arial" w:cs="Arial" w:eastAsia="Arial"/>
                <w:sz w:val="20"/>
                <w:szCs w:val="20"/>
                <w:spacing w:val="-8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po</w:t>
            </w:r>
            <w:r>
              <w:rPr>
                <w:rFonts w:ascii="Arial" w:hAnsi="Arial" w:cs="Arial" w:eastAsia="Arial"/>
                <w:sz w:val="20"/>
                <w:szCs w:val="20"/>
                <w:spacing w:val="1"/>
                <w:w w:val="100"/>
              </w:rPr>
              <w:t>č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as</w:t>
            </w:r>
            <w:r>
              <w:rPr>
                <w:rFonts w:ascii="Arial" w:hAnsi="Arial" w:cs="Arial" w:eastAsia="Arial"/>
                <w:sz w:val="20"/>
                <w:szCs w:val="20"/>
                <w:spacing w:val="-4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ÚO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475" w:hRule="exact"/>
        </w:trPr>
        <w:tc>
          <w:tcPr>
            <w:tcW w:w="986" w:type="dxa"/>
            <w:tcBorders>
              <w:top w:val="single" w:sz="4.640" w:space="0" w:color="000000"/>
              <w:bottom w:val="single" w:sz="8.48" w:space="0" w:color="000000"/>
              <w:left w:val="single" w:sz="8.472" w:space="0" w:color="000000"/>
              <w:right w:val="single" w:sz="4.648" w:space="0" w:color="000000"/>
            </w:tcBorders>
          </w:tcPr>
          <w:p>
            <w:pPr>
              <w:spacing w:before="0" w:after="0" w:line="226" w:lineRule="exact"/>
              <w:ind w:left="100" w:right="-2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Pr/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o</w:t>
            </w:r>
            <w:r>
              <w:rPr>
                <w:rFonts w:ascii="Arial" w:hAnsi="Arial" w:cs="Arial" w:eastAsia="Arial"/>
                <w:sz w:val="20"/>
                <w:szCs w:val="20"/>
                <w:spacing w:val="1"/>
                <w:w w:val="100"/>
              </w:rPr>
              <w:t>č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et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699" w:type="dxa"/>
            <w:tcBorders>
              <w:top w:val="single" w:sz="4.640" w:space="0" w:color="000000"/>
              <w:bottom w:val="single" w:sz="8.48" w:space="0" w:color="000000"/>
              <w:left w:val="single" w:sz="4.648" w:space="0" w:color="000000"/>
              <w:right w:val="single" w:sz="4.648" w:space="0" w:color="000000"/>
            </w:tcBorders>
          </w:tcPr>
          <w:p>
            <w:pPr>
              <w:spacing w:before="0" w:after="0" w:line="226" w:lineRule="exact"/>
              <w:ind w:left="105" w:right="-2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Pr/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Men</w:t>
            </w:r>
            <w:r>
              <w:rPr>
                <w:rFonts w:ascii="Arial" w:hAnsi="Arial" w:cs="Arial" w:eastAsia="Arial"/>
                <w:sz w:val="20"/>
                <w:szCs w:val="20"/>
                <w:spacing w:val="2"/>
                <w:w w:val="100"/>
              </w:rPr>
              <w:t>o</w:t>
            </w:r>
            <w:r>
              <w:rPr>
                <w:rFonts w:ascii="Arial" w:hAnsi="Arial" w:cs="Arial" w:eastAsia="Arial"/>
                <w:sz w:val="20"/>
                <w:szCs w:val="20"/>
                <w:spacing w:val="1"/>
                <w:w w:val="100"/>
              </w:rPr>
              <w:t>v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tá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105" w:right="-2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Pr/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hod</w:t>
            </w:r>
            <w:r>
              <w:rPr>
                <w:rFonts w:ascii="Arial" w:hAnsi="Arial" w:cs="Arial" w:eastAsia="Arial"/>
                <w:sz w:val="20"/>
                <w:szCs w:val="20"/>
                <w:spacing w:val="2"/>
                <w:w w:val="100"/>
              </w:rPr>
              <w:t>n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ota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841" w:type="dxa"/>
            <w:tcBorders>
              <w:top w:val="single" w:sz="4.640" w:space="0" w:color="000000"/>
              <w:bottom w:val="single" w:sz="8.48" w:space="0" w:color="000000"/>
              <w:left w:val="single" w:sz="4.648" w:space="0" w:color="000000"/>
              <w:right w:val="single" w:sz="8.48" w:space="0" w:color="000000"/>
            </w:tcBorders>
          </w:tcPr>
          <w:p>
            <w:pPr>
              <w:spacing w:before="0" w:after="0" w:line="226" w:lineRule="exact"/>
              <w:ind w:left="105" w:right="-2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Pr/>
            <w:r>
              <w:rPr>
                <w:rFonts w:ascii="Arial" w:hAnsi="Arial" w:cs="Arial" w:eastAsia="Arial"/>
                <w:sz w:val="20"/>
                <w:szCs w:val="20"/>
                <w:spacing w:val="1"/>
                <w:w w:val="100"/>
              </w:rPr>
              <w:t>%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ho</w:t>
            </w:r>
            <w:r>
              <w:rPr>
                <w:rFonts w:ascii="Arial" w:hAnsi="Arial" w:cs="Arial" w:eastAsia="Arial"/>
                <w:sz w:val="20"/>
                <w:szCs w:val="20"/>
                <w:spacing w:val="2"/>
                <w:w w:val="100"/>
              </w:rPr>
              <w:t>d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nota</w:t>
            </w:r>
            <w:r>
              <w:rPr>
                <w:rFonts w:ascii="Arial" w:hAnsi="Arial" w:cs="Arial" w:eastAsia="Arial"/>
                <w:sz w:val="20"/>
                <w:szCs w:val="20"/>
                <w:spacing w:val="-7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na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105" w:right="-2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Pr/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upí</w:t>
            </w:r>
            <w:r>
              <w:rPr>
                <w:rFonts w:ascii="Arial" w:hAnsi="Arial" w:cs="Arial" w:eastAsia="Arial"/>
                <w:sz w:val="20"/>
                <w:szCs w:val="20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20"/>
                <w:szCs w:val="20"/>
                <w:spacing w:val="2"/>
                <w:w w:val="100"/>
              </w:rPr>
              <w:t>n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om</w:t>
            </w:r>
            <w:r>
              <w:rPr>
                <w:rFonts w:ascii="Arial" w:hAnsi="Arial" w:cs="Arial" w:eastAsia="Arial"/>
                <w:sz w:val="20"/>
                <w:szCs w:val="20"/>
                <w:spacing w:val="-5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1"/>
                <w:w w:val="100"/>
              </w:rPr>
              <w:t>Z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991" w:type="dxa"/>
            <w:tcBorders>
              <w:top w:val="single" w:sz="4.640" w:space="0" w:color="000000"/>
              <w:bottom w:val="single" w:sz="8.48" w:space="0" w:color="000000"/>
              <w:left w:val="single" w:sz="8.48" w:space="0" w:color="000000"/>
              <w:right w:val="single" w:sz="4.640" w:space="0" w:color="000000"/>
            </w:tcBorders>
          </w:tcPr>
          <w:p>
            <w:pPr>
              <w:spacing w:before="0" w:after="0" w:line="226" w:lineRule="exact"/>
              <w:ind w:left="97" w:right="-2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Pr/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o</w:t>
            </w:r>
            <w:r>
              <w:rPr>
                <w:rFonts w:ascii="Arial" w:hAnsi="Arial" w:cs="Arial" w:eastAsia="Arial"/>
                <w:sz w:val="20"/>
                <w:szCs w:val="20"/>
                <w:spacing w:val="1"/>
                <w:w w:val="100"/>
              </w:rPr>
              <w:t>č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et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699" w:type="dxa"/>
            <w:tcBorders>
              <w:top w:val="single" w:sz="4.640" w:space="0" w:color="000000"/>
              <w:bottom w:val="single" w:sz="8.4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26" w:lineRule="exact"/>
              <w:ind w:left="105" w:right="-2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Pr/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Men</w:t>
            </w:r>
            <w:r>
              <w:rPr>
                <w:rFonts w:ascii="Arial" w:hAnsi="Arial" w:cs="Arial" w:eastAsia="Arial"/>
                <w:sz w:val="20"/>
                <w:szCs w:val="20"/>
                <w:spacing w:val="2"/>
                <w:w w:val="100"/>
              </w:rPr>
              <w:t>o</w:t>
            </w:r>
            <w:r>
              <w:rPr>
                <w:rFonts w:ascii="Arial" w:hAnsi="Arial" w:cs="Arial" w:eastAsia="Arial"/>
                <w:sz w:val="20"/>
                <w:szCs w:val="20"/>
                <w:spacing w:val="1"/>
                <w:w w:val="100"/>
              </w:rPr>
              <w:t>v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tá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105" w:right="-2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Pr/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hod</w:t>
            </w:r>
            <w:r>
              <w:rPr>
                <w:rFonts w:ascii="Arial" w:hAnsi="Arial" w:cs="Arial" w:eastAsia="Arial"/>
                <w:sz w:val="20"/>
                <w:szCs w:val="20"/>
                <w:spacing w:val="2"/>
                <w:w w:val="100"/>
              </w:rPr>
              <w:t>n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ota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836" w:type="dxa"/>
            <w:tcBorders>
              <w:top w:val="single" w:sz="4.640" w:space="0" w:color="000000"/>
              <w:bottom w:val="single" w:sz="8.48" w:space="0" w:color="000000"/>
              <w:left w:val="single" w:sz="4.640" w:space="0" w:color="000000"/>
              <w:right w:val="single" w:sz="8.48" w:space="0" w:color="000000"/>
            </w:tcBorders>
          </w:tcPr>
          <w:p>
            <w:pPr>
              <w:spacing w:before="0" w:after="0" w:line="226" w:lineRule="exact"/>
              <w:ind w:left="105" w:right="-2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Pr/>
            <w:r>
              <w:rPr>
                <w:rFonts w:ascii="Arial" w:hAnsi="Arial" w:cs="Arial" w:eastAsia="Arial"/>
                <w:sz w:val="20"/>
                <w:szCs w:val="20"/>
                <w:spacing w:val="1"/>
                <w:w w:val="100"/>
              </w:rPr>
              <w:t>%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ho</w:t>
            </w:r>
            <w:r>
              <w:rPr>
                <w:rFonts w:ascii="Arial" w:hAnsi="Arial" w:cs="Arial" w:eastAsia="Arial"/>
                <w:sz w:val="20"/>
                <w:szCs w:val="20"/>
                <w:spacing w:val="2"/>
                <w:w w:val="100"/>
              </w:rPr>
              <w:t>d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nota</w:t>
            </w:r>
            <w:r>
              <w:rPr>
                <w:rFonts w:ascii="Arial" w:hAnsi="Arial" w:cs="Arial" w:eastAsia="Arial"/>
                <w:sz w:val="20"/>
                <w:szCs w:val="20"/>
                <w:spacing w:val="-7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na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105" w:right="-2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Pr/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upí</w:t>
            </w:r>
            <w:r>
              <w:rPr>
                <w:rFonts w:ascii="Arial" w:hAnsi="Arial" w:cs="Arial" w:eastAsia="Arial"/>
                <w:sz w:val="20"/>
                <w:szCs w:val="20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20"/>
                <w:szCs w:val="20"/>
                <w:spacing w:val="2"/>
                <w:w w:val="100"/>
              </w:rPr>
              <w:t>n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om</w:t>
            </w:r>
            <w:r>
              <w:rPr>
                <w:rFonts w:ascii="Arial" w:hAnsi="Arial" w:cs="Arial" w:eastAsia="Arial"/>
                <w:sz w:val="20"/>
                <w:szCs w:val="20"/>
                <w:spacing w:val="-5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1"/>
                <w:w w:val="100"/>
              </w:rPr>
              <w:t>Z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245" w:hRule="exact"/>
        </w:trPr>
        <w:tc>
          <w:tcPr>
            <w:tcW w:w="986" w:type="dxa"/>
            <w:tcBorders>
              <w:top w:val="single" w:sz="8.48" w:space="0" w:color="000000"/>
              <w:bottom w:val="single" w:sz="4.640" w:space="0" w:color="000000"/>
              <w:left w:val="single" w:sz="8.472" w:space="0" w:color="000000"/>
              <w:right w:val="single" w:sz="4.648" w:space="0" w:color="000000"/>
            </w:tcBorders>
          </w:tcPr>
          <w:p>
            <w:pPr/>
            <w:rPr/>
          </w:p>
        </w:tc>
        <w:tc>
          <w:tcPr>
            <w:tcW w:w="1699" w:type="dxa"/>
            <w:tcBorders>
              <w:top w:val="single" w:sz="8.48" w:space="0" w:color="000000"/>
              <w:bottom w:val="single" w:sz="4.640" w:space="0" w:color="000000"/>
              <w:left w:val="single" w:sz="4.648" w:space="0" w:color="000000"/>
              <w:right w:val="single" w:sz="4.648" w:space="0" w:color="000000"/>
            </w:tcBorders>
          </w:tcPr>
          <w:p>
            <w:pPr/>
            <w:rPr/>
          </w:p>
        </w:tc>
        <w:tc>
          <w:tcPr>
            <w:tcW w:w="1841" w:type="dxa"/>
            <w:tcBorders>
              <w:top w:val="single" w:sz="8.48" w:space="0" w:color="000000"/>
              <w:bottom w:val="single" w:sz="4.640" w:space="0" w:color="000000"/>
              <w:left w:val="single" w:sz="4.6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991" w:type="dxa"/>
            <w:tcBorders>
              <w:top w:val="single" w:sz="8.48" w:space="0" w:color="000000"/>
              <w:bottom w:val="single" w:sz="4.640" w:space="0" w:color="000000"/>
              <w:left w:val="single" w:sz="8.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699" w:type="dxa"/>
            <w:tcBorders>
              <w:top w:val="single" w:sz="8.48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836" w:type="dxa"/>
            <w:tcBorders>
              <w:top w:val="single" w:sz="8.48" w:space="0" w:color="000000"/>
              <w:bottom w:val="single" w:sz="4.640" w:space="0" w:color="000000"/>
              <w:left w:val="single" w:sz="4.640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240" w:hRule="exact"/>
        </w:trPr>
        <w:tc>
          <w:tcPr>
            <w:tcW w:w="986" w:type="dxa"/>
            <w:tcBorders>
              <w:top w:val="single" w:sz="4.640" w:space="0" w:color="000000"/>
              <w:bottom w:val="single" w:sz="4.648" w:space="0" w:color="000000"/>
              <w:left w:val="single" w:sz="8.472" w:space="0" w:color="000000"/>
              <w:right w:val="single" w:sz="4.648" w:space="0" w:color="000000"/>
            </w:tcBorders>
          </w:tcPr>
          <w:p>
            <w:pPr/>
            <w:rPr/>
          </w:p>
        </w:tc>
        <w:tc>
          <w:tcPr>
            <w:tcW w:w="1699" w:type="dxa"/>
            <w:tcBorders>
              <w:top w:val="single" w:sz="4.640" w:space="0" w:color="000000"/>
              <w:bottom w:val="single" w:sz="4.648" w:space="0" w:color="000000"/>
              <w:left w:val="single" w:sz="4.648" w:space="0" w:color="000000"/>
              <w:right w:val="single" w:sz="4.648" w:space="0" w:color="000000"/>
            </w:tcBorders>
          </w:tcPr>
          <w:p>
            <w:pPr/>
            <w:rPr/>
          </w:p>
        </w:tc>
        <w:tc>
          <w:tcPr>
            <w:tcW w:w="1841" w:type="dxa"/>
            <w:tcBorders>
              <w:top w:val="single" w:sz="4.640" w:space="0" w:color="000000"/>
              <w:bottom w:val="single" w:sz="4.648" w:space="0" w:color="000000"/>
              <w:left w:val="single" w:sz="4.6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991" w:type="dxa"/>
            <w:tcBorders>
              <w:top w:val="single" w:sz="4.640" w:space="0" w:color="000000"/>
              <w:bottom w:val="single" w:sz="4.648" w:space="0" w:color="000000"/>
              <w:left w:val="single" w:sz="8.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699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836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247" w:hRule="exact"/>
        </w:trPr>
        <w:tc>
          <w:tcPr>
            <w:tcW w:w="986" w:type="dxa"/>
            <w:tcBorders>
              <w:top w:val="single" w:sz="4.648" w:space="0" w:color="000000"/>
              <w:bottom w:val="single" w:sz="8.48" w:space="0" w:color="000000"/>
              <w:left w:val="single" w:sz="8.472" w:space="0" w:color="000000"/>
              <w:right w:val="single" w:sz="4.648" w:space="0" w:color="000000"/>
            </w:tcBorders>
          </w:tcPr>
          <w:p>
            <w:pPr/>
            <w:rPr/>
          </w:p>
        </w:tc>
        <w:tc>
          <w:tcPr>
            <w:tcW w:w="1699" w:type="dxa"/>
            <w:tcBorders>
              <w:top w:val="single" w:sz="4.648" w:space="0" w:color="000000"/>
              <w:bottom w:val="single" w:sz="8.48" w:space="0" w:color="000000"/>
              <w:left w:val="single" w:sz="4.648" w:space="0" w:color="000000"/>
              <w:right w:val="single" w:sz="4.648" w:space="0" w:color="000000"/>
            </w:tcBorders>
          </w:tcPr>
          <w:p>
            <w:pPr/>
            <w:rPr/>
          </w:p>
        </w:tc>
        <w:tc>
          <w:tcPr>
            <w:tcW w:w="1841" w:type="dxa"/>
            <w:tcBorders>
              <w:top w:val="single" w:sz="4.648" w:space="0" w:color="000000"/>
              <w:bottom w:val="single" w:sz="8.48" w:space="0" w:color="000000"/>
              <w:left w:val="single" w:sz="4.6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991" w:type="dxa"/>
            <w:tcBorders>
              <w:top w:val="single" w:sz="4.648" w:space="0" w:color="000000"/>
              <w:bottom w:val="single" w:sz="8.48" w:space="0" w:color="000000"/>
              <w:left w:val="single" w:sz="8.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699" w:type="dxa"/>
            <w:tcBorders>
              <w:top w:val="single" w:sz="4.648" w:space="0" w:color="000000"/>
              <w:bottom w:val="single" w:sz="8.48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836" w:type="dxa"/>
            <w:tcBorders>
              <w:top w:val="single" w:sz="4.648" w:space="0" w:color="000000"/>
              <w:bottom w:val="single" w:sz="8.48" w:space="0" w:color="000000"/>
              <w:left w:val="single" w:sz="4.640" w:space="0" w:color="000000"/>
              <w:right w:val="single" w:sz="8.48" w:space="0" w:color="000000"/>
            </w:tcBorders>
          </w:tcPr>
          <w:p>
            <w:pPr/>
            <w:rPr/>
          </w:p>
        </w:tc>
      </w:tr>
    </w:tbl>
    <w:p>
      <w:pPr>
        <w:spacing w:before="9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33" w:after="0" w:line="247" w:lineRule="exact"/>
        <w:ind w:left="116" w:right="-20"/>
        <w:jc w:val="left"/>
        <w:rPr>
          <w:rFonts w:ascii="Arial Narrow" w:hAnsi="Arial Narrow" w:cs="Arial Narrow" w:eastAsia="Arial Narrow"/>
          <w:sz w:val="22"/>
          <w:szCs w:val="22"/>
        </w:rPr>
      </w:pPr>
      <w:rPr/>
      <w:r>
        <w:rPr>
          <w:rFonts w:ascii="Arial Narrow" w:hAnsi="Arial Narrow" w:cs="Arial Narrow" w:eastAsia="Arial Narrow"/>
          <w:sz w:val="22"/>
          <w:szCs w:val="22"/>
          <w:spacing w:val="0"/>
          <w:w w:val="100"/>
          <w:position w:val="-1"/>
        </w:rPr>
        <w:t>3)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  <w:position w:val="0"/>
        </w:rPr>
      </w:r>
    </w:p>
    <w:p>
      <w:pPr>
        <w:spacing w:before="5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05.410004" w:type="dxa"/>
      </w:tblPr>
      <w:tblGrid/>
      <w:tr>
        <w:trPr>
          <w:trHeight w:val="245" w:hRule="exact"/>
        </w:trPr>
        <w:tc>
          <w:tcPr>
            <w:tcW w:w="4526" w:type="dxa"/>
            <w:gridSpan w:val="2"/>
            <w:tcBorders>
              <w:top w:val="single" w:sz="8.48" w:space="0" w:color="000000"/>
              <w:bottom w:val="single" w:sz="4.640" w:space="0" w:color="000000"/>
              <w:left w:val="single" w:sz="8.472" w:space="0" w:color="000000"/>
              <w:right w:val="single" w:sz="8.48" w:space="0" w:color="000000"/>
            </w:tcBorders>
          </w:tcPr>
          <w:p>
            <w:pPr>
              <w:spacing w:before="0" w:after="0" w:line="226" w:lineRule="exact"/>
              <w:ind w:left="1180" w:right="-2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Pr/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Nad</w:t>
            </w:r>
            <w:r>
              <w:rPr>
                <w:rFonts w:ascii="Arial" w:hAnsi="Arial" w:cs="Arial" w:eastAsia="Arial"/>
                <w:sz w:val="20"/>
                <w:szCs w:val="20"/>
                <w:spacing w:val="2"/>
                <w:w w:val="100"/>
              </w:rPr>
              <w:t>o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bu</w:t>
            </w:r>
            <w:r>
              <w:rPr>
                <w:rFonts w:ascii="Arial" w:hAnsi="Arial" w:cs="Arial" w:eastAsia="Arial"/>
                <w:sz w:val="20"/>
                <w:szCs w:val="20"/>
                <w:spacing w:val="2"/>
                <w:w w:val="100"/>
              </w:rPr>
              <w:t>d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nuté</w:t>
            </w:r>
            <w:r>
              <w:rPr>
                <w:rFonts w:ascii="Arial" w:hAnsi="Arial" w:cs="Arial" w:eastAsia="Arial"/>
                <w:sz w:val="20"/>
                <w:szCs w:val="20"/>
                <w:spacing w:val="-1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po</w:t>
            </w:r>
            <w:r>
              <w:rPr>
                <w:rFonts w:ascii="Arial" w:hAnsi="Arial" w:cs="Arial" w:eastAsia="Arial"/>
                <w:sz w:val="20"/>
                <w:szCs w:val="20"/>
                <w:spacing w:val="1"/>
                <w:w w:val="100"/>
              </w:rPr>
              <w:t>č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as</w:t>
            </w:r>
            <w:r>
              <w:rPr>
                <w:rFonts w:ascii="Arial" w:hAnsi="Arial" w:cs="Arial" w:eastAsia="Arial"/>
                <w:sz w:val="20"/>
                <w:szCs w:val="20"/>
                <w:spacing w:val="-4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ÚO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526" w:type="dxa"/>
            <w:gridSpan w:val="2"/>
            <w:tcBorders>
              <w:top w:val="single" w:sz="8.48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14" w:lineRule="exact"/>
              <w:ind w:left="550" w:right="-2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Pr/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Prevedené</w:t>
            </w:r>
            <w:r>
              <w:rPr>
                <w:rFonts w:ascii="Arial" w:hAnsi="Arial" w:cs="Arial" w:eastAsia="Arial"/>
                <w:sz w:val="20"/>
                <w:szCs w:val="20"/>
                <w:spacing w:val="-11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na</w:t>
            </w:r>
            <w:r>
              <w:rPr>
                <w:rFonts w:ascii="Arial" w:hAnsi="Arial" w:cs="Arial" w:eastAsia="Arial"/>
                <w:sz w:val="20"/>
                <w:szCs w:val="20"/>
                <w:spacing w:val="-3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inú</w:t>
            </w:r>
            <w:r>
              <w:rPr>
                <w:rFonts w:ascii="Arial" w:hAnsi="Arial" w:cs="Arial" w:eastAsia="Arial"/>
                <w:sz w:val="20"/>
                <w:szCs w:val="20"/>
                <w:spacing w:val="-4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osobu</w:t>
            </w:r>
            <w:r>
              <w:rPr>
                <w:rFonts w:ascii="Arial" w:hAnsi="Arial" w:cs="Arial" w:eastAsia="Arial"/>
                <w:sz w:val="20"/>
                <w:szCs w:val="20"/>
                <w:spacing w:val="-6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počas</w:t>
            </w:r>
            <w:r>
              <w:rPr>
                <w:rFonts w:ascii="Arial" w:hAnsi="Arial" w:cs="Arial" w:eastAsia="Arial"/>
                <w:sz w:val="20"/>
                <w:szCs w:val="20"/>
                <w:spacing w:val="-6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ÚO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475" w:hRule="exact"/>
        </w:trPr>
        <w:tc>
          <w:tcPr>
            <w:tcW w:w="2246" w:type="dxa"/>
            <w:tcBorders>
              <w:top w:val="single" w:sz="4.640" w:space="0" w:color="000000"/>
              <w:bottom w:val="single" w:sz="8.48" w:space="0" w:color="000000"/>
              <w:left w:val="single" w:sz="8.472" w:space="0" w:color="000000"/>
              <w:right w:val="single" w:sz="4.648" w:space="0" w:color="000000"/>
            </w:tcBorders>
          </w:tcPr>
          <w:p>
            <w:pPr>
              <w:spacing w:before="10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759" w:right="872"/>
              <w:jc w:val="center"/>
              <w:rPr>
                <w:rFonts w:ascii="Arial" w:hAnsi="Arial" w:cs="Arial" w:eastAsia="Arial"/>
                <w:sz w:val="20"/>
                <w:szCs w:val="20"/>
              </w:rPr>
            </w:pPr>
            <w:rPr/>
            <w:r>
              <w:rPr>
                <w:rFonts w:ascii="Arial" w:hAnsi="Arial" w:cs="Arial" w:eastAsia="Arial"/>
                <w:sz w:val="20"/>
                <w:szCs w:val="20"/>
                <w:spacing w:val="-1"/>
                <w:w w:val="99"/>
              </w:rPr>
              <w:t>P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99"/>
              </w:rPr>
              <w:t>o</w:t>
            </w:r>
            <w:r>
              <w:rPr>
                <w:rFonts w:ascii="Arial" w:hAnsi="Arial" w:cs="Arial" w:eastAsia="Arial"/>
                <w:sz w:val="20"/>
                <w:szCs w:val="20"/>
                <w:spacing w:val="1"/>
                <w:w w:val="99"/>
              </w:rPr>
              <w:t>č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99"/>
              </w:rPr>
              <w:t>et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280" w:type="dxa"/>
            <w:tcBorders>
              <w:top w:val="single" w:sz="4.640" w:space="0" w:color="000000"/>
              <w:bottom w:val="single" w:sz="8.48" w:space="0" w:color="000000"/>
              <w:left w:val="single" w:sz="4.648" w:space="0" w:color="000000"/>
              <w:right w:val="single" w:sz="8.48" w:space="0" w:color="000000"/>
            </w:tcBorders>
          </w:tcPr>
          <w:p>
            <w:pPr>
              <w:spacing w:before="0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789" w:right="-2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Pr/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H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odnota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191" w:type="dxa"/>
            <w:tcBorders>
              <w:top w:val="single" w:sz="4.640" w:space="0" w:color="000000"/>
              <w:bottom w:val="single" w:sz="8.48" w:space="0" w:color="000000"/>
              <w:left w:val="single" w:sz="8.48" w:space="0" w:color="000000"/>
              <w:right w:val="single" w:sz="4.640" w:space="0" w:color="000000"/>
            </w:tcBorders>
          </w:tcPr>
          <w:p>
            <w:pPr>
              <w:spacing w:before="97" w:after="0" w:line="240" w:lineRule="auto"/>
              <w:ind w:left="776" w:right="802"/>
              <w:jc w:val="center"/>
              <w:rPr>
                <w:rFonts w:ascii="Arial" w:hAnsi="Arial" w:cs="Arial" w:eastAsia="Arial"/>
                <w:sz w:val="20"/>
                <w:szCs w:val="20"/>
              </w:rPr>
            </w:pPr>
            <w:rPr/>
            <w:r>
              <w:rPr>
                <w:rFonts w:ascii="Arial" w:hAnsi="Arial" w:cs="Arial" w:eastAsia="Arial"/>
                <w:sz w:val="20"/>
                <w:szCs w:val="20"/>
                <w:spacing w:val="0"/>
                <w:w w:val="99"/>
              </w:rPr>
              <w:t>Počet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335" w:type="dxa"/>
            <w:tcBorders>
              <w:top w:val="single" w:sz="4.640" w:space="0" w:color="000000"/>
              <w:bottom w:val="single" w:sz="8.48" w:space="0" w:color="000000"/>
              <w:left w:val="single" w:sz="4.640" w:space="0" w:color="000000"/>
              <w:right w:val="single" w:sz="8.48" w:space="0" w:color="000000"/>
            </w:tcBorders>
          </w:tcPr>
          <w:p>
            <w:pPr>
              <w:spacing w:before="87" w:after="0" w:line="240" w:lineRule="auto"/>
              <w:ind w:left="799" w:right="-2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Pr/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H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odnota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245" w:hRule="exact"/>
        </w:trPr>
        <w:tc>
          <w:tcPr>
            <w:tcW w:w="2246" w:type="dxa"/>
            <w:tcBorders>
              <w:top w:val="single" w:sz="8.48" w:space="0" w:color="000000"/>
              <w:bottom w:val="single" w:sz="4.640" w:space="0" w:color="000000"/>
              <w:left w:val="single" w:sz="8.472" w:space="0" w:color="000000"/>
              <w:right w:val="single" w:sz="4.648" w:space="0" w:color="000000"/>
            </w:tcBorders>
          </w:tcPr>
          <w:p>
            <w:pPr/>
            <w:rPr/>
          </w:p>
        </w:tc>
        <w:tc>
          <w:tcPr>
            <w:tcW w:w="2280" w:type="dxa"/>
            <w:tcBorders>
              <w:top w:val="single" w:sz="8.48" w:space="0" w:color="000000"/>
              <w:bottom w:val="single" w:sz="4.640" w:space="0" w:color="000000"/>
              <w:left w:val="single" w:sz="4.6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2191" w:type="dxa"/>
            <w:tcBorders>
              <w:top w:val="single" w:sz="8.48" w:space="0" w:color="000000"/>
              <w:bottom w:val="single" w:sz="4.640" w:space="0" w:color="000000"/>
              <w:left w:val="single" w:sz="8.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335" w:type="dxa"/>
            <w:tcBorders>
              <w:top w:val="single" w:sz="8.48" w:space="0" w:color="000000"/>
              <w:bottom w:val="single" w:sz="4.640" w:space="0" w:color="000000"/>
              <w:left w:val="single" w:sz="4.640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240" w:hRule="exact"/>
        </w:trPr>
        <w:tc>
          <w:tcPr>
            <w:tcW w:w="2246" w:type="dxa"/>
            <w:tcBorders>
              <w:top w:val="single" w:sz="4.640" w:space="0" w:color="000000"/>
              <w:bottom w:val="single" w:sz="4.640" w:space="0" w:color="000000"/>
              <w:left w:val="single" w:sz="8.472" w:space="0" w:color="000000"/>
              <w:right w:val="single" w:sz="4.648" w:space="0" w:color="000000"/>
            </w:tcBorders>
          </w:tcPr>
          <w:p>
            <w:pPr/>
            <w:rPr/>
          </w:p>
        </w:tc>
        <w:tc>
          <w:tcPr>
            <w:tcW w:w="2280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2191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335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245" w:hRule="exact"/>
        </w:trPr>
        <w:tc>
          <w:tcPr>
            <w:tcW w:w="2246" w:type="dxa"/>
            <w:tcBorders>
              <w:top w:val="single" w:sz="4.640" w:space="0" w:color="000000"/>
              <w:bottom w:val="single" w:sz="8.48" w:space="0" w:color="000000"/>
              <w:left w:val="single" w:sz="8.472" w:space="0" w:color="000000"/>
              <w:right w:val="single" w:sz="4.648" w:space="0" w:color="000000"/>
            </w:tcBorders>
          </w:tcPr>
          <w:p>
            <w:pPr/>
            <w:rPr/>
          </w:p>
        </w:tc>
        <w:tc>
          <w:tcPr>
            <w:tcW w:w="2280" w:type="dxa"/>
            <w:tcBorders>
              <w:top w:val="single" w:sz="4.640" w:space="0" w:color="000000"/>
              <w:bottom w:val="single" w:sz="8.48" w:space="0" w:color="000000"/>
              <w:left w:val="single" w:sz="4.6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2191" w:type="dxa"/>
            <w:tcBorders>
              <w:top w:val="single" w:sz="4.640" w:space="0" w:color="000000"/>
              <w:bottom w:val="single" w:sz="8.48" w:space="0" w:color="000000"/>
              <w:left w:val="single" w:sz="8.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335" w:type="dxa"/>
            <w:tcBorders>
              <w:top w:val="single" w:sz="4.640" w:space="0" w:color="000000"/>
              <w:bottom w:val="single" w:sz="8.48" w:space="0" w:color="000000"/>
              <w:left w:val="single" w:sz="4.640" w:space="0" w:color="000000"/>
              <w:right w:val="single" w:sz="8.48" w:space="0" w:color="000000"/>
            </w:tcBorders>
          </w:tcPr>
          <w:p>
            <w:pPr/>
            <w:rPr/>
          </w:p>
        </w:tc>
      </w:tr>
    </w:tbl>
    <w:p>
      <w:pPr>
        <w:spacing w:before="9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33" w:after="0" w:line="247" w:lineRule="exact"/>
        <w:ind w:left="116" w:right="-20"/>
        <w:jc w:val="left"/>
        <w:rPr>
          <w:rFonts w:ascii="Arial Narrow" w:hAnsi="Arial Narrow" w:cs="Arial Narrow" w:eastAsia="Arial Narrow"/>
          <w:sz w:val="22"/>
          <w:szCs w:val="22"/>
        </w:rPr>
      </w:pPr>
      <w:rPr/>
      <w:r>
        <w:rPr>
          <w:rFonts w:ascii="Arial Narrow" w:hAnsi="Arial Narrow" w:cs="Arial Narrow" w:eastAsia="Arial Narrow"/>
          <w:sz w:val="22"/>
          <w:szCs w:val="22"/>
          <w:spacing w:val="0"/>
          <w:w w:val="100"/>
          <w:position w:val="-1"/>
        </w:rPr>
        <w:t>4)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  <w:position w:val="0"/>
        </w:rPr>
      </w:r>
    </w:p>
    <w:p>
      <w:pPr>
        <w:spacing w:before="5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05.410004" w:type="dxa"/>
      </w:tblPr>
      <w:tblGrid/>
      <w:tr>
        <w:trPr>
          <w:trHeight w:val="247" w:hRule="exact"/>
        </w:trPr>
        <w:tc>
          <w:tcPr>
            <w:tcW w:w="7934" w:type="dxa"/>
            <w:gridSpan w:val="4"/>
            <w:tcBorders>
              <w:top w:val="single" w:sz="8.48" w:space="0" w:color="000000"/>
              <w:bottom w:val="single" w:sz="4.648" w:space="0" w:color="000000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0" w:after="0" w:line="229" w:lineRule="exact"/>
              <w:ind w:left="2589" w:right="-2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Pr/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V</w:t>
            </w:r>
            <w:r>
              <w:rPr>
                <w:rFonts w:ascii="Arial" w:hAnsi="Arial" w:cs="Arial" w:eastAsia="Arial"/>
                <w:sz w:val="20"/>
                <w:szCs w:val="20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d</w:t>
            </w:r>
            <w:r>
              <w:rPr>
                <w:rFonts w:ascii="Arial" w:hAnsi="Arial" w:cs="Arial" w:eastAsia="Arial"/>
                <w:sz w:val="20"/>
                <w:szCs w:val="20"/>
                <w:spacing w:val="3"/>
                <w:w w:val="100"/>
              </w:rPr>
              <w:t>r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ž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be</w:t>
            </w:r>
            <w:r>
              <w:rPr>
                <w:rFonts w:ascii="Arial" w:hAnsi="Arial" w:cs="Arial" w:eastAsia="Arial"/>
                <w:sz w:val="20"/>
                <w:szCs w:val="20"/>
                <w:spacing w:val="-6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k</w:t>
            </w:r>
            <w:r>
              <w:rPr>
                <w:rFonts w:ascii="Arial" w:hAnsi="Arial" w:cs="Arial" w:eastAsia="Arial"/>
                <w:sz w:val="20"/>
                <w:szCs w:val="20"/>
                <w:spacing w:val="2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po</w:t>
            </w:r>
            <w:r>
              <w:rPr>
                <w:rFonts w:ascii="Arial" w:hAnsi="Arial" w:cs="Arial" w:eastAsia="Arial"/>
                <w:sz w:val="20"/>
                <w:szCs w:val="20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l</w:t>
            </w:r>
            <w:r>
              <w:rPr>
                <w:rFonts w:ascii="Arial" w:hAnsi="Arial" w:cs="Arial" w:eastAsia="Arial"/>
                <w:sz w:val="20"/>
                <w:szCs w:val="20"/>
                <w:spacing w:val="2"/>
                <w:w w:val="100"/>
              </w:rPr>
              <w:t>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dné</w:t>
            </w:r>
            <w:r>
              <w:rPr>
                <w:rFonts w:ascii="Arial" w:hAnsi="Arial" w:cs="Arial" w:eastAsia="Arial"/>
                <w:sz w:val="20"/>
                <w:szCs w:val="20"/>
                <w:spacing w:val="4"/>
                <w:w w:val="100"/>
              </w:rPr>
              <w:t>m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u</w:t>
            </w:r>
            <w:r>
              <w:rPr>
                <w:rFonts w:ascii="Arial" w:hAnsi="Arial" w:cs="Arial" w:eastAsia="Arial"/>
                <w:sz w:val="20"/>
                <w:szCs w:val="20"/>
                <w:spacing w:val="-12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dňu</w:t>
            </w:r>
            <w:r>
              <w:rPr>
                <w:rFonts w:ascii="Arial" w:hAnsi="Arial" w:cs="Arial" w:eastAsia="Arial"/>
                <w:sz w:val="20"/>
                <w:szCs w:val="20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ÚO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245" w:hRule="exact"/>
        </w:trPr>
        <w:tc>
          <w:tcPr>
            <w:tcW w:w="1130" w:type="dxa"/>
            <w:tcBorders>
              <w:top w:val="single" w:sz="4.648" w:space="0" w:color="000000"/>
              <w:bottom w:val="single" w:sz="8.472" w:space="0" w:color="000000"/>
              <w:left w:val="single" w:sz="8.472" w:space="0" w:color="000000"/>
              <w:right w:val="single" w:sz="4.648" w:space="0" w:color="000000"/>
            </w:tcBorders>
          </w:tcPr>
          <w:p>
            <w:pPr>
              <w:spacing w:before="0" w:after="0" w:line="226" w:lineRule="exact"/>
              <w:ind w:left="100" w:right="-2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Pr/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o</w:t>
            </w:r>
            <w:r>
              <w:rPr>
                <w:rFonts w:ascii="Arial" w:hAnsi="Arial" w:cs="Arial" w:eastAsia="Arial"/>
                <w:sz w:val="20"/>
                <w:szCs w:val="20"/>
                <w:spacing w:val="1"/>
                <w:w w:val="100"/>
              </w:rPr>
              <w:t>č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et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985" w:type="dxa"/>
            <w:tcBorders>
              <w:top w:val="single" w:sz="4.648" w:space="0" w:color="000000"/>
              <w:bottom w:val="single" w:sz="8.472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0" w:after="0" w:line="226" w:lineRule="exact"/>
              <w:ind w:left="102" w:right="-2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Pr/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Men</w:t>
            </w:r>
            <w:r>
              <w:rPr>
                <w:rFonts w:ascii="Arial" w:hAnsi="Arial" w:cs="Arial" w:eastAsia="Arial"/>
                <w:sz w:val="20"/>
                <w:szCs w:val="20"/>
                <w:spacing w:val="2"/>
                <w:w w:val="100"/>
              </w:rPr>
              <w:t>o</w:t>
            </w:r>
            <w:r>
              <w:rPr>
                <w:rFonts w:ascii="Arial" w:hAnsi="Arial" w:cs="Arial" w:eastAsia="Arial"/>
                <w:sz w:val="20"/>
                <w:szCs w:val="20"/>
                <w:spacing w:val="1"/>
                <w:w w:val="100"/>
              </w:rPr>
              <w:t>v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tá</w:t>
            </w:r>
            <w:r>
              <w:rPr>
                <w:rFonts w:ascii="Arial" w:hAnsi="Arial" w:cs="Arial" w:eastAsia="Arial"/>
                <w:sz w:val="20"/>
                <w:szCs w:val="20"/>
                <w:spacing w:val="-6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ho</w:t>
            </w:r>
            <w:r>
              <w:rPr>
                <w:rFonts w:ascii="Arial" w:hAnsi="Arial" w:cs="Arial" w:eastAsia="Arial"/>
                <w:sz w:val="20"/>
                <w:szCs w:val="20"/>
                <w:spacing w:val="2"/>
                <w:w w:val="100"/>
              </w:rPr>
              <w:t>d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no</w:t>
            </w:r>
            <w:r>
              <w:rPr>
                <w:rFonts w:ascii="Arial" w:hAnsi="Arial" w:cs="Arial" w:eastAsia="Arial"/>
                <w:sz w:val="20"/>
                <w:szCs w:val="20"/>
                <w:spacing w:val="2"/>
                <w:w w:val="100"/>
              </w:rPr>
              <w:t>t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321" w:type="dxa"/>
            <w:tcBorders>
              <w:top w:val="single" w:sz="4.648" w:space="0" w:color="000000"/>
              <w:bottom w:val="single" w:sz="8.472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0" w:after="0" w:line="226" w:lineRule="exact"/>
              <w:ind w:left="102" w:right="-2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Pr/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Nad</w:t>
            </w:r>
            <w:r>
              <w:rPr>
                <w:rFonts w:ascii="Arial" w:hAnsi="Arial" w:cs="Arial" w:eastAsia="Arial"/>
                <w:sz w:val="20"/>
                <w:szCs w:val="20"/>
                <w:spacing w:val="2"/>
                <w:w w:val="100"/>
              </w:rPr>
              <w:t>o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bú</w:t>
            </w:r>
            <w:r>
              <w:rPr>
                <w:rFonts w:ascii="Arial" w:hAnsi="Arial" w:cs="Arial" w:eastAsia="Arial"/>
                <w:sz w:val="20"/>
                <w:szCs w:val="20"/>
                <w:spacing w:val="2"/>
                <w:w w:val="100"/>
              </w:rPr>
              <w:t>d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20"/>
                <w:szCs w:val="20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20"/>
                <w:szCs w:val="20"/>
                <w:spacing w:val="-1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ho</w:t>
            </w:r>
            <w:r>
              <w:rPr>
                <w:rFonts w:ascii="Arial" w:hAnsi="Arial" w:cs="Arial" w:eastAsia="Arial"/>
                <w:sz w:val="20"/>
                <w:szCs w:val="20"/>
                <w:spacing w:val="2"/>
                <w:w w:val="100"/>
              </w:rPr>
              <w:t>d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no</w:t>
            </w:r>
            <w:r>
              <w:rPr>
                <w:rFonts w:ascii="Arial" w:hAnsi="Arial" w:cs="Arial" w:eastAsia="Arial"/>
                <w:sz w:val="20"/>
                <w:szCs w:val="20"/>
                <w:spacing w:val="2"/>
                <w:w w:val="100"/>
              </w:rPr>
              <w:t>t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498" w:type="dxa"/>
            <w:tcBorders>
              <w:top w:val="single" w:sz="4.648" w:space="0" w:color="000000"/>
              <w:bottom w:val="single" w:sz="8.472" w:space="0" w:color="000000"/>
              <w:left w:val="single" w:sz="4.648" w:space="0" w:color="000000"/>
              <w:right w:val="single" w:sz="8.472" w:space="0" w:color="000000"/>
            </w:tcBorders>
          </w:tcPr>
          <w:p>
            <w:pPr>
              <w:spacing w:before="0" w:after="0" w:line="226" w:lineRule="exact"/>
              <w:ind w:left="105" w:right="-2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Pr/>
            <w:r>
              <w:rPr>
                <w:rFonts w:ascii="Arial" w:hAnsi="Arial" w:cs="Arial" w:eastAsia="Arial"/>
                <w:sz w:val="20"/>
                <w:szCs w:val="20"/>
                <w:spacing w:val="1"/>
                <w:w w:val="100"/>
              </w:rPr>
              <w:t>%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po</w:t>
            </w:r>
            <w:r>
              <w:rPr>
                <w:rFonts w:ascii="Arial" w:hAnsi="Arial" w:cs="Arial" w:eastAsia="Arial"/>
                <w:sz w:val="20"/>
                <w:szCs w:val="20"/>
                <w:spacing w:val="2"/>
                <w:w w:val="100"/>
              </w:rPr>
              <w:t>d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Arial" w:hAnsi="Arial" w:cs="Arial" w:eastAsia="Arial"/>
                <w:sz w:val="20"/>
                <w:szCs w:val="20"/>
                <w:spacing w:val="2"/>
                <w:w w:val="100"/>
              </w:rPr>
              <w:t>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l</w:t>
            </w:r>
            <w:r>
              <w:rPr>
                <w:rFonts w:ascii="Arial" w:hAnsi="Arial" w:cs="Arial" w:eastAsia="Arial"/>
                <w:sz w:val="20"/>
                <w:szCs w:val="20"/>
                <w:spacing w:val="-8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na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upí</w:t>
            </w:r>
            <w:r>
              <w:rPr>
                <w:rFonts w:ascii="Arial" w:hAnsi="Arial" w:cs="Arial" w:eastAsia="Arial"/>
                <w:sz w:val="20"/>
                <w:szCs w:val="20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20"/>
                <w:szCs w:val="20"/>
                <w:spacing w:val="2"/>
                <w:w w:val="100"/>
              </w:rPr>
              <w:t>a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nom</w:t>
            </w:r>
            <w:r>
              <w:rPr>
                <w:rFonts w:ascii="Arial" w:hAnsi="Arial" w:cs="Arial" w:eastAsia="Arial"/>
                <w:sz w:val="20"/>
                <w:szCs w:val="20"/>
                <w:spacing w:val="-5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1"/>
                <w:w w:val="100"/>
              </w:rPr>
              <w:t>Z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245" w:hRule="exact"/>
        </w:trPr>
        <w:tc>
          <w:tcPr>
            <w:tcW w:w="1130" w:type="dxa"/>
            <w:tcBorders>
              <w:top w:val="single" w:sz="8.472" w:space="0" w:color="000000"/>
              <w:bottom w:val="single" w:sz="4.648" w:space="0" w:color="000000"/>
              <w:left w:val="single" w:sz="8.472" w:space="0" w:color="000000"/>
              <w:right w:val="single" w:sz="4.648" w:space="0" w:color="000000"/>
            </w:tcBorders>
          </w:tcPr>
          <w:p>
            <w:pPr/>
            <w:rPr/>
          </w:p>
        </w:tc>
        <w:tc>
          <w:tcPr>
            <w:tcW w:w="1985" w:type="dxa"/>
            <w:tcBorders>
              <w:top w:val="single" w:sz="8.472" w:space="0" w:color="000000"/>
              <w:bottom w:val="single" w:sz="4.648" w:space="0" w:color="000000"/>
              <w:left w:val="single" w:sz="4.6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321" w:type="dxa"/>
            <w:tcBorders>
              <w:top w:val="single" w:sz="8.472" w:space="0" w:color="000000"/>
              <w:bottom w:val="single" w:sz="4.648" w:space="0" w:color="000000"/>
              <w:left w:val="single" w:sz="4.640" w:space="0" w:color="000000"/>
              <w:right w:val="single" w:sz="4.648" w:space="0" w:color="000000"/>
            </w:tcBorders>
          </w:tcPr>
          <w:p>
            <w:pPr/>
            <w:rPr/>
          </w:p>
        </w:tc>
        <w:tc>
          <w:tcPr>
            <w:tcW w:w="2498" w:type="dxa"/>
            <w:tcBorders>
              <w:top w:val="single" w:sz="8.472" w:space="0" w:color="000000"/>
              <w:bottom w:val="single" w:sz="4.648" w:space="0" w:color="000000"/>
              <w:left w:val="single" w:sz="4.648" w:space="0" w:color="000000"/>
              <w:right w:val="single" w:sz="8.472" w:space="0" w:color="000000"/>
            </w:tcBorders>
          </w:tcPr>
          <w:p>
            <w:pPr/>
            <w:rPr/>
          </w:p>
        </w:tc>
      </w:tr>
      <w:tr>
        <w:trPr>
          <w:trHeight w:val="240" w:hRule="exact"/>
        </w:trPr>
        <w:tc>
          <w:tcPr>
            <w:tcW w:w="1130" w:type="dxa"/>
            <w:tcBorders>
              <w:top w:val="single" w:sz="4.648" w:space="0" w:color="000000"/>
              <w:bottom w:val="single" w:sz="4.640" w:space="0" w:color="000000"/>
              <w:left w:val="single" w:sz="8.472" w:space="0" w:color="000000"/>
              <w:right w:val="single" w:sz="4.648" w:space="0" w:color="000000"/>
            </w:tcBorders>
          </w:tcPr>
          <w:p>
            <w:pPr/>
            <w:rPr/>
          </w:p>
        </w:tc>
        <w:tc>
          <w:tcPr>
            <w:tcW w:w="1985" w:type="dxa"/>
            <w:tcBorders>
              <w:top w:val="single" w:sz="4.648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321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/>
            <w:rPr/>
          </w:p>
        </w:tc>
        <w:tc>
          <w:tcPr>
            <w:tcW w:w="2498" w:type="dxa"/>
            <w:tcBorders>
              <w:top w:val="single" w:sz="4.648" w:space="0" w:color="000000"/>
              <w:bottom w:val="single" w:sz="4.640" w:space="0" w:color="000000"/>
              <w:left w:val="single" w:sz="4.648" w:space="0" w:color="000000"/>
              <w:right w:val="single" w:sz="8.472" w:space="0" w:color="000000"/>
            </w:tcBorders>
          </w:tcPr>
          <w:p>
            <w:pPr/>
            <w:rPr/>
          </w:p>
        </w:tc>
      </w:tr>
      <w:tr>
        <w:trPr>
          <w:trHeight w:val="245" w:hRule="exact"/>
        </w:trPr>
        <w:tc>
          <w:tcPr>
            <w:tcW w:w="1130" w:type="dxa"/>
            <w:tcBorders>
              <w:top w:val="single" w:sz="4.640" w:space="0" w:color="000000"/>
              <w:bottom w:val="single" w:sz="8.48" w:space="0" w:color="000000"/>
              <w:left w:val="single" w:sz="8.472" w:space="0" w:color="000000"/>
              <w:right w:val="single" w:sz="4.648" w:space="0" w:color="000000"/>
            </w:tcBorders>
          </w:tcPr>
          <w:p>
            <w:pPr/>
            <w:rPr/>
          </w:p>
        </w:tc>
        <w:tc>
          <w:tcPr>
            <w:tcW w:w="1985" w:type="dxa"/>
            <w:tcBorders>
              <w:top w:val="single" w:sz="4.640" w:space="0" w:color="000000"/>
              <w:bottom w:val="single" w:sz="8.48" w:space="0" w:color="000000"/>
              <w:left w:val="single" w:sz="4.6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321" w:type="dxa"/>
            <w:tcBorders>
              <w:top w:val="single" w:sz="4.640" w:space="0" w:color="000000"/>
              <w:bottom w:val="single" w:sz="8.48" w:space="0" w:color="000000"/>
              <w:left w:val="single" w:sz="4.640" w:space="0" w:color="000000"/>
              <w:right w:val="single" w:sz="4.648" w:space="0" w:color="000000"/>
            </w:tcBorders>
          </w:tcPr>
          <w:p>
            <w:pPr/>
            <w:rPr/>
          </w:p>
        </w:tc>
        <w:tc>
          <w:tcPr>
            <w:tcW w:w="2498" w:type="dxa"/>
            <w:tcBorders>
              <w:top w:val="single" w:sz="4.640" w:space="0" w:color="000000"/>
              <w:bottom w:val="single" w:sz="8.48" w:space="0" w:color="000000"/>
              <w:left w:val="single" w:sz="4.648" w:space="0" w:color="000000"/>
              <w:right w:val="single" w:sz="8.472" w:space="0" w:color="000000"/>
            </w:tcBorders>
          </w:tcPr>
          <w:p>
            <w:pPr/>
            <w:rPr/>
          </w:p>
        </w:tc>
      </w:tr>
    </w:tbl>
    <w:p>
      <w:pPr>
        <w:spacing w:before="5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33" w:after="0" w:line="247" w:lineRule="exact"/>
        <w:ind w:left="177" w:right="-20"/>
        <w:jc w:val="left"/>
        <w:rPr>
          <w:rFonts w:ascii="Arial Narrow" w:hAnsi="Arial Narrow" w:cs="Arial Narrow" w:eastAsia="Arial Narrow"/>
          <w:sz w:val="22"/>
          <w:szCs w:val="22"/>
        </w:rPr>
      </w:pPr>
      <w:rPr/>
      <w:r>
        <w:rPr/>
        <w:pict>
          <v:group style="position:absolute;margin-left:535.653198pt;margin-top:17.329977pt;width:.96pt;height:.1pt;mso-position-horizontal-relative:page;mso-position-vertical-relative:paragraph;z-index:-13227" coordorigin="10713,347" coordsize="19,2">
            <v:shape style="position:absolute;left:10713;top:347;width:19;height:2" coordorigin="10713,347" coordsize="19,0" path="m10713,347l10732,347e" filled="f" stroked="t" strokeweight="1.120pt" strokecolor="#000000">
              <v:path arrowok="t"/>
            </v:shape>
          </v:group>
          <w10:wrap type="none"/>
        </w:pic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  <w:position w:val="-1"/>
        </w:rPr>
        <w:t>y)</w:t>
      </w:r>
      <w:r>
        <w:rPr>
          <w:rFonts w:ascii="Arial Narrow" w:hAnsi="Arial Narrow" w:cs="Arial Narrow" w:eastAsia="Arial Narrow"/>
          <w:sz w:val="22"/>
          <w:szCs w:val="22"/>
          <w:spacing w:val="-9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  <w:position w:val="-1"/>
        </w:rPr>
        <w:t>Významné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  <w:position w:val="-1"/>
        </w:rPr>
        <w:t>položky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  <w:position w:val="-1"/>
        </w:rPr>
        <w:t>účtov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  <w:position w:val="-1"/>
        </w:rPr>
        <w:t>časového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  <w:position w:val="-1"/>
        </w:rPr>
        <w:t>rozlíšenia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  <w:position w:val="0"/>
        </w:rPr>
      </w:r>
    </w:p>
    <w:p>
      <w:pPr>
        <w:spacing w:before="6" w:after="0" w:line="50" w:lineRule="exact"/>
        <w:jc w:val="left"/>
        <w:rPr>
          <w:sz w:val="5"/>
          <w:szCs w:val="5"/>
        </w:rPr>
      </w:pPr>
      <w:rPr/>
      <w:r>
        <w:rPr>
          <w:sz w:val="5"/>
          <w:szCs w:val="5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01.16478" w:type="dxa"/>
      </w:tblPr>
      <w:tblGrid/>
      <w:tr>
        <w:trPr>
          <w:trHeight w:val="743" w:hRule="exact"/>
        </w:trPr>
        <w:tc>
          <w:tcPr>
            <w:tcW w:w="4328" w:type="dxa"/>
            <w:tcBorders>
              <w:top w:val="single" w:sz="8.960" w:space="0" w:color="000000"/>
              <w:bottom w:val="single" w:sz="8.960" w:space="0" w:color="000000"/>
              <w:left w:val="single" w:sz="8.480002" w:space="0" w:color="000000"/>
              <w:right w:val="single" w:sz="8.480002" w:space="0" w:color="000000"/>
            </w:tcBorders>
          </w:tcPr>
          <w:p>
            <w:pPr>
              <w:spacing w:before="17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775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Opis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položky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asového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rozlí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enia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2573" w:type="dxa"/>
            <w:tcBorders>
              <w:top w:val="single" w:sz="8.960" w:space="0" w:color="000000"/>
              <w:bottom w:val="single" w:sz="8.960" w:space="0" w:color="000000"/>
              <w:left w:val="single" w:sz="8.480002" w:space="0" w:color="000000"/>
              <w:right w:val="single" w:sz="8.48" w:space="0" w:color="000000"/>
            </w:tcBorders>
          </w:tcPr>
          <w:p>
            <w:pPr>
              <w:spacing w:before="17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310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Bežné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ovné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obd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</w:tr>
      <w:tr>
        <w:trPr>
          <w:trHeight w:val="360" w:hRule="exact"/>
        </w:trPr>
        <w:tc>
          <w:tcPr>
            <w:tcW w:w="4328" w:type="dxa"/>
            <w:tcBorders>
              <w:top w:val="single" w:sz="8.960" w:space="0" w:color="000000"/>
              <w:bottom w:val="single" w:sz="8.960" w:space="0" w:color="000000"/>
              <w:left w:val="single" w:sz="8.480002" w:space="0" w:color="000000"/>
              <w:right w:val="single" w:sz="8.480002" w:space="0" w:color="000000"/>
            </w:tcBorders>
          </w:tcPr>
          <w:p>
            <w:pPr>
              <w:spacing w:before="46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Nákla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dú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ich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b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dobí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dl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odo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b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é,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: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2573" w:type="dxa"/>
            <w:tcBorders>
              <w:top w:val="single" w:sz="8.960" w:space="0" w:color="000000"/>
              <w:bottom w:val="single" w:sz="8.960" w:space="0" w:color="000000"/>
              <w:left w:val="single" w:sz="8.480002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58" w:hRule="exact"/>
        </w:trPr>
        <w:tc>
          <w:tcPr>
            <w:tcW w:w="4328" w:type="dxa"/>
            <w:tcBorders>
              <w:top w:val="single" w:sz="8.960" w:space="0" w:color="000000"/>
              <w:bottom w:val="single" w:sz="7.04" w:space="0" w:color="000000"/>
              <w:left w:val="single" w:sz="8.480002" w:space="0" w:color="000000"/>
              <w:right w:val="single" w:sz="8.480002" w:space="0" w:color="000000"/>
            </w:tcBorders>
          </w:tcPr>
          <w:p>
            <w:pPr/>
            <w:rPr/>
          </w:p>
        </w:tc>
        <w:tc>
          <w:tcPr>
            <w:tcW w:w="2573" w:type="dxa"/>
            <w:tcBorders>
              <w:top w:val="single" w:sz="8.960" w:space="0" w:color="000000"/>
              <w:bottom w:val="single" w:sz="7.04" w:space="0" w:color="000000"/>
              <w:left w:val="single" w:sz="8.480002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58" w:hRule="exact"/>
        </w:trPr>
        <w:tc>
          <w:tcPr>
            <w:tcW w:w="4328" w:type="dxa"/>
            <w:tcBorders>
              <w:top w:val="single" w:sz="7.04" w:space="0" w:color="000000"/>
              <w:bottom w:val="single" w:sz="8.960" w:space="0" w:color="000000"/>
              <w:left w:val="single" w:sz="8.480002" w:space="0" w:color="000000"/>
              <w:right w:val="single" w:sz="8.480002" w:space="0" w:color="000000"/>
            </w:tcBorders>
          </w:tcPr>
          <w:p>
            <w:pPr/>
            <w:rPr/>
          </w:p>
        </w:tc>
        <w:tc>
          <w:tcPr>
            <w:tcW w:w="2573" w:type="dxa"/>
            <w:tcBorders>
              <w:top w:val="single" w:sz="7.04" w:space="0" w:color="000000"/>
              <w:bottom w:val="single" w:sz="8.960" w:space="0" w:color="000000"/>
              <w:left w:val="single" w:sz="8.480002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60" w:hRule="exact"/>
        </w:trPr>
        <w:tc>
          <w:tcPr>
            <w:tcW w:w="4328" w:type="dxa"/>
            <w:tcBorders>
              <w:top w:val="single" w:sz="8.960" w:space="0" w:color="000000"/>
              <w:bottom w:val="single" w:sz="8.960" w:space="0" w:color="000000"/>
              <w:left w:val="single" w:sz="8.480002" w:space="0" w:color="000000"/>
              <w:right w:val="single" w:sz="8.480002" w:space="0" w:color="000000"/>
            </w:tcBorders>
          </w:tcPr>
          <w:p>
            <w:pPr>
              <w:spacing w:before="46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Nákla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dú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ich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b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dobí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kr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tkod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bé,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o: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2573" w:type="dxa"/>
            <w:tcBorders>
              <w:top w:val="single" w:sz="8.960" w:space="0" w:color="000000"/>
              <w:bottom w:val="single" w:sz="8.960" w:space="0" w:color="000000"/>
              <w:left w:val="single" w:sz="8.480002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55" w:hRule="exact"/>
        </w:trPr>
        <w:tc>
          <w:tcPr>
            <w:tcW w:w="4328" w:type="dxa"/>
            <w:tcBorders>
              <w:top w:val="single" w:sz="8.960" w:space="0" w:color="000000"/>
              <w:bottom w:val="single" w:sz="4.640" w:space="0" w:color="000000"/>
              <w:left w:val="single" w:sz="8.480002" w:space="0" w:color="000000"/>
              <w:right w:val="single" w:sz="8.480002" w:space="0" w:color="000000"/>
            </w:tcBorders>
          </w:tcPr>
          <w:p>
            <w:pPr/>
            <w:rPr/>
          </w:p>
        </w:tc>
        <w:tc>
          <w:tcPr>
            <w:tcW w:w="2573" w:type="dxa"/>
            <w:tcBorders>
              <w:top w:val="single" w:sz="8.960" w:space="0" w:color="000000"/>
              <w:bottom w:val="single" w:sz="4.640" w:space="0" w:color="000000"/>
              <w:left w:val="single" w:sz="8.480002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56" w:hRule="exact"/>
        </w:trPr>
        <w:tc>
          <w:tcPr>
            <w:tcW w:w="4328" w:type="dxa"/>
            <w:tcBorders>
              <w:top w:val="single" w:sz="4.640" w:space="0" w:color="000000"/>
              <w:bottom w:val="single" w:sz="8.960" w:space="0" w:color="000000"/>
              <w:left w:val="single" w:sz="8.480002" w:space="0" w:color="000000"/>
              <w:right w:val="single" w:sz="8.480002" w:space="0" w:color="000000"/>
            </w:tcBorders>
          </w:tcPr>
          <w:p>
            <w:pPr/>
            <w:rPr/>
          </w:p>
        </w:tc>
        <w:tc>
          <w:tcPr>
            <w:tcW w:w="2573" w:type="dxa"/>
            <w:tcBorders>
              <w:top w:val="single" w:sz="4.640" w:space="0" w:color="000000"/>
              <w:bottom w:val="single" w:sz="8.960" w:space="0" w:color="000000"/>
              <w:left w:val="single" w:sz="8.480002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60" w:hRule="exact"/>
        </w:trPr>
        <w:tc>
          <w:tcPr>
            <w:tcW w:w="4328" w:type="dxa"/>
            <w:tcBorders>
              <w:top w:val="single" w:sz="8.960" w:space="0" w:color="000000"/>
              <w:bottom w:val="single" w:sz="8.960" w:space="0" w:color="000000"/>
              <w:left w:val="single" w:sz="8.480002" w:space="0" w:color="000000"/>
              <w:right w:val="single" w:sz="8.480002" w:space="0" w:color="000000"/>
            </w:tcBorders>
          </w:tcPr>
          <w:p>
            <w:pPr>
              <w:spacing w:before="44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Príjmy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úc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b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dobí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dl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odo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b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é,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: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2573" w:type="dxa"/>
            <w:tcBorders>
              <w:top w:val="single" w:sz="8.960" w:space="0" w:color="000000"/>
              <w:bottom w:val="single" w:sz="8.960" w:space="0" w:color="000000"/>
              <w:left w:val="single" w:sz="8.480002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55" w:hRule="exact"/>
        </w:trPr>
        <w:tc>
          <w:tcPr>
            <w:tcW w:w="4328" w:type="dxa"/>
            <w:tcBorders>
              <w:top w:val="single" w:sz="8.960" w:space="0" w:color="000000"/>
              <w:bottom w:val="single" w:sz="4.640" w:space="0" w:color="000000"/>
              <w:left w:val="single" w:sz="8.480002" w:space="0" w:color="000000"/>
              <w:right w:val="single" w:sz="8.480002" w:space="0" w:color="000000"/>
            </w:tcBorders>
          </w:tcPr>
          <w:p>
            <w:pPr/>
            <w:rPr/>
          </w:p>
        </w:tc>
        <w:tc>
          <w:tcPr>
            <w:tcW w:w="2573" w:type="dxa"/>
            <w:tcBorders>
              <w:top w:val="single" w:sz="8.960" w:space="0" w:color="000000"/>
              <w:bottom w:val="single" w:sz="4.640" w:space="0" w:color="000000"/>
              <w:left w:val="single" w:sz="8.480002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55" w:hRule="exact"/>
        </w:trPr>
        <w:tc>
          <w:tcPr>
            <w:tcW w:w="4328" w:type="dxa"/>
            <w:tcBorders>
              <w:top w:val="single" w:sz="4.640" w:space="0" w:color="000000"/>
              <w:bottom w:val="single" w:sz="8.960" w:space="0" w:color="000000"/>
              <w:left w:val="single" w:sz="8.480002" w:space="0" w:color="000000"/>
              <w:right w:val="single" w:sz="8.480002" w:space="0" w:color="000000"/>
            </w:tcBorders>
          </w:tcPr>
          <w:p>
            <w:pPr/>
            <w:rPr/>
          </w:p>
        </w:tc>
        <w:tc>
          <w:tcPr>
            <w:tcW w:w="2573" w:type="dxa"/>
            <w:tcBorders>
              <w:top w:val="single" w:sz="4.640" w:space="0" w:color="000000"/>
              <w:bottom w:val="single" w:sz="8.960" w:space="0" w:color="000000"/>
              <w:left w:val="single" w:sz="8.480002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60" w:hRule="exact"/>
        </w:trPr>
        <w:tc>
          <w:tcPr>
            <w:tcW w:w="4328" w:type="dxa"/>
            <w:tcBorders>
              <w:top w:val="single" w:sz="8.960" w:space="0" w:color="000000"/>
              <w:bottom w:val="single" w:sz="8.960" w:space="0" w:color="000000"/>
              <w:left w:val="single" w:sz="8.480002" w:space="0" w:color="000000"/>
              <w:right w:val="single" w:sz="8.480002" w:space="0" w:color="000000"/>
            </w:tcBorders>
          </w:tcPr>
          <w:p>
            <w:pPr>
              <w:spacing w:before="45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Príjmy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úc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b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dobí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krá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kod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bé,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: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2573" w:type="dxa"/>
            <w:tcBorders>
              <w:top w:val="single" w:sz="8.960" w:space="0" w:color="000000"/>
              <w:bottom w:val="single" w:sz="8.960" w:space="0" w:color="000000"/>
              <w:left w:val="single" w:sz="8.480002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55" w:hRule="exact"/>
        </w:trPr>
        <w:tc>
          <w:tcPr>
            <w:tcW w:w="4328" w:type="dxa"/>
            <w:tcBorders>
              <w:top w:val="single" w:sz="8.960" w:space="0" w:color="000000"/>
              <w:bottom w:val="single" w:sz="4.640" w:space="0" w:color="000000"/>
              <w:left w:val="single" w:sz="8.480002" w:space="0" w:color="000000"/>
              <w:right w:val="single" w:sz="8.480002" w:space="0" w:color="000000"/>
            </w:tcBorders>
          </w:tcPr>
          <w:p>
            <w:pPr/>
            <w:rPr/>
          </w:p>
        </w:tc>
        <w:tc>
          <w:tcPr>
            <w:tcW w:w="2573" w:type="dxa"/>
            <w:tcBorders>
              <w:top w:val="single" w:sz="8.960" w:space="0" w:color="000000"/>
              <w:bottom w:val="single" w:sz="4.640" w:space="0" w:color="000000"/>
              <w:left w:val="single" w:sz="8.480002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56" w:hRule="exact"/>
        </w:trPr>
        <w:tc>
          <w:tcPr>
            <w:tcW w:w="4328" w:type="dxa"/>
            <w:tcBorders>
              <w:top w:val="single" w:sz="4.640" w:space="0" w:color="000000"/>
              <w:bottom w:val="single" w:sz="8.48" w:space="0" w:color="000000"/>
              <w:left w:val="single" w:sz="8.480002" w:space="0" w:color="000000"/>
              <w:right w:val="single" w:sz="8.480002" w:space="0" w:color="000000"/>
            </w:tcBorders>
          </w:tcPr>
          <w:p>
            <w:pPr/>
            <w:rPr/>
          </w:p>
        </w:tc>
        <w:tc>
          <w:tcPr>
            <w:tcW w:w="2573" w:type="dxa"/>
            <w:tcBorders>
              <w:top w:val="single" w:sz="4.640" w:space="0" w:color="000000"/>
              <w:bottom w:val="single" w:sz="8.48" w:space="0" w:color="000000"/>
              <w:left w:val="single" w:sz="8.480002" w:space="0" w:color="000000"/>
              <w:right w:val="single" w:sz="8.48" w:space="0" w:color="000000"/>
            </w:tcBorders>
          </w:tcPr>
          <w:p>
            <w:pPr/>
            <w:rPr/>
          </w:p>
        </w:tc>
      </w:tr>
    </w:tbl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9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34" w:after="0" w:line="240" w:lineRule="auto"/>
        <w:ind w:right="179"/>
        <w:jc w:val="right"/>
        <w:rPr>
          <w:rFonts w:ascii="Arial Narrow" w:hAnsi="Arial Narrow" w:cs="Arial Narrow" w:eastAsia="Arial Narrow"/>
          <w:sz w:val="21"/>
          <w:szCs w:val="21"/>
        </w:rPr>
      </w:pPr>
      <w:rPr/>
      <w:r>
        <w:rPr/>
        <w:pict>
          <v:group style="position:absolute;margin-left:70.00322pt;margin-top:-93.53054pt;width:467.32pt;height:89.74pt;mso-position-horizontal-relative:page;mso-position-vertical-relative:paragraph;z-index:-13226" coordorigin="1400,-1871" coordsize="9346,1795">
            <v:group style="position:absolute;left:1406;top:-1865;width:9335;height:2" coordorigin="1406,-1865" coordsize="9335,2">
              <v:shape style="position:absolute;left:1406;top:-1865;width:9335;height:2" coordorigin="1406,-1865" coordsize="9335,0" path="m1406,-1865l10741,-1865e" filled="f" stroked="t" strokeweight=".580pt" strokecolor="#000000">
                <v:path arrowok="t"/>
              </v:shape>
            </v:group>
            <v:group style="position:absolute;left:1411;top:-1860;width:2;height:1778" coordorigin="1411,-1860" coordsize="2,1778">
              <v:shape style="position:absolute;left:1411;top:-1860;width:2;height:1778" coordorigin="1411,-1860" coordsize="0,1778" path="m1411,-1860l1411,-82e" filled="f" stroked="t" strokeweight=".580pt" strokecolor="#000000">
                <v:path arrowok="t"/>
              </v:shape>
            </v:group>
            <v:group style="position:absolute;left:1406;top:-86;width:9335;height:2" coordorigin="1406,-86" coordsize="9335,2">
              <v:shape style="position:absolute;left:1406;top:-86;width:9335;height:2" coordorigin="1406,-86" coordsize="9335,0" path="m1406,-86l10741,-86e" filled="f" stroked="t" strokeweight=".580pt" strokecolor="#000000">
                <v:path arrowok="t"/>
              </v:shape>
            </v:group>
            <v:group style="position:absolute;left:10736;top:-1860;width:2;height:1778" coordorigin="10736,-1860" coordsize="2,1778">
              <v:shape style="position:absolute;left:10736;top:-1860;width:2;height:1778" coordorigin="10736,-1860" coordsize="0,1778" path="m10736,-1860l10736,-82e" filled="f" stroked="t" strokeweight=".580pt" strokecolor="#000000">
                <v:path arrowok="t"/>
              </v:shape>
            </v:group>
            <w10:wrap type="none"/>
          </v:group>
        </w:pic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19</w:t>
      </w:r>
    </w:p>
    <w:p>
      <w:pPr>
        <w:jc w:val="right"/>
        <w:spacing w:after="0"/>
        <w:sectPr>
          <w:pgMar w:header="335" w:footer="0" w:top="820" w:bottom="280" w:left="1300" w:right="1300"/>
          <w:headerReference w:type="odd" r:id="rId19"/>
          <w:headerReference w:type="even" r:id="rId20"/>
          <w:footerReference w:type="odd" r:id="rId21"/>
          <w:pgSz w:w="11920" w:h="16840"/>
        </w:sectPr>
      </w:pPr>
      <w:rPr/>
    </w:p>
    <w:p>
      <w:pPr>
        <w:spacing w:before="9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166" w:right="-73"/>
        <w:jc w:val="left"/>
        <w:rPr>
          <w:rFonts w:ascii="Arial Narrow" w:hAnsi="Arial Narrow" w:cs="Arial Narrow" w:eastAsia="Arial Narrow"/>
          <w:sz w:val="22"/>
          <w:szCs w:val="22"/>
        </w:rPr>
      </w:pPr>
      <w:rPr/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2)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7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Informácie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k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položkám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-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PASÍV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SÚVAHY</w:t>
      </w:r>
    </w:p>
    <w:p>
      <w:pPr>
        <w:spacing w:before="3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36" w:lineRule="exact"/>
        <w:ind w:left="169" w:right="-20"/>
        <w:jc w:val="left"/>
        <w:rPr>
          <w:rFonts w:ascii="Arial Narrow" w:hAnsi="Arial Narrow" w:cs="Arial Narrow" w:eastAsia="Arial Narrow"/>
          <w:sz w:val="21"/>
          <w:szCs w:val="21"/>
        </w:rPr>
      </w:pPr>
      <w:rPr/>
      <w:r>
        <w:rPr/>
        <w:pict>
          <v:group style="position:absolute;margin-left:64.029999pt;margin-top:16.13061pt;width:467.32pt;height:316.9pt;mso-position-horizontal-relative:page;mso-position-vertical-relative:paragraph;z-index:-13224" coordorigin="1281,323" coordsize="9346,6338">
            <v:group style="position:absolute;left:1286;top:328;width:9335;height:2" coordorigin="1286,328" coordsize="9335,2">
              <v:shape style="position:absolute;left:1286;top:328;width:9335;height:2" coordorigin="1286,328" coordsize="9335,0" path="m1286,328l10621,328e" filled="f" stroked="t" strokeweight=".580pt" strokecolor="#000000">
                <v:path arrowok="t"/>
              </v:shape>
            </v:group>
            <v:group style="position:absolute;left:1291;top:333;width:2;height:6322" coordorigin="1291,333" coordsize="2,6322">
              <v:shape style="position:absolute;left:1291;top:333;width:2;height:6322" coordorigin="1291,333" coordsize="0,6322" path="m1291,333l1291,6655e" filled="f" stroked="t" strokeweight=".580pt" strokecolor="#000000">
                <v:path arrowok="t"/>
              </v:shape>
            </v:group>
            <v:group style="position:absolute;left:1286;top:6650;width:9335;height:2" coordorigin="1286,6650" coordsize="9335,2">
              <v:shape style="position:absolute;left:1286;top:6650;width:9335;height:2" coordorigin="1286,6650" coordsize="9335,0" path="m1286,6650l10621,6650e" filled="f" stroked="t" strokeweight=".580pt" strokecolor="#000000">
                <v:path arrowok="t"/>
              </v:shape>
            </v:group>
            <v:group style="position:absolute;left:10616;top:333;width:2;height:6322" coordorigin="10616,333" coordsize="2,6322">
              <v:shape style="position:absolute;left:10616;top:333;width:2;height:6322" coordorigin="10616,333" coordsize="0,6322" path="m10616,333l10616,6655e" filled="f" stroked="t" strokeweight=".580pt" strokecolor="#000000">
                <v:path arrowok="t"/>
              </v:shape>
            </v:group>
            <w10:wrap type="none"/>
          </v:group>
        </w:pic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a)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Vlastné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imanie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za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bežné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účtovné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obdobie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0"/>
        </w:rPr>
      </w:r>
    </w:p>
    <w:p>
      <w:pPr>
        <w:spacing w:before="26" w:after="0" w:line="240" w:lineRule="auto"/>
        <w:ind w:right="-20"/>
        <w:jc w:val="left"/>
        <w:rPr>
          <w:rFonts w:ascii="Arial" w:hAnsi="Arial" w:cs="Arial" w:eastAsia="Arial"/>
          <w:sz w:val="20"/>
          <w:szCs w:val="20"/>
        </w:rPr>
      </w:pPr>
      <w:rPr/>
      <w:r>
        <w:rPr/>
        <w:br w:type="column"/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IČO</w:t>
      </w:r>
    </w:p>
    <w:p>
      <w:pPr>
        <w:jc w:val="left"/>
        <w:spacing w:after="0"/>
        <w:sectPr>
          <w:pgNumType w:start="20"/>
          <w:pgMar w:header="334" w:footer="702" w:top="580" w:bottom="900" w:left="1180" w:right="1180"/>
          <w:headerReference w:type="even" r:id="rId22"/>
          <w:headerReference w:type="odd" r:id="rId23"/>
          <w:footerReference w:type="even" r:id="rId24"/>
          <w:footerReference w:type="odd" r:id="rId25"/>
          <w:pgSz w:w="11920" w:h="16840"/>
          <w:cols w:num="2" w:equalWidth="0">
            <w:col w:w="3723" w:space="2922"/>
            <w:col w:w="2915"/>
          </w:cols>
        </w:sectPr>
      </w:pPr>
      <w:rPr/>
    </w:p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/>
        <w:pict>
          <v:group style="position:absolute;margin-left:64.029999pt;margin-top:683.169983pt;width:467.32pt;height:102.28pt;mso-position-horizontal-relative:page;mso-position-vertical-relative:page;z-index:-13223" coordorigin="1281,13663" coordsize="9346,2046">
            <v:group style="position:absolute;left:1286;top:13669;width:9335;height:2" coordorigin="1286,13669" coordsize="9335,2">
              <v:shape style="position:absolute;left:1286;top:13669;width:9335;height:2" coordorigin="1286,13669" coordsize="9335,0" path="m1286,13669l10621,13669e" filled="f" stroked="t" strokeweight=".580pt" strokecolor="#000000">
                <v:path arrowok="t"/>
              </v:shape>
            </v:group>
            <v:group style="position:absolute;left:1291;top:13674;width:2;height:2029" coordorigin="1291,13674" coordsize="2,2029">
              <v:shape style="position:absolute;left:1291;top:13674;width:2;height:2029" coordorigin="1291,13674" coordsize="0,2029" path="m1291,13674l1291,15703e" filled="f" stroked="t" strokeweight=".580pt" strokecolor="#000000">
                <v:path arrowok="t"/>
              </v:shape>
            </v:group>
            <v:group style="position:absolute;left:1286;top:15698;width:9335;height:2" coordorigin="1286,15698" coordsize="9335,2">
              <v:shape style="position:absolute;left:1286;top:15698;width:9335;height:2" coordorigin="1286,15698" coordsize="9335,0" path="m1286,15698l10621,15698e" filled="f" stroked="t" strokeweight=".580pt" strokecolor="#000000">
                <v:path arrowok="t"/>
              </v:shape>
            </v:group>
            <v:group style="position:absolute;left:10616;top:13674;width:2;height:2029" coordorigin="10616,13674" coordsize="2,2029">
              <v:shape style="position:absolute;left:10616;top:13674;width:2;height:2029" coordorigin="10616,13674" coordsize="0,2029" path="m10616,13674l10616,15703e" filled="f" stroked="t" strokeweight=".580pt" strokecolor="#000000">
                <v:path arrowok="t"/>
              </v:shape>
            </v:group>
            <w10:wrap type="none"/>
          </v:group>
        </w:pict>
      </w:r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4" w:after="0" w:line="240" w:lineRule="auto"/>
        <w:ind w:left="170" w:right="-20"/>
        <w:jc w:val="left"/>
        <w:rPr>
          <w:rFonts w:ascii="Arial Narrow" w:hAnsi="Arial Narrow" w:cs="Arial Narrow" w:eastAsia="Arial Narrow"/>
          <w:sz w:val="21"/>
          <w:szCs w:val="21"/>
        </w:rPr>
      </w:pPr>
      <w:rPr/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a.3.)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Rozdelenie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účtovného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zisku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alebo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vysporiadanie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účtovnej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straty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vykázanej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v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predchádzajúcom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účtovnom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období</w:t>
      </w:r>
    </w:p>
    <w:p>
      <w:pPr>
        <w:spacing w:before="10" w:after="0" w:line="50" w:lineRule="exact"/>
        <w:jc w:val="left"/>
        <w:rPr>
          <w:sz w:val="5"/>
          <w:szCs w:val="5"/>
        </w:rPr>
      </w:pPr>
      <w:rPr/>
      <w:r>
        <w:rPr>
          <w:sz w:val="5"/>
          <w:szCs w:val="5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03.000002" w:type="dxa"/>
      </w:tblPr>
      <w:tblGrid/>
      <w:tr>
        <w:trPr>
          <w:trHeight w:val="785" w:hRule="exact"/>
        </w:trPr>
        <w:tc>
          <w:tcPr>
            <w:tcW w:w="7025" w:type="dxa"/>
            <w:tcBorders>
              <w:top w:val="single" w:sz="8.960014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19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2867" w:right="2848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Názov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ožky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2275" w:type="dxa"/>
            <w:tcBorders>
              <w:top w:val="single" w:sz="8.960014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17" w:after="0" w:line="240" w:lineRule="auto"/>
              <w:ind w:left="102" w:right="85" w:firstLine="2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b/>
                <w:bCs/>
              </w:rPr>
              <w:t>B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ezp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ost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edne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pred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hád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ajú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tovné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obd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</w:tr>
      <w:tr>
        <w:trPr>
          <w:trHeight w:val="350" w:hRule="exact"/>
        </w:trPr>
        <w:tc>
          <w:tcPr>
            <w:tcW w:w="7025" w:type="dxa"/>
            <w:tcBorders>
              <w:top w:val="single" w:sz="8.960" w:space="0" w:color="000000"/>
              <w:bottom w:val="single" w:sz="8.960058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1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sk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2275" w:type="dxa"/>
            <w:tcBorders>
              <w:top w:val="single" w:sz="8.960" w:space="0" w:color="000000"/>
              <w:bottom w:val="single" w:sz="8.960058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49" w:hRule="exact"/>
        </w:trPr>
        <w:tc>
          <w:tcPr>
            <w:tcW w:w="7025" w:type="dxa"/>
            <w:tcBorders>
              <w:top w:val="single" w:sz="8.960058" w:space="0" w:color="000000"/>
              <w:bottom w:val="single" w:sz="8.960005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Rozdelenie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ovného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zi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ku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2275" w:type="dxa"/>
            <w:tcBorders>
              <w:top w:val="single" w:sz="8.960058" w:space="0" w:color="000000"/>
              <w:bottom w:val="single" w:sz="8.960005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Bežné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ovné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obd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</w:tr>
      <w:tr>
        <w:trPr>
          <w:trHeight w:val="345" w:hRule="exact"/>
        </w:trPr>
        <w:tc>
          <w:tcPr>
            <w:tcW w:w="7025" w:type="dxa"/>
            <w:tcBorders>
              <w:top w:val="single" w:sz="8.960005" w:space="0" w:color="000000"/>
              <w:bottom w:val="single" w:sz="4.64003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1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Prídel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ného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zerv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fondu</w:t>
            </w:r>
          </w:p>
        </w:tc>
        <w:tc>
          <w:tcPr>
            <w:tcW w:w="2275" w:type="dxa"/>
            <w:tcBorders>
              <w:top w:val="single" w:sz="8.960005" w:space="0" w:color="000000"/>
              <w:bottom w:val="single" w:sz="4.64003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40" w:hRule="exact"/>
        </w:trPr>
        <w:tc>
          <w:tcPr>
            <w:tcW w:w="7025" w:type="dxa"/>
            <w:tcBorders>
              <w:top w:val="single" w:sz="4.640030" w:space="0" w:color="000000"/>
              <w:bottom w:val="single" w:sz="4.640005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1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Prídel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šta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árnych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osta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ých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fon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ov</w:t>
            </w:r>
          </w:p>
        </w:tc>
        <w:tc>
          <w:tcPr>
            <w:tcW w:w="2275" w:type="dxa"/>
            <w:tcBorders>
              <w:top w:val="single" w:sz="4.640030" w:space="0" w:color="000000"/>
              <w:bottom w:val="single" w:sz="4.640005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44" w:hRule="exact"/>
        </w:trPr>
        <w:tc>
          <w:tcPr>
            <w:tcW w:w="7025" w:type="dxa"/>
            <w:tcBorders>
              <w:top w:val="single" w:sz="4.640005" w:space="0" w:color="000000"/>
              <w:bottom w:val="single" w:sz="7.040058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2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Prídel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iá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neho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fo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du</w:t>
            </w:r>
          </w:p>
        </w:tc>
        <w:tc>
          <w:tcPr>
            <w:tcW w:w="2275" w:type="dxa"/>
            <w:tcBorders>
              <w:top w:val="single" w:sz="4.640005" w:space="0" w:color="000000"/>
              <w:bottom w:val="single" w:sz="7.040058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41" w:hRule="exact"/>
        </w:trPr>
        <w:tc>
          <w:tcPr>
            <w:tcW w:w="7025" w:type="dxa"/>
            <w:tcBorders>
              <w:top w:val="single" w:sz="7.040058" w:space="0" w:color="000000"/>
              <w:bottom w:val="single" w:sz="4.640049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Prídel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zák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adné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imania</w:t>
            </w:r>
          </w:p>
        </w:tc>
        <w:tc>
          <w:tcPr>
            <w:tcW w:w="2275" w:type="dxa"/>
            <w:tcBorders>
              <w:top w:val="single" w:sz="7.040058" w:space="0" w:color="000000"/>
              <w:bottom w:val="single" w:sz="4.640049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43" w:hRule="exact"/>
        </w:trPr>
        <w:tc>
          <w:tcPr>
            <w:tcW w:w="7025" w:type="dxa"/>
            <w:tcBorders>
              <w:top w:val="single" w:sz="4.640049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2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Úhrada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stra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minulých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období</w:t>
            </w:r>
          </w:p>
        </w:tc>
        <w:tc>
          <w:tcPr>
            <w:tcW w:w="2275" w:type="dxa"/>
            <w:tcBorders>
              <w:top w:val="single" w:sz="4.640049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46" w:hRule="exact"/>
        </w:trPr>
        <w:tc>
          <w:tcPr>
            <w:tcW w:w="7025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1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Prevod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zdelen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ho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minu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ých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</w:t>
            </w:r>
          </w:p>
        </w:tc>
        <w:tc>
          <w:tcPr>
            <w:tcW w:w="2275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41" w:hRule="exact"/>
        </w:trPr>
        <w:tc>
          <w:tcPr>
            <w:tcW w:w="7025" w:type="dxa"/>
            <w:tcBorders>
              <w:top w:val="single" w:sz="7.04" w:space="0" w:color="000000"/>
              <w:bottom w:val="single" w:sz="4.640039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1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Rozde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enie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ielu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isku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čník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m,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om</w:t>
            </w:r>
          </w:p>
        </w:tc>
        <w:tc>
          <w:tcPr>
            <w:tcW w:w="2275" w:type="dxa"/>
            <w:tcBorders>
              <w:top w:val="single" w:sz="7.04" w:space="0" w:color="000000"/>
              <w:bottom w:val="single" w:sz="4.640039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44" w:hRule="exact"/>
        </w:trPr>
        <w:tc>
          <w:tcPr>
            <w:tcW w:w="7025" w:type="dxa"/>
            <w:tcBorders>
              <w:top w:val="single" w:sz="4.640039" w:space="0" w:color="000000"/>
              <w:bottom w:val="single" w:sz="7.04001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2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Iné</w:t>
            </w:r>
          </w:p>
        </w:tc>
        <w:tc>
          <w:tcPr>
            <w:tcW w:w="2275" w:type="dxa"/>
            <w:tcBorders>
              <w:top w:val="single" w:sz="4.640039" w:space="0" w:color="000000"/>
              <w:bottom w:val="single" w:sz="7.04001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46" w:hRule="exact"/>
        </w:trPr>
        <w:tc>
          <w:tcPr>
            <w:tcW w:w="7025" w:type="dxa"/>
            <w:tcBorders>
              <w:top w:val="single" w:sz="7.040014" w:space="0" w:color="000000"/>
              <w:bottom w:val="single" w:sz="8.480005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Spolu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2275" w:type="dxa"/>
            <w:tcBorders>
              <w:top w:val="single" w:sz="7.040014" w:space="0" w:color="000000"/>
              <w:bottom w:val="single" w:sz="8.480005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</w:tbl>
    <w:p>
      <w:pPr>
        <w:spacing w:after="0"/>
        <w:sectPr>
          <w:type w:val="continuous"/>
          <w:pgSz w:w="11920" w:h="16840"/>
          <w:pgMar w:top="760" w:bottom="860" w:left="1180" w:right="1180"/>
        </w:sectPr>
      </w:pPr>
      <w:rPr/>
    </w:p>
    <w:p>
      <w:pPr>
        <w:spacing w:before="4" w:after="0" w:line="260" w:lineRule="exact"/>
        <w:jc w:val="left"/>
        <w:rPr>
          <w:sz w:val="26"/>
          <w:szCs w:val="26"/>
        </w:rPr>
      </w:pPr>
      <w:rPr/>
      <w:r>
        <w:rPr/>
        <w:pict>
          <v:group style="position:absolute;margin-left:64.029999pt;margin-top:731.169983pt;width:467.32pt;height:51.82pt;mso-position-horizontal-relative:page;mso-position-vertical-relative:page;z-index:-13221" coordorigin="1281,14623" coordsize="9346,1036">
            <v:group style="position:absolute;left:1286;top:14629;width:9335;height:2" coordorigin="1286,14629" coordsize="9335,2">
              <v:shape style="position:absolute;left:1286;top:14629;width:9335;height:2" coordorigin="1286,14629" coordsize="9335,0" path="m1286,14629l10621,14629e" filled="f" stroked="t" strokeweight=".580pt" strokecolor="#000000">
                <v:path arrowok="t"/>
              </v:shape>
            </v:group>
            <v:group style="position:absolute;left:1291;top:14634;width:2;height:1020" coordorigin="1291,14634" coordsize="2,1020">
              <v:shape style="position:absolute;left:1291;top:14634;width:2;height:1020" coordorigin="1291,14634" coordsize="0,1020" path="m1291,14634l1291,15654e" filled="f" stroked="t" strokeweight=".580pt" strokecolor="#000000">
                <v:path arrowok="t"/>
              </v:shape>
            </v:group>
            <v:group style="position:absolute;left:1286;top:15649;width:9335;height:2" coordorigin="1286,15649" coordsize="9335,2">
              <v:shape style="position:absolute;left:1286;top:15649;width:9335;height:2" coordorigin="1286,15649" coordsize="9335,0" path="m1286,15649l10621,15649e" filled="f" stroked="t" strokeweight=".580pt" strokecolor="#000000">
                <v:path arrowok="t"/>
              </v:shape>
            </v:group>
            <v:group style="position:absolute;left:10616;top:14634;width:2;height:1020" coordorigin="10616,14634" coordsize="2,1020">
              <v:shape style="position:absolute;left:10616;top:14634;width:2;height:1020" coordorigin="10616,14634" coordsize="0,1020" path="m10616,14634l10616,15654e" filled="f" stroked="t" strokeweight=".580pt" strokecolor="#000000">
                <v:path arrowok="t"/>
              </v:shape>
            </v:group>
            <w10:wrap type="none"/>
          </v:group>
        </w:pict>
      </w:r>
      <w:r>
        <w:rPr>
          <w:sz w:val="26"/>
          <w:szCs w:val="26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92.200003" w:type="dxa"/>
      </w:tblPr>
      <w:tblGrid/>
      <w:tr>
        <w:trPr>
          <w:trHeight w:val="743" w:hRule="exact"/>
        </w:trPr>
        <w:tc>
          <w:tcPr>
            <w:tcW w:w="7024" w:type="dxa"/>
            <w:tcBorders>
              <w:top w:val="single" w:sz="8.96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17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2867" w:right="2847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Názov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ožky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2297" w:type="dxa"/>
            <w:tcBorders>
              <w:top w:val="single" w:sz="8.96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1" w:after="0" w:line="240" w:lineRule="exact"/>
              <w:ind w:left="114" w:right="94" w:firstLine="-1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b/>
                <w:bCs/>
              </w:rPr>
              <w:t>B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ezp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ost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edne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pred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hád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ajú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tovné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  <w:p>
            <w:pPr>
              <w:spacing w:before="0" w:after="0" w:line="237" w:lineRule="exact"/>
              <w:ind w:left="767" w:right="746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obd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</w:tr>
      <w:tr>
        <w:trPr>
          <w:trHeight w:val="350" w:hRule="exact"/>
        </w:trPr>
        <w:tc>
          <w:tcPr>
            <w:tcW w:w="7024" w:type="dxa"/>
            <w:tcBorders>
              <w:top w:val="single" w:sz="8.960" w:space="0" w:color="000000"/>
              <w:bottom w:val="single" w:sz="8.96004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1" w:after="0" w:line="240" w:lineRule="auto"/>
              <w:ind w:left="18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rata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2297" w:type="dxa"/>
            <w:tcBorders>
              <w:top w:val="single" w:sz="8.960" w:space="0" w:color="000000"/>
              <w:bottom w:val="single" w:sz="8.96004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49" w:hRule="exact"/>
        </w:trPr>
        <w:tc>
          <w:tcPr>
            <w:tcW w:w="7024" w:type="dxa"/>
            <w:tcBorders>
              <w:top w:val="single" w:sz="8.960044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0" w:after="0" w:line="240" w:lineRule="auto"/>
              <w:ind w:left="18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Vysporiad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nej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raty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2297" w:type="dxa"/>
            <w:tcBorders>
              <w:top w:val="single" w:sz="8.960044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Bežné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ovné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obd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</w:tr>
      <w:tr>
        <w:trPr>
          <w:trHeight w:val="348" w:hRule="exact"/>
        </w:trPr>
        <w:tc>
          <w:tcPr>
            <w:tcW w:w="7024" w:type="dxa"/>
            <w:tcBorders>
              <w:top w:val="single" w:sz="8.960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1" w:after="0" w:line="240" w:lineRule="auto"/>
              <w:ind w:left="18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zák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nného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ezervn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ho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fo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u</w:t>
            </w:r>
          </w:p>
        </w:tc>
        <w:tc>
          <w:tcPr>
            <w:tcW w:w="2297" w:type="dxa"/>
            <w:tcBorders>
              <w:top w:val="single" w:sz="8.960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43" w:hRule="exact"/>
        </w:trPr>
        <w:tc>
          <w:tcPr>
            <w:tcW w:w="7024" w:type="dxa"/>
            <w:tcBorders>
              <w:top w:val="single" w:sz="7.04" w:space="0" w:color="000000"/>
              <w:bottom w:val="single" w:sz="4.64003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1" w:after="0" w:line="240" w:lineRule="auto"/>
              <w:ind w:left="18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štat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tárn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ostat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ých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f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dov</w:t>
            </w:r>
          </w:p>
        </w:tc>
        <w:tc>
          <w:tcPr>
            <w:tcW w:w="2297" w:type="dxa"/>
            <w:tcBorders>
              <w:top w:val="single" w:sz="7.04" w:space="0" w:color="000000"/>
              <w:bottom w:val="single" w:sz="4.64003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43" w:hRule="exact"/>
        </w:trPr>
        <w:tc>
          <w:tcPr>
            <w:tcW w:w="7024" w:type="dxa"/>
            <w:tcBorders>
              <w:top w:val="single" w:sz="4.64003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1" w:after="0" w:line="240" w:lineRule="auto"/>
              <w:ind w:left="18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nero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dele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zisku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minu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rokov</w:t>
            </w:r>
          </w:p>
        </w:tc>
        <w:tc>
          <w:tcPr>
            <w:tcW w:w="2297" w:type="dxa"/>
            <w:tcBorders>
              <w:top w:val="single" w:sz="4.64003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41" w:hRule="exact"/>
        </w:trPr>
        <w:tc>
          <w:tcPr>
            <w:tcW w:w="7024" w:type="dxa"/>
            <w:tcBorders>
              <w:top w:val="single" w:sz="7.04" w:space="0" w:color="000000"/>
              <w:bottom w:val="single" w:sz="4.64001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0" w:after="0" w:line="240" w:lineRule="auto"/>
              <w:ind w:left="18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Úhrada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straty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spoločníkmi,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členmi</w:t>
            </w:r>
          </w:p>
        </w:tc>
        <w:tc>
          <w:tcPr>
            <w:tcW w:w="2297" w:type="dxa"/>
            <w:tcBorders>
              <w:top w:val="single" w:sz="7.04" w:space="0" w:color="000000"/>
              <w:bottom w:val="single" w:sz="4.64001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44" w:hRule="exact"/>
        </w:trPr>
        <w:tc>
          <w:tcPr>
            <w:tcW w:w="7024" w:type="dxa"/>
            <w:tcBorders>
              <w:top w:val="single" w:sz="4.64001" w:space="0" w:color="000000"/>
              <w:bottom w:val="single" w:sz="7.04004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2" w:after="0" w:line="240" w:lineRule="auto"/>
              <w:ind w:left="18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Prevod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účet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neuhradenej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straty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minulých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rokov</w:t>
            </w:r>
          </w:p>
        </w:tc>
        <w:tc>
          <w:tcPr>
            <w:tcW w:w="2297" w:type="dxa"/>
            <w:tcBorders>
              <w:top w:val="single" w:sz="4.64001" w:space="0" w:color="000000"/>
              <w:bottom w:val="single" w:sz="7.04004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41" w:hRule="exact"/>
        </w:trPr>
        <w:tc>
          <w:tcPr>
            <w:tcW w:w="7024" w:type="dxa"/>
            <w:tcBorders>
              <w:top w:val="single" w:sz="7.040044" w:space="0" w:color="000000"/>
              <w:bottom w:val="single" w:sz="4.64003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0" w:after="0" w:line="240" w:lineRule="auto"/>
              <w:ind w:left="18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Iné</w:t>
            </w:r>
          </w:p>
        </w:tc>
        <w:tc>
          <w:tcPr>
            <w:tcW w:w="2297" w:type="dxa"/>
            <w:tcBorders>
              <w:top w:val="single" w:sz="7.040044" w:space="0" w:color="000000"/>
              <w:bottom w:val="single" w:sz="4.64003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61" w:hRule="exact"/>
        </w:trPr>
        <w:tc>
          <w:tcPr>
            <w:tcW w:w="7024" w:type="dxa"/>
            <w:tcBorders>
              <w:top w:val="single" w:sz="4.640034" w:space="0" w:color="000000"/>
              <w:bottom w:val="single" w:sz="8.480025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9" w:after="0" w:line="240" w:lineRule="auto"/>
              <w:ind w:left="18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Spolu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2297" w:type="dxa"/>
            <w:tcBorders>
              <w:top w:val="single" w:sz="4.640034" w:space="0" w:color="000000"/>
              <w:bottom w:val="single" w:sz="8.480025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</w:tbl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8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34" w:after="0" w:line="251" w:lineRule="auto"/>
        <w:ind w:left="143" w:right="550"/>
        <w:jc w:val="left"/>
        <w:rPr>
          <w:rFonts w:ascii="Arial Narrow" w:hAnsi="Arial Narrow" w:cs="Arial Narrow" w:eastAsia="Arial Narrow"/>
          <w:sz w:val="21"/>
          <w:szCs w:val="21"/>
        </w:rPr>
      </w:pPr>
      <w:rPr/>
      <w:r>
        <w:rPr/>
        <w:pict>
          <v:group style="position:absolute;margin-left:64.029999pt;margin-top:-92.963562pt;width:467.32pt;height:89.68pt;mso-position-horizontal-relative:page;mso-position-vertical-relative:paragraph;z-index:-13222" coordorigin="1281,-1859" coordsize="9346,1794">
            <v:group style="position:absolute;left:1286;top:-1853;width:9335;height:2" coordorigin="1286,-1853" coordsize="9335,2">
              <v:shape style="position:absolute;left:1286;top:-1853;width:9335;height:2" coordorigin="1286,-1853" coordsize="9335,0" path="m1286,-1853l10621,-1853e" filled="f" stroked="t" strokeweight=".580pt" strokecolor="#000000">
                <v:path arrowok="t"/>
              </v:shape>
            </v:group>
            <v:group style="position:absolute;left:1291;top:-1849;width:2;height:1777" coordorigin="1291,-1849" coordsize="2,1777">
              <v:shape style="position:absolute;left:1291;top:-1849;width:2;height:1777" coordorigin="1291,-1849" coordsize="0,1777" path="m1291,-1849l1291,-71e" filled="f" stroked="t" strokeweight=".580pt" strokecolor="#000000">
                <v:path arrowok="t"/>
              </v:shape>
            </v:group>
            <v:group style="position:absolute;left:1286;top:-76;width:9335;height:2" coordorigin="1286,-76" coordsize="9335,2">
              <v:shape style="position:absolute;left:1286;top:-76;width:9335;height:2" coordorigin="1286,-76" coordsize="9335,0" path="m1286,-76l10621,-76e" filled="f" stroked="t" strokeweight=".580pt" strokecolor="#000000">
                <v:path arrowok="t"/>
              </v:shape>
            </v:group>
            <v:group style="position:absolute;left:10616;top:-1849;width:2;height:1777" coordorigin="10616,-1849" coordsize="2,1777">
              <v:shape style="position:absolute;left:10616;top:-1849;width:2;height:1777" coordorigin="10616,-1849" coordsize="0,1777" path="m10616,-1849l10616,-71e" filled="f" stroked="t" strokeweight=".580pt" strokecolor="#000000">
                <v:path arrowok="t"/>
              </v:shape>
            </v:group>
            <w10:wrap type="none"/>
          </v:group>
        </w:pic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b)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Jednotlivé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druhy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rezerv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za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bežné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účtovné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obdobie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uvedením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ich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stavu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na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začiatku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konci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účtovného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obdobia,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tvorba,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použitie,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zrušenie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predpokladaný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rok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použitia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rezerv</w:t>
      </w:r>
    </w:p>
    <w:p>
      <w:pPr>
        <w:spacing w:before="2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03.000002" w:type="dxa"/>
      </w:tblPr>
      <w:tblGrid/>
      <w:tr>
        <w:trPr>
          <w:trHeight w:val="350" w:hRule="exact"/>
        </w:trPr>
        <w:tc>
          <w:tcPr>
            <w:tcW w:w="3182" w:type="dxa"/>
            <w:vMerge w:val="restart"/>
            <w:tcBorders>
              <w:top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18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81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Názov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ožky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6118" w:type="dxa"/>
            <w:gridSpan w:val="5"/>
            <w:tcBorders>
              <w:top w:val="single" w:sz="8.960" w:space="0" w:color="000000"/>
              <w:bottom w:val="single" w:sz="8.48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1" w:after="0" w:line="240" w:lineRule="auto"/>
              <w:ind w:left="2046" w:right="2024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Bežné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ovné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obd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</w:tr>
      <w:tr>
        <w:trPr>
          <w:trHeight w:val="748" w:hRule="exact"/>
        </w:trPr>
        <w:tc>
          <w:tcPr>
            <w:tcW w:w="3182" w:type="dxa"/>
            <w:vMerge/>
            <w:tcBorders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416" w:type="dxa"/>
            <w:tcBorders>
              <w:top w:val="single" w:sz="8.48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8" w:after="0" w:line="239" w:lineRule="auto"/>
              <w:ind w:left="10" w:right="-11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Stav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za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ku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ného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obd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bia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129" w:type="dxa"/>
            <w:tcBorders>
              <w:top w:val="single" w:sz="8.48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9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268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Tvor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b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136" w:type="dxa"/>
            <w:tcBorders>
              <w:top w:val="single" w:sz="8.48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9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22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Použ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138" w:type="dxa"/>
            <w:tcBorders>
              <w:top w:val="single" w:sz="8.48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9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199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Zruš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298" w:type="dxa"/>
            <w:tcBorders>
              <w:top w:val="single" w:sz="8.48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8" w:after="0" w:line="239" w:lineRule="auto"/>
              <w:ind w:left="61" w:right="44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Stav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konci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ného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obd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bia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</w:tr>
      <w:tr>
        <w:trPr>
          <w:trHeight w:val="346" w:hRule="exact"/>
        </w:trPr>
        <w:tc>
          <w:tcPr>
            <w:tcW w:w="3182" w:type="dxa"/>
            <w:tcBorders>
              <w:top w:val="single" w:sz="4.64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2" w:after="0" w:line="240" w:lineRule="auto"/>
              <w:ind w:left="1497" w:right="1477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</w:t>
            </w:r>
          </w:p>
        </w:tc>
        <w:tc>
          <w:tcPr>
            <w:tcW w:w="1416" w:type="dxa"/>
            <w:tcBorders>
              <w:top w:val="single" w:sz="4.64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2" w:after="0" w:line="240" w:lineRule="auto"/>
              <w:ind w:left="613" w:right="594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b</w:t>
            </w:r>
          </w:p>
        </w:tc>
        <w:tc>
          <w:tcPr>
            <w:tcW w:w="1129" w:type="dxa"/>
            <w:tcBorders>
              <w:top w:val="single" w:sz="4.64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2" w:after="0" w:line="240" w:lineRule="auto"/>
              <w:ind w:left="475" w:right="455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c</w:t>
            </w:r>
          </w:p>
        </w:tc>
        <w:tc>
          <w:tcPr>
            <w:tcW w:w="1136" w:type="dxa"/>
            <w:tcBorders>
              <w:top w:val="single" w:sz="4.64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2" w:after="0" w:line="240" w:lineRule="auto"/>
              <w:ind w:left="473" w:right="455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</w:t>
            </w:r>
          </w:p>
        </w:tc>
        <w:tc>
          <w:tcPr>
            <w:tcW w:w="1138" w:type="dxa"/>
            <w:tcBorders>
              <w:top w:val="single" w:sz="4.64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2" w:after="0" w:line="240" w:lineRule="auto"/>
              <w:ind w:left="474" w:right="455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e</w:t>
            </w:r>
          </w:p>
        </w:tc>
        <w:tc>
          <w:tcPr>
            <w:tcW w:w="1298" w:type="dxa"/>
            <w:tcBorders>
              <w:top w:val="single" w:sz="4.64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2" w:after="0" w:line="240" w:lineRule="auto"/>
              <w:ind w:left="577" w:right="561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f</w:t>
            </w:r>
          </w:p>
        </w:tc>
      </w:tr>
      <w:tr>
        <w:trPr>
          <w:trHeight w:val="349" w:hRule="exact"/>
        </w:trPr>
        <w:tc>
          <w:tcPr>
            <w:tcW w:w="3182" w:type="dxa"/>
            <w:tcBorders>
              <w:top w:val="single" w:sz="8.96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Dlh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dobé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rez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rvy,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: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416" w:type="dxa"/>
            <w:tcBorders>
              <w:top w:val="single" w:sz="8.96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129" w:type="dxa"/>
            <w:tcBorders>
              <w:top w:val="single" w:sz="8.96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136" w:type="dxa"/>
            <w:tcBorders>
              <w:top w:val="single" w:sz="8.96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138" w:type="dxa"/>
            <w:tcBorders>
              <w:top w:val="single" w:sz="8.96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298" w:type="dxa"/>
            <w:tcBorders>
              <w:top w:val="single" w:sz="8.96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45" w:hRule="exact"/>
        </w:trPr>
        <w:tc>
          <w:tcPr>
            <w:tcW w:w="3182" w:type="dxa"/>
            <w:tcBorders>
              <w:top w:val="single" w:sz="8.96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416" w:type="dxa"/>
            <w:tcBorders>
              <w:top w:val="single" w:sz="8.96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129" w:type="dxa"/>
            <w:tcBorders>
              <w:top w:val="single" w:sz="8.96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136" w:type="dxa"/>
            <w:tcBorders>
              <w:top w:val="single" w:sz="8.96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138" w:type="dxa"/>
            <w:tcBorders>
              <w:top w:val="single" w:sz="8.96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298" w:type="dxa"/>
            <w:tcBorders>
              <w:top w:val="single" w:sz="8.96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40" w:hRule="exact"/>
        </w:trPr>
        <w:tc>
          <w:tcPr>
            <w:tcW w:w="3182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416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129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136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138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298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41" w:hRule="exact"/>
        </w:trPr>
        <w:tc>
          <w:tcPr>
            <w:tcW w:w="3182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416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129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136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138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298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54" w:hRule="exact"/>
        </w:trPr>
        <w:tc>
          <w:tcPr>
            <w:tcW w:w="3182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416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129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136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138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298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61" w:hRule="exact"/>
        </w:trPr>
        <w:tc>
          <w:tcPr>
            <w:tcW w:w="3182" w:type="dxa"/>
            <w:tcBorders>
              <w:top w:val="single" w:sz="4.64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416" w:type="dxa"/>
            <w:tcBorders>
              <w:top w:val="single" w:sz="4.64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129" w:type="dxa"/>
            <w:tcBorders>
              <w:top w:val="single" w:sz="4.64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136" w:type="dxa"/>
            <w:tcBorders>
              <w:top w:val="single" w:sz="4.64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138" w:type="dxa"/>
            <w:tcBorders>
              <w:top w:val="single" w:sz="4.64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298" w:type="dxa"/>
            <w:tcBorders>
              <w:top w:val="single" w:sz="4.64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50" w:hRule="exact"/>
        </w:trPr>
        <w:tc>
          <w:tcPr>
            <w:tcW w:w="3182" w:type="dxa"/>
            <w:tcBorders>
              <w:top w:val="single" w:sz="8.96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1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Krát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zervy,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o: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416" w:type="dxa"/>
            <w:tcBorders>
              <w:top w:val="single" w:sz="8.96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129" w:type="dxa"/>
            <w:tcBorders>
              <w:top w:val="single" w:sz="8.96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136" w:type="dxa"/>
            <w:tcBorders>
              <w:top w:val="single" w:sz="8.96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138" w:type="dxa"/>
            <w:tcBorders>
              <w:top w:val="single" w:sz="8.96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298" w:type="dxa"/>
            <w:tcBorders>
              <w:top w:val="single" w:sz="8.96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48" w:hRule="exact"/>
        </w:trPr>
        <w:tc>
          <w:tcPr>
            <w:tcW w:w="3182" w:type="dxa"/>
            <w:tcBorders>
              <w:top w:val="single" w:sz="8.960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416" w:type="dxa"/>
            <w:tcBorders>
              <w:top w:val="single" w:sz="8.960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129" w:type="dxa"/>
            <w:tcBorders>
              <w:top w:val="single" w:sz="8.960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136" w:type="dxa"/>
            <w:tcBorders>
              <w:top w:val="single" w:sz="8.960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138" w:type="dxa"/>
            <w:tcBorders>
              <w:top w:val="single" w:sz="8.960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298" w:type="dxa"/>
            <w:tcBorders>
              <w:top w:val="single" w:sz="8.960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44" w:hRule="exact"/>
        </w:trPr>
        <w:tc>
          <w:tcPr>
            <w:tcW w:w="318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416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129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136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138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298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46" w:hRule="exact"/>
        </w:trPr>
        <w:tc>
          <w:tcPr>
            <w:tcW w:w="318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416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129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136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138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298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44" w:hRule="exact"/>
        </w:trPr>
        <w:tc>
          <w:tcPr>
            <w:tcW w:w="318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416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129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136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138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298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46" w:hRule="exact"/>
        </w:trPr>
        <w:tc>
          <w:tcPr>
            <w:tcW w:w="318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416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129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136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138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298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41" w:hRule="exact"/>
        </w:trPr>
        <w:tc>
          <w:tcPr>
            <w:tcW w:w="3182" w:type="dxa"/>
            <w:tcBorders>
              <w:top w:val="single" w:sz="7.04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416" w:type="dxa"/>
            <w:tcBorders>
              <w:top w:val="single" w:sz="7.04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129" w:type="dxa"/>
            <w:tcBorders>
              <w:top w:val="single" w:sz="7.04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136" w:type="dxa"/>
            <w:tcBorders>
              <w:top w:val="single" w:sz="7.04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138" w:type="dxa"/>
            <w:tcBorders>
              <w:top w:val="single" w:sz="7.04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298" w:type="dxa"/>
            <w:tcBorders>
              <w:top w:val="single" w:sz="7.04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40" w:hRule="exact"/>
        </w:trPr>
        <w:tc>
          <w:tcPr>
            <w:tcW w:w="3182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416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129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136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138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298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46" w:hRule="exact"/>
        </w:trPr>
        <w:tc>
          <w:tcPr>
            <w:tcW w:w="3182" w:type="dxa"/>
            <w:tcBorders>
              <w:top w:val="single" w:sz="4.640" w:space="0" w:color="000000"/>
              <w:bottom w:val="single" w:sz="8.48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416" w:type="dxa"/>
            <w:tcBorders>
              <w:top w:val="single" w:sz="4.640" w:space="0" w:color="000000"/>
              <w:bottom w:val="single" w:sz="8.48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129" w:type="dxa"/>
            <w:tcBorders>
              <w:top w:val="single" w:sz="4.640" w:space="0" w:color="000000"/>
              <w:bottom w:val="single" w:sz="8.48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136" w:type="dxa"/>
            <w:tcBorders>
              <w:top w:val="single" w:sz="4.640" w:space="0" w:color="000000"/>
              <w:bottom w:val="single" w:sz="8.48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138" w:type="dxa"/>
            <w:tcBorders>
              <w:top w:val="single" w:sz="4.640" w:space="0" w:color="000000"/>
              <w:bottom w:val="single" w:sz="8.48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298" w:type="dxa"/>
            <w:tcBorders>
              <w:top w:val="single" w:sz="4.640" w:space="0" w:color="000000"/>
              <w:bottom w:val="single" w:sz="8.48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</w:tbl>
    <w:p>
      <w:pPr>
        <w:spacing w:after="0"/>
        <w:sectPr>
          <w:pgMar w:header="334" w:footer="702" w:top="820" w:bottom="960" w:left="1180" w:right="1180"/>
          <w:pgSz w:w="11920" w:h="1684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/>
        <w:pict>
          <v:group style="position:absolute;margin-left:64.029999pt;margin-top:42.490002pt;width:467.32pt;height:203.32pt;mso-position-horizontal-relative:page;mso-position-vertical-relative:page;z-index:-13220" coordorigin="1281,850" coordsize="9346,4066">
            <v:group style="position:absolute;left:1286;top:856;width:9335;height:2" coordorigin="1286,856" coordsize="9335,2">
              <v:shape style="position:absolute;left:1286;top:856;width:9335;height:2" coordorigin="1286,856" coordsize="9335,0" path="m1286,856l10621,856e" filled="f" stroked="t" strokeweight=".580pt" strokecolor="#000000">
                <v:path arrowok="t"/>
              </v:shape>
            </v:group>
            <v:group style="position:absolute;left:1291;top:860;width:2;height:4050" coordorigin="1291,860" coordsize="2,4050">
              <v:shape style="position:absolute;left:1291;top:860;width:2;height:4050" coordorigin="1291,860" coordsize="0,4050" path="m1291,860l1291,4910e" filled="f" stroked="t" strokeweight=".580pt" strokecolor="#000000">
                <v:path arrowok="t"/>
              </v:shape>
            </v:group>
            <v:group style="position:absolute;left:1286;top:4906;width:9335;height:2" coordorigin="1286,4906" coordsize="9335,2">
              <v:shape style="position:absolute;left:1286;top:4906;width:9335;height:2" coordorigin="1286,4906" coordsize="9335,0" path="m1286,4906l10621,4906e" filled="f" stroked="t" strokeweight=".580pt" strokecolor="#000000">
                <v:path arrowok="t"/>
              </v:shape>
            </v:group>
            <v:group style="position:absolute;left:10616;top:860;width:2;height:4050" coordorigin="10616,860" coordsize="2,4050">
              <v:shape style="position:absolute;left:10616;top:860;width:2;height:4050" coordorigin="10616,860" coordsize="0,4050" path="m10616,860l10616,4910e" filled="f" stroked="t" strokeweight=".580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64.029999pt;margin-top:616.270020pt;width:467.32pt;height:165.4pt;mso-position-horizontal-relative:page;mso-position-vertical-relative:page;z-index:-13219" coordorigin="1281,12325" coordsize="9346,3308">
            <v:group style="position:absolute;left:1286;top:12331;width:9335;height:2" coordorigin="1286,12331" coordsize="9335,2">
              <v:shape style="position:absolute;left:1286;top:12331;width:9335;height:2" coordorigin="1286,12331" coordsize="9335,0" path="m1286,12331l10621,12331e" filled="f" stroked="t" strokeweight=".580pt" strokecolor="#000000">
                <v:path arrowok="t"/>
              </v:shape>
            </v:group>
            <v:group style="position:absolute;left:1291;top:12336;width:2;height:3292" coordorigin="1291,12336" coordsize="2,3292">
              <v:shape style="position:absolute;left:1291;top:12336;width:2;height:3292" coordorigin="1291,12336" coordsize="0,3292" path="m1291,12336l1291,15628e" filled="f" stroked="t" strokeweight=".580pt" strokecolor="#000000">
                <v:path arrowok="t"/>
              </v:shape>
            </v:group>
            <v:group style="position:absolute;left:1286;top:15623;width:9335;height:2" coordorigin="1286,15623" coordsize="9335,2">
              <v:shape style="position:absolute;left:1286;top:15623;width:9335;height:2" coordorigin="1286,15623" coordsize="9335,0" path="m1286,15623l10621,15623e" filled="f" stroked="t" strokeweight=".580pt" strokecolor="#000000">
                <v:path arrowok="t"/>
              </v:shape>
            </v:group>
            <v:group style="position:absolute;left:10616;top:12336;width:2;height:3292" coordorigin="10616,12336" coordsize="2,3292">
              <v:shape style="position:absolute;left:10616;top:12336;width:2;height:3292" coordorigin="10616,12336" coordsize="0,3292" path="m10616,12336l10616,15628e" filled="f" stroked="t" strokeweight=".580pt" strokecolor="#000000">
                <v:path arrowok="t"/>
              </v:shape>
            </v:group>
            <w10:wrap type="none"/>
          </v:group>
        </w:pict>
      </w: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2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03.000002" w:type="dxa"/>
      </w:tblPr>
      <w:tblGrid/>
      <w:tr>
        <w:trPr>
          <w:trHeight w:val="350" w:hRule="exact"/>
        </w:trPr>
        <w:tc>
          <w:tcPr>
            <w:tcW w:w="3193" w:type="dxa"/>
            <w:vMerge w:val="restart"/>
            <w:tcBorders>
              <w:top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18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88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Názov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ožky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6107" w:type="dxa"/>
            <w:gridSpan w:val="5"/>
            <w:tcBorders>
              <w:top w:val="single" w:sz="8.960" w:space="0" w:color="000000"/>
              <w:bottom w:val="single" w:sz="8.480049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1" w:after="0" w:line="240" w:lineRule="auto"/>
              <w:ind w:left="1052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Bezp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ost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edne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pred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hád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ajúce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ovné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b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dobie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</w:tr>
      <w:tr>
        <w:trPr>
          <w:trHeight w:val="748" w:hRule="exact"/>
        </w:trPr>
        <w:tc>
          <w:tcPr>
            <w:tcW w:w="3193" w:type="dxa"/>
            <w:vMerge/>
            <w:tcBorders>
              <w:bottom w:val="single" w:sz="4.64001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399" w:type="dxa"/>
            <w:tcBorders>
              <w:top w:val="single" w:sz="8.480049" w:space="0" w:color="000000"/>
              <w:bottom w:val="single" w:sz="4.64001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7" w:after="0" w:line="240" w:lineRule="auto"/>
              <w:ind w:left="1" w:right="-19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Stav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za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ku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ného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obd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bia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133" w:type="dxa"/>
            <w:tcBorders>
              <w:top w:val="single" w:sz="8.480049" w:space="0" w:color="000000"/>
              <w:bottom w:val="single" w:sz="4.64001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9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270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Tvor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b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136" w:type="dxa"/>
            <w:tcBorders>
              <w:top w:val="single" w:sz="8.480049" w:space="0" w:color="000000"/>
              <w:bottom w:val="single" w:sz="4.64001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9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228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Použ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060" w:type="dxa"/>
            <w:tcBorders>
              <w:top w:val="single" w:sz="8.480049" w:space="0" w:color="000000"/>
              <w:bottom w:val="single" w:sz="4.64001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9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159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Zruš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379" w:type="dxa"/>
            <w:tcBorders>
              <w:top w:val="single" w:sz="8.480049" w:space="0" w:color="000000"/>
              <w:bottom w:val="single" w:sz="4.64001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7" w:after="0" w:line="240" w:lineRule="auto"/>
              <w:ind w:left="103" w:right="82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Stav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konci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ného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obd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bia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</w:tr>
      <w:tr>
        <w:trPr>
          <w:trHeight w:val="346" w:hRule="exact"/>
        </w:trPr>
        <w:tc>
          <w:tcPr>
            <w:tcW w:w="3193" w:type="dxa"/>
            <w:tcBorders>
              <w:top w:val="single" w:sz="4.64001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2" w:after="0" w:line="240" w:lineRule="auto"/>
              <w:ind w:left="1502" w:right="1483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</w:t>
            </w:r>
          </w:p>
        </w:tc>
        <w:tc>
          <w:tcPr>
            <w:tcW w:w="1399" w:type="dxa"/>
            <w:tcBorders>
              <w:top w:val="single" w:sz="4.64001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2" w:after="0" w:line="240" w:lineRule="auto"/>
              <w:ind w:left="605" w:right="586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b</w:t>
            </w:r>
          </w:p>
        </w:tc>
        <w:tc>
          <w:tcPr>
            <w:tcW w:w="1133" w:type="dxa"/>
            <w:tcBorders>
              <w:top w:val="single" w:sz="4.64001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2" w:after="0" w:line="240" w:lineRule="auto"/>
              <w:ind w:left="478" w:right="456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c</w:t>
            </w:r>
          </w:p>
        </w:tc>
        <w:tc>
          <w:tcPr>
            <w:tcW w:w="1136" w:type="dxa"/>
            <w:tcBorders>
              <w:top w:val="single" w:sz="4.64001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2" w:after="0" w:line="240" w:lineRule="auto"/>
              <w:ind w:left="474" w:right="454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</w:t>
            </w:r>
          </w:p>
        </w:tc>
        <w:tc>
          <w:tcPr>
            <w:tcW w:w="1060" w:type="dxa"/>
            <w:tcBorders>
              <w:top w:val="single" w:sz="4.64001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2" w:after="0" w:line="240" w:lineRule="auto"/>
              <w:ind w:left="435" w:right="416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e</w:t>
            </w:r>
          </w:p>
        </w:tc>
        <w:tc>
          <w:tcPr>
            <w:tcW w:w="1379" w:type="dxa"/>
            <w:tcBorders>
              <w:top w:val="single" w:sz="4.64001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2" w:after="0" w:line="240" w:lineRule="auto"/>
              <w:ind w:left="620" w:right="599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f</w:t>
            </w:r>
          </w:p>
        </w:tc>
      </w:tr>
      <w:tr>
        <w:trPr>
          <w:trHeight w:val="349" w:hRule="exact"/>
        </w:trPr>
        <w:tc>
          <w:tcPr>
            <w:tcW w:w="3193" w:type="dxa"/>
            <w:tcBorders>
              <w:top w:val="single" w:sz="8.96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1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Dlh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dobé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rez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rvy,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: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399" w:type="dxa"/>
            <w:tcBorders>
              <w:top w:val="single" w:sz="8.96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133" w:type="dxa"/>
            <w:tcBorders>
              <w:top w:val="single" w:sz="8.96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136" w:type="dxa"/>
            <w:tcBorders>
              <w:top w:val="single" w:sz="8.96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060" w:type="dxa"/>
            <w:tcBorders>
              <w:top w:val="single" w:sz="8.96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379" w:type="dxa"/>
            <w:tcBorders>
              <w:top w:val="single" w:sz="8.96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45" w:hRule="exact"/>
        </w:trPr>
        <w:tc>
          <w:tcPr>
            <w:tcW w:w="3193" w:type="dxa"/>
            <w:tcBorders>
              <w:top w:val="single" w:sz="8.96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399" w:type="dxa"/>
            <w:tcBorders>
              <w:top w:val="single" w:sz="8.96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133" w:type="dxa"/>
            <w:tcBorders>
              <w:top w:val="single" w:sz="8.96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136" w:type="dxa"/>
            <w:tcBorders>
              <w:top w:val="single" w:sz="8.96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060" w:type="dxa"/>
            <w:tcBorders>
              <w:top w:val="single" w:sz="8.96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379" w:type="dxa"/>
            <w:tcBorders>
              <w:top w:val="single" w:sz="8.96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40" w:hRule="exact"/>
        </w:trPr>
        <w:tc>
          <w:tcPr>
            <w:tcW w:w="3193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399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133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136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060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379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41" w:hRule="exact"/>
        </w:trPr>
        <w:tc>
          <w:tcPr>
            <w:tcW w:w="3193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399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133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136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060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379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55" w:hRule="exact"/>
        </w:trPr>
        <w:tc>
          <w:tcPr>
            <w:tcW w:w="3193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399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133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136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060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379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59" w:hRule="exact"/>
        </w:trPr>
        <w:tc>
          <w:tcPr>
            <w:tcW w:w="3193" w:type="dxa"/>
            <w:tcBorders>
              <w:top w:val="single" w:sz="4.64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399" w:type="dxa"/>
            <w:tcBorders>
              <w:top w:val="single" w:sz="4.64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133" w:type="dxa"/>
            <w:tcBorders>
              <w:top w:val="single" w:sz="4.64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136" w:type="dxa"/>
            <w:tcBorders>
              <w:top w:val="single" w:sz="4.64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060" w:type="dxa"/>
            <w:tcBorders>
              <w:top w:val="single" w:sz="4.64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379" w:type="dxa"/>
            <w:tcBorders>
              <w:top w:val="single" w:sz="4.64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50" w:hRule="exact"/>
        </w:trPr>
        <w:tc>
          <w:tcPr>
            <w:tcW w:w="3193" w:type="dxa"/>
            <w:tcBorders>
              <w:top w:val="single" w:sz="8.96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1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Krát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zervy,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o: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399" w:type="dxa"/>
            <w:tcBorders>
              <w:top w:val="single" w:sz="8.96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133" w:type="dxa"/>
            <w:tcBorders>
              <w:top w:val="single" w:sz="8.96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136" w:type="dxa"/>
            <w:tcBorders>
              <w:top w:val="single" w:sz="8.96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060" w:type="dxa"/>
            <w:tcBorders>
              <w:top w:val="single" w:sz="8.96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379" w:type="dxa"/>
            <w:tcBorders>
              <w:top w:val="single" w:sz="8.96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45" w:hRule="exact"/>
        </w:trPr>
        <w:tc>
          <w:tcPr>
            <w:tcW w:w="3193" w:type="dxa"/>
            <w:tcBorders>
              <w:top w:val="single" w:sz="8.96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399" w:type="dxa"/>
            <w:tcBorders>
              <w:top w:val="single" w:sz="8.96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133" w:type="dxa"/>
            <w:tcBorders>
              <w:top w:val="single" w:sz="8.96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136" w:type="dxa"/>
            <w:tcBorders>
              <w:top w:val="single" w:sz="8.96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060" w:type="dxa"/>
            <w:tcBorders>
              <w:top w:val="single" w:sz="8.96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379" w:type="dxa"/>
            <w:tcBorders>
              <w:top w:val="single" w:sz="8.96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40" w:hRule="exact"/>
        </w:trPr>
        <w:tc>
          <w:tcPr>
            <w:tcW w:w="3193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399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133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136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060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379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40" w:hRule="exact"/>
        </w:trPr>
        <w:tc>
          <w:tcPr>
            <w:tcW w:w="3193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399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133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136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060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379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41" w:hRule="exact"/>
        </w:trPr>
        <w:tc>
          <w:tcPr>
            <w:tcW w:w="3193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399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133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136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060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379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40" w:hRule="exact"/>
        </w:trPr>
        <w:tc>
          <w:tcPr>
            <w:tcW w:w="3193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399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133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136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060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379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40" w:hRule="exact"/>
        </w:trPr>
        <w:tc>
          <w:tcPr>
            <w:tcW w:w="3193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399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133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136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060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379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41" w:hRule="exact"/>
        </w:trPr>
        <w:tc>
          <w:tcPr>
            <w:tcW w:w="3193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399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133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136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060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379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46" w:hRule="exact"/>
        </w:trPr>
        <w:tc>
          <w:tcPr>
            <w:tcW w:w="3193" w:type="dxa"/>
            <w:tcBorders>
              <w:top w:val="single" w:sz="4.640" w:space="0" w:color="000000"/>
              <w:bottom w:val="single" w:sz="8.48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399" w:type="dxa"/>
            <w:tcBorders>
              <w:top w:val="single" w:sz="4.640" w:space="0" w:color="000000"/>
              <w:bottom w:val="single" w:sz="8.48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133" w:type="dxa"/>
            <w:tcBorders>
              <w:top w:val="single" w:sz="4.640" w:space="0" w:color="000000"/>
              <w:bottom w:val="single" w:sz="8.48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136" w:type="dxa"/>
            <w:tcBorders>
              <w:top w:val="single" w:sz="4.640" w:space="0" w:color="000000"/>
              <w:bottom w:val="single" w:sz="8.48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060" w:type="dxa"/>
            <w:tcBorders>
              <w:top w:val="single" w:sz="4.640" w:space="0" w:color="000000"/>
              <w:bottom w:val="single" w:sz="8.48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379" w:type="dxa"/>
            <w:tcBorders>
              <w:top w:val="single" w:sz="4.640" w:space="0" w:color="000000"/>
              <w:bottom w:val="single" w:sz="8.48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</w:tbl>
    <w:p>
      <w:pPr>
        <w:spacing w:after="0"/>
        <w:sectPr>
          <w:pgMar w:header="334" w:footer="702" w:top="800" w:bottom="900" w:left="1180" w:right="1180"/>
          <w:headerReference w:type="even" r:id="rId26"/>
          <w:headerReference w:type="odd" r:id="rId27"/>
          <w:pgSz w:w="11920" w:h="16840"/>
        </w:sectPr>
      </w:pPr>
      <w:rPr/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36" w:lineRule="exact"/>
        <w:ind w:left="173" w:right="-20"/>
        <w:jc w:val="left"/>
        <w:rPr>
          <w:rFonts w:ascii="Arial Narrow" w:hAnsi="Arial Narrow" w:cs="Arial Narrow" w:eastAsia="Arial Narrow"/>
          <w:sz w:val="21"/>
          <w:szCs w:val="21"/>
        </w:rPr>
      </w:pPr>
      <w:rPr/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c)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Hodnota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záväzkov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do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lehoty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splatnosti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a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po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lehote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splatnosti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0"/>
        </w:rPr>
      </w:r>
    </w:p>
    <w:p>
      <w:pPr>
        <w:spacing w:before="1" w:after="0" w:line="40" w:lineRule="exact"/>
        <w:jc w:val="left"/>
        <w:rPr>
          <w:sz w:val="4"/>
          <w:szCs w:val="4"/>
        </w:rPr>
      </w:pPr>
      <w:rPr/>
      <w:r>
        <w:rPr>
          <w:sz w:val="4"/>
          <w:szCs w:val="4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02.999697" w:type="dxa"/>
      </w:tblPr>
      <w:tblGrid/>
      <w:tr>
        <w:trPr>
          <w:trHeight w:val="940" w:hRule="exact"/>
        </w:trPr>
        <w:tc>
          <w:tcPr>
            <w:tcW w:w="3851" w:type="dxa"/>
            <w:tcBorders>
              <w:top w:val="single" w:sz="8.960002" w:space="0" w:color="000000"/>
              <w:bottom w:val="single" w:sz="8.960002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6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281" w:right="1260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Názov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ožky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2908" w:type="dxa"/>
            <w:tcBorders>
              <w:top w:val="single" w:sz="8.960002" w:space="0" w:color="000000"/>
              <w:bottom w:val="single" w:sz="8.960002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6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476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Bežné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ovné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obd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2542" w:type="dxa"/>
            <w:tcBorders>
              <w:top w:val="single" w:sz="8.960002" w:space="0" w:color="000000"/>
              <w:bottom w:val="single" w:sz="8.960002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95" w:after="0" w:line="239" w:lineRule="auto"/>
              <w:ind w:left="237" w:right="216" w:firstLine="2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b/>
                <w:bCs/>
              </w:rPr>
              <w:t>B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ezp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ost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edne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pred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hád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ajú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tovné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obd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</w:tr>
      <w:tr>
        <w:trPr>
          <w:trHeight w:val="345" w:hRule="exact"/>
        </w:trPr>
        <w:tc>
          <w:tcPr>
            <w:tcW w:w="3851" w:type="dxa"/>
            <w:tcBorders>
              <w:top w:val="single" w:sz="8.960002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58" w:after="0" w:line="240" w:lineRule="auto"/>
              <w:ind w:left="58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Dlh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dobé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záv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ä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zky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olu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2908" w:type="dxa"/>
            <w:tcBorders>
              <w:top w:val="single" w:sz="8.960002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2542" w:type="dxa"/>
            <w:tcBorders>
              <w:top w:val="single" w:sz="8.960002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492" w:hRule="exact"/>
        </w:trPr>
        <w:tc>
          <w:tcPr>
            <w:tcW w:w="3851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99" w:after="0" w:line="240" w:lineRule="auto"/>
              <w:ind w:left="8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Dlhodobé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záväzky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lehoty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splatnosti</w:t>
            </w:r>
          </w:p>
        </w:tc>
        <w:tc>
          <w:tcPr>
            <w:tcW w:w="2908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2542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544" w:hRule="exact"/>
        </w:trPr>
        <w:tc>
          <w:tcPr>
            <w:tcW w:w="3851" w:type="dxa"/>
            <w:tcBorders>
              <w:top w:val="single" w:sz="4.640" w:space="0" w:color="000000"/>
              <w:bottom w:val="single" w:sz="8.48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2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40" w:lineRule="auto"/>
              <w:ind w:left="74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Dlhodobé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záväzky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lehote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splatnosti</w:t>
            </w:r>
          </w:p>
        </w:tc>
        <w:tc>
          <w:tcPr>
            <w:tcW w:w="2908" w:type="dxa"/>
            <w:tcBorders>
              <w:top w:val="single" w:sz="4.640" w:space="0" w:color="000000"/>
              <w:bottom w:val="single" w:sz="8.48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2542" w:type="dxa"/>
            <w:tcBorders>
              <w:top w:val="single" w:sz="4.640" w:space="0" w:color="000000"/>
              <w:bottom w:val="single" w:sz="8.48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62" w:hRule="exact"/>
        </w:trPr>
        <w:tc>
          <w:tcPr>
            <w:tcW w:w="3851" w:type="dxa"/>
            <w:tcBorders>
              <w:top w:val="single" w:sz="8.48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59" w:after="0" w:line="240" w:lineRule="auto"/>
              <w:ind w:left="48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Krát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odobé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väzky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polu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2908" w:type="dxa"/>
            <w:tcBorders>
              <w:top w:val="single" w:sz="8.48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2542" w:type="dxa"/>
            <w:tcBorders>
              <w:top w:val="single" w:sz="8.48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584" w:hRule="exact"/>
        </w:trPr>
        <w:tc>
          <w:tcPr>
            <w:tcW w:w="3851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3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48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Krátkodobé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záväzky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lehoty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splatnosti</w:t>
            </w:r>
          </w:p>
        </w:tc>
        <w:tc>
          <w:tcPr>
            <w:tcW w:w="2908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2542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60" w:hRule="exact"/>
        </w:trPr>
        <w:tc>
          <w:tcPr>
            <w:tcW w:w="3851" w:type="dxa"/>
            <w:tcBorders>
              <w:top w:val="single" w:sz="4.640" w:space="0" w:color="000000"/>
              <w:bottom w:val="single" w:sz="8.480001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32" w:after="0" w:line="240" w:lineRule="auto"/>
              <w:ind w:left="38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Krátkodobé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záväzky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lehote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splatnosti</w:t>
            </w:r>
          </w:p>
        </w:tc>
        <w:tc>
          <w:tcPr>
            <w:tcW w:w="2908" w:type="dxa"/>
            <w:tcBorders>
              <w:top w:val="single" w:sz="4.640" w:space="0" w:color="000000"/>
              <w:bottom w:val="single" w:sz="8.480001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2542" w:type="dxa"/>
            <w:tcBorders>
              <w:top w:val="single" w:sz="4.640" w:space="0" w:color="000000"/>
              <w:bottom w:val="single" w:sz="8.480001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</w:tbl>
    <w:p>
      <w:pPr>
        <w:spacing w:before="97" w:after="0" w:line="236" w:lineRule="exact"/>
        <w:ind w:left="159" w:right="-20"/>
        <w:jc w:val="left"/>
        <w:rPr>
          <w:rFonts w:ascii="Arial Narrow" w:hAnsi="Arial Narrow" w:cs="Arial Narrow" w:eastAsia="Arial Narrow"/>
          <w:sz w:val="21"/>
          <w:szCs w:val="21"/>
        </w:rPr>
      </w:pPr>
      <w:rPr/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d)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Štruktúra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záväzkov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podľa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zostatkovej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doby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splatnosti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v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členení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v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nadväznosti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na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položky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0"/>
        </w:rPr>
      </w:r>
    </w:p>
    <w:p>
      <w:pPr>
        <w:spacing w:before="8" w:after="0" w:line="20" w:lineRule="exact"/>
        <w:jc w:val="left"/>
        <w:rPr>
          <w:sz w:val="2"/>
          <w:szCs w:val="2"/>
        </w:rPr>
      </w:pPr>
      <w:rPr/>
      <w:r>
        <w:rPr>
          <w:sz w:val="2"/>
          <w:szCs w:val="2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95.799999" w:type="dxa"/>
      </w:tblPr>
      <w:tblGrid/>
      <w:tr>
        <w:trPr>
          <w:trHeight w:val="940" w:hRule="exact"/>
        </w:trPr>
        <w:tc>
          <w:tcPr>
            <w:tcW w:w="3851" w:type="dxa"/>
            <w:tcBorders>
              <w:top w:val="single" w:sz="8.96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6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281" w:right="1260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Názov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ožky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2908" w:type="dxa"/>
            <w:tcBorders>
              <w:top w:val="single" w:sz="8.96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6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47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Bežné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ovné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obd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2542" w:type="dxa"/>
            <w:tcBorders>
              <w:top w:val="single" w:sz="8.96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95" w:after="0" w:line="239" w:lineRule="auto"/>
              <w:ind w:left="237" w:right="216" w:firstLine="2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b/>
                <w:bCs/>
              </w:rPr>
              <w:t>B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ezp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ost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edne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pred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hád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ajú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tovné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obd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</w:tr>
      <w:tr>
        <w:trPr>
          <w:trHeight w:val="345" w:hRule="exact"/>
        </w:trPr>
        <w:tc>
          <w:tcPr>
            <w:tcW w:w="3851" w:type="dxa"/>
            <w:tcBorders>
              <w:top w:val="single" w:sz="8.96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58" w:after="0" w:line="240" w:lineRule="auto"/>
              <w:ind w:left="59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Dlh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dobé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záv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ä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zky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olu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2908" w:type="dxa"/>
            <w:tcBorders>
              <w:top w:val="single" w:sz="8.96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2542" w:type="dxa"/>
            <w:tcBorders>
              <w:top w:val="single" w:sz="8.96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492" w:hRule="exact"/>
        </w:trPr>
        <w:tc>
          <w:tcPr>
            <w:tcW w:w="3851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25" w:lineRule="exact"/>
              <w:ind w:left="48" w:right="-7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Záväz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tatkovou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dobou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2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splatno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ti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nad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2"/>
                <w:w w:val="100"/>
              </w:rPr>
              <w:t>ä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ť</w:t>
            </w:r>
          </w:p>
          <w:p>
            <w:pPr>
              <w:spacing w:before="0" w:after="0" w:line="240" w:lineRule="auto"/>
              <w:ind w:left="48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rokov</w:t>
            </w:r>
          </w:p>
        </w:tc>
        <w:tc>
          <w:tcPr>
            <w:tcW w:w="2908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2542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544" w:hRule="exact"/>
        </w:trPr>
        <w:tc>
          <w:tcPr>
            <w:tcW w:w="3851" w:type="dxa"/>
            <w:tcBorders>
              <w:top w:val="single" w:sz="4.640" w:space="0" w:color="000000"/>
              <w:bottom w:val="single" w:sz="8.48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12" w:after="0" w:line="240" w:lineRule="exact"/>
              <w:ind w:left="48" w:right="118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Záväz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tatkovou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dobou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2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splatno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ti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jed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rok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až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ä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ť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</w:t>
            </w:r>
          </w:p>
        </w:tc>
        <w:tc>
          <w:tcPr>
            <w:tcW w:w="2908" w:type="dxa"/>
            <w:tcBorders>
              <w:top w:val="single" w:sz="4.640" w:space="0" w:color="000000"/>
              <w:bottom w:val="single" w:sz="8.48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2542" w:type="dxa"/>
            <w:tcBorders>
              <w:top w:val="single" w:sz="4.640" w:space="0" w:color="000000"/>
              <w:bottom w:val="single" w:sz="8.48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62" w:hRule="exact"/>
        </w:trPr>
        <w:tc>
          <w:tcPr>
            <w:tcW w:w="3851" w:type="dxa"/>
            <w:tcBorders>
              <w:top w:val="single" w:sz="8.48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60" w:after="0" w:line="240" w:lineRule="auto"/>
              <w:ind w:left="48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Krát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odobé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väzky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polu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2908" w:type="dxa"/>
            <w:tcBorders>
              <w:top w:val="single" w:sz="8.48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2542" w:type="dxa"/>
            <w:tcBorders>
              <w:top w:val="single" w:sz="8.48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584" w:hRule="exact"/>
        </w:trPr>
        <w:tc>
          <w:tcPr>
            <w:tcW w:w="3851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54" w:after="0" w:line="240" w:lineRule="auto"/>
              <w:ind w:left="48" w:right="58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Záväzky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zostatkovou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dobou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2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splatnosti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jeden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rok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až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päť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rokov</w:t>
            </w:r>
          </w:p>
        </w:tc>
        <w:tc>
          <w:tcPr>
            <w:tcW w:w="2908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2542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540" w:hRule="exact"/>
        </w:trPr>
        <w:tc>
          <w:tcPr>
            <w:tcW w:w="3851" w:type="dxa"/>
            <w:tcBorders>
              <w:top w:val="single" w:sz="4.640" w:space="0" w:color="000000"/>
              <w:bottom w:val="single" w:sz="8.48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19" w:after="0" w:line="251" w:lineRule="auto"/>
              <w:ind w:left="29" w:right="259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Záväzky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zostatkovou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dobou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splatnosti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nad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päť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rokov</w:t>
            </w:r>
          </w:p>
        </w:tc>
        <w:tc>
          <w:tcPr>
            <w:tcW w:w="2908" w:type="dxa"/>
            <w:tcBorders>
              <w:top w:val="single" w:sz="4.640" w:space="0" w:color="000000"/>
              <w:bottom w:val="single" w:sz="8.48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2542" w:type="dxa"/>
            <w:tcBorders>
              <w:top w:val="single" w:sz="4.640" w:space="0" w:color="000000"/>
              <w:bottom w:val="single" w:sz="8.48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77" w:hRule="exact"/>
        </w:trPr>
        <w:tc>
          <w:tcPr>
            <w:tcW w:w="9300" w:type="dxa"/>
            <w:gridSpan w:val="3"/>
            <w:tcBorders>
              <w:top w:val="single" w:sz="8.48" w:space="0" w:color="000000"/>
              <w:bottom w:val="single" w:sz="4.640" w:space="0" w:color="000000"/>
              <w:left w:val="nil" w:sz="6" w:space="0" w:color="auto"/>
              <w:right w:val="nil" w:sz="6" w:space="0" w:color="auto"/>
            </w:tcBorders>
          </w:tcPr>
          <w:p>
            <w:pPr/>
            <w:rPr/>
          </w:p>
        </w:tc>
      </w:tr>
      <w:tr>
        <w:trPr>
          <w:trHeight w:val="1712" w:hRule="exact"/>
        </w:trPr>
        <w:tc>
          <w:tcPr>
            <w:tcW w:w="9300" w:type="dxa"/>
            <w:gridSpan w:val="3"/>
            <w:tcBorders>
              <w:top w:val="single" w:sz="4.640" w:space="0" w:color="000000"/>
              <w:bottom w:val="single" w:sz="3.68041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</w:tr>
    </w:tbl>
    <w:p>
      <w:pPr>
        <w:spacing w:before="7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34" w:after="0" w:line="240" w:lineRule="auto"/>
        <w:ind w:left="158" w:right="-20"/>
        <w:jc w:val="left"/>
        <w:rPr>
          <w:rFonts w:ascii="Arial Narrow" w:hAnsi="Arial Narrow" w:cs="Arial Narrow" w:eastAsia="Arial Narrow"/>
          <w:sz w:val="21"/>
          <w:szCs w:val="21"/>
        </w:rPr>
      </w:pPr>
      <w:rPr/>
      <w:r>
        <w:rPr/>
        <w:pict>
          <v:group style="position:absolute;margin-left:237.903214pt;margin-top:94.597725pt;width:.48pt;height:.1pt;mso-position-horizontal-relative:page;mso-position-vertical-relative:paragraph;z-index:-13218" coordorigin="4758,1892" coordsize="10,2">
            <v:shape style="position:absolute;left:4758;top:1892;width:10;height:2" coordorigin="4758,1892" coordsize="10,1" path="m4758,1893l4768,1893e" filled="f" stroked="t" strokeweight=".16pt" strokecolor="#000000">
              <v:path arrowok="t"/>
            </v:shape>
          </v:group>
          <w10:wrap type="none"/>
        </w:pict>
      </w:r>
      <w:r>
        <w:rPr/>
        <w:pict>
          <v:group style="position:absolute;margin-left:301.383209pt;margin-top:94.597725pt;width:.48pt;height:.1pt;mso-position-horizontal-relative:page;mso-position-vertical-relative:paragraph;z-index:-13217" coordorigin="6028,1892" coordsize="10,2">
            <v:shape style="position:absolute;left:6028;top:1892;width:10;height:2" coordorigin="6028,1892" coordsize="10,1" path="m6028,1893l6037,1893e" filled="f" stroked="t" strokeweight=".16pt" strokecolor="#000000">
              <v:path arrowok="t"/>
            </v:shape>
          </v:group>
          <w10:wrap type="none"/>
        </w:pict>
      </w:r>
      <w:r>
        <w:rPr/>
        <w:pict>
          <v:group style="position:absolute;margin-left:385.323212pt;margin-top:94.597725pt;width:.48pt;height:.1pt;mso-position-horizontal-relative:page;mso-position-vertical-relative:paragraph;z-index:-13216" coordorigin="7706,1892" coordsize="10,2">
            <v:shape style="position:absolute;left:7706;top:1892;width:10;height:2" coordorigin="7706,1892" coordsize="10,1" path="m7706,1893l7716,1893e" filled="f" stroked="t" strokeweight=".16pt" strokecolor="#000000">
              <v:path arrowok="t"/>
            </v:shape>
          </v:group>
          <w10:wrap type="none"/>
        </w:pict>
      </w:r>
      <w:r>
        <w:rPr/>
        <w:pict>
          <v:group style="position:absolute;margin-left:472.803223pt;margin-top:94.597725pt;width:.48pt;height:.1pt;mso-position-horizontal-relative:page;mso-position-vertical-relative:paragraph;z-index:-13215" coordorigin="9456,1892" coordsize="10,2">
            <v:shape style="position:absolute;left:9456;top:1892;width:10;height:2" coordorigin="9456,1892" coordsize="10,1" path="m9456,1893l9466,1893e" filled="f" stroked="t" strokeweight=".16pt" strokecolor="#000000">
              <v:path arrowok="t"/>
            </v:shape>
          </v:group>
          <w10:wrap type="none"/>
        </w:pic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f)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Výpočet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odloženého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daňového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záväzku</w:t>
      </w:r>
    </w:p>
    <w:p>
      <w:pPr>
        <w:spacing w:before="5" w:after="0" w:line="60" w:lineRule="exact"/>
        <w:jc w:val="left"/>
        <w:rPr>
          <w:sz w:val="6"/>
          <w:szCs w:val="6"/>
        </w:rPr>
      </w:pPr>
      <w:rPr/>
      <w:r>
        <w:rPr>
          <w:sz w:val="6"/>
          <w:szCs w:val="6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03.064089" w:type="dxa"/>
      </w:tblPr>
      <w:tblGrid/>
      <w:tr>
        <w:trPr>
          <w:trHeight w:val="901" w:hRule="exact"/>
        </w:trPr>
        <w:tc>
          <w:tcPr>
            <w:tcW w:w="3785" w:type="dxa"/>
            <w:tcBorders>
              <w:top w:val="single" w:sz="8.960001" w:space="0" w:color="000000"/>
              <w:bottom w:val="single" w:sz="8.480045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8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40" w:lineRule="auto"/>
              <w:ind w:left="1541" w:right="1778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Text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114" w:type="dxa"/>
            <w:tcBorders>
              <w:top w:val="single" w:sz="8.960001" w:space="0" w:color="000000"/>
              <w:bottom w:val="single" w:sz="8.480045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5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51" w:lineRule="auto"/>
              <w:ind w:left="265" w:right="168" w:firstLine="-76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Účtovný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základ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090" w:type="dxa"/>
            <w:tcBorders>
              <w:top w:val="single" w:sz="8.960001" w:space="0" w:color="000000"/>
              <w:bottom w:val="single" w:sz="8.480045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7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51" w:lineRule="auto"/>
              <w:ind w:left="269" w:right="167" w:firstLine="-48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Daňový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základ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159" w:type="dxa"/>
            <w:tcBorders>
              <w:top w:val="single" w:sz="8.960001" w:space="0" w:color="000000"/>
              <w:bottom w:val="single" w:sz="8.480045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7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40" w:lineRule="auto"/>
              <w:ind w:left="295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Rozdiel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010" w:type="dxa"/>
            <w:tcBorders>
              <w:top w:val="single" w:sz="8.960001" w:space="0" w:color="000000"/>
              <w:bottom w:val="single" w:sz="8.480045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7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40" w:lineRule="auto"/>
              <w:ind w:left="140" w:right="73" w:firstLine="57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Sadzba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dane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(%)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142" w:type="dxa"/>
            <w:tcBorders>
              <w:top w:val="single" w:sz="8.960001" w:space="0" w:color="000000"/>
              <w:bottom w:val="single" w:sz="8.480045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74" w:after="0" w:line="251" w:lineRule="auto"/>
              <w:ind w:left="141" w:right="137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Odložen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daňov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záväzok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</w:tr>
      <w:tr>
        <w:trPr>
          <w:trHeight w:val="538" w:hRule="exact"/>
        </w:trPr>
        <w:tc>
          <w:tcPr>
            <w:tcW w:w="3785" w:type="dxa"/>
            <w:tcBorders>
              <w:top w:val="single" w:sz="8.480045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1" w:after="0" w:line="251" w:lineRule="auto"/>
              <w:ind w:left="61" w:right="74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Dočasný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rozdiel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zostatkových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cien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odpisového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majetku</w:t>
            </w:r>
          </w:p>
        </w:tc>
        <w:tc>
          <w:tcPr>
            <w:tcW w:w="1114" w:type="dxa"/>
            <w:tcBorders>
              <w:top w:val="single" w:sz="8.480045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090" w:type="dxa"/>
            <w:tcBorders>
              <w:top w:val="single" w:sz="8.480045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159" w:type="dxa"/>
            <w:tcBorders>
              <w:top w:val="single" w:sz="8.480045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010" w:type="dxa"/>
            <w:tcBorders>
              <w:top w:val="single" w:sz="8.480045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142" w:type="dxa"/>
            <w:tcBorders>
              <w:top w:val="single" w:sz="8.480045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437" w:hRule="exact"/>
        </w:trPr>
        <w:tc>
          <w:tcPr>
            <w:tcW w:w="3785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Pohľadávky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(výnosy)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podmienené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prijatím</w:t>
            </w:r>
          </w:p>
        </w:tc>
        <w:tc>
          <w:tcPr>
            <w:tcW w:w="1114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090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159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010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142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492" w:hRule="exact"/>
        </w:trPr>
        <w:tc>
          <w:tcPr>
            <w:tcW w:w="3785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43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Iné</w:t>
            </w:r>
          </w:p>
        </w:tc>
        <w:tc>
          <w:tcPr>
            <w:tcW w:w="1114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090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159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010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142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45" w:hRule="exact"/>
        </w:trPr>
        <w:tc>
          <w:tcPr>
            <w:tcW w:w="3785" w:type="dxa"/>
            <w:tcBorders>
              <w:top w:val="single" w:sz="4.640" w:space="0" w:color="000000"/>
              <w:bottom w:val="single" w:sz="6.56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65" w:after="0" w:line="240" w:lineRule="auto"/>
              <w:ind w:left="55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Spolu: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114" w:type="dxa"/>
            <w:tcBorders>
              <w:top w:val="single" w:sz="4.640" w:space="0" w:color="000000"/>
              <w:bottom w:val="single" w:sz="6.56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5" w:after="0" w:line="240" w:lineRule="auto"/>
              <w:ind w:left="468" w:right="448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x</w:t>
            </w:r>
          </w:p>
        </w:tc>
        <w:tc>
          <w:tcPr>
            <w:tcW w:w="1090" w:type="dxa"/>
            <w:tcBorders>
              <w:top w:val="single" w:sz="4.640" w:space="0" w:color="000000"/>
              <w:bottom w:val="single" w:sz="6.56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5" w:after="0" w:line="240" w:lineRule="auto"/>
              <w:ind w:left="454" w:right="437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x</w:t>
            </w:r>
          </w:p>
        </w:tc>
        <w:tc>
          <w:tcPr>
            <w:tcW w:w="1159" w:type="dxa"/>
            <w:tcBorders>
              <w:top w:val="single" w:sz="4.640" w:space="0" w:color="000000"/>
              <w:bottom w:val="single" w:sz="6.56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65" w:after="0" w:line="240" w:lineRule="auto"/>
              <w:ind w:left="464" w:right="496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x</w:t>
            </w:r>
          </w:p>
        </w:tc>
        <w:tc>
          <w:tcPr>
            <w:tcW w:w="1010" w:type="dxa"/>
            <w:tcBorders>
              <w:top w:val="single" w:sz="4.640" w:space="0" w:color="000000"/>
              <w:bottom w:val="single" w:sz="6.56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5" w:after="0" w:line="240" w:lineRule="auto"/>
              <w:ind w:left="384" w:right="424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x</w:t>
            </w:r>
          </w:p>
        </w:tc>
        <w:tc>
          <w:tcPr>
            <w:tcW w:w="1142" w:type="dxa"/>
            <w:tcBorders>
              <w:top w:val="single" w:sz="4.640" w:space="0" w:color="000000"/>
              <w:bottom w:val="single" w:sz="6.56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</w:tbl>
    <w:p>
      <w:pPr>
        <w:spacing w:after="0"/>
        <w:sectPr>
          <w:pgMar w:header="334" w:footer="702" w:top="820" w:bottom="960" w:left="1180" w:right="1180"/>
          <w:pgSz w:w="11920" w:h="1684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/>
        <w:pict>
          <v:group style="position:absolute;margin-left:64.029999pt;margin-top:539.049988pt;width:467.32pt;height:77.08pt;mso-position-horizontal-relative:page;mso-position-vertical-relative:page;z-index:-13212" coordorigin="1281,10781" coordsize="9346,1542">
            <v:group style="position:absolute;left:1286;top:10787;width:9335;height:2" coordorigin="1286,10787" coordsize="9335,2">
              <v:shape style="position:absolute;left:1286;top:10787;width:9335;height:2" coordorigin="1286,10787" coordsize="9335,0" path="m1286,10787l10621,10787e" filled="f" stroked="t" strokeweight=".580pt" strokecolor="#000000">
                <v:path arrowok="t"/>
              </v:shape>
            </v:group>
            <v:group style="position:absolute;left:1291;top:10792;width:2;height:1525" coordorigin="1291,10792" coordsize="2,1525">
              <v:shape style="position:absolute;left:1291;top:10792;width:2;height:1525" coordorigin="1291,10792" coordsize="0,1525" path="m1291,10792l1291,12317e" filled="f" stroked="t" strokeweight=".580pt" strokecolor="#000000">
                <v:path arrowok="t"/>
              </v:shape>
            </v:group>
            <v:group style="position:absolute;left:1286;top:12312;width:9335;height:2" coordorigin="1286,12312" coordsize="9335,2">
              <v:shape style="position:absolute;left:1286;top:12312;width:9335;height:2" coordorigin="1286,12312" coordsize="9335,0" path="m1286,12312l10621,12312e" filled="f" stroked="t" strokeweight=".580pt" strokecolor="#000000">
                <v:path arrowok="t"/>
              </v:shape>
            </v:group>
            <v:group style="position:absolute;left:10616;top:10792;width:2;height:1525" coordorigin="10616,10792" coordsize="2,1525">
              <v:shape style="position:absolute;left:10616;top:10792;width:2;height:1525" coordorigin="10616,10792" coordsize="0,1525" path="m10616,10792l10616,12317e" filled="f" stroked="t" strokeweight=".580pt" strokecolor="#000000">
                <v:path arrowok="t"/>
              </v:shape>
            </v:group>
            <w10:wrap type="none"/>
          </v:group>
        </w:pict>
      </w: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2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4" w:after="0" w:line="236" w:lineRule="exact"/>
        <w:ind w:left="173" w:right="-20"/>
        <w:jc w:val="left"/>
        <w:rPr>
          <w:rFonts w:ascii="Arial Narrow" w:hAnsi="Arial Narrow" w:cs="Arial Narrow" w:eastAsia="Arial Narrow"/>
          <w:sz w:val="21"/>
          <w:szCs w:val="21"/>
        </w:rPr>
      </w:pPr>
      <w:rPr/>
      <w:r>
        <w:rPr/>
        <w:pict>
          <v:group style="position:absolute;margin-left:64.029999pt;margin-top:-78.652405pt;width:467.32pt;height:64.42pt;mso-position-horizontal-relative:page;mso-position-vertical-relative:paragraph;z-index:-13214" coordorigin="1281,-1573" coordsize="9346,1288">
            <v:group style="position:absolute;left:1286;top:-1567;width:9335;height:2" coordorigin="1286,-1567" coordsize="9335,2">
              <v:shape style="position:absolute;left:1286;top:-1567;width:9335;height:2" coordorigin="1286,-1567" coordsize="9335,0" path="m1286,-1567l10621,-1567e" filled="f" stroked="t" strokeweight=".580pt" strokecolor="#000000">
                <v:path arrowok="t"/>
              </v:shape>
            </v:group>
            <v:group style="position:absolute;left:1291;top:-1562;width:2;height:1272" coordorigin="1291,-1562" coordsize="2,1272">
              <v:shape style="position:absolute;left:1291;top:-1562;width:2;height:1272" coordorigin="1291,-1562" coordsize="0,1272" path="m1291,-1562l1291,-290e" filled="f" stroked="t" strokeweight=".580pt" strokecolor="#000000">
                <v:path arrowok="t"/>
              </v:shape>
            </v:group>
            <v:group style="position:absolute;left:1286;top:-295;width:9335;height:2" coordorigin="1286,-295" coordsize="9335,2">
              <v:shape style="position:absolute;left:1286;top:-295;width:9335;height:2" coordorigin="1286,-295" coordsize="9335,0" path="m1286,-295l10621,-295e" filled="f" stroked="t" strokeweight=".580pt" strokecolor="#000000">
                <v:path arrowok="t"/>
              </v:shape>
            </v:group>
            <v:group style="position:absolute;left:10616;top:-1562;width:2;height:1272" coordorigin="10616,-1562" coordsize="2,1272">
              <v:shape style="position:absolute;left:10616;top:-1562;width:2;height:1272" coordorigin="10616,-1562" coordsize="0,1272" path="m10616,-1562l10616,-290e" filled="f" stroked="t" strokeweight=".580pt" strokecolor="#000000">
                <v:path arrowok="t"/>
              </v:shape>
            </v:group>
            <w10:wrap type="none"/>
          </v:group>
        </w:pic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g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)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Záväzky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zo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sociálneho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fondu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0"/>
        </w:rPr>
      </w:r>
    </w:p>
    <w:p>
      <w:pPr>
        <w:spacing w:before="1" w:after="0" w:line="40" w:lineRule="exact"/>
        <w:jc w:val="left"/>
        <w:rPr>
          <w:sz w:val="4"/>
          <w:szCs w:val="4"/>
        </w:rPr>
      </w:pPr>
      <w:rPr/>
      <w:r>
        <w:rPr>
          <w:sz w:val="4"/>
          <w:szCs w:val="4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03.000002" w:type="dxa"/>
      </w:tblPr>
      <w:tblGrid/>
      <w:tr>
        <w:trPr>
          <w:trHeight w:val="845" w:hRule="exact"/>
        </w:trPr>
        <w:tc>
          <w:tcPr>
            <w:tcW w:w="4394" w:type="dxa"/>
            <w:tcBorders>
              <w:top w:val="single" w:sz="8.96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8" w:after="0" w:line="280" w:lineRule="exact"/>
              <w:jc w:val="left"/>
              <w:rPr>
                <w:sz w:val="28"/>
                <w:szCs w:val="28"/>
              </w:rPr>
            </w:pPr>
            <w:rPr/>
            <w:r>
              <w:rPr>
                <w:sz w:val="28"/>
                <w:szCs w:val="28"/>
              </w:rPr>
            </w:r>
          </w:p>
          <w:p>
            <w:pPr>
              <w:spacing w:before="0" w:after="0" w:line="240" w:lineRule="auto"/>
              <w:ind w:left="1552" w:right="1533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Názov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ožky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2477" w:type="dxa"/>
            <w:tcBorders>
              <w:top w:val="single" w:sz="8.96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8" w:after="0" w:line="280" w:lineRule="exact"/>
              <w:jc w:val="left"/>
              <w:rPr>
                <w:sz w:val="28"/>
                <w:szCs w:val="28"/>
              </w:rPr>
            </w:pPr>
            <w:rPr/>
            <w:r>
              <w:rPr>
                <w:sz w:val="28"/>
                <w:szCs w:val="28"/>
              </w:rPr>
            </w:r>
          </w:p>
          <w:p>
            <w:pPr>
              <w:spacing w:before="0" w:after="0" w:line="240" w:lineRule="auto"/>
              <w:ind w:left="261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Bežné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ovné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obd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2429" w:type="dxa"/>
            <w:tcBorders>
              <w:top w:val="single" w:sz="8.96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7" w:after="0" w:line="240" w:lineRule="auto"/>
              <w:ind w:left="179" w:right="162" w:firstLine="2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b/>
                <w:bCs/>
              </w:rPr>
              <w:t>B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ezp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ost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edne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pred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hád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ajú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tovné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obd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</w:tr>
      <w:tr>
        <w:trPr>
          <w:trHeight w:val="345" w:hRule="exact"/>
        </w:trPr>
        <w:tc>
          <w:tcPr>
            <w:tcW w:w="4394" w:type="dxa"/>
            <w:tcBorders>
              <w:top w:val="single" w:sz="8.96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1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Za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iat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st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sociá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f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ondu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2477" w:type="dxa"/>
            <w:tcBorders>
              <w:top w:val="single" w:sz="8.96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2429" w:type="dxa"/>
            <w:tcBorders>
              <w:top w:val="single" w:sz="8.96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40" w:hRule="exact"/>
        </w:trPr>
        <w:tc>
          <w:tcPr>
            <w:tcW w:w="4394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1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Tvorba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soci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ln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ho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fondu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ť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chu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nák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adov</w:t>
            </w:r>
          </w:p>
        </w:tc>
        <w:tc>
          <w:tcPr>
            <w:tcW w:w="2477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2429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41" w:hRule="exact"/>
        </w:trPr>
        <w:tc>
          <w:tcPr>
            <w:tcW w:w="4394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2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Tvorba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soci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ln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ho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fondu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ku</w:t>
            </w:r>
          </w:p>
        </w:tc>
        <w:tc>
          <w:tcPr>
            <w:tcW w:w="2477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2429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40" w:hRule="exact"/>
        </w:trPr>
        <w:tc>
          <w:tcPr>
            <w:tcW w:w="4394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1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Ostatná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tvor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b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sociáln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ho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fo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u</w:t>
            </w:r>
          </w:p>
        </w:tc>
        <w:tc>
          <w:tcPr>
            <w:tcW w:w="2477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2429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40" w:hRule="exact"/>
        </w:trPr>
        <w:tc>
          <w:tcPr>
            <w:tcW w:w="4394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1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Tvor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b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so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iál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eho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f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sp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lu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2477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2429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41" w:hRule="exact"/>
        </w:trPr>
        <w:tc>
          <w:tcPr>
            <w:tcW w:w="4394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2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erp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oci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lneho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fo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du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2477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2429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59" w:hRule="exact"/>
        </w:trPr>
        <w:tc>
          <w:tcPr>
            <w:tcW w:w="4394" w:type="dxa"/>
            <w:tcBorders>
              <w:top w:val="single" w:sz="4.640" w:space="0" w:color="000000"/>
              <w:bottom w:val="single" w:sz="8.48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8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Kone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ost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tok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ciáln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ho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fon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2477" w:type="dxa"/>
            <w:tcBorders>
              <w:top w:val="single" w:sz="4.640" w:space="0" w:color="000000"/>
              <w:bottom w:val="single" w:sz="8.48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2429" w:type="dxa"/>
            <w:tcBorders>
              <w:top w:val="single" w:sz="4.640" w:space="0" w:color="000000"/>
              <w:bottom w:val="single" w:sz="8.48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</w:tbl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1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34" w:after="0" w:line="240" w:lineRule="auto"/>
        <w:ind w:left="160" w:right="-20"/>
        <w:jc w:val="left"/>
        <w:rPr>
          <w:rFonts w:ascii="Arial Narrow" w:hAnsi="Arial Narrow" w:cs="Arial Narrow" w:eastAsia="Arial Narrow"/>
          <w:sz w:val="21"/>
          <w:szCs w:val="21"/>
        </w:rPr>
      </w:pPr>
      <w:rPr/>
      <w:r>
        <w:rPr/>
        <w:pict>
          <v:group style="position:absolute;margin-left:64.029999pt;margin-top:-90.029884pt;width:467.32pt;height:77.08pt;mso-position-horizontal-relative:page;mso-position-vertical-relative:paragraph;z-index:-13213" coordorigin="1281,-1801" coordsize="9346,1542">
            <v:group style="position:absolute;left:1286;top:-1795;width:9335;height:2" coordorigin="1286,-1795" coordsize="9335,2">
              <v:shape style="position:absolute;left:1286;top:-1795;width:9335;height:2" coordorigin="1286,-1795" coordsize="9335,0" path="m1286,-1795l10621,-1795e" filled="f" stroked="t" strokeweight=".580pt" strokecolor="#000000">
                <v:path arrowok="t"/>
              </v:shape>
            </v:group>
            <v:group style="position:absolute;left:1291;top:-1790;width:2;height:1525" coordorigin="1291,-1790" coordsize="2,1525">
              <v:shape style="position:absolute;left:1291;top:-1790;width:2;height:1525" coordorigin="1291,-1790" coordsize="0,1525" path="m1291,-1790l1291,-265e" filled="f" stroked="t" strokeweight=".580pt" strokecolor="#000000">
                <v:path arrowok="t"/>
              </v:shape>
            </v:group>
            <v:group style="position:absolute;left:1286;top:-270;width:9335;height:2" coordorigin="1286,-270" coordsize="9335,2">
              <v:shape style="position:absolute;left:1286;top:-270;width:9335;height:2" coordorigin="1286,-270" coordsize="9335,0" path="m1286,-270l10621,-270e" filled="f" stroked="t" strokeweight=".580pt" strokecolor="#000000">
                <v:path arrowok="t"/>
              </v:shape>
            </v:group>
            <v:group style="position:absolute;left:10616;top:-1790;width:2;height:1525" coordorigin="10616,-1790" coordsize="2,1525">
              <v:shape style="position:absolute;left:10616;top:-1790;width:2;height:1525" coordorigin="10616,-1790" coordsize="0,1525" path="m10616,-1790l10616,-265e" filled="f" stroked="t" strokeweight=".580pt" strokecolor="#000000">
                <v:path arrowok="t"/>
              </v:shape>
            </v:group>
            <w10:wrap type="none"/>
          </v:group>
        </w:pic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h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)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Vydané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dlhopisy</w:t>
      </w:r>
    </w:p>
    <w:p>
      <w:pPr>
        <w:spacing w:before="0" w:after="0" w:line="60" w:lineRule="exact"/>
        <w:jc w:val="left"/>
        <w:rPr>
          <w:sz w:val="6"/>
          <w:szCs w:val="6"/>
        </w:rPr>
      </w:pPr>
      <w:rPr/>
      <w:r>
        <w:rPr>
          <w:sz w:val="6"/>
          <w:szCs w:val="6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03.000002" w:type="dxa"/>
      </w:tblPr>
      <w:tblGrid/>
      <w:tr>
        <w:trPr>
          <w:trHeight w:val="503" w:hRule="exact"/>
        </w:trPr>
        <w:tc>
          <w:tcPr>
            <w:tcW w:w="2296" w:type="dxa"/>
            <w:tcBorders>
              <w:top w:val="single" w:sz="8.96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7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40" w:lineRule="auto"/>
              <w:ind w:left="74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Názov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vyd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ho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hopi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412" w:type="dxa"/>
            <w:tcBorders>
              <w:top w:val="single" w:sz="8.96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42" w:lineRule="exact"/>
              <w:ind w:left="355" w:right="267" w:firstLine="-35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Men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vitá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hod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ota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411" w:type="dxa"/>
            <w:tcBorders>
              <w:top w:val="single" w:sz="8.96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7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40" w:lineRule="auto"/>
              <w:ind w:left="460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et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412" w:type="dxa"/>
            <w:tcBorders>
              <w:top w:val="single" w:sz="8.96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7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40" w:lineRule="auto"/>
              <w:ind w:left="189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Emisný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ku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412" w:type="dxa"/>
            <w:tcBorders>
              <w:top w:val="single" w:sz="8.96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7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40" w:lineRule="auto"/>
              <w:ind w:left="463" w:right="444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Úrok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356" w:type="dxa"/>
            <w:tcBorders>
              <w:top w:val="single" w:sz="8.96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7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40" w:lineRule="auto"/>
              <w:ind w:left="262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Splatnos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ť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</w:tr>
      <w:tr>
        <w:trPr>
          <w:trHeight w:val="347" w:hRule="exact"/>
        </w:trPr>
        <w:tc>
          <w:tcPr>
            <w:tcW w:w="2296" w:type="dxa"/>
            <w:tcBorders>
              <w:top w:val="single" w:sz="8.960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412" w:type="dxa"/>
            <w:tcBorders>
              <w:top w:val="single" w:sz="8.960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411" w:type="dxa"/>
            <w:tcBorders>
              <w:top w:val="single" w:sz="8.960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412" w:type="dxa"/>
            <w:tcBorders>
              <w:top w:val="single" w:sz="8.960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412" w:type="dxa"/>
            <w:tcBorders>
              <w:top w:val="single" w:sz="8.960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356" w:type="dxa"/>
            <w:tcBorders>
              <w:top w:val="single" w:sz="8.960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46" w:hRule="exact"/>
        </w:trPr>
        <w:tc>
          <w:tcPr>
            <w:tcW w:w="2296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41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411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41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41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356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41" w:hRule="exact"/>
        </w:trPr>
        <w:tc>
          <w:tcPr>
            <w:tcW w:w="2296" w:type="dxa"/>
            <w:tcBorders>
              <w:top w:val="single" w:sz="7.04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412" w:type="dxa"/>
            <w:tcBorders>
              <w:top w:val="single" w:sz="7.04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411" w:type="dxa"/>
            <w:tcBorders>
              <w:top w:val="single" w:sz="7.04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412" w:type="dxa"/>
            <w:tcBorders>
              <w:top w:val="single" w:sz="7.04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412" w:type="dxa"/>
            <w:tcBorders>
              <w:top w:val="single" w:sz="7.04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356" w:type="dxa"/>
            <w:tcBorders>
              <w:top w:val="single" w:sz="7.04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61" w:hRule="exact"/>
        </w:trPr>
        <w:tc>
          <w:tcPr>
            <w:tcW w:w="2296" w:type="dxa"/>
            <w:tcBorders>
              <w:top w:val="single" w:sz="4.640" w:space="0" w:color="000000"/>
              <w:bottom w:val="single" w:sz="8.48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412" w:type="dxa"/>
            <w:tcBorders>
              <w:top w:val="single" w:sz="4.640" w:space="0" w:color="000000"/>
              <w:bottom w:val="single" w:sz="8.48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411" w:type="dxa"/>
            <w:tcBorders>
              <w:top w:val="single" w:sz="4.640" w:space="0" w:color="000000"/>
              <w:bottom w:val="single" w:sz="8.48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412" w:type="dxa"/>
            <w:tcBorders>
              <w:top w:val="single" w:sz="4.640" w:space="0" w:color="000000"/>
              <w:bottom w:val="single" w:sz="8.48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412" w:type="dxa"/>
            <w:tcBorders>
              <w:top w:val="single" w:sz="4.640" w:space="0" w:color="000000"/>
              <w:bottom w:val="single" w:sz="8.48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356" w:type="dxa"/>
            <w:tcBorders>
              <w:top w:val="single" w:sz="4.640" w:space="0" w:color="000000"/>
              <w:bottom w:val="single" w:sz="8.48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</w:tbl>
    <w:p>
      <w:pPr>
        <w:spacing w:after="0"/>
        <w:sectPr>
          <w:pgMar w:header="334" w:footer="702" w:top="840" w:bottom="900" w:left="1180" w:right="1180"/>
          <w:pgSz w:w="11920" w:h="16840"/>
        </w:sectPr>
      </w:pPr>
      <w:rPr/>
    </w:p>
    <w:p>
      <w:pPr>
        <w:spacing w:before="9" w:after="0" w:line="160" w:lineRule="exact"/>
        <w:jc w:val="left"/>
        <w:rPr>
          <w:sz w:val="16"/>
          <w:szCs w:val="16"/>
        </w:rPr>
      </w:pPr>
      <w:rPr/>
      <w:r>
        <w:rPr/>
        <w:pict>
          <v:group style="position:absolute;margin-left:64.029999pt;margin-top:355.309998pt;width:467.32pt;height:192.052317pt;mso-position-horizontal-relative:page;mso-position-vertical-relative:page;z-index:-13211" coordorigin="1281,7106" coordsize="9346,3841">
            <v:group style="position:absolute;left:1286;top:7112;width:9335;height:2" coordorigin="1286,7112" coordsize="9335,2">
              <v:shape style="position:absolute;left:1286;top:7112;width:9335;height:2" coordorigin="1286,7112" coordsize="9335,0" path="m1286,7112l10621,7112e" filled="f" stroked="t" strokeweight=".580pt" strokecolor="#000000">
                <v:path arrowok="t"/>
              </v:shape>
            </v:group>
            <v:group style="position:absolute;left:1291;top:7132;width:2;height:3804" coordorigin="1291,7132" coordsize="2,3804">
              <v:shape style="position:absolute;left:1291;top:7132;width:2;height:3804" coordorigin="1291,7132" coordsize="0,3804" path="m1291,7132l1291,10936e" filled="f" stroked="t" strokeweight=".580pt" strokecolor="#000000">
                <v:path arrowok="t"/>
              </v:shape>
            </v:group>
            <v:group style="position:absolute;left:1286;top:10938;width:9325;height:2" coordorigin="1286,10938" coordsize="9325,2">
              <v:shape style="position:absolute;left:1286;top:10938;width:9325;height:2" coordorigin="1286,10938" coordsize="9325,0" path="m1286,10938l10612,10938e" filled="f" stroked="t" strokeweight=".580pt" strokecolor="#000000">
                <v:path arrowok="t"/>
              </v:shape>
            </v:group>
            <v:group style="position:absolute;left:10616;top:7132;width:2;height:3809" coordorigin="10616,7132" coordsize="2,3809">
              <v:shape style="position:absolute;left:10616;top:7132;width:2;height:3809" coordorigin="10616,7132" coordsize="0,3809" path="m10616,7132l10616,10941e" filled="f" stroked="t" strokeweight=".580pt" strokecolor="#000000">
                <v:path arrowok="t"/>
              </v:shape>
            </v:group>
            <w10:wrap type="none"/>
          </v:group>
        </w:pict>
      </w:r>
      <w:r>
        <w:rPr>
          <w:sz w:val="16"/>
          <w:szCs w:val="16"/>
        </w:rPr>
      </w:r>
    </w:p>
    <w:p>
      <w:pPr>
        <w:spacing w:before="0" w:after="0" w:line="240" w:lineRule="auto"/>
        <w:ind w:left="156" w:right="-20"/>
        <w:jc w:val="left"/>
        <w:rPr>
          <w:rFonts w:ascii="Arial Narrow" w:hAnsi="Arial Narrow" w:cs="Arial Narrow" w:eastAsia="Arial Narrow"/>
          <w:sz w:val="21"/>
          <w:szCs w:val="21"/>
        </w:rPr>
      </w:pPr>
      <w:rPr/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i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)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Bankové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úvery,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pôžičky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návratné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finančné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výpomoci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forma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zabezpečenia</w:t>
      </w:r>
    </w:p>
    <w:p>
      <w:pPr>
        <w:spacing w:before="4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01.502962" w:type="dxa"/>
      </w:tblPr>
      <w:tblGrid/>
      <w:tr>
        <w:trPr>
          <w:trHeight w:val="1220" w:hRule="exact"/>
        </w:trPr>
        <w:tc>
          <w:tcPr>
            <w:tcW w:w="2237" w:type="dxa"/>
            <w:tcBorders>
              <w:top w:val="single" w:sz="8.961955" w:space="0" w:color="000000"/>
              <w:bottom w:val="single" w:sz="4.640" w:space="0" w:color="000000"/>
              <w:left w:val="single" w:sz="8.879047" w:space="0" w:color="000000"/>
              <w:right w:val="single" w:sz="8.48" w:space="0" w:color="000000"/>
            </w:tcBorders>
          </w:tcPr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548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Názov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ožky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625" w:type="dxa"/>
            <w:tcBorders>
              <w:top w:val="single" w:sz="8.961955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80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Mena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702" w:type="dxa"/>
            <w:tcBorders>
              <w:top w:val="single" w:sz="8.961955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17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136" w:right="95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Úrok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a.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%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052" w:type="dxa"/>
            <w:tcBorders>
              <w:top w:val="single" w:sz="8.961955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8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88" w:right="72" w:firstLine="139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Dát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m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splat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osti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613" w:type="dxa"/>
            <w:tcBorders>
              <w:top w:val="single" w:sz="8.961955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7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40" w:lineRule="auto"/>
              <w:ind w:left="277" w:right="257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Suma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sti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  <w:p>
            <w:pPr>
              <w:spacing w:before="0" w:after="0" w:line="239" w:lineRule="auto"/>
              <w:ind w:left="49" w:right="31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prís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ušnej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mene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za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ž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obd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500" w:type="dxa"/>
            <w:tcBorders>
              <w:top w:val="single" w:sz="8.961955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9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206" w:right="194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Suma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istiny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  <w:p>
            <w:pPr>
              <w:spacing w:before="0" w:after="0" w:line="200" w:lineRule="exact"/>
              <w:ind w:left="329" w:right="322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v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eurách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</w:r>
          </w:p>
          <w:p>
            <w:pPr>
              <w:spacing w:before="26" w:after="0" w:line="240" w:lineRule="exact"/>
              <w:ind w:left="10" w:right="-31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za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bežné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účtovné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obdobie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571" w:type="dxa"/>
            <w:tcBorders>
              <w:top w:val="single" w:sz="8.961955" w:space="0" w:color="000000"/>
              <w:bottom w:val="single" w:sz="4.640" w:space="0" w:color="000000"/>
              <w:left w:val="single" w:sz="8.48" w:space="0" w:color="000000"/>
              <w:right w:val="single" w:sz="8.879047" w:space="0" w:color="000000"/>
            </w:tcBorders>
          </w:tcPr>
          <w:p>
            <w:pPr>
              <w:spacing w:before="8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25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Charakter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úveru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</w:tr>
      <w:tr>
        <w:trPr>
          <w:trHeight w:val="344" w:hRule="exact"/>
        </w:trPr>
        <w:tc>
          <w:tcPr>
            <w:tcW w:w="2237" w:type="dxa"/>
            <w:tcBorders>
              <w:top w:val="single" w:sz="4.640" w:space="0" w:color="000000"/>
              <w:bottom w:val="single" w:sz="10.069512" w:space="0" w:color="000000"/>
              <w:left w:val="single" w:sz="8.879047" w:space="0" w:color="000000"/>
              <w:right w:val="single" w:sz="8.48" w:space="0" w:color="000000"/>
            </w:tcBorders>
          </w:tcPr>
          <w:p>
            <w:pPr>
              <w:spacing w:before="41" w:after="0" w:line="240" w:lineRule="auto"/>
              <w:ind w:left="1023" w:right="1005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</w:t>
            </w:r>
          </w:p>
        </w:tc>
        <w:tc>
          <w:tcPr>
            <w:tcW w:w="625" w:type="dxa"/>
            <w:tcBorders>
              <w:top w:val="single" w:sz="4.640" w:space="0" w:color="000000"/>
              <w:bottom w:val="single" w:sz="10.069512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1" w:after="0" w:line="240" w:lineRule="auto"/>
              <w:ind w:left="217" w:right="200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b</w:t>
            </w:r>
          </w:p>
        </w:tc>
        <w:tc>
          <w:tcPr>
            <w:tcW w:w="702" w:type="dxa"/>
            <w:tcBorders>
              <w:top w:val="single" w:sz="4.640" w:space="0" w:color="000000"/>
              <w:bottom w:val="single" w:sz="10.069512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2" w:after="0" w:line="240" w:lineRule="auto"/>
              <w:ind w:left="263" w:right="240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c</w:t>
            </w:r>
          </w:p>
        </w:tc>
        <w:tc>
          <w:tcPr>
            <w:tcW w:w="1052" w:type="dxa"/>
            <w:tcBorders>
              <w:top w:val="single" w:sz="4.640" w:space="0" w:color="000000"/>
              <w:bottom w:val="single" w:sz="10.069512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1" w:after="0" w:line="240" w:lineRule="auto"/>
              <w:ind w:left="400" w:right="443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</w:t>
            </w:r>
          </w:p>
        </w:tc>
        <w:tc>
          <w:tcPr>
            <w:tcW w:w="1613" w:type="dxa"/>
            <w:tcBorders>
              <w:top w:val="single" w:sz="4.640" w:space="0" w:color="000000"/>
              <w:bottom w:val="single" w:sz="10.069512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1" w:after="0" w:line="240" w:lineRule="auto"/>
              <w:ind w:left="696" w:right="709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e</w:t>
            </w:r>
          </w:p>
        </w:tc>
        <w:tc>
          <w:tcPr>
            <w:tcW w:w="1500" w:type="dxa"/>
            <w:tcBorders>
              <w:top w:val="single" w:sz="4.640" w:space="0" w:color="000000"/>
              <w:bottom w:val="single" w:sz="10.069512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57" w:after="0" w:line="240" w:lineRule="auto"/>
              <w:ind w:left="689" w:right="650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f</w:t>
            </w:r>
          </w:p>
        </w:tc>
        <w:tc>
          <w:tcPr>
            <w:tcW w:w="1571" w:type="dxa"/>
            <w:tcBorders>
              <w:top w:val="single" w:sz="4.640" w:space="0" w:color="000000"/>
              <w:bottom w:val="single" w:sz="10.069512" w:space="0" w:color="000000"/>
              <w:left w:val="single" w:sz="8.48" w:space="0" w:color="000000"/>
              <w:right w:val="single" w:sz="8.879047" w:space="0" w:color="000000"/>
            </w:tcBorders>
          </w:tcPr>
          <w:p>
            <w:pPr>
              <w:spacing w:before="40" w:after="0" w:line="240" w:lineRule="auto"/>
              <w:ind w:left="693" w:right="666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g</w:t>
            </w:r>
          </w:p>
        </w:tc>
      </w:tr>
      <w:tr>
        <w:trPr>
          <w:trHeight w:val="349" w:hRule="exact"/>
        </w:trPr>
        <w:tc>
          <w:tcPr>
            <w:tcW w:w="9300" w:type="dxa"/>
            <w:gridSpan w:val="7"/>
            <w:tcBorders>
              <w:top w:val="single" w:sz="10.069512" w:space="0" w:color="000000"/>
              <w:bottom w:val="single" w:sz="8.960" w:space="0" w:color="000000"/>
              <w:left w:val="single" w:sz="8.879047" w:space="0" w:color="000000"/>
              <w:right w:val="single" w:sz="8.879047" w:space="0" w:color="000000"/>
            </w:tcBorders>
          </w:tcPr>
          <w:p>
            <w:pPr>
              <w:spacing w:before="39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Dlhodobé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bankové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úvery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</w:tr>
      <w:tr>
        <w:trPr>
          <w:trHeight w:val="343" w:hRule="exact"/>
        </w:trPr>
        <w:tc>
          <w:tcPr>
            <w:tcW w:w="2237" w:type="dxa"/>
            <w:tcBorders>
              <w:top w:val="single" w:sz="8.960" w:space="0" w:color="000000"/>
              <w:bottom w:val="single" w:sz="4.640" w:space="0" w:color="000000"/>
              <w:left w:val="single" w:sz="8.879047" w:space="0" w:color="000000"/>
              <w:right w:val="single" w:sz="8.480121" w:space="0" w:color="000000"/>
            </w:tcBorders>
          </w:tcPr>
          <w:p>
            <w:pPr/>
            <w:rPr/>
          </w:p>
        </w:tc>
        <w:tc>
          <w:tcPr>
            <w:tcW w:w="625" w:type="dxa"/>
            <w:tcBorders>
              <w:top w:val="single" w:sz="8.960" w:space="0" w:color="000000"/>
              <w:bottom w:val="single" w:sz="4.640" w:space="0" w:color="000000"/>
              <w:left w:val="single" w:sz="8.480121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702" w:type="dxa"/>
            <w:tcBorders>
              <w:top w:val="single" w:sz="8.96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052" w:type="dxa"/>
            <w:tcBorders>
              <w:top w:val="single" w:sz="8.96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613" w:type="dxa"/>
            <w:tcBorders>
              <w:top w:val="single" w:sz="8.96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500" w:type="dxa"/>
            <w:tcBorders>
              <w:top w:val="single" w:sz="8.96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571" w:type="dxa"/>
            <w:tcBorders>
              <w:top w:val="single" w:sz="8.960" w:space="0" w:color="000000"/>
              <w:bottom w:val="single" w:sz="4.640" w:space="0" w:color="000000"/>
              <w:left w:val="single" w:sz="4.640" w:space="0" w:color="000000"/>
              <w:right w:val="single" w:sz="8.879047" w:space="0" w:color="000000"/>
            </w:tcBorders>
          </w:tcPr>
          <w:p>
            <w:pPr/>
            <w:rPr/>
          </w:p>
        </w:tc>
      </w:tr>
      <w:tr>
        <w:trPr>
          <w:trHeight w:val="341" w:hRule="exact"/>
        </w:trPr>
        <w:tc>
          <w:tcPr>
            <w:tcW w:w="2237" w:type="dxa"/>
            <w:tcBorders>
              <w:top w:val="single" w:sz="4.640" w:space="0" w:color="000000"/>
              <w:bottom w:val="single" w:sz="4.640" w:space="0" w:color="000000"/>
              <w:left w:val="single" w:sz="8.879047" w:space="0" w:color="000000"/>
              <w:right w:val="single" w:sz="8.480121" w:space="0" w:color="000000"/>
            </w:tcBorders>
          </w:tcPr>
          <w:p>
            <w:pPr/>
            <w:rPr/>
          </w:p>
        </w:tc>
        <w:tc>
          <w:tcPr>
            <w:tcW w:w="625" w:type="dxa"/>
            <w:tcBorders>
              <w:top w:val="single" w:sz="4.640" w:space="0" w:color="000000"/>
              <w:bottom w:val="single" w:sz="4.640" w:space="0" w:color="000000"/>
              <w:left w:val="single" w:sz="8.480121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70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05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61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50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571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8.879047" w:space="0" w:color="000000"/>
            </w:tcBorders>
          </w:tcPr>
          <w:p>
            <w:pPr/>
            <w:rPr/>
          </w:p>
        </w:tc>
      </w:tr>
      <w:tr>
        <w:trPr>
          <w:trHeight w:val="345" w:hRule="exact"/>
        </w:trPr>
        <w:tc>
          <w:tcPr>
            <w:tcW w:w="2237" w:type="dxa"/>
            <w:tcBorders>
              <w:top w:val="single" w:sz="4.640" w:space="0" w:color="000000"/>
              <w:bottom w:val="single" w:sz="8.960" w:space="0" w:color="000000"/>
              <w:left w:val="single" w:sz="8.879047" w:space="0" w:color="000000"/>
              <w:right w:val="single" w:sz="8.480121" w:space="0" w:color="000000"/>
            </w:tcBorders>
          </w:tcPr>
          <w:p>
            <w:pPr/>
            <w:rPr/>
          </w:p>
        </w:tc>
        <w:tc>
          <w:tcPr>
            <w:tcW w:w="625" w:type="dxa"/>
            <w:tcBorders>
              <w:top w:val="single" w:sz="4.640" w:space="0" w:color="000000"/>
              <w:bottom w:val="single" w:sz="8.960" w:space="0" w:color="000000"/>
              <w:left w:val="single" w:sz="8.480121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702" w:type="dxa"/>
            <w:tcBorders>
              <w:top w:val="single" w:sz="4.640" w:space="0" w:color="000000"/>
              <w:bottom w:val="single" w:sz="8.96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052" w:type="dxa"/>
            <w:tcBorders>
              <w:top w:val="single" w:sz="4.640" w:space="0" w:color="000000"/>
              <w:bottom w:val="single" w:sz="8.96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613" w:type="dxa"/>
            <w:tcBorders>
              <w:top w:val="single" w:sz="4.640" w:space="0" w:color="000000"/>
              <w:bottom w:val="single" w:sz="8.96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500" w:type="dxa"/>
            <w:tcBorders>
              <w:top w:val="single" w:sz="4.640" w:space="0" w:color="000000"/>
              <w:bottom w:val="single" w:sz="8.96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571" w:type="dxa"/>
            <w:tcBorders>
              <w:top w:val="single" w:sz="4.640" w:space="0" w:color="000000"/>
              <w:bottom w:val="single" w:sz="8.960" w:space="0" w:color="000000"/>
              <w:left w:val="single" w:sz="4.640" w:space="0" w:color="000000"/>
              <w:right w:val="single" w:sz="8.879047" w:space="0" w:color="000000"/>
            </w:tcBorders>
          </w:tcPr>
          <w:p>
            <w:pPr/>
            <w:rPr/>
          </w:p>
        </w:tc>
      </w:tr>
      <w:tr>
        <w:trPr>
          <w:trHeight w:val="351" w:hRule="exact"/>
        </w:trPr>
        <w:tc>
          <w:tcPr>
            <w:tcW w:w="9300" w:type="dxa"/>
            <w:gridSpan w:val="7"/>
            <w:tcBorders>
              <w:top w:val="single" w:sz="8.960" w:space="0" w:color="000000"/>
              <w:bottom w:val="single" w:sz="9.047524" w:space="0" w:color="000000"/>
              <w:left w:val="single" w:sz="8.879047" w:space="0" w:color="000000"/>
              <w:right w:val="single" w:sz="8.879047" w:space="0" w:color="000000"/>
            </w:tcBorders>
          </w:tcPr>
          <w:p>
            <w:pPr>
              <w:spacing w:before="42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Krátkodobé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bankové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úvery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</w:tr>
      <w:tr>
        <w:trPr>
          <w:trHeight w:val="343" w:hRule="exact"/>
        </w:trPr>
        <w:tc>
          <w:tcPr>
            <w:tcW w:w="2237" w:type="dxa"/>
            <w:tcBorders>
              <w:top w:val="single" w:sz="9.047524" w:space="0" w:color="000000"/>
              <w:bottom w:val="single" w:sz="4.96" w:space="0" w:color="000000"/>
              <w:left w:val="single" w:sz="8.879047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625" w:type="dxa"/>
            <w:tcBorders>
              <w:top w:val="single" w:sz="9.047524" w:space="0" w:color="000000"/>
              <w:bottom w:val="single" w:sz="4.96" w:space="0" w:color="000000"/>
              <w:left w:val="single" w:sz="8.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702" w:type="dxa"/>
            <w:tcBorders>
              <w:top w:val="single" w:sz="9.047524" w:space="0" w:color="000000"/>
              <w:bottom w:val="single" w:sz="4.96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052" w:type="dxa"/>
            <w:tcBorders>
              <w:top w:val="single" w:sz="9.047524" w:space="0" w:color="000000"/>
              <w:bottom w:val="single" w:sz="4.96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613" w:type="dxa"/>
            <w:tcBorders>
              <w:top w:val="single" w:sz="9.047524" w:space="0" w:color="000000"/>
              <w:bottom w:val="single" w:sz="4.96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500" w:type="dxa"/>
            <w:tcBorders>
              <w:top w:val="single" w:sz="9.047524" w:space="0" w:color="000000"/>
              <w:bottom w:val="single" w:sz="4.96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571" w:type="dxa"/>
            <w:tcBorders>
              <w:top w:val="single" w:sz="9.047524" w:space="0" w:color="000000"/>
              <w:bottom w:val="single" w:sz="4.96" w:space="0" w:color="000000"/>
              <w:left w:val="single" w:sz="4.640" w:space="0" w:color="000000"/>
              <w:right w:val="single" w:sz="8.879047" w:space="0" w:color="000000"/>
            </w:tcBorders>
          </w:tcPr>
          <w:p>
            <w:pPr/>
            <w:rPr/>
          </w:p>
        </w:tc>
      </w:tr>
      <w:tr>
        <w:trPr>
          <w:trHeight w:val="340" w:hRule="exact"/>
        </w:trPr>
        <w:tc>
          <w:tcPr>
            <w:tcW w:w="2237" w:type="dxa"/>
            <w:tcBorders>
              <w:top w:val="single" w:sz="4.96" w:space="0" w:color="000000"/>
              <w:bottom w:val="single" w:sz="4.96" w:space="0" w:color="000000"/>
              <w:left w:val="single" w:sz="8.879047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625" w:type="dxa"/>
            <w:tcBorders>
              <w:top w:val="single" w:sz="4.96" w:space="0" w:color="000000"/>
              <w:bottom w:val="single" w:sz="4.96" w:space="0" w:color="000000"/>
              <w:left w:val="single" w:sz="8.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702" w:type="dxa"/>
            <w:tcBorders>
              <w:top w:val="single" w:sz="4.96" w:space="0" w:color="000000"/>
              <w:bottom w:val="single" w:sz="4.96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052" w:type="dxa"/>
            <w:tcBorders>
              <w:top w:val="single" w:sz="4.96" w:space="0" w:color="000000"/>
              <w:bottom w:val="single" w:sz="4.96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613" w:type="dxa"/>
            <w:tcBorders>
              <w:top w:val="single" w:sz="4.96" w:space="0" w:color="000000"/>
              <w:bottom w:val="single" w:sz="4.96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500" w:type="dxa"/>
            <w:tcBorders>
              <w:top w:val="single" w:sz="4.96" w:space="0" w:color="000000"/>
              <w:bottom w:val="single" w:sz="4.96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571" w:type="dxa"/>
            <w:tcBorders>
              <w:top w:val="single" w:sz="4.96" w:space="0" w:color="000000"/>
              <w:bottom w:val="single" w:sz="4.96" w:space="0" w:color="000000"/>
              <w:left w:val="single" w:sz="4.640" w:space="0" w:color="000000"/>
              <w:right w:val="single" w:sz="8.879047" w:space="0" w:color="000000"/>
            </w:tcBorders>
          </w:tcPr>
          <w:p>
            <w:pPr/>
            <w:rPr/>
          </w:p>
        </w:tc>
      </w:tr>
      <w:tr>
        <w:trPr>
          <w:trHeight w:val="346" w:hRule="exact"/>
        </w:trPr>
        <w:tc>
          <w:tcPr>
            <w:tcW w:w="2237" w:type="dxa"/>
            <w:tcBorders>
              <w:top w:val="single" w:sz="4.96" w:space="0" w:color="000000"/>
              <w:bottom w:val="single" w:sz="8.960" w:space="0" w:color="000000"/>
              <w:left w:val="single" w:sz="8.879047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625" w:type="dxa"/>
            <w:tcBorders>
              <w:top w:val="single" w:sz="4.96" w:space="0" w:color="000000"/>
              <w:bottom w:val="single" w:sz="8.960" w:space="0" w:color="000000"/>
              <w:left w:val="single" w:sz="8.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702" w:type="dxa"/>
            <w:tcBorders>
              <w:top w:val="single" w:sz="4.96" w:space="0" w:color="000000"/>
              <w:bottom w:val="single" w:sz="8.96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052" w:type="dxa"/>
            <w:tcBorders>
              <w:top w:val="single" w:sz="4.96" w:space="0" w:color="000000"/>
              <w:bottom w:val="single" w:sz="8.96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613" w:type="dxa"/>
            <w:tcBorders>
              <w:top w:val="single" w:sz="4.96" w:space="0" w:color="000000"/>
              <w:bottom w:val="single" w:sz="8.96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500" w:type="dxa"/>
            <w:tcBorders>
              <w:top w:val="single" w:sz="4.96" w:space="0" w:color="000000"/>
              <w:bottom w:val="single" w:sz="8.96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571" w:type="dxa"/>
            <w:tcBorders>
              <w:top w:val="single" w:sz="4.96" w:space="0" w:color="000000"/>
              <w:bottom w:val="single" w:sz="8.960" w:space="0" w:color="000000"/>
              <w:left w:val="single" w:sz="4.640" w:space="0" w:color="000000"/>
              <w:right w:val="single" w:sz="8.879047" w:space="0" w:color="000000"/>
            </w:tcBorders>
          </w:tcPr>
          <w:p>
            <w:pPr/>
            <w:rPr/>
          </w:p>
        </w:tc>
      </w:tr>
      <w:tr>
        <w:trPr>
          <w:trHeight w:val="351" w:hRule="exact"/>
        </w:trPr>
        <w:tc>
          <w:tcPr>
            <w:tcW w:w="9300" w:type="dxa"/>
            <w:gridSpan w:val="7"/>
            <w:tcBorders>
              <w:top w:val="single" w:sz="8.960" w:space="0" w:color="000000"/>
              <w:bottom w:val="single" w:sz="8.960" w:space="0" w:color="000000"/>
              <w:left w:val="single" w:sz="8.879047" w:space="0" w:color="000000"/>
              <w:right w:val="single" w:sz="8.879047" w:space="0" w:color="000000"/>
            </w:tcBorders>
          </w:tcPr>
          <w:p>
            <w:pPr>
              <w:spacing w:before="41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Krát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f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an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výpo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b/>
                <w:bCs/>
              </w:rPr>
              <w:t>m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oci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</w:tr>
      <w:tr>
        <w:trPr>
          <w:trHeight w:val="344" w:hRule="exact"/>
        </w:trPr>
        <w:tc>
          <w:tcPr>
            <w:tcW w:w="2237" w:type="dxa"/>
            <w:tcBorders>
              <w:top w:val="single" w:sz="8.960" w:space="0" w:color="000000"/>
              <w:bottom w:val="single" w:sz="4.640" w:space="0" w:color="000000"/>
              <w:left w:val="single" w:sz="8.879047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625" w:type="dxa"/>
            <w:tcBorders>
              <w:top w:val="single" w:sz="8.960" w:space="0" w:color="000000"/>
              <w:bottom w:val="single" w:sz="4.640" w:space="0" w:color="000000"/>
              <w:left w:val="single" w:sz="8.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702" w:type="dxa"/>
            <w:tcBorders>
              <w:top w:val="single" w:sz="8.96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052" w:type="dxa"/>
            <w:tcBorders>
              <w:top w:val="single" w:sz="8.96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613" w:type="dxa"/>
            <w:tcBorders>
              <w:top w:val="single" w:sz="8.96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500" w:type="dxa"/>
            <w:tcBorders>
              <w:top w:val="single" w:sz="8.96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571" w:type="dxa"/>
            <w:tcBorders>
              <w:top w:val="single" w:sz="8.960" w:space="0" w:color="000000"/>
              <w:bottom w:val="single" w:sz="4.640" w:space="0" w:color="000000"/>
              <w:left w:val="single" w:sz="4.640" w:space="0" w:color="000000"/>
              <w:right w:val="single" w:sz="8.879047" w:space="0" w:color="000000"/>
            </w:tcBorders>
          </w:tcPr>
          <w:p>
            <w:pPr/>
            <w:rPr/>
          </w:p>
        </w:tc>
      </w:tr>
      <w:tr>
        <w:trPr>
          <w:trHeight w:val="361" w:hRule="exact"/>
        </w:trPr>
        <w:tc>
          <w:tcPr>
            <w:tcW w:w="2237" w:type="dxa"/>
            <w:tcBorders>
              <w:top w:val="single" w:sz="4.640" w:space="0" w:color="000000"/>
              <w:bottom w:val="single" w:sz="8.48" w:space="0" w:color="000000"/>
              <w:left w:val="single" w:sz="8.879047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625" w:type="dxa"/>
            <w:tcBorders>
              <w:top w:val="single" w:sz="4.640" w:space="0" w:color="000000"/>
              <w:bottom w:val="single" w:sz="8.48" w:space="0" w:color="000000"/>
              <w:left w:val="single" w:sz="8.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702" w:type="dxa"/>
            <w:tcBorders>
              <w:top w:val="single" w:sz="4.640" w:space="0" w:color="000000"/>
              <w:bottom w:val="single" w:sz="8.48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052" w:type="dxa"/>
            <w:tcBorders>
              <w:top w:val="single" w:sz="4.640" w:space="0" w:color="000000"/>
              <w:bottom w:val="single" w:sz="8.48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613" w:type="dxa"/>
            <w:tcBorders>
              <w:top w:val="single" w:sz="4.640" w:space="0" w:color="000000"/>
              <w:bottom w:val="single" w:sz="8.48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500" w:type="dxa"/>
            <w:tcBorders>
              <w:top w:val="single" w:sz="4.640" w:space="0" w:color="000000"/>
              <w:bottom w:val="single" w:sz="8.48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571" w:type="dxa"/>
            <w:tcBorders>
              <w:top w:val="single" w:sz="4.640" w:space="0" w:color="000000"/>
              <w:bottom w:val="single" w:sz="8.48" w:space="0" w:color="000000"/>
              <w:left w:val="single" w:sz="4.640" w:space="0" w:color="000000"/>
              <w:right w:val="single" w:sz="8.879047" w:space="0" w:color="000000"/>
            </w:tcBorders>
          </w:tcPr>
          <w:p>
            <w:pPr/>
            <w:rPr/>
          </w:p>
        </w:tc>
      </w:tr>
    </w:tbl>
    <w:p>
      <w:pPr>
        <w:spacing w:after="0"/>
        <w:sectPr>
          <w:pgMar w:header="314" w:footer="762" w:top="880" w:bottom="960" w:left="1180" w:right="1180"/>
          <w:headerReference w:type="odd" r:id="rId28"/>
          <w:headerReference w:type="even" r:id="rId29"/>
          <w:pgSz w:w="11920" w:h="16840"/>
        </w:sectPr>
      </w:pPr>
      <w:rPr/>
    </w:p>
    <w:p>
      <w:pPr>
        <w:spacing w:before="39" w:after="0" w:line="236" w:lineRule="exact"/>
        <w:ind w:left="156" w:right="-20"/>
        <w:jc w:val="left"/>
        <w:rPr>
          <w:rFonts w:ascii="Arial Narrow" w:hAnsi="Arial Narrow" w:cs="Arial Narrow" w:eastAsia="Arial Narrow"/>
          <w:sz w:val="21"/>
          <w:szCs w:val="21"/>
        </w:rPr>
      </w:pPr>
      <w:rPr/>
      <w:r>
        <w:rPr/>
        <w:pict>
          <v:group style="position:absolute;margin-left:64.029999pt;margin-top:639.290039pt;width:467.32pt;height:150.430365pt;mso-position-horizontal-relative:page;mso-position-vertical-relative:page;z-index:-13209" coordorigin="1281,12786" coordsize="9346,3009">
            <v:group style="position:absolute;left:1286;top:12792;width:9335;height:2" coordorigin="1286,12792" coordsize="9335,2">
              <v:shape style="position:absolute;left:1286;top:12792;width:9335;height:2" coordorigin="1286,12792" coordsize="9335,0" path="m1286,12792l10621,12792e" filled="f" stroked="t" strokeweight=".580pt" strokecolor="#000000">
                <v:path arrowok="t"/>
              </v:shape>
            </v:group>
            <v:group style="position:absolute;left:1291;top:12795;width:2;height:2994" coordorigin="1291,12795" coordsize="2,2994">
              <v:shape style="position:absolute;left:1291;top:12795;width:2;height:2994" coordorigin="1291,12795" coordsize="0,2994" path="m1291,12795l1291,15789e" filled="f" stroked="t" strokeweight=".580pt" strokecolor="#000000">
                <v:path arrowok="t"/>
              </v:shape>
            </v:group>
            <v:group style="position:absolute;left:1286;top:15780;width:9325;height:2" coordorigin="1286,15780" coordsize="9325,2">
              <v:shape style="position:absolute;left:1286;top:15780;width:9325;height:2" coordorigin="1286,15780" coordsize="9325,0" path="m1286,15780l10612,15780e" filled="f" stroked="t" strokeweight=".580pt" strokecolor="#000000">
                <v:path arrowok="t"/>
              </v:shape>
            </v:group>
            <v:group style="position:absolute;left:10616;top:12795;width:2;height:2988" coordorigin="10616,12795" coordsize="2,2988">
              <v:shape style="position:absolute;left:10616;top:12795;width:2;height:2988" coordorigin="10616,12795" coordsize="0,2988" path="m10616,12795l10616,15783e" filled="f" stroked="t" strokeweight=".580pt" strokecolor="#000000">
                <v:path arrowok="t"/>
              </v:shape>
            </v:group>
            <w10:wrap type="none"/>
          </v:group>
        </w:pic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j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)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1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Významné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položky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časového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rozlíšenia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výdavkov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a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výnosov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budúcich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období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0"/>
        </w:rPr>
      </w:r>
    </w:p>
    <w:p>
      <w:pPr>
        <w:spacing w:before="7" w:after="0" w:line="60" w:lineRule="exact"/>
        <w:jc w:val="left"/>
        <w:rPr>
          <w:sz w:val="6"/>
          <w:szCs w:val="6"/>
        </w:rPr>
      </w:pPr>
      <w:rPr/>
      <w:r>
        <w:rPr>
          <w:sz w:val="6"/>
          <w:szCs w:val="6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03.000002" w:type="dxa"/>
      </w:tblPr>
      <w:tblGrid/>
      <w:tr>
        <w:trPr>
          <w:trHeight w:val="792" w:hRule="exact"/>
        </w:trPr>
        <w:tc>
          <w:tcPr>
            <w:tcW w:w="6692" w:type="dxa"/>
            <w:tcBorders>
              <w:top w:val="single" w:sz="8.96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14" w:after="0" w:line="280" w:lineRule="exact"/>
              <w:jc w:val="left"/>
              <w:rPr>
                <w:sz w:val="28"/>
                <w:szCs w:val="28"/>
              </w:rPr>
            </w:pPr>
            <w:rPr/>
            <w:r>
              <w:rPr>
                <w:sz w:val="28"/>
                <w:szCs w:val="28"/>
              </w:rPr>
            </w:r>
          </w:p>
          <w:p>
            <w:pPr>
              <w:spacing w:before="0" w:after="0" w:line="240" w:lineRule="auto"/>
              <w:ind w:left="2759" w:right="2623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Názov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ožky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2610" w:type="dxa"/>
            <w:tcBorders>
              <w:top w:val="single" w:sz="8.96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3" w:after="0" w:line="280" w:lineRule="exact"/>
              <w:jc w:val="left"/>
              <w:rPr>
                <w:sz w:val="28"/>
                <w:szCs w:val="28"/>
              </w:rPr>
            </w:pPr>
            <w:rPr/>
            <w:r>
              <w:rPr>
                <w:sz w:val="28"/>
                <w:szCs w:val="28"/>
              </w:rPr>
            </w:r>
          </w:p>
          <w:p>
            <w:pPr>
              <w:spacing w:before="0" w:after="0" w:line="240" w:lineRule="auto"/>
              <w:ind w:left="434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Bežné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ovné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obd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</w:tr>
      <w:tr>
        <w:trPr>
          <w:trHeight w:val="350" w:hRule="exact"/>
        </w:trPr>
        <w:tc>
          <w:tcPr>
            <w:tcW w:w="6692" w:type="dxa"/>
            <w:tcBorders>
              <w:top w:val="single" w:sz="8.96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1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Výdav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cich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bí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hod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bé,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: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2610" w:type="dxa"/>
            <w:tcBorders>
              <w:top w:val="single" w:sz="8.96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44" w:hRule="exact"/>
        </w:trPr>
        <w:tc>
          <w:tcPr>
            <w:tcW w:w="6692" w:type="dxa"/>
            <w:tcBorders>
              <w:top w:val="single" w:sz="8.96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2610" w:type="dxa"/>
            <w:tcBorders>
              <w:top w:val="single" w:sz="8.96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46" w:hRule="exact"/>
        </w:trPr>
        <w:tc>
          <w:tcPr>
            <w:tcW w:w="6692" w:type="dxa"/>
            <w:tcBorders>
              <w:top w:val="single" w:sz="4.64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2610" w:type="dxa"/>
            <w:tcBorders>
              <w:top w:val="single" w:sz="4.64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49" w:hRule="exact"/>
        </w:trPr>
        <w:tc>
          <w:tcPr>
            <w:tcW w:w="6692" w:type="dxa"/>
            <w:tcBorders>
              <w:top w:val="single" w:sz="8.96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Výdav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cich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bí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átko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obé,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ho: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2610" w:type="dxa"/>
            <w:tcBorders>
              <w:top w:val="single" w:sz="8.96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48" w:hRule="exact"/>
        </w:trPr>
        <w:tc>
          <w:tcPr>
            <w:tcW w:w="6692" w:type="dxa"/>
            <w:tcBorders>
              <w:top w:val="single" w:sz="8.960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2610" w:type="dxa"/>
            <w:tcBorders>
              <w:top w:val="single" w:sz="8.960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48" w:hRule="exact"/>
        </w:trPr>
        <w:tc>
          <w:tcPr>
            <w:tcW w:w="6692" w:type="dxa"/>
            <w:tcBorders>
              <w:top w:val="single" w:sz="7.04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2610" w:type="dxa"/>
            <w:tcBorders>
              <w:top w:val="single" w:sz="7.04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49" w:hRule="exact"/>
        </w:trPr>
        <w:tc>
          <w:tcPr>
            <w:tcW w:w="6692" w:type="dxa"/>
            <w:tcBorders>
              <w:top w:val="single" w:sz="8.96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Výno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dúc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b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dobí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dl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odo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b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é,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: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2610" w:type="dxa"/>
            <w:tcBorders>
              <w:top w:val="single" w:sz="8.96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45" w:hRule="exact"/>
        </w:trPr>
        <w:tc>
          <w:tcPr>
            <w:tcW w:w="6692" w:type="dxa"/>
            <w:tcBorders>
              <w:top w:val="single" w:sz="8.96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2610" w:type="dxa"/>
            <w:tcBorders>
              <w:top w:val="single" w:sz="8.96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43" w:hRule="exact"/>
        </w:trPr>
        <w:tc>
          <w:tcPr>
            <w:tcW w:w="6692" w:type="dxa"/>
            <w:tcBorders>
              <w:top w:val="single" w:sz="4.640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2610" w:type="dxa"/>
            <w:tcBorders>
              <w:top w:val="single" w:sz="4.640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46" w:hRule="exact"/>
        </w:trPr>
        <w:tc>
          <w:tcPr>
            <w:tcW w:w="669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2610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47" w:hRule="exact"/>
        </w:trPr>
        <w:tc>
          <w:tcPr>
            <w:tcW w:w="6692" w:type="dxa"/>
            <w:tcBorders>
              <w:top w:val="single" w:sz="7.04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2610" w:type="dxa"/>
            <w:tcBorders>
              <w:top w:val="single" w:sz="7.04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50" w:hRule="exact"/>
        </w:trPr>
        <w:tc>
          <w:tcPr>
            <w:tcW w:w="6692" w:type="dxa"/>
            <w:tcBorders>
              <w:top w:val="single" w:sz="8.96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1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Výno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dúc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b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dobí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krá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kod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bé,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: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2610" w:type="dxa"/>
            <w:tcBorders>
              <w:top w:val="single" w:sz="8.96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45" w:hRule="exact"/>
        </w:trPr>
        <w:tc>
          <w:tcPr>
            <w:tcW w:w="6692" w:type="dxa"/>
            <w:tcBorders>
              <w:top w:val="single" w:sz="8.96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2610" w:type="dxa"/>
            <w:tcBorders>
              <w:top w:val="single" w:sz="8.96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40" w:hRule="exact"/>
        </w:trPr>
        <w:tc>
          <w:tcPr>
            <w:tcW w:w="6692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2610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40" w:hRule="exact"/>
        </w:trPr>
        <w:tc>
          <w:tcPr>
            <w:tcW w:w="6692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2610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41" w:hRule="exact"/>
        </w:trPr>
        <w:tc>
          <w:tcPr>
            <w:tcW w:w="6692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2610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44" w:hRule="exact"/>
        </w:trPr>
        <w:tc>
          <w:tcPr>
            <w:tcW w:w="6692" w:type="dxa"/>
            <w:tcBorders>
              <w:top w:val="single" w:sz="4.640" w:space="0" w:color="000000"/>
              <w:bottom w:val="single" w:sz="8.51718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2610" w:type="dxa"/>
            <w:tcBorders>
              <w:top w:val="single" w:sz="4.640" w:space="0" w:color="000000"/>
              <w:bottom w:val="single" w:sz="8.51718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</w:tbl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9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4" w:after="0" w:line="240" w:lineRule="auto"/>
        <w:ind w:left="171" w:right="-20"/>
        <w:jc w:val="left"/>
        <w:rPr>
          <w:rFonts w:ascii="Arial Narrow" w:hAnsi="Arial Narrow" w:cs="Arial Narrow" w:eastAsia="Arial Narrow"/>
          <w:sz w:val="21"/>
          <w:szCs w:val="21"/>
        </w:rPr>
      </w:pPr>
      <w:rPr/>
      <w:r>
        <w:rPr/>
        <w:pict>
          <v:group style="position:absolute;margin-left:64.029999pt;margin-top:-74.999878pt;width:467.32pt;height:72.141019pt;mso-position-horizontal-relative:page;mso-position-vertical-relative:paragraph;z-index:-13210" coordorigin="1281,-1500" coordsize="9346,1443">
            <v:group style="position:absolute;left:1286;top:-1494;width:9335;height:2" coordorigin="1286,-1494" coordsize="9335,2">
              <v:shape style="position:absolute;left:1286;top:-1494;width:9335;height:2" coordorigin="1286,-1494" coordsize="9335,0" path="m1286,-1494l10621,-1494e" filled="f" stroked="t" strokeweight=".580pt" strokecolor="#000000">
                <v:path arrowok="t"/>
              </v:shape>
            </v:group>
            <v:group style="position:absolute;left:1291;top:-1491;width:2;height:1428" coordorigin="1291,-1491" coordsize="2,1428">
              <v:shape style="position:absolute;left:1291;top:-1491;width:2;height:1428" coordorigin="1291,-1491" coordsize="0,1428" path="m1291,-1491l1291,-63e" filled="f" stroked="t" strokeweight=".580pt" strokecolor="#000000">
                <v:path arrowok="t"/>
              </v:shape>
            </v:group>
            <v:group style="position:absolute;left:1286;top:-64;width:9325;height:2" coordorigin="1286,-64" coordsize="9325,2">
              <v:shape style="position:absolute;left:1286;top:-64;width:9325;height:2" coordorigin="1286,-64" coordsize="9325,0" path="m1286,-64l10612,-64e" filled="f" stroked="t" strokeweight=".580pt" strokecolor="#000000">
                <v:path arrowok="t"/>
              </v:shape>
            </v:group>
            <v:group style="position:absolute;left:10616;top:-1491;width:2;height:1423" coordorigin="10616,-1491" coordsize="2,1423">
              <v:shape style="position:absolute;left:10616;top:-1491;width:2;height:1423" coordorigin="10616,-1491" coordsize="0,1423" path="m10616,-1491l10616,-68e" filled="f" stroked="t" strokeweight=".580pt" strokecolor="#000000">
                <v:path arrowok="t"/>
              </v:shape>
            </v:group>
            <w10:wrap type="none"/>
          </v:group>
        </w:pic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3)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Majetok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prenajatý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formou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finančného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prenájmu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u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prenajímateľa</w:t>
      </w:r>
    </w:p>
    <w:p>
      <w:pPr>
        <w:spacing w:before="1" w:after="0" w:line="60" w:lineRule="exact"/>
        <w:jc w:val="left"/>
        <w:rPr>
          <w:sz w:val="6"/>
          <w:szCs w:val="6"/>
        </w:rPr>
      </w:pPr>
      <w:rPr/>
      <w:r>
        <w:rPr>
          <w:sz w:val="6"/>
          <w:szCs w:val="6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01.360292" w:type="dxa"/>
      </w:tblPr>
      <w:tblGrid/>
      <w:tr>
        <w:trPr>
          <w:trHeight w:val="501" w:hRule="exact"/>
        </w:trPr>
        <w:tc>
          <w:tcPr>
            <w:tcW w:w="1705" w:type="dxa"/>
            <w:vMerge w:val="restart"/>
            <w:tcBorders>
              <w:top w:val="single" w:sz="8.960002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8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503" w:right="483" w:firstLine="1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Názov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polo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ž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ky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  <w:p>
            <w:pPr>
              <w:spacing w:before="1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758" w:right="739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</w:t>
            </w:r>
          </w:p>
        </w:tc>
        <w:tc>
          <w:tcPr>
            <w:tcW w:w="3780" w:type="dxa"/>
            <w:gridSpan w:val="3"/>
            <w:tcBorders>
              <w:top w:val="single" w:sz="8.960002" w:space="0" w:color="000000"/>
              <w:bottom w:val="single" w:sz="8.48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7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40" w:lineRule="auto"/>
              <w:ind w:left="912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Bežné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ovné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obd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3815" w:type="dxa"/>
            <w:gridSpan w:val="3"/>
            <w:tcBorders>
              <w:top w:val="single" w:sz="8.960002" w:space="0" w:color="000000"/>
              <w:bottom w:val="single" w:sz="8.48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7" w:lineRule="exact"/>
              <w:ind w:left="218" w:right="200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Bezp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ost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edne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pred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hád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ajúce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ovné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1526" w:right="1505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obd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</w:tr>
      <w:tr>
        <w:trPr>
          <w:trHeight w:val="271" w:hRule="exact"/>
        </w:trPr>
        <w:tc>
          <w:tcPr>
            <w:tcW w:w="1705" w:type="dxa"/>
            <w:vMerge/>
            <w:tcBorders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3780" w:type="dxa"/>
            <w:gridSpan w:val="3"/>
            <w:tcBorders>
              <w:top w:val="single" w:sz="8.48" w:space="0" w:color="000000"/>
              <w:bottom w:val="single" w:sz="8.480031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7" w:after="0" w:line="240" w:lineRule="auto"/>
              <w:ind w:left="1438" w:right="1418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Splat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ť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3815" w:type="dxa"/>
            <w:gridSpan w:val="3"/>
            <w:tcBorders>
              <w:top w:val="single" w:sz="8.48" w:space="0" w:color="000000"/>
              <w:bottom w:val="single" w:sz="8.480031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7" w:after="0" w:line="240" w:lineRule="auto"/>
              <w:ind w:left="1455" w:right="1436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Splat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ť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</w:tr>
      <w:tr>
        <w:trPr>
          <w:trHeight w:val="748" w:hRule="exact"/>
        </w:trPr>
        <w:tc>
          <w:tcPr>
            <w:tcW w:w="1705" w:type="dxa"/>
            <w:vMerge/>
            <w:tcBorders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210" w:type="dxa"/>
            <w:tcBorders>
              <w:top w:val="single" w:sz="8.480031" w:space="0" w:color="000000"/>
              <w:bottom w:val="single" w:sz="4.640055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8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83" w:right="24" w:firstLine="52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do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je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roka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átane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464" w:type="dxa"/>
            <w:tcBorders>
              <w:top w:val="single" w:sz="8.480031" w:space="0" w:color="000000"/>
              <w:bottom w:val="single" w:sz="4.640055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8" w:after="0" w:line="239" w:lineRule="auto"/>
              <w:ind w:left="38" w:right="18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je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ka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do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tich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ro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vrátane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106" w:type="dxa"/>
            <w:tcBorders>
              <w:top w:val="single" w:sz="8.480031" w:space="0" w:color="000000"/>
              <w:bottom w:val="single" w:sz="4.640055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8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-3" w:right="-21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viac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ako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pä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ť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272" w:right="251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rokov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230" w:type="dxa"/>
            <w:tcBorders>
              <w:top w:val="single" w:sz="8.480031" w:space="0" w:color="000000"/>
              <w:bottom w:val="single" w:sz="4.640055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8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93" w:right="35" w:firstLine="52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do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je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roka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átane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512" w:type="dxa"/>
            <w:tcBorders>
              <w:top w:val="single" w:sz="8.480031" w:space="0" w:color="000000"/>
              <w:bottom w:val="single" w:sz="4.640055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8" w:after="0" w:line="239" w:lineRule="auto"/>
              <w:ind w:left="63" w:right="41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je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ka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do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tich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ro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vrátane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073" w:type="dxa"/>
            <w:tcBorders>
              <w:top w:val="single" w:sz="8.480031" w:space="0" w:color="000000"/>
              <w:bottom w:val="single" w:sz="4.640055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8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-18" w:right="-39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viac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ako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pä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ť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256" w:right="234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rokov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</w:tr>
      <w:tr>
        <w:trPr>
          <w:trHeight w:val="256" w:hRule="exact"/>
        </w:trPr>
        <w:tc>
          <w:tcPr>
            <w:tcW w:w="1705" w:type="dxa"/>
            <w:vMerge/>
            <w:tcBorders>
              <w:bottom w:val="single" w:sz="8.960003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210" w:type="dxa"/>
            <w:tcBorders>
              <w:top w:val="single" w:sz="4.640055" w:space="0" w:color="000000"/>
              <w:bottom w:val="single" w:sz="8.960003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8" w:lineRule="exact"/>
              <w:ind w:left="511" w:right="491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b</w:t>
            </w:r>
          </w:p>
        </w:tc>
        <w:tc>
          <w:tcPr>
            <w:tcW w:w="1464" w:type="dxa"/>
            <w:tcBorders>
              <w:top w:val="single" w:sz="4.640055" w:space="0" w:color="000000"/>
              <w:bottom w:val="single" w:sz="8.960003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8" w:lineRule="exact"/>
              <w:ind w:left="641" w:right="624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c</w:t>
            </w:r>
          </w:p>
        </w:tc>
        <w:tc>
          <w:tcPr>
            <w:tcW w:w="1106" w:type="dxa"/>
            <w:tcBorders>
              <w:top w:val="single" w:sz="4.640055" w:space="0" w:color="000000"/>
              <w:bottom w:val="single" w:sz="8.960003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8" w:lineRule="exact"/>
              <w:ind w:left="458" w:right="440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</w:t>
            </w:r>
          </w:p>
        </w:tc>
        <w:tc>
          <w:tcPr>
            <w:tcW w:w="1230" w:type="dxa"/>
            <w:tcBorders>
              <w:top w:val="single" w:sz="4.640055" w:space="0" w:color="000000"/>
              <w:bottom w:val="single" w:sz="8.960003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8" w:lineRule="exact"/>
              <w:ind w:left="520" w:right="501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e</w:t>
            </w:r>
          </w:p>
        </w:tc>
        <w:tc>
          <w:tcPr>
            <w:tcW w:w="1512" w:type="dxa"/>
            <w:tcBorders>
              <w:top w:val="single" w:sz="4.640055" w:space="0" w:color="000000"/>
              <w:bottom w:val="single" w:sz="8.960003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8" w:lineRule="exact"/>
              <w:ind w:left="686" w:right="666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f</w:t>
            </w:r>
          </w:p>
        </w:tc>
        <w:tc>
          <w:tcPr>
            <w:tcW w:w="1073" w:type="dxa"/>
            <w:tcBorders>
              <w:top w:val="single" w:sz="4.640055" w:space="0" w:color="000000"/>
              <w:bottom w:val="single" w:sz="8.960003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8" w:lineRule="exact"/>
              <w:ind w:left="442" w:right="422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g</w:t>
            </w:r>
          </w:p>
        </w:tc>
      </w:tr>
      <w:tr>
        <w:trPr>
          <w:trHeight w:val="345" w:hRule="exact"/>
        </w:trPr>
        <w:tc>
          <w:tcPr>
            <w:tcW w:w="1705" w:type="dxa"/>
            <w:tcBorders>
              <w:top w:val="single" w:sz="8.960003" w:space="0" w:color="000000"/>
              <w:bottom w:val="single" w:sz="4.64003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1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Istina</w:t>
            </w:r>
          </w:p>
        </w:tc>
        <w:tc>
          <w:tcPr>
            <w:tcW w:w="1210" w:type="dxa"/>
            <w:tcBorders>
              <w:top w:val="single" w:sz="8.960003" w:space="0" w:color="000000"/>
              <w:bottom w:val="single" w:sz="4.64003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464" w:type="dxa"/>
            <w:tcBorders>
              <w:top w:val="single" w:sz="8.960003" w:space="0" w:color="000000"/>
              <w:bottom w:val="single" w:sz="4.64003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106" w:type="dxa"/>
            <w:tcBorders>
              <w:top w:val="single" w:sz="8.960003" w:space="0" w:color="000000"/>
              <w:bottom w:val="single" w:sz="4.64003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230" w:type="dxa"/>
            <w:tcBorders>
              <w:top w:val="single" w:sz="8.960003" w:space="0" w:color="000000"/>
              <w:bottom w:val="single" w:sz="4.64003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512" w:type="dxa"/>
            <w:tcBorders>
              <w:top w:val="single" w:sz="8.960003" w:space="0" w:color="000000"/>
              <w:bottom w:val="single" w:sz="4.64003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073" w:type="dxa"/>
            <w:tcBorders>
              <w:top w:val="single" w:sz="8.960003" w:space="0" w:color="000000"/>
              <w:bottom w:val="single" w:sz="4.64003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40" w:hRule="exact"/>
        </w:trPr>
        <w:tc>
          <w:tcPr>
            <w:tcW w:w="1705" w:type="dxa"/>
            <w:tcBorders>
              <w:top w:val="single" w:sz="4.640034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1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Finančný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výnos</w:t>
            </w:r>
          </w:p>
        </w:tc>
        <w:tc>
          <w:tcPr>
            <w:tcW w:w="1210" w:type="dxa"/>
            <w:tcBorders>
              <w:top w:val="single" w:sz="4.640034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464" w:type="dxa"/>
            <w:tcBorders>
              <w:top w:val="single" w:sz="4.640034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106" w:type="dxa"/>
            <w:tcBorders>
              <w:top w:val="single" w:sz="4.640034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230" w:type="dxa"/>
            <w:tcBorders>
              <w:top w:val="single" w:sz="4.640034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512" w:type="dxa"/>
            <w:tcBorders>
              <w:top w:val="single" w:sz="4.640034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073" w:type="dxa"/>
            <w:tcBorders>
              <w:top w:val="single" w:sz="4.640034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61" w:hRule="exact"/>
        </w:trPr>
        <w:tc>
          <w:tcPr>
            <w:tcW w:w="1705" w:type="dxa"/>
            <w:tcBorders>
              <w:top w:val="single" w:sz="4.640" w:space="0" w:color="000000"/>
              <w:bottom w:val="single" w:sz="8.480059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9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Spolu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210" w:type="dxa"/>
            <w:tcBorders>
              <w:top w:val="single" w:sz="4.640" w:space="0" w:color="000000"/>
              <w:bottom w:val="single" w:sz="8.480059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464" w:type="dxa"/>
            <w:tcBorders>
              <w:top w:val="single" w:sz="4.640" w:space="0" w:color="000000"/>
              <w:bottom w:val="single" w:sz="8.480059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106" w:type="dxa"/>
            <w:tcBorders>
              <w:top w:val="single" w:sz="4.640" w:space="0" w:color="000000"/>
              <w:bottom w:val="single" w:sz="8.480059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230" w:type="dxa"/>
            <w:tcBorders>
              <w:top w:val="single" w:sz="4.640" w:space="0" w:color="000000"/>
              <w:bottom w:val="single" w:sz="8.480059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512" w:type="dxa"/>
            <w:tcBorders>
              <w:top w:val="single" w:sz="4.640" w:space="0" w:color="000000"/>
              <w:bottom w:val="single" w:sz="8.480059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073" w:type="dxa"/>
            <w:tcBorders>
              <w:top w:val="single" w:sz="4.640" w:space="0" w:color="000000"/>
              <w:bottom w:val="single" w:sz="8.480059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</w:tbl>
    <w:p>
      <w:pPr>
        <w:spacing w:after="0"/>
        <w:sectPr>
          <w:pgMar w:header="314" w:footer="762" w:top="820" w:bottom="840" w:left="1180" w:right="1180"/>
          <w:pgSz w:w="11920" w:h="16840"/>
        </w:sectPr>
      </w:pPr>
      <w:rPr/>
    </w:p>
    <w:p>
      <w:pPr>
        <w:spacing w:before="4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99.956799" w:type="dxa"/>
      </w:tblPr>
      <w:tblGrid/>
      <w:tr>
        <w:trPr>
          <w:trHeight w:val="501" w:hRule="exact"/>
        </w:trPr>
        <w:tc>
          <w:tcPr>
            <w:tcW w:w="1705" w:type="dxa"/>
            <w:vMerge w:val="restart"/>
            <w:tcBorders>
              <w:top w:val="single" w:sz="8.960731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8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503" w:right="483" w:firstLine="1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Názov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polo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ž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ky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  <w:p>
            <w:pPr>
              <w:spacing w:before="1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758" w:right="739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</w:t>
            </w:r>
          </w:p>
        </w:tc>
        <w:tc>
          <w:tcPr>
            <w:tcW w:w="3780" w:type="dxa"/>
            <w:gridSpan w:val="3"/>
            <w:tcBorders>
              <w:top w:val="single" w:sz="8.960731" w:space="0" w:color="000000"/>
              <w:bottom w:val="single" w:sz="8.48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7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40" w:lineRule="auto"/>
              <w:ind w:left="912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Bežné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ovné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obd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3815" w:type="dxa"/>
            <w:gridSpan w:val="3"/>
            <w:tcBorders>
              <w:top w:val="single" w:sz="8.960731" w:space="0" w:color="000000"/>
              <w:bottom w:val="single" w:sz="8.48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7" w:lineRule="exact"/>
              <w:ind w:left="218" w:right="200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Bezp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ost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edne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pred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hád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ajúce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ovné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1526" w:right="1505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obd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</w:tr>
      <w:tr>
        <w:trPr>
          <w:trHeight w:val="271" w:hRule="exact"/>
        </w:trPr>
        <w:tc>
          <w:tcPr>
            <w:tcW w:w="1705" w:type="dxa"/>
            <w:vMerge/>
            <w:tcBorders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3780" w:type="dxa"/>
            <w:gridSpan w:val="3"/>
            <w:tcBorders>
              <w:top w:val="single" w:sz="8.48" w:space="0" w:color="000000"/>
              <w:bottom w:val="single" w:sz="8.480488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7" w:after="0" w:line="240" w:lineRule="auto"/>
              <w:ind w:left="1438" w:right="1418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Splat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ť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3815" w:type="dxa"/>
            <w:gridSpan w:val="3"/>
            <w:tcBorders>
              <w:top w:val="single" w:sz="8.48" w:space="0" w:color="000000"/>
              <w:bottom w:val="single" w:sz="8.480488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7" w:after="0" w:line="240" w:lineRule="auto"/>
              <w:ind w:left="1455" w:right="1436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Splat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ť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</w:tr>
      <w:tr>
        <w:trPr>
          <w:trHeight w:val="748" w:hRule="exact"/>
        </w:trPr>
        <w:tc>
          <w:tcPr>
            <w:tcW w:w="1705" w:type="dxa"/>
            <w:vMerge/>
            <w:tcBorders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210" w:type="dxa"/>
            <w:tcBorders>
              <w:top w:val="single" w:sz="8.480488" w:space="0" w:color="000000"/>
              <w:bottom w:val="single" w:sz="4.640419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8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83" w:right="24" w:firstLine="52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do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je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roka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átane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464" w:type="dxa"/>
            <w:tcBorders>
              <w:top w:val="single" w:sz="8.480488" w:space="0" w:color="000000"/>
              <w:bottom w:val="single" w:sz="4.640419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8" w:after="0" w:line="239" w:lineRule="auto"/>
              <w:ind w:left="37" w:right="18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je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ka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do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tich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ro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vrátane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106" w:type="dxa"/>
            <w:tcBorders>
              <w:top w:val="single" w:sz="8.480488" w:space="0" w:color="000000"/>
              <w:bottom w:val="single" w:sz="4.640419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8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-3" w:right="-21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viac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ako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pä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ť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272" w:right="251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rokov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230" w:type="dxa"/>
            <w:tcBorders>
              <w:top w:val="single" w:sz="8.480488" w:space="0" w:color="000000"/>
              <w:bottom w:val="single" w:sz="4.640419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8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93" w:right="35" w:firstLine="52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do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je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roka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átane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512" w:type="dxa"/>
            <w:tcBorders>
              <w:top w:val="single" w:sz="8.480488" w:space="0" w:color="000000"/>
              <w:bottom w:val="single" w:sz="4.640419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8" w:after="0" w:line="239" w:lineRule="auto"/>
              <w:ind w:left="63" w:right="41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je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ka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do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tich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ro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vrátane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073" w:type="dxa"/>
            <w:tcBorders>
              <w:top w:val="single" w:sz="8.480488" w:space="0" w:color="000000"/>
              <w:bottom w:val="single" w:sz="4.640419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8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-18" w:right="-39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viac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ako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pä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ť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256" w:right="234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rokov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</w:tr>
      <w:tr>
        <w:trPr>
          <w:trHeight w:val="256" w:hRule="exact"/>
        </w:trPr>
        <w:tc>
          <w:tcPr>
            <w:tcW w:w="1705" w:type="dxa"/>
            <w:vMerge/>
            <w:tcBorders>
              <w:bottom w:val="single" w:sz="8.961097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210" w:type="dxa"/>
            <w:tcBorders>
              <w:top w:val="single" w:sz="4.640419" w:space="0" w:color="000000"/>
              <w:bottom w:val="single" w:sz="8.961097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8" w:lineRule="exact"/>
              <w:ind w:left="511" w:right="491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b</w:t>
            </w:r>
          </w:p>
        </w:tc>
        <w:tc>
          <w:tcPr>
            <w:tcW w:w="1464" w:type="dxa"/>
            <w:tcBorders>
              <w:top w:val="single" w:sz="4.640419" w:space="0" w:color="000000"/>
              <w:bottom w:val="single" w:sz="8.961097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8" w:lineRule="exact"/>
              <w:ind w:left="641" w:right="624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c</w:t>
            </w:r>
          </w:p>
        </w:tc>
        <w:tc>
          <w:tcPr>
            <w:tcW w:w="1106" w:type="dxa"/>
            <w:tcBorders>
              <w:top w:val="single" w:sz="4.640419" w:space="0" w:color="000000"/>
              <w:bottom w:val="single" w:sz="8.961097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8" w:lineRule="exact"/>
              <w:ind w:left="458" w:right="440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</w:t>
            </w:r>
          </w:p>
        </w:tc>
        <w:tc>
          <w:tcPr>
            <w:tcW w:w="1230" w:type="dxa"/>
            <w:tcBorders>
              <w:top w:val="single" w:sz="4.640419" w:space="0" w:color="000000"/>
              <w:bottom w:val="single" w:sz="8.961097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8" w:lineRule="exact"/>
              <w:ind w:left="520" w:right="501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e</w:t>
            </w:r>
          </w:p>
        </w:tc>
        <w:tc>
          <w:tcPr>
            <w:tcW w:w="1512" w:type="dxa"/>
            <w:tcBorders>
              <w:top w:val="single" w:sz="4.640419" w:space="0" w:color="000000"/>
              <w:bottom w:val="single" w:sz="8.961097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8" w:lineRule="exact"/>
              <w:ind w:left="686" w:right="666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f</w:t>
            </w:r>
          </w:p>
        </w:tc>
        <w:tc>
          <w:tcPr>
            <w:tcW w:w="1073" w:type="dxa"/>
            <w:tcBorders>
              <w:top w:val="single" w:sz="4.640419" w:space="0" w:color="000000"/>
              <w:bottom w:val="single" w:sz="8.961097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8" w:lineRule="exact"/>
              <w:ind w:left="442" w:right="422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g</w:t>
            </w:r>
          </w:p>
        </w:tc>
      </w:tr>
      <w:tr>
        <w:trPr>
          <w:trHeight w:val="345" w:hRule="exact"/>
        </w:trPr>
        <w:tc>
          <w:tcPr>
            <w:tcW w:w="1705" w:type="dxa"/>
            <w:tcBorders>
              <w:top w:val="single" w:sz="8.961097" w:space="0" w:color="000000"/>
              <w:bottom w:val="single" w:sz="4.640156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1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Istina</w:t>
            </w:r>
          </w:p>
        </w:tc>
        <w:tc>
          <w:tcPr>
            <w:tcW w:w="1210" w:type="dxa"/>
            <w:tcBorders>
              <w:top w:val="single" w:sz="8.961097" w:space="0" w:color="000000"/>
              <w:bottom w:val="single" w:sz="4.640156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464" w:type="dxa"/>
            <w:tcBorders>
              <w:top w:val="single" w:sz="8.961097" w:space="0" w:color="000000"/>
              <w:bottom w:val="single" w:sz="4.640156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106" w:type="dxa"/>
            <w:tcBorders>
              <w:top w:val="single" w:sz="8.961097" w:space="0" w:color="000000"/>
              <w:bottom w:val="single" w:sz="4.640156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230" w:type="dxa"/>
            <w:tcBorders>
              <w:top w:val="single" w:sz="8.961097" w:space="0" w:color="000000"/>
              <w:bottom w:val="single" w:sz="4.640156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512" w:type="dxa"/>
            <w:tcBorders>
              <w:top w:val="single" w:sz="8.961097" w:space="0" w:color="000000"/>
              <w:bottom w:val="single" w:sz="4.640156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073" w:type="dxa"/>
            <w:tcBorders>
              <w:top w:val="single" w:sz="8.961097" w:space="0" w:color="000000"/>
              <w:bottom w:val="single" w:sz="4.640156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40" w:hRule="exact"/>
        </w:trPr>
        <w:tc>
          <w:tcPr>
            <w:tcW w:w="1705" w:type="dxa"/>
            <w:tcBorders>
              <w:top w:val="single" w:sz="4.640156" w:space="0" w:color="000000"/>
              <w:bottom w:val="single" w:sz="4.640122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1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Finančný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náklad</w:t>
            </w:r>
          </w:p>
        </w:tc>
        <w:tc>
          <w:tcPr>
            <w:tcW w:w="1210" w:type="dxa"/>
            <w:tcBorders>
              <w:top w:val="single" w:sz="4.640156" w:space="0" w:color="000000"/>
              <w:bottom w:val="single" w:sz="4.640122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464" w:type="dxa"/>
            <w:tcBorders>
              <w:top w:val="single" w:sz="4.640156" w:space="0" w:color="000000"/>
              <w:bottom w:val="single" w:sz="4.640122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106" w:type="dxa"/>
            <w:tcBorders>
              <w:top w:val="single" w:sz="4.640156" w:space="0" w:color="000000"/>
              <w:bottom w:val="single" w:sz="4.640122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230" w:type="dxa"/>
            <w:tcBorders>
              <w:top w:val="single" w:sz="4.640156" w:space="0" w:color="000000"/>
              <w:bottom w:val="single" w:sz="4.640122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512" w:type="dxa"/>
            <w:tcBorders>
              <w:top w:val="single" w:sz="4.640156" w:space="0" w:color="000000"/>
              <w:bottom w:val="single" w:sz="4.640122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073" w:type="dxa"/>
            <w:tcBorders>
              <w:top w:val="single" w:sz="4.640156" w:space="0" w:color="000000"/>
              <w:bottom w:val="single" w:sz="4.640122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87" w:hRule="exact"/>
        </w:trPr>
        <w:tc>
          <w:tcPr>
            <w:tcW w:w="1705" w:type="dxa"/>
            <w:tcBorders>
              <w:top w:val="single" w:sz="4.640122" w:space="0" w:color="000000"/>
              <w:bottom w:val="single" w:sz="8.480731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9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Spolu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210" w:type="dxa"/>
            <w:tcBorders>
              <w:top w:val="single" w:sz="4.640122" w:space="0" w:color="000000"/>
              <w:bottom w:val="single" w:sz="8.480731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464" w:type="dxa"/>
            <w:tcBorders>
              <w:top w:val="single" w:sz="4.640122" w:space="0" w:color="000000"/>
              <w:bottom w:val="single" w:sz="8.480731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106" w:type="dxa"/>
            <w:tcBorders>
              <w:top w:val="single" w:sz="4.640122" w:space="0" w:color="000000"/>
              <w:bottom w:val="single" w:sz="8.480731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230" w:type="dxa"/>
            <w:tcBorders>
              <w:top w:val="single" w:sz="4.640122" w:space="0" w:color="000000"/>
              <w:bottom w:val="single" w:sz="8.480731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512" w:type="dxa"/>
            <w:tcBorders>
              <w:top w:val="single" w:sz="4.640122" w:space="0" w:color="000000"/>
              <w:bottom w:val="single" w:sz="8.480731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073" w:type="dxa"/>
            <w:tcBorders>
              <w:top w:val="single" w:sz="4.640122" w:space="0" w:color="000000"/>
              <w:bottom w:val="single" w:sz="8.480731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839" w:hRule="exact"/>
        </w:trPr>
        <w:tc>
          <w:tcPr>
            <w:tcW w:w="9300" w:type="dxa"/>
            <w:gridSpan w:val="7"/>
            <w:tcBorders>
              <w:top w:val="single" w:sz="8.480731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</w:tr>
    </w:tbl>
    <w:p>
      <w:pPr>
        <w:spacing w:before="56" w:after="0" w:line="236" w:lineRule="exact"/>
        <w:ind w:left="162" w:right="-20"/>
        <w:jc w:val="left"/>
        <w:rPr>
          <w:rFonts w:ascii="Arial Narrow" w:hAnsi="Arial Narrow" w:cs="Arial Narrow" w:eastAsia="Arial Narrow"/>
          <w:sz w:val="21"/>
          <w:szCs w:val="21"/>
        </w:rPr>
      </w:pPr>
      <w:rPr/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5)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Informácie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o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odloženej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dani,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body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a-e,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g)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0"/>
        </w:rPr>
      </w:r>
    </w:p>
    <w:p>
      <w:pPr>
        <w:spacing w:before="4" w:after="0" w:line="80" w:lineRule="exact"/>
        <w:jc w:val="left"/>
        <w:rPr>
          <w:sz w:val="8"/>
          <w:szCs w:val="8"/>
        </w:rPr>
      </w:pPr>
      <w:rPr/>
      <w:r>
        <w:rPr>
          <w:sz w:val="8"/>
          <w:szCs w:val="8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95.799999" w:type="dxa"/>
      </w:tblPr>
      <w:tblGrid/>
      <w:tr>
        <w:trPr>
          <w:trHeight w:val="859" w:hRule="exact"/>
        </w:trPr>
        <w:tc>
          <w:tcPr>
            <w:tcW w:w="5980" w:type="dxa"/>
            <w:tcBorders>
              <w:top w:val="single" w:sz="8.96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15" w:after="0" w:line="280" w:lineRule="exact"/>
              <w:jc w:val="left"/>
              <w:rPr>
                <w:sz w:val="28"/>
                <w:szCs w:val="28"/>
              </w:rPr>
            </w:pPr>
            <w:rPr/>
            <w:r>
              <w:rPr>
                <w:sz w:val="28"/>
                <w:szCs w:val="28"/>
              </w:rPr>
            </w:r>
          </w:p>
          <w:p>
            <w:pPr>
              <w:spacing w:before="0" w:after="0" w:line="240" w:lineRule="auto"/>
              <w:ind w:left="2345" w:right="2324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Názov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ožky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703" w:type="dxa"/>
            <w:tcBorders>
              <w:top w:val="single" w:sz="8.96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40" w:lineRule="auto"/>
              <w:ind w:left="507" w:right="175" w:firstLine="-272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Bežné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ovné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obd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619" w:type="dxa"/>
            <w:tcBorders>
              <w:top w:val="single" w:sz="8.960" w:space="0" w:color="000000"/>
              <w:bottom w:val="single" w:sz="8.960" w:space="0" w:color="000000"/>
              <w:left w:val="single" w:sz="8.48" w:space="0" w:color="000000"/>
              <w:right w:val="single" w:sz="9.205068" w:space="0" w:color="000000"/>
            </w:tcBorders>
          </w:tcPr>
          <w:p>
            <w:pPr>
              <w:spacing w:before="54" w:after="0" w:line="240" w:lineRule="auto"/>
              <w:ind w:left="91" w:right="70" w:firstLine="1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b/>
                <w:bCs/>
              </w:rPr>
              <w:t>B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ezp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ost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edne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pred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hád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ajú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</w:tr>
      <w:tr>
        <w:trPr>
          <w:trHeight w:val="497" w:hRule="exact"/>
        </w:trPr>
        <w:tc>
          <w:tcPr>
            <w:tcW w:w="5980" w:type="dxa"/>
            <w:tcBorders>
              <w:top w:val="single" w:sz="8.96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2" w:lineRule="exact"/>
              <w:ind w:left="15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Suma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odložených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daní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príjmov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účtovaných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bežnom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účtovnom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období</w:t>
            </w:r>
          </w:p>
          <w:p>
            <w:pPr>
              <w:spacing w:before="0" w:after="0" w:line="240" w:lineRule="auto"/>
              <w:ind w:left="15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ako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náklad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alebo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výnos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vyplývajúcej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zmeny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sadzby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dane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príjmov</w:t>
            </w:r>
          </w:p>
        </w:tc>
        <w:tc>
          <w:tcPr>
            <w:tcW w:w="1703" w:type="dxa"/>
            <w:tcBorders>
              <w:top w:val="single" w:sz="8.96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619" w:type="dxa"/>
            <w:tcBorders>
              <w:top w:val="single" w:sz="8.960" w:space="0" w:color="000000"/>
              <w:bottom w:val="single" w:sz="4.640" w:space="0" w:color="000000"/>
              <w:left w:val="single" w:sz="8.48" w:space="0" w:color="000000"/>
              <w:right w:val="single" w:sz="9.205068" w:space="0" w:color="000000"/>
            </w:tcBorders>
          </w:tcPr>
          <w:p>
            <w:pPr/>
            <w:rPr/>
          </w:p>
        </w:tc>
      </w:tr>
      <w:tr>
        <w:trPr>
          <w:trHeight w:val="1345" w:hRule="exact"/>
        </w:trPr>
        <w:tc>
          <w:tcPr>
            <w:tcW w:w="5980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25" w:after="0" w:line="240" w:lineRule="auto"/>
              <w:ind w:left="15" w:right="106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Suma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odloženej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daňovej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pohľadávky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účtovanej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bežnom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účtovnom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období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týkajúcej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umorenia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daňovej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straty,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nevyužitých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daňových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odpočtov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iných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nárokov,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ako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dočasných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rozdielov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predchádzajúcich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účtovných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období,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ku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ktorým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predchádzajúcich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účtovných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obdobiach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odložená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daňová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pohľadávka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neúčtovala</w:t>
            </w:r>
          </w:p>
        </w:tc>
        <w:tc>
          <w:tcPr>
            <w:tcW w:w="1703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619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9.205068" w:space="0" w:color="000000"/>
            </w:tcBorders>
          </w:tcPr>
          <w:p>
            <w:pPr/>
            <w:rPr/>
          </w:p>
        </w:tc>
      </w:tr>
      <w:tr>
        <w:trPr>
          <w:trHeight w:val="782" w:hRule="exact"/>
        </w:trPr>
        <w:tc>
          <w:tcPr>
            <w:tcW w:w="5980" w:type="dxa"/>
            <w:tcBorders>
              <w:top w:val="single" w:sz="4.640" w:space="0" w:color="000000"/>
              <w:bottom w:val="single" w:sz="6.56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20" w:after="0" w:line="240" w:lineRule="auto"/>
              <w:ind w:left="6" w:right="244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Suma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odloženého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daňového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záväzku,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orý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vznikol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dôvodu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neúčtovania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tej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časti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odloženej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daňovej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pohľadávky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bežnom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účtovnom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období,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ktorej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účtovalo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predchádzajúcich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účtovných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obdobiach</w:t>
            </w:r>
          </w:p>
        </w:tc>
        <w:tc>
          <w:tcPr>
            <w:tcW w:w="1703" w:type="dxa"/>
            <w:tcBorders>
              <w:top w:val="single" w:sz="4.640" w:space="0" w:color="000000"/>
              <w:bottom w:val="single" w:sz="6.56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619" w:type="dxa"/>
            <w:tcBorders>
              <w:top w:val="single" w:sz="4.640" w:space="0" w:color="000000"/>
              <w:bottom w:val="single" w:sz="6.56" w:space="0" w:color="000000"/>
              <w:left w:val="single" w:sz="8.48" w:space="0" w:color="000000"/>
              <w:right w:val="single" w:sz="9.205068" w:space="0" w:color="000000"/>
            </w:tcBorders>
          </w:tcPr>
          <w:p>
            <w:pPr/>
            <w:rPr/>
          </w:p>
        </w:tc>
      </w:tr>
      <w:tr>
        <w:trPr>
          <w:trHeight w:val="800" w:hRule="exact"/>
        </w:trPr>
        <w:tc>
          <w:tcPr>
            <w:tcW w:w="5980" w:type="dxa"/>
            <w:tcBorders>
              <w:top w:val="single" w:sz="6.56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24" w:after="0" w:line="240" w:lineRule="exact"/>
              <w:ind w:left="17" w:right="55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Suma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neuplatneného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umorenia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daňovej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straty,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nevyužitých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daň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vých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odpočtov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iných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nárokov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odpočítateľných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doč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sných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rozdielov,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ku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ktorým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nebola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účtovaná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odložená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daň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pohľadávka</w:t>
            </w:r>
          </w:p>
        </w:tc>
        <w:tc>
          <w:tcPr>
            <w:tcW w:w="1703" w:type="dxa"/>
            <w:tcBorders>
              <w:top w:val="single" w:sz="6.56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619" w:type="dxa"/>
            <w:tcBorders>
              <w:top w:val="single" w:sz="6.56" w:space="0" w:color="000000"/>
              <w:bottom w:val="single" w:sz="4.640" w:space="0" w:color="000000"/>
              <w:left w:val="single" w:sz="8.48" w:space="0" w:color="000000"/>
              <w:right w:val="single" w:sz="9.205068" w:space="0" w:color="000000"/>
            </w:tcBorders>
          </w:tcPr>
          <w:p>
            <w:pPr/>
            <w:rPr/>
          </w:p>
        </w:tc>
      </w:tr>
      <w:tr>
        <w:trPr>
          <w:trHeight w:val="588" w:hRule="exact"/>
        </w:trPr>
        <w:tc>
          <w:tcPr>
            <w:tcW w:w="5980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34" w:after="0" w:line="240" w:lineRule="auto"/>
              <w:ind w:left="17" w:right="123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Suma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odloženej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dane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príjmov,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ktorá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vzťahuje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položky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účtované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priamo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účty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vlastného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imania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bez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účtovania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účty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nákladov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výnosov</w:t>
            </w:r>
          </w:p>
        </w:tc>
        <w:tc>
          <w:tcPr>
            <w:tcW w:w="1703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619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9.205068" w:space="0" w:color="000000"/>
            </w:tcBorders>
          </w:tcPr>
          <w:p>
            <w:pPr/>
            <w:rPr/>
          </w:p>
        </w:tc>
      </w:tr>
      <w:tr>
        <w:trPr>
          <w:trHeight w:val="394" w:hRule="exact"/>
        </w:trPr>
        <w:tc>
          <w:tcPr>
            <w:tcW w:w="5980" w:type="dxa"/>
            <w:tcBorders>
              <w:top w:val="single" w:sz="4.640" w:space="0" w:color="000000"/>
              <w:bottom w:val="single" w:sz="8.48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72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Sadzba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dane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príjmov</w:t>
            </w:r>
          </w:p>
        </w:tc>
        <w:tc>
          <w:tcPr>
            <w:tcW w:w="1703" w:type="dxa"/>
            <w:tcBorders>
              <w:top w:val="single" w:sz="4.640" w:space="0" w:color="000000"/>
              <w:bottom w:val="single" w:sz="8.48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619" w:type="dxa"/>
            <w:tcBorders>
              <w:top w:val="single" w:sz="4.640" w:space="0" w:color="000000"/>
              <w:bottom w:val="single" w:sz="8.48" w:space="0" w:color="000000"/>
              <w:left w:val="single" w:sz="8.48" w:space="0" w:color="000000"/>
              <w:right w:val="single" w:sz="9.205068" w:space="0" w:color="000000"/>
            </w:tcBorders>
          </w:tcPr>
          <w:p>
            <w:pPr/>
            <w:rPr/>
          </w:p>
        </w:tc>
      </w:tr>
      <w:tr>
        <w:trPr>
          <w:trHeight w:val="906" w:hRule="exact"/>
        </w:trPr>
        <w:tc>
          <w:tcPr>
            <w:tcW w:w="9301" w:type="dxa"/>
            <w:gridSpan w:val="3"/>
            <w:tcBorders>
              <w:top w:val="single" w:sz="8.48" w:space="0" w:color="000000"/>
              <w:bottom w:val="single" w:sz="3.444688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</w:tr>
    </w:tbl>
    <w:p>
      <w:pPr>
        <w:spacing w:before="80" w:after="0" w:line="251" w:lineRule="auto"/>
        <w:ind w:left="149" w:right="225"/>
        <w:jc w:val="left"/>
        <w:rPr>
          <w:rFonts w:ascii="Arial Narrow" w:hAnsi="Arial Narrow" w:cs="Arial Narrow" w:eastAsia="Arial Narrow"/>
          <w:sz w:val="21"/>
          <w:szCs w:val="21"/>
        </w:rPr>
      </w:pPr>
      <w:rPr/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f)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Vzťah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medzi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sumou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splatnej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dane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z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príjmov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sumou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odloženej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dane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z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príjmov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medzi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výsle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d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kom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hospodárenia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pred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zdanením,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to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číselné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porovnanie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sumy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splatnej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dane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z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príjmov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sumy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odlože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ej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dane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z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príjmov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výsledku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hospodárenia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pred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zdanením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vynásobeným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príslušnou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sadzbou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dane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z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príjmu</w:t>
      </w:r>
    </w:p>
    <w:p>
      <w:pPr>
        <w:spacing w:before="3" w:after="0" w:line="70" w:lineRule="exact"/>
        <w:jc w:val="left"/>
        <w:rPr>
          <w:sz w:val="7"/>
          <w:szCs w:val="7"/>
        </w:rPr>
      </w:pPr>
      <w:rPr/>
      <w:r>
        <w:rPr>
          <w:sz w:val="7"/>
          <w:szCs w:val="7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06.579895" w:type="dxa"/>
      </w:tblPr>
      <w:tblGrid/>
      <w:tr>
        <w:trPr>
          <w:trHeight w:val="334" w:hRule="exact"/>
        </w:trPr>
        <w:tc>
          <w:tcPr>
            <w:tcW w:w="373" w:type="dxa"/>
            <w:tcBorders>
              <w:top w:val="single" w:sz="8.960001" w:space="0" w:color="000000"/>
              <w:bottom w:val="single" w:sz="8.960002" w:space="0" w:color="000000"/>
              <w:left w:val="single" w:sz="8.480001" w:space="0" w:color="000000"/>
              <w:right w:val="single" w:sz="8.480365" w:space="0" w:color="000000"/>
            </w:tcBorders>
          </w:tcPr>
          <w:p>
            <w:pPr>
              <w:spacing w:before="25" w:after="0" w:line="240" w:lineRule="auto"/>
              <w:ind w:left="31" w:right="-58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P.č.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5544" w:type="dxa"/>
            <w:tcBorders>
              <w:top w:val="single" w:sz="8.960001" w:space="0" w:color="000000"/>
              <w:bottom w:val="single" w:sz="8.960002" w:space="0" w:color="000000"/>
              <w:left w:val="single" w:sz="8.480365" w:space="0" w:color="000000"/>
              <w:right w:val="single" w:sz="8.480001" w:space="0" w:color="000000"/>
            </w:tcBorders>
          </w:tcPr>
          <w:p>
            <w:pPr>
              <w:spacing w:before="46" w:after="0" w:line="240" w:lineRule="auto"/>
              <w:ind w:left="2021" w:right="2213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Názov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ožky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560" w:type="dxa"/>
            <w:tcBorders>
              <w:top w:val="single" w:sz="8.960001" w:space="0" w:color="000000"/>
              <w:bottom w:val="single" w:sz="8.960002" w:space="0" w:color="000000"/>
              <w:left w:val="single" w:sz="8.480001" w:space="0" w:color="000000"/>
              <w:right w:val="single" w:sz="4.640001" w:space="0" w:color="000000"/>
            </w:tcBorders>
          </w:tcPr>
          <w:p>
            <w:pPr>
              <w:spacing w:before="47" w:after="0" w:line="240" w:lineRule="auto"/>
              <w:ind w:left="235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Základ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dane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036" w:type="dxa"/>
            <w:tcBorders>
              <w:top w:val="single" w:sz="8.960001" w:space="0" w:color="000000"/>
              <w:bottom w:val="single" w:sz="8.960002" w:space="0" w:color="000000"/>
              <w:left w:val="single" w:sz="4.640001" w:space="0" w:color="000000"/>
              <w:right w:val="single" w:sz="4.640001" w:space="0" w:color="000000"/>
            </w:tcBorders>
          </w:tcPr>
          <w:p>
            <w:pPr>
              <w:spacing w:before="53" w:after="0" w:line="240" w:lineRule="auto"/>
              <w:ind w:left="314" w:right="292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Daň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786" w:type="dxa"/>
            <w:tcBorders>
              <w:top w:val="single" w:sz="8.960001" w:space="0" w:color="000000"/>
              <w:bottom w:val="single" w:sz="8.960002" w:space="0" w:color="000000"/>
              <w:left w:val="single" w:sz="4.640001" w:space="0" w:color="000000"/>
              <w:right w:val="single" w:sz="8.480001" w:space="0" w:color="000000"/>
            </w:tcBorders>
          </w:tcPr>
          <w:p>
            <w:pPr>
              <w:spacing w:before="55" w:after="0" w:line="240" w:lineRule="auto"/>
              <w:ind w:left="50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Daň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%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</w:tr>
      <w:tr>
        <w:trPr>
          <w:trHeight w:val="316" w:hRule="exact"/>
        </w:trPr>
        <w:tc>
          <w:tcPr>
            <w:tcW w:w="373" w:type="dxa"/>
            <w:tcBorders>
              <w:top w:val="single" w:sz="8.960002" w:space="0" w:color="000000"/>
              <w:bottom w:val="single" w:sz="4.640" w:space="0" w:color="000000"/>
              <w:left w:val="single" w:sz="8.480001" w:space="0" w:color="000000"/>
              <w:right w:val="single" w:sz="8.480365" w:space="0" w:color="000000"/>
            </w:tcBorders>
          </w:tcPr>
          <w:p>
            <w:pPr>
              <w:spacing w:before="21" w:after="0" w:line="240" w:lineRule="auto"/>
              <w:ind w:left="151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1</w:t>
            </w:r>
          </w:p>
        </w:tc>
        <w:tc>
          <w:tcPr>
            <w:tcW w:w="5544" w:type="dxa"/>
            <w:tcBorders>
              <w:top w:val="single" w:sz="8.960002" w:space="0" w:color="000000"/>
              <w:bottom w:val="single" w:sz="4.640" w:space="0" w:color="000000"/>
              <w:left w:val="single" w:sz="8.480365" w:space="0" w:color="000000"/>
              <w:right w:val="single" w:sz="8.480001" w:space="0" w:color="000000"/>
            </w:tcBorders>
          </w:tcPr>
          <w:p>
            <w:pPr>
              <w:spacing w:before="21" w:after="0" w:line="240" w:lineRule="auto"/>
              <w:ind w:left="18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Výsledok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hospodárenia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pred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zdanením</w:t>
            </w:r>
          </w:p>
        </w:tc>
        <w:tc>
          <w:tcPr>
            <w:tcW w:w="1560" w:type="dxa"/>
            <w:tcBorders>
              <w:top w:val="single" w:sz="8.960002" w:space="0" w:color="000000"/>
              <w:bottom w:val="single" w:sz="4.640" w:space="0" w:color="000000"/>
              <w:left w:val="single" w:sz="8.480001" w:space="0" w:color="000000"/>
              <w:right w:val="single" w:sz="4.640001" w:space="0" w:color="000000"/>
            </w:tcBorders>
          </w:tcPr>
          <w:p>
            <w:pPr/>
            <w:rPr/>
          </w:p>
        </w:tc>
        <w:tc>
          <w:tcPr>
            <w:tcW w:w="1036" w:type="dxa"/>
            <w:tcBorders>
              <w:top w:val="single" w:sz="8.960002" w:space="0" w:color="000000"/>
              <w:bottom w:val="single" w:sz="4.640" w:space="0" w:color="000000"/>
              <w:left w:val="single" w:sz="4.640001" w:space="0" w:color="000000"/>
              <w:right w:val="single" w:sz="4.640001" w:space="0" w:color="000000"/>
            </w:tcBorders>
          </w:tcPr>
          <w:p>
            <w:pPr>
              <w:spacing w:before="16" w:after="0" w:line="240" w:lineRule="auto"/>
              <w:ind w:left="463" w:right="384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x</w:t>
            </w:r>
          </w:p>
        </w:tc>
        <w:tc>
          <w:tcPr>
            <w:tcW w:w="786" w:type="dxa"/>
            <w:tcBorders>
              <w:top w:val="single" w:sz="8.960002" w:space="0" w:color="000000"/>
              <w:bottom w:val="single" w:sz="4.640" w:space="0" w:color="000000"/>
              <w:left w:val="single" w:sz="4.640001" w:space="0" w:color="000000"/>
              <w:right w:val="single" w:sz="8.480001" w:space="0" w:color="000000"/>
            </w:tcBorders>
          </w:tcPr>
          <w:p>
            <w:pPr>
              <w:spacing w:before="0" w:after="0" w:line="238" w:lineRule="exact"/>
              <w:ind w:left="316" w:right="272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x</w:t>
            </w:r>
          </w:p>
        </w:tc>
      </w:tr>
      <w:tr>
        <w:trPr>
          <w:trHeight w:val="344" w:hRule="exact"/>
        </w:trPr>
        <w:tc>
          <w:tcPr>
            <w:tcW w:w="373" w:type="dxa"/>
            <w:tcBorders>
              <w:top w:val="single" w:sz="4.640" w:space="0" w:color="000000"/>
              <w:bottom w:val="single" w:sz="7.040002" w:space="0" w:color="000000"/>
              <w:left w:val="single" w:sz="8.480001" w:space="0" w:color="000000"/>
              <w:right w:val="single" w:sz="8.480365" w:space="0" w:color="000000"/>
            </w:tcBorders>
          </w:tcPr>
          <w:p>
            <w:pPr>
              <w:spacing w:before="42" w:after="0" w:line="240" w:lineRule="auto"/>
              <w:ind w:left="15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2</w:t>
            </w:r>
          </w:p>
        </w:tc>
        <w:tc>
          <w:tcPr>
            <w:tcW w:w="5544" w:type="dxa"/>
            <w:tcBorders>
              <w:top w:val="single" w:sz="4.640" w:space="0" w:color="000000"/>
              <w:bottom w:val="single" w:sz="7.040002" w:space="0" w:color="000000"/>
              <w:left w:val="single" w:sz="8.480365" w:space="0" w:color="000000"/>
              <w:right w:val="single" w:sz="8.480001" w:space="0" w:color="000000"/>
            </w:tcBorders>
          </w:tcPr>
          <w:p>
            <w:pPr>
              <w:spacing w:before="42" w:after="0" w:line="240" w:lineRule="auto"/>
              <w:ind w:left="24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Teoretická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daň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(bez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pripočítateľných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odpočítateľných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položiek</w:t>
            </w:r>
          </w:p>
        </w:tc>
        <w:tc>
          <w:tcPr>
            <w:tcW w:w="1560" w:type="dxa"/>
            <w:tcBorders>
              <w:top w:val="single" w:sz="4.640" w:space="0" w:color="000000"/>
              <w:bottom w:val="single" w:sz="7.040002" w:space="0" w:color="000000"/>
              <w:left w:val="single" w:sz="8.480001" w:space="0" w:color="000000"/>
              <w:right w:val="single" w:sz="4.640001" w:space="0" w:color="000000"/>
            </w:tcBorders>
          </w:tcPr>
          <w:p>
            <w:pPr/>
            <w:rPr/>
          </w:p>
        </w:tc>
        <w:tc>
          <w:tcPr>
            <w:tcW w:w="1036" w:type="dxa"/>
            <w:tcBorders>
              <w:top w:val="single" w:sz="4.640" w:space="0" w:color="000000"/>
              <w:bottom w:val="single" w:sz="7.040002" w:space="0" w:color="000000"/>
              <w:left w:val="single" w:sz="4.640001" w:space="0" w:color="000000"/>
              <w:right w:val="single" w:sz="4.640001" w:space="0" w:color="000000"/>
            </w:tcBorders>
          </w:tcPr>
          <w:p>
            <w:pPr/>
            <w:rPr/>
          </w:p>
        </w:tc>
        <w:tc>
          <w:tcPr>
            <w:tcW w:w="786" w:type="dxa"/>
            <w:tcBorders>
              <w:top w:val="single" w:sz="4.640" w:space="0" w:color="000000"/>
              <w:bottom w:val="single" w:sz="7.040002" w:space="0" w:color="000000"/>
              <w:left w:val="single" w:sz="4.640001" w:space="0" w:color="000000"/>
              <w:right w:val="single" w:sz="8.480001" w:space="0" w:color="000000"/>
            </w:tcBorders>
          </w:tcPr>
          <w:p>
            <w:pPr/>
            <w:rPr/>
          </w:p>
        </w:tc>
      </w:tr>
      <w:tr>
        <w:trPr>
          <w:trHeight w:val="344" w:hRule="exact"/>
        </w:trPr>
        <w:tc>
          <w:tcPr>
            <w:tcW w:w="373" w:type="dxa"/>
            <w:tcBorders>
              <w:top w:val="single" w:sz="7.040002" w:space="0" w:color="000000"/>
              <w:bottom w:val="single" w:sz="7.040002" w:space="0" w:color="000000"/>
              <w:left w:val="single" w:sz="8.480001" w:space="0" w:color="000000"/>
              <w:right w:val="single" w:sz="8.480365" w:space="0" w:color="000000"/>
            </w:tcBorders>
          </w:tcPr>
          <w:p>
            <w:pPr>
              <w:spacing w:before="39" w:after="0" w:line="240" w:lineRule="auto"/>
              <w:ind w:left="15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3</w:t>
            </w:r>
          </w:p>
        </w:tc>
        <w:tc>
          <w:tcPr>
            <w:tcW w:w="5544" w:type="dxa"/>
            <w:tcBorders>
              <w:top w:val="single" w:sz="7.040002" w:space="0" w:color="000000"/>
              <w:bottom w:val="single" w:sz="7.040002" w:space="0" w:color="000000"/>
              <w:left w:val="single" w:sz="8.480365" w:space="0" w:color="000000"/>
              <w:right w:val="single" w:sz="8.480001" w:space="0" w:color="000000"/>
            </w:tcBorders>
          </w:tcPr>
          <w:p>
            <w:pPr>
              <w:spacing w:before="39" w:after="0" w:line="240" w:lineRule="auto"/>
              <w:ind w:left="25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Pripočítateľné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položky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spolu</w:t>
            </w:r>
          </w:p>
        </w:tc>
        <w:tc>
          <w:tcPr>
            <w:tcW w:w="1560" w:type="dxa"/>
            <w:tcBorders>
              <w:top w:val="single" w:sz="7.040002" w:space="0" w:color="000000"/>
              <w:bottom w:val="single" w:sz="7.040002" w:space="0" w:color="000000"/>
              <w:left w:val="single" w:sz="8.480001" w:space="0" w:color="000000"/>
              <w:right w:val="single" w:sz="4.640001" w:space="0" w:color="000000"/>
            </w:tcBorders>
          </w:tcPr>
          <w:p>
            <w:pPr/>
            <w:rPr/>
          </w:p>
        </w:tc>
        <w:tc>
          <w:tcPr>
            <w:tcW w:w="1036" w:type="dxa"/>
            <w:tcBorders>
              <w:top w:val="single" w:sz="7.040002" w:space="0" w:color="000000"/>
              <w:bottom w:val="single" w:sz="7.040002" w:space="0" w:color="000000"/>
              <w:left w:val="single" w:sz="4.640001" w:space="0" w:color="000000"/>
              <w:right w:val="single" w:sz="4.640001" w:space="0" w:color="000000"/>
            </w:tcBorders>
          </w:tcPr>
          <w:p>
            <w:pPr/>
            <w:rPr/>
          </w:p>
        </w:tc>
        <w:tc>
          <w:tcPr>
            <w:tcW w:w="786" w:type="dxa"/>
            <w:tcBorders>
              <w:top w:val="single" w:sz="7.040002" w:space="0" w:color="000000"/>
              <w:bottom w:val="single" w:sz="7.040002" w:space="0" w:color="000000"/>
              <w:left w:val="single" w:sz="4.640001" w:space="0" w:color="000000"/>
              <w:right w:val="single" w:sz="8.480001" w:space="0" w:color="000000"/>
            </w:tcBorders>
          </w:tcPr>
          <w:p>
            <w:pPr/>
            <w:rPr/>
          </w:p>
        </w:tc>
      </w:tr>
      <w:tr>
        <w:trPr>
          <w:trHeight w:val="340" w:hRule="exact"/>
        </w:trPr>
        <w:tc>
          <w:tcPr>
            <w:tcW w:w="373" w:type="dxa"/>
            <w:tcBorders>
              <w:top w:val="single" w:sz="7.040002" w:space="0" w:color="000000"/>
              <w:bottom w:val="single" w:sz="7.040002" w:space="0" w:color="000000"/>
              <w:left w:val="single" w:sz="8.480001" w:space="0" w:color="000000"/>
              <w:right w:val="single" w:sz="8.480365" w:space="0" w:color="000000"/>
            </w:tcBorders>
          </w:tcPr>
          <w:p>
            <w:pPr>
              <w:spacing w:before="41" w:after="0" w:line="240" w:lineRule="auto"/>
              <w:ind w:left="15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4</w:t>
            </w:r>
          </w:p>
        </w:tc>
        <w:tc>
          <w:tcPr>
            <w:tcW w:w="5544" w:type="dxa"/>
            <w:tcBorders>
              <w:top w:val="single" w:sz="7.040002" w:space="0" w:color="000000"/>
              <w:bottom w:val="single" w:sz="7.040002" w:space="0" w:color="000000"/>
              <w:left w:val="single" w:sz="8.480365" w:space="0" w:color="000000"/>
              <w:right w:val="single" w:sz="8.480001" w:space="0" w:color="000000"/>
            </w:tcBorders>
          </w:tcPr>
          <w:p>
            <w:pPr>
              <w:spacing w:before="41" w:after="0" w:line="240" w:lineRule="auto"/>
              <w:ind w:left="25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Odpočítateľ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položky</w:t>
            </w:r>
          </w:p>
        </w:tc>
        <w:tc>
          <w:tcPr>
            <w:tcW w:w="1560" w:type="dxa"/>
            <w:tcBorders>
              <w:top w:val="single" w:sz="7.040002" w:space="0" w:color="000000"/>
              <w:bottom w:val="single" w:sz="7.040002" w:space="0" w:color="000000"/>
              <w:left w:val="single" w:sz="8.480001" w:space="0" w:color="000000"/>
              <w:right w:val="single" w:sz="4.640001" w:space="0" w:color="000000"/>
            </w:tcBorders>
          </w:tcPr>
          <w:p>
            <w:pPr/>
            <w:rPr/>
          </w:p>
        </w:tc>
        <w:tc>
          <w:tcPr>
            <w:tcW w:w="1036" w:type="dxa"/>
            <w:tcBorders>
              <w:top w:val="single" w:sz="7.040002" w:space="0" w:color="000000"/>
              <w:bottom w:val="single" w:sz="7.040002" w:space="0" w:color="000000"/>
              <w:left w:val="single" w:sz="4.640001" w:space="0" w:color="000000"/>
              <w:right w:val="single" w:sz="4.640001" w:space="0" w:color="000000"/>
            </w:tcBorders>
          </w:tcPr>
          <w:p>
            <w:pPr/>
            <w:rPr/>
          </w:p>
        </w:tc>
        <w:tc>
          <w:tcPr>
            <w:tcW w:w="786" w:type="dxa"/>
            <w:tcBorders>
              <w:top w:val="single" w:sz="7.040002" w:space="0" w:color="000000"/>
              <w:bottom w:val="single" w:sz="7.040002" w:space="0" w:color="000000"/>
              <w:left w:val="single" w:sz="4.640001" w:space="0" w:color="000000"/>
              <w:right w:val="single" w:sz="8.480001" w:space="0" w:color="000000"/>
            </w:tcBorders>
          </w:tcPr>
          <w:p>
            <w:pPr/>
            <w:rPr/>
          </w:p>
        </w:tc>
      </w:tr>
      <w:tr>
        <w:trPr>
          <w:trHeight w:val="343" w:hRule="exact"/>
        </w:trPr>
        <w:tc>
          <w:tcPr>
            <w:tcW w:w="373" w:type="dxa"/>
            <w:tcBorders>
              <w:top w:val="single" w:sz="7.040002" w:space="0" w:color="000000"/>
              <w:bottom w:val="single" w:sz="4.640122" w:space="0" w:color="000000"/>
              <w:left w:val="single" w:sz="8.480001" w:space="0" w:color="000000"/>
              <w:right w:val="single" w:sz="8.480365" w:space="0" w:color="000000"/>
            </w:tcBorders>
          </w:tcPr>
          <w:p>
            <w:pPr>
              <w:spacing w:before="41" w:after="0" w:line="240" w:lineRule="auto"/>
              <w:ind w:left="15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5</w:t>
            </w:r>
          </w:p>
        </w:tc>
        <w:tc>
          <w:tcPr>
            <w:tcW w:w="5544" w:type="dxa"/>
            <w:tcBorders>
              <w:top w:val="single" w:sz="7.040002" w:space="0" w:color="000000"/>
              <w:bottom w:val="single" w:sz="4.640122" w:space="0" w:color="000000"/>
              <w:left w:val="single" w:sz="8.480365" w:space="0" w:color="000000"/>
              <w:right w:val="single" w:sz="8.480001" w:space="0" w:color="000000"/>
            </w:tcBorders>
          </w:tcPr>
          <w:p>
            <w:pPr>
              <w:spacing w:before="41" w:after="0" w:line="240" w:lineRule="auto"/>
              <w:ind w:left="25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Odpočet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daňovej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straty</w:t>
            </w:r>
          </w:p>
        </w:tc>
        <w:tc>
          <w:tcPr>
            <w:tcW w:w="1560" w:type="dxa"/>
            <w:tcBorders>
              <w:top w:val="single" w:sz="7.040002" w:space="0" w:color="000000"/>
              <w:bottom w:val="single" w:sz="4.640122" w:space="0" w:color="000000"/>
              <w:left w:val="single" w:sz="8.480001" w:space="0" w:color="000000"/>
              <w:right w:val="single" w:sz="4.640001" w:space="0" w:color="000000"/>
            </w:tcBorders>
          </w:tcPr>
          <w:p>
            <w:pPr/>
            <w:rPr/>
          </w:p>
        </w:tc>
        <w:tc>
          <w:tcPr>
            <w:tcW w:w="1036" w:type="dxa"/>
            <w:tcBorders>
              <w:top w:val="single" w:sz="7.040002" w:space="0" w:color="000000"/>
              <w:bottom w:val="single" w:sz="4.640122" w:space="0" w:color="000000"/>
              <w:left w:val="single" w:sz="4.640001" w:space="0" w:color="000000"/>
              <w:right w:val="single" w:sz="4.640001" w:space="0" w:color="000000"/>
            </w:tcBorders>
          </w:tcPr>
          <w:p>
            <w:pPr/>
            <w:rPr/>
          </w:p>
        </w:tc>
        <w:tc>
          <w:tcPr>
            <w:tcW w:w="786" w:type="dxa"/>
            <w:tcBorders>
              <w:top w:val="single" w:sz="7.040002" w:space="0" w:color="000000"/>
              <w:bottom w:val="single" w:sz="4.640122" w:space="0" w:color="000000"/>
              <w:left w:val="single" w:sz="4.640001" w:space="0" w:color="000000"/>
              <w:right w:val="single" w:sz="8.480001" w:space="0" w:color="000000"/>
            </w:tcBorders>
          </w:tcPr>
          <w:p>
            <w:pPr/>
            <w:rPr/>
          </w:p>
        </w:tc>
      </w:tr>
      <w:tr>
        <w:trPr>
          <w:trHeight w:val="340" w:hRule="exact"/>
        </w:trPr>
        <w:tc>
          <w:tcPr>
            <w:tcW w:w="373" w:type="dxa"/>
            <w:tcBorders>
              <w:top w:val="single" w:sz="4.640122" w:space="0" w:color="000000"/>
              <w:bottom w:val="single" w:sz="4.640" w:space="0" w:color="000000"/>
              <w:left w:val="single" w:sz="8.480001" w:space="0" w:color="000000"/>
              <w:right w:val="single" w:sz="8.480365" w:space="0" w:color="000000"/>
            </w:tcBorders>
          </w:tcPr>
          <w:p>
            <w:pPr>
              <w:spacing w:before="41" w:after="0" w:line="240" w:lineRule="auto"/>
              <w:ind w:left="15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6</w:t>
            </w:r>
          </w:p>
        </w:tc>
        <w:tc>
          <w:tcPr>
            <w:tcW w:w="5544" w:type="dxa"/>
            <w:tcBorders>
              <w:top w:val="single" w:sz="4.640122" w:space="0" w:color="000000"/>
              <w:bottom w:val="single" w:sz="4.640" w:space="0" w:color="000000"/>
              <w:left w:val="single" w:sz="8.480365" w:space="0" w:color="000000"/>
              <w:right w:val="single" w:sz="8.480001" w:space="0" w:color="000000"/>
            </w:tcBorders>
          </w:tcPr>
          <w:p>
            <w:pPr>
              <w:spacing w:before="41" w:after="0" w:line="240" w:lineRule="auto"/>
              <w:ind w:left="24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Základ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dane</w:t>
            </w:r>
          </w:p>
        </w:tc>
        <w:tc>
          <w:tcPr>
            <w:tcW w:w="1560" w:type="dxa"/>
            <w:tcBorders>
              <w:top w:val="single" w:sz="4.640122" w:space="0" w:color="000000"/>
              <w:bottom w:val="single" w:sz="4.640" w:space="0" w:color="000000"/>
              <w:left w:val="single" w:sz="8.480001" w:space="0" w:color="000000"/>
              <w:right w:val="single" w:sz="4.640001" w:space="0" w:color="000000"/>
            </w:tcBorders>
          </w:tcPr>
          <w:p>
            <w:pPr/>
            <w:rPr/>
          </w:p>
        </w:tc>
        <w:tc>
          <w:tcPr>
            <w:tcW w:w="1036" w:type="dxa"/>
            <w:tcBorders>
              <w:top w:val="single" w:sz="4.640122" w:space="0" w:color="000000"/>
              <w:bottom w:val="single" w:sz="4.640" w:space="0" w:color="000000"/>
              <w:left w:val="single" w:sz="4.640001" w:space="0" w:color="000000"/>
              <w:right w:val="single" w:sz="4.640001" w:space="0" w:color="000000"/>
            </w:tcBorders>
          </w:tcPr>
          <w:p>
            <w:pPr/>
            <w:rPr/>
          </w:p>
        </w:tc>
        <w:tc>
          <w:tcPr>
            <w:tcW w:w="786" w:type="dxa"/>
            <w:tcBorders>
              <w:top w:val="single" w:sz="4.640122" w:space="0" w:color="000000"/>
              <w:bottom w:val="single" w:sz="4.640" w:space="0" w:color="000000"/>
              <w:left w:val="single" w:sz="4.640001" w:space="0" w:color="000000"/>
              <w:right w:val="single" w:sz="8.480001" w:space="0" w:color="000000"/>
            </w:tcBorders>
          </w:tcPr>
          <w:p>
            <w:pPr/>
            <w:rPr/>
          </w:p>
        </w:tc>
      </w:tr>
      <w:tr>
        <w:trPr>
          <w:trHeight w:val="340" w:hRule="exact"/>
        </w:trPr>
        <w:tc>
          <w:tcPr>
            <w:tcW w:w="373" w:type="dxa"/>
            <w:tcBorders>
              <w:top w:val="single" w:sz="4.640" w:space="0" w:color="000000"/>
              <w:bottom w:val="single" w:sz="4.640" w:space="0" w:color="000000"/>
              <w:left w:val="single" w:sz="8.480001" w:space="0" w:color="000000"/>
              <w:right w:val="single" w:sz="8.480365" w:space="0" w:color="000000"/>
            </w:tcBorders>
          </w:tcPr>
          <w:p>
            <w:pPr>
              <w:spacing w:before="41" w:after="0" w:line="240" w:lineRule="auto"/>
              <w:ind w:left="15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7</w:t>
            </w:r>
          </w:p>
        </w:tc>
        <w:tc>
          <w:tcPr>
            <w:tcW w:w="5544" w:type="dxa"/>
            <w:tcBorders>
              <w:top w:val="single" w:sz="4.640" w:space="0" w:color="000000"/>
              <w:bottom w:val="single" w:sz="4.640" w:space="0" w:color="000000"/>
              <w:left w:val="single" w:sz="8.480365" w:space="0" w:color="000000"/>
              <w:right w:val="single" w:sz="8.480001" w:space="0" w:color="000000"/>
            </w:tcBorders>
          </w:tcPr>
          <w:p>
            <w:pPr>
              <w:spacing w:before="41" w:after="0" w:line="240" w:lineRule="auto"/>
              <w:ind w:left="25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Úpravy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spl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tnej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dane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(úľavy,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zápočet,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licencia)</w:t>
            </w:r>
          </w:p>
        </w:tc>
        <w:tc>
          <w:tcPr>
            <w:tcW w:w="1560" w:type="dxa"/>
            <w:tcBorders>
              <w:top w:val="single" w:sz="4.640" w:space="0" w:color="000000"/>
              <w:bottom w:val="single" w:sz="4.640" w:space="0" w:color="000000"/>
              <w:left w:val="single" w:sz="8.480001" w:space="0" w:color="000000"/>
              <w:right w:val="single" w:sz="4.640001" w:space="0" w:color="000000"/>
            </w:tcBorders>
          </w:tcPr>
          <w:p>
            <w:pPr/>
            <w:rPr/>
          </w:p>
        </w:tc>
        <w:tc>
          <w:tcPr>
            <w:tcW w:w="1036" w:type="dxa"/>
            <w:tcBorders>
              <w:top w:val="single" w:sz="4.640" w:space="0" w:color="000000"/>
              <w:bottom w:val="single" w:sz="4.640" w:space="0" w:color="000000"/>
              <w:left w:val="single" w:sz="4.640001" w:space="0" w:color="000000"/>
              <w:right w:val="single" w:sz="4.640001" w:space="0" w:color="000000"/>
            </w:tcBorders>
          </w:tcPr>
          <w:p>
            <w:pPr/>
            <w:rPr/>
          </w:p>
        </w:tc>
        <w:tc>
          <w:tcPr>
            <w:tcW w:w="786" w:type="dxa"/>
            <w:tcBorders>
              <w:top w:val="single" w:sz="4.640" w:space="0" w:color="000000"/>
              <w:bottom w:val="single" w:sz="4.640" w:space="0" w:color="000000"/>
              <w:left w:val="single" w:sz="4.640001" w:space="0" w:color="000000"/>
              <w:right w:val="single" w:sz="8.480001" w:space="0" w:color="000000"/>
            </w:tcBorders>
          </w:tcPr>
          <w:p>
            <w:pPr/>
            <w:rPr/>
          </w:p>
        </w:tc>
      </w:tr>
      <w:tr>
        <w:trPr>
          <w:trHeight w:val="360" w:hRule="exact"/>
        </w:trPr>
        <w:tc>
          <w:tcPr>
            <w:tcW w:w="373" w:type="dxa"/>
            <w:tcBorders>
              <w:top w:val="single" w:sz="4.640" w:space="0" w:color="000000"/>
              <w:bottom w:val="single" w:sz="4.640" w:space="0" w:color="000000"/>
              <w:left w:val="single" w:sz="8.480001" w:space="0" w:color="000000"/>
              <w:right w:val="single" w:sz="8.480365" w:space="0" w:color="000000"/>
            </w:tcBorders>
          </w:tcPr>
          <w:p>
            <w:pPr>
              <w:spacing w:before="38" w:after="0" w:line="240" w:lineRule="auto"/>
              <w:ind w:left="15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8</w:t>
            </w:r>
          </w:p>
        </w:tc>
        <w:tc>
          <w:tcPr>
            <w:tcW w:w="5544" w:type="dxa"/>
            <w:tcBorders>
              <w:top w:val="single" w:sz="4.640" w:space="0" w:color="000000"/>
              <w:bottom w:val="single" w:sz="4.640" w:space="0" w:color="000000"/>
              <w:left w:val="single" w:sz="8.480365" w:space="0" w:color="000000"/>
              <w:right w:val="single" w:sz="8.480001" w:space="0" w:color="000000"/>
            </w:tcBorders>
          </w:tcPr>
          <w:p>
            <w:pPr>
              <w:spacing w:before="38" w:after="0" w:line="240" w:lineRule="auto"/>
              <w:ind w:left="25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Splatná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daň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príjm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úpravách</w:t>
            </w:r>
          </w:p>
        </w:tc>
        <w:tc>
          <w:tcPr>
            <w:tcW w:w="1560" w:type="dxa"/>
            <w:tcBorders>
              <w:top w:val="single" w:sz="4.640" w:space="0" w:color="000000"/>
              <w:bottom w:val="single" w:sz="4.640" w:space="0" w:color="000000"/>
              <w:left w:val="single" w:sz="8.480001" w:space="0" w:color="000000"/>
              <w:right w:val="single" w:sz="4.640001" w:space="0" w:color="000000"/>
            </w:tcBorders>
          </w:tcPr>
          <w:p>
            <w:pPr/>
            <w:rPr/>
          </w:p>
        </w:tc>
        <w:tc>
          <w:tcPr>
            <w:tcW w:w="1036" w:type="dxa"/>
            <w:tcBorders>
              <w:top w:val="single" w:sz="4.640" w:space="0" w:color="000000"/>
              <w:bottom w:val="single" w:sz="4.640" w:space="0" w:color="000000"/>
              <w:left w:val="single" w:sz="4.640001" w:space="0" w:color="000000"/>
              <w:right w:val="single" w:sz="4.640001" w:space="0" w:color="000000"/>
            </w:tcBorders>
          </w:tcPr>
          <w:p>
            <w:pPr/>
            <w:rPr/>
          </w:p>
        </w:tc>
        <w:tc>
          <w:tcPr>
            <w:tcW w:w="786" w:type="dxa"/>
            <w:tcBorders>
              <w:top w:val="single" w:sz="4.640" w:space="0" w:color="000000"/>
              <w:bottom w:val="single" w:sz="4.640" w:space="0" w:color="000000"/>
              <w:left w:val="single" w:sz="4.640001" w:space="0" w:color="000000"/>
              <w:right w:val="single" w:sz="8.480001" w:space="0" w:color="000000"/>
            </w:tcBorders>
          </w:tcPr>
          <w:p>
            <w:pPr/>
            <w:rPr/>
          </w:p>
        </w:tc>
      </w:tr>
      <w:tr>
        <w:trPr>
          <w:trHeight w:val="340" w:hRule="exact"/>
        </w:trPr>
        <w:tc>
          <w:tcPr>
            <w:tcW w:w="373" w:type="dxa"/>
            <w:tcBorders>
              <w:top w:val="single" w:sz="4.640" w:space="0" w:color="000000"/>
              <w:bottom w:val="single" w:sz="4.640" w:space="0" w:color="000000"/>
              <w:left w:val="single" w:sz="8.480001" w:space="0" w:color="000000"/>
              <w:right w:val="single" w:sz="8.480365" w:space="0" w:color="000000"/>
            </w:tcBorders>
          </w:tcPr>
          <w:p>
            <w:pPr>
              <w:spacing w:before="41" w:after="0" w:line="240" w:lineRule="auto"/>
              <w:ind w:left="15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9</w:t>
            </w:r>
          </w:p>
        </w:tc>
        <w:tc>
          <w:tcPr>
            <w:tcW w:w="5544" w:type="dxa"/>
            <w:tcBorders>
              <w:top w:val="single" w:sz="4.640" w:space="0" w:color="000000"/>
              <w:bottom w:val="single" w:sz="4.640" w:space="0" w:color="000000"/>
              <w:left w:val="single" w:sz="8.480365" w:space="0" w:color="000000"/>
              <w:right w:val="single" w:sz="8.480001" w:space="0" w:color="000000"/>
            </w:tcBorders>
          </w:tcPr>
          <w:p>
            <w:pPr>
              <w:spacing w:before="41" w:after="0" w:line="240" w:lineRule="auto"/>
              <w:ind w:left="25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Odložená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príjmov</w:t>
            </w:r>
          </w:p>
        </w:tc>
        <w:tc>
          <w:tcPr>
            <w:tcW w:w="1560" w:type="dxa"/>
            <w:tcBorders>
              <w:top w:val="single" w:sz="4.640" w:space="0" w:color="000000"/>
              <w:bottom w:val="single" w:sz="4.640" w:space="0" w:color="000000"/>
              <w:left w:val="single" w:sz="8.480001" w:space="0" w:color="000000"/>
              <w:right w:val="single" w:sz="4.640001" w:space="0" w:color="000000"/>
            </w:tcBorders>
          </w:tcPr>
          <w:p>
            <w:pPr/>
            <w:rPr/>
          </w:p>
        </w:tc>
        <w:tc>
          <w:tcPr>
            <w:tcW w:w="1036" w:type="dxa"/>
            <w:tcBorders>
              <w:top w:val="single" w:sz="4.640" w:space="0" w:color="000000"/>
              <w:bottom w:val="single" w:sz="4.640" w:space="0" w:color="000000"/>
              <w:left w:val="single" w:sz="4.640001" w:space="0" w:color="000000"/>
              <w:right w:val="single" w:sz="4.640001" w:space="0" w:color="000000"/>
            </w:tcBorders>
          </w:tcPr>
          <w:p>
            <w:pPr/>
            <w:rPr/>
          </w:p>
        </w:tc>
        <w:tc>
          <w:tcPr>
            <w:tcW w:w="786" w:type="dxa"/>
            <w:tcBorders>
              <w:top w:val="single" w:sz="4.640" w:space="0" w:color="000000"/>
              <w:bottom w:val="single" w:sz="4.640" w:space="0" w:color="000000"/>
              <w:left w:val="single" w:sz="4.640001" w:space="0" w:color="000000"/>
              <w:right w:val="single" w:sz="8.480001" w:space="0" w:color="000000"/>
            </w:tcBorders>
          </w:tcPr>
          <w:p>
            <w:pPr/>
            <w:rPr/>
          </w:p>
        </w:tc>
      </w:tr>
      <w:tr>
        <w:trPr>
          <w:trHeight w:val="352" w:hRule="exact"/>
        </w:trPr>
        <w:tc>
          <w:tcPr>
            <w:tcW w:w="373" w:type="dxa"/>
            <w:tcBorders>
              <w:top w:val="single" w:sz="4.640" w:space="0" w:color="000000"/>
              <w:bottom w:val="single" w:sz="8.480002" w:space="0" w:color="000000"/>
              <w:left w:val="single" w:sz="8.480001" w:space="0" w:color="000000"/>
              <w:right w:val="single" w:sz="8.480365" w:space="0" w:color="000000"/>
            </w:tcBorders>
          </w:tcPr>
          <w:p>
            <w:pPr>
              <w:spacing w:before="42" w:after="0" w:line="240" w:lineRule="auto"/>
              <w:ind w:left="5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10</w:t>
            </w:r>
          </w:p>
        </w:tc>
        <w:tc>
          <w:tcPr>
            <w:tcW w:w="5544" w:type="dxa"/>
            <w:tcBorders>
              <w:top w:val="single" w:sz="4.640" w:space="0" w:color="000000"/>
              <w:bottom w:val="single" w:sz="8.480002" w:space="0" w:color="000000"/>
              <w:left w:val="single" w:sz="8.480365" w:space="0" w:color="000000"/>
              <w:right w:val="single" w:sz="8.480001" w:space="0" w:color="000000"/>
            </w:tcBorders>
          </w:tcPr>
          <w:p>
            <w:pPr>
              <w:spacing w:before="42" w:after="0" w:line="240" w:lineRule="auto"/>
              <w:ind w:left="21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CELKOVÁ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DAŇ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PRÍJMOV</w:t>
            </w:r>
          </w:p>
        </w:tc>
        <w:tc>
          <w:tcPr>
            <w:tcW w:w="1560" w:type="dxa"/>
            <w:tcBorders>
              <w:top w:val="single" w:sz="4.640" w:space="0" w:color="000000"/>
              <w:bottom w:val="single" w:sz="8.480002" w:space="0" w:color="000000"/>
              <w:left w:val="single" w:sz="8.480001" w:space="0" w:color="000000"/>
              <w:right w:val="single" w:sz="4.640001" w:space="0" w:color="000000"/>
            </w:tcBorders>
          </w:tcPr>
          <w:p>
            <w:pPr/>
            <w:rPr/>
          </w:p>
        </w:tc>
        <w:tc>
          <w:tcPr>
            <w:tcW w:w="1036" w:type="dxa"/>
            <w:tcBorders>
              <w:top w:val="single" w:sz="4.640" w:space="0" w:color="000000"/>
              <w:bottom w:val="single" w:sz="8.480002" w:space="0" w:color="000000"/>
              <w:left w:val="single" w:sz="4.640001" w:space="0" w:color="000000"/>
              <w:right w:val="single" w:sz="4.640001" w:space="0" w:color="000000"/>
            </w:tcBorders>
          </w:tcPr>
          <w:p>
            <w:pPr/>
            <w:rPr/>
          </w:p>
        </w:tc>
        <w:tc>
          <w:tcPr>
            <w:tcW w:w="786" w:type="dxa"/>
            <w:tcBorders>
              <w:top w:val="single" w:sz="4.640" w:space="0" w:color="000000"/>
              <w:bottom w:val="single" w:sz="8.480002" w:space="0" w:color="000000"/>
              <w:left w:val="single" w:sz="4.640001" w:space="0" w:color="000000"/>
              <w:right w:val="single" w:sz="8.480001" w:space="0" w:color="000000"/>
            </w:tcBorders>
          </w:tcPr>
          <w:p>
            <w:pPr/>
            <w:rPr/>
          </w:p>
        </w:tc>
      </w:tr>
    </w:tbl>
    <w:p>
      <w:pPr>
        <w:spacing w:before="71" w:after="0" w:line="240" w:lineRule="auto"/>
        <w:ind w:right="83"/>
        <w:jc w:val="right"/>
        <w:rPr>
          <w:rFonts w:ascii="Arial Narrow" w:hAnsi="Arial Narrow" w:cs="Arial Narrow" w:eastAsia="Arial Narrow"/>
          <w:sz w:val="21"/>
          <w:szCs w:val="21"/>
        </w:rPr>
      </w:pPr>
      <w:rPr/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27</w:t>
      </w:r>
    </w:p>
    <w:p>
      <w:pPr>
        <w:jc w:val="right"/>
        <w:spacing w:after="0"/>
        <w:sectPr>
          <w:pgMar w:header="314" w:footer="0" w:top="880" w:bottom="280" w:left="1200" w:right="1080"/>
          <w:headerReference w:type="odd" r:id="rId30"/>
          <w:headerReference w:type="even" r:id="rId31"/>
          <w:footerReference w:type="odd" r:id="rId32"/>
          <w:pgSz w:w="11920" w:h="16840"/>
        </w:sectPr>
      </w:pPr>
      <w:rPr/>
    </w:p>
    <w:p>
      <w:pPr>
        <w:spacing w:before="9" w:after="0" w:line="160" w:lineRule="exact"/>
        <w:jc w:val="left"/>
        <w:rPr>
          <w:sz w:val="16"/>
          <w:szCs w:val="16"/>
        </w:rPr>
      </w:pPr>
      <w:rPr/>
      <w:r>
        <w:rPr/>
        <w:pict>
          <v:group style="position:absolute;margin-left:64.029999pt;margin-top:311.029999pt;width:467.32pt;height:112.491476pt;mso-position-horizontal-relative:page;mso-position-vertical-relative:page;z-index:-13208" coordorigin="1281,6221" coordsize="9346,2250">
            <v:group style="position:absolute;left:1286;top:6226;width:9335;height:2" coordorigin="1286,6226" coordsize="9335,2">
              <v:shape style="position:absolute;left:1286;top:6226;width:9335;height:2" coordorigin="1286,6226" coordsize="9335,0" path="m1286,6226l10621,6226e" filled="f" stroked="t" strokeweight=".580pt" strokecolor="#000000">
                <v:path arrowok="t"/>
              </v:shape>
            </v:group>
            <v:group style="position:absolute;left:1291;top:6229;width:2;height:2236" coordorigin="1291,6229" coordsize="2,2236">
              <v:shape style="position:absolute;left:1291;top:6229;width:2;height:2236" coordorigin="1291,6229" coordsize="0,2236" path="m1291,6229l1291,8465e" filled="f" stroked="t" strokeweight=".580pt" strokecolor="#000000">
                <v:path arrowok="t"/>
              </v:shape>
            </v:group>
            <v:group style="position:absolute;left:1286;top:8456;width:9325;height:2" coordorigin="1286,8456" coordsize="9325,2">
              <v:shape style="position:absolute;left:1286;top:8456;width:9325;height:2" coordorigin="1286,8456" coordsize="9325,0" path="m1286,8456l10612,8456e" filled="f" stroked="t" strokeweight=".580pt" strokecolor="#000000">
                <v:path arrowok="t"/>
              </v:shape>
            </v:group>
            <v:group style="position:absolute;left:10616;top:6229;width:2;height:2236" coordorigin="10616,6229" coordsize="2,2236">
              <v:shape style="position:absolute;left:10616;top:6229;width:2;height:2236" coordorigin="10616,6229" coordsize="0,2236" path="m10616,6229l10616,8465e" filled="f" stroked="t" strokeweight=".580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64.029999pt;margin-top:677.210022pt;width:467.32pt;height:109.220552pt;mso-position-horizontal-relative:page;mso-position-vertical-relative:page;z-index:-13207" coordorigin="1281,13544" coordsize="9346,2184">
            <v:group style="position:absolute;left:1286;top:13550;width:9335;height:2" coordorigin="1286,13550" coordsize="9335,2">
              <v:shape style="position:absolute;left:1286;top:13550;width:9335;height:2" coordorigin="1286,13550" coordsize="9335,0" path="m1286,13550l10621,13550e" filled="f" stroked="t" strokeweight=".580pt" strokecolor="#000000">
                <v:path arrowok="t"/>
              </v:shape>
            </v:group>
            <v:group style="position:absolute;left:1291;top:13553;width:2;height:2165" coordorigin="1291,13553" coordsize="2,2165">
              <v:shape style="position:absolute;left:1291;top:13553;width:2;height:2165" coordorigin="1291,13553" coordsize="0,2165" path="m1291,13553l1291,15718e" filled="f" stroked="t" strokeweight=".580pt" strokecolor="#000000">
                <v:path arrowok="t"/>
              </v:shape>
            </v:group>
            <v:group style="position:absolute;left:1286;top:15723;width:9325;height:2" coordorigin="1286,15723" coordsize="9325,2">
              <v:shape style="position:absolute;left:1286;top:15723;width:9325;height:2" coordorigin="1286,15723" coordsize="9325,0" path="m1286,15723l10612,15723e" filled="f" stroked="t" strokeweight=".579905pt" strokecolor="#000000">
                <v:path arrowok="t"/>
              </v:shape>
            </v:group>
            <v:group style="position:absolute;left:10616;top:13553;width:2;height:2165" coordorigin="10616,13553" coordsize="2,2165">
              <v:shape style="position:absolute;left:10616;top:13553;width:2;height:2165" coordorigin="10616,13553" coordsize="0,2165" path="m10616,13553l10616,15718e" filled="f" stroked="t" strokeweight=".580pt" strokecolor="#000000">
                <v:path arrowok="t"/>
              </v:shape>
            </v:group>
            <w10:wrap type="none"/>
          </v:group>
        </w:pict>
      </w:r>
      <w:r>
        <w:rPr>
          <w:sz w:val="16"/>
          <w:szCs w:val="16"/>
        </w:rPr>
      </w:r>
    </w:p>
    <w:p>
      <w:pPr>
        <w:spacing w:before="34" w:after="0" w:line="251" w:lineRule="auto"/>
        <w:ind w:left="156" w:right="222"/>
        <w:jc w:val="left"/>
        <w:rPr>
          <w:rFonts w:ascii="Arial Narrow" w:hAnsi="Arial Narrow" w:cs="Arial Narrow" w:eastAsia="Arial Narrow"/>
          <w:sz w:val="21"/>
          <w:szCs w:val="21"/>
        </w:rPr>
      </w:pPr>
      <w:rPr/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6)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Informácie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o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významných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položkách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majetku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záväzkoch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zabezpečených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derivátmi,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pričom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sa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uvádza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forma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tohoto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zabezpečenia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uvádza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sa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zmena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reálnej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hodnoty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v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priebehu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účtovného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obdobia</w:t>
      </w:r>
    </w:p>
    <w:p>
      <w:pPr>
        <w:spacing w:before="2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02.071962" w:type="dxa"/>
      </w:tblPr>
      <w:tblGrid/>
      <w:tr>
        <w:trPr>
          <w:trHeight w:val="298" w:hRule="exact"/>
        </w:trPr>
        <w:tc>
          <w:tcPr>
            <w:tcW w:w="4057" w:type="dxa"/>
            <w:vMerge w:val="restart"/>
            <w:tcBorders>
              <w:top w:val="single" w:sz="8.96122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7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40" w:lineRule="auto"/>
              <w:ind w:left="1382" w:right="1365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Názov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ožky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3107" w:type="dxa"/>
            <w:gridSpan w:val="2"/>
            <w:tcBorders>
              <w:top w:val="single" w:sz="8.961220" w:space="0" w:color="000000"/>
              <w:bottom w:val="single" w:sz="8.960732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14" w:after="0" w:line="240" w:lineRule="auto"/>
              <w:ind w:left="838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ota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2136" w:type="dxa"/>
            <w:vMerge w:val="restart"/>
            <w:tcBorders>
              <w:top w:val="single" w:sz="8.96122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6" w:after="0" w:line="240" w:lineRule="auto"/>
              <w:ind w:left="114" w:right="59" w:firstLine="268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Doh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dn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podkl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do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ého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nástr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ja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</w:tr>
      <w:tr>
        <w:trPr>
          <w:trHeight w:val="299" w:hRule="exact"/>
        </w:trPr>
        <w:tc>
          <w:tcPr>
            <w:tcW w:w="4057" w:type="dxa"/>
            <w:vMerge/>
            <w:tcBorders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483" w:type="dxa"/>
            <w:tcBorders>
              <w:top w:val="single" w:sz="8.960732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18" w:after="0" w:line="240" w:lineRule="auto"/>
              <w:ind w:left="24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poh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ľ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ad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vky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624" w:type="dxa"/>
            <w:tcBorders>
              <w:top w:val="single" w:sz="8.960732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18" w:after="0" w:line="240" w:lineRule="auto"/>
              <w:ind w:left="472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záväz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2136" w:type="dxa"/>
            <w:vMerge/>
            <w:tcBorders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256" w:hRule="exact"/>
        </w:trPr>
        <w:tc>
          <w:tcPr>
            <w:tcW w:w="4057" w:type="dxa"/>
            <w:tcBorders>
              <w:top w:val="single" w:sz="4.640" w:space="0" w:color="000000"/>
              <w:bottom w:val="single" w:sz="8.96122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8" w:lineRule="exact"/>
              <w:ind w:left="1934" w:right="1915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</w:t>
            </w:r>
          </w:p>
        </w:tc>
        <w:tc>
          <w:tcPr>
            <w:tcW w:w="1483" w:type="dxa"/>
            <w:tcBorders>
              <w:top w:val="single" w:sz="4.640" w:space="0" w:color="000000"/>
              <w:bottom w:val="single" w:sz="8.96122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8" w:lineRule="exact"/>
              <w:ind w:left="647" w:right="628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b</w:t>
            </w:r>
          </w:p>
        </w:tc>
        <w:tc>
          <w:tcPr>
            <w:tcW w:w="1624" w:type="dxa"/>
            <w:tcBorders>
              <w:top w:val="single" w:sz="4.640" w:space="0" w:color="000000"/>
              <w:bottom w:val="single" w:sz="8.96122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8" w:lineRule="exact"/>
              <w:ind w:left="723" w:right="702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c</w:t>
            </w:r>
          </w:p>
        </w:tc>
        <w:tc>
          <w:tcPr>
            <w:tcW w:w="2136" w:type="dxa"/>
            <w:tcBorders>
              <w:top w:val="single" w:sz="4.640" w:space="0" w:color="000000"/>
              <w:bottom w:val="single" w:sz="8.96122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8" w:lineRule="exact"/>
              <w:ind w:left="972" w:right="955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</w:t>
            </w:r>
          </w:p>
        </w:tc>
      </w:tr>
      <w:tr>
        <w:trPr>
          <w:trHeight w:val="349" w:hRule="exact"/>
        </w:trPr>
        <w:tc>
          <w:tcPr>
            <w:tcW w:w="4057" w:type="dxa"/>
            <w:tcBorders>
              <w:top w:val="single" w:sz="8.961220" w:space="0" w:color="000000"/>
              <w:bottom w:val="single" w:sz="8.961953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39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Deriv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ené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obchodo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anie,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toho: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483" w:type="dxa"/>
            <w:tcBorders>
              <w:top w:val="single" w:sz="8.961220" w:space="0" w:color="000000"/>
              <w:bottom w:val="single" w:sz="8.961953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624" w:type="dxa"/>
            <w:tcBorders>
              <w:top w:val="single" w:sz="8.961220" w:space="0" w:color="000000"/>
              <w:bottom w:val="single" w:sz="8.961953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2136" w:type="dxa"/>
            <w:tcBorders>
              <w:top w:val="single" w:sz="8.961220" w:space="0" w:color="000000"/>
              <w:bottom w:val="single" w:sz="8.961953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48" w:hRule="exact"/>
        </w:trPr>
        <w:tc>
          <w:tcPr>
            <w:tcW w:w="4057" w:type="dxa"/>
            <w:tcBorders>
              <w:top w:val="single" w:sz="8.961953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483" w:type="dxa"/>
            <w:tcBorders>
              <w:top w:val="single" w:sz="8.961953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624" w:type="dxa"/>
            <w:tcBorders>
              <w:top w:val="single" w:sz="8.961953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2136" w:type="dxa"/>
            <w:tcBorders>
              <w:top w:val="single" w:sz="8.961953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46" w:hRule="exact"/>
        </w:trPr>
        <w:tc>
          <w:tcPr>
            <w:tcW w:w="4057" w:type="dxa"/>
            <w:tcBorders>
              <w:top w:val="single" w:sz="7.04" w:space="0" w:color="000000"/>
              <w:bottom w:val="single" w:sz="7.04122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483" w:type="dxa"/>
            <w:tcBorders>
              <w:top w:val="single" w:sz="7.04" w:space="0" w:color="000000"/>
              <w:bottom w:val="single" w:sz="7.04122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624" w:type="dxa"/>
            <w:tcBorders>
              <w:top w:val="single" w:sz="7.04" w:space="0" w:color="000000"/>
              <w:bottom w:val="single" w:sz="7.04122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2136" w:type="dxa"/>
            <w:tcBorders>
              <w:top w:val="single" w:sz="7.04" w:space="0" w:color="000000"/>
              <w:bottom w:val="single" w:sz="7.04122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44" w:hRule="exact"/>
        </w:trPr>
        <w:tc>
          <w:tcPr>
            <w:tcW w:w="4057" w:type="dxa"/>
            <w:tcBorders>
              <w:top w:val="single" w:sz="7.04122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483" w:type="dxa"/>
            <w:tcBorders>
              <w:top w:val="single" w:sz="7.04122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624" w:type="dxa"/>
            <w:tcBorders>
              <w:top w:val="single" w:sz="7.04122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2136" w:type="dxa"/>
            <w:tcBorders>
              <w:top w:val="single" w:sz="7.04122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50" w:hRule="exact"/>
        </w:trPr>
        <w:tc>
          <w:tcPr>
            <w:tcW w:w="4057" w:type="dxa"/>
            <w:tcBorders>
              <w:top w:val="single" w:sz="7.04" w:space="0" w:color="000000"/>
              <w:bottom w:val="single" w:sz="10.161748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483" w:type="dxa"/>
            <w:tcBorders>
              <w:top w:val="single" w:sz="7.04" w:space="0" w:color="000000"/>
              <w:bottom w:val="single" w:sz="10.161748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624" w:type="dxa"/>
            <w:tcBorders>
              <w:top w:val="single" w:sz="7.04" w:space="0" w:color="000000"/>
              <w:bottom w:val="single" w:sz="10.161748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2136" w:type="dxa"/>
            <w:tcBorders>
              <w:top w:val="single" w:sz="7.04" w:space="0" w:color="000000"/>
              <w:bottom w:val="single" w:sz="10.161748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52" w:hRule="exact"/>
        </w:trPr>
        <w:tc>
          <w:tcPr>
            <w:tcW w:w="4057" w:type="dxa"/>
            <w:tcBorders>
              <w:top w:val="single" w:sz="10.161748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1" w:after="0" w:line="240" w:lineRule="auto"/>
              <w:ind w:left="18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Zabe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ovac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deri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áty,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toho: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483" w:type="dxa"/>
            <w:tcBorders>
              <w:top w:val="single" w:sz="10.161748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624" w:type="dxa"/>
            <w:tcBorders>
              <w:top w:val="single" w:sz="10.161748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2136" w:type="dxa"/>
            <w:tcBorders>
              <w:top w:val="single" w:sz="10.161748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45" w:hRule="exact"/>
        </w:trPr>
        <w:tc>
          <w:tcPr>
            <w:tcW w:w="4057" w:type="dxa"/>
            <w:tcBorders>
              <w:top w:val="single" w:sz="8.96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483" w:type="dxa"/>
            <w:tcBorders>
              <w:top w:val="single" w:sz="8.960" w:space="0" w:color="000000"/>
              <w:bottom w:val="single" w:sz="4.640" w:space="0" w:color="000000"/>
              <w:left w:val="single" w:sz="8.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624" w:type="dxa"/>
            <w:tcBorders>
              <w:top w:val="single" w:sz="8.960" w:space="0" w:color="000000"/>
              <w:bottom w:val="single" w:sz="4.640" w:space="0" w:color="000000"/>
              <w:left w:val="single" w:sz="4.640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2136" w:type="dxa"/>
            <w:tcBorders>
              <w:top w:val="single" w:sz="8.96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43" w:hRule="exact"/>
        </w:trPr>
        <w:tc>
          <w:tcPr>
            <w:tcW w:w="4057" w:type="dxa"/>
            <w:tcBorders>
              <w:top w:val="single" w:sz="4.640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483" w:type="dxa"/>
            <w:tcBorders>
              <w:top w:val="single" w:sz="4.640" w:space="0" w:color="000000"/>
              <w:bottom w:val="single" w:sz="7.04" w:space="0" w:color="000000"/>
              <w:left w:val="single" w:sz="8.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624" w:type="dxa"/>
            <w:tcBorders>
              <w:top w:val="single" w:sz="4.640" w:space="0" w:color="000000"/>
              <w:bottom w:val="single" w:sz="7.04" w:space="0" w:color="000000"/>
              <w:left w:val="single" w:sz="4.640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2136" w:type="dxa"/>
            <w:tcBorders>
              <w:top w:val="single" w:sz="4.640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44" w:hRule="exact"/>
        </w:trPr>
        <w:tc>
          <w:tcPr>
            <w:tcW w:w="4057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483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624" w:type="dxa"/>
            <w:tcBorders>
              <w:top w:val="single" w:sz="7.04" w:space="0" w:color="000000"/>
              <w:bottom w:val="single" w:sz="7.04" w:space="0" w:color="000000"/>
              <w:left w:val="single" w:sz="4.640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2136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49" w:hRule="exact"/>
        </w:trPr>
        <w:tc>
          <w:tcPr>
            <w:tcW w:w="4057" w:type="dxa"/>
            <w:tcBorders>
              <w:top w:val="single" w:sz="7.04" w:space="0" w:color="000000"/>
              <w:bottom w:val="single" w:sz="8.48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483" w:type="dxa"/>
            <w:tcBorders>
              <w:top w:val="single" w:sz="7.04" w:space="0" w:color="000000"/>
              <w:bottom w:val="single" w:sz="8.48" w:space="0" w:color="000000"/>
              <w:left w:val="single" w:sz="8.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624" w:type="dxa"/>
            <w:tcBorders>
              <w:top w:val="single" w:sz="7.04" w:space="0" w:color="000000"/>
              <w:bottom w:val="single" w:sz="8.48" w:space="0" w:color="000000"/>
              <w:left w:val="single" w:sz="4.640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2136" w:type="dxa"/>
            <w:tcBorders>
              <w:top w:val="single" w:sz="7.04" w:space="0" w:color="000000"/>
              <w:bottom w:val="single" w:sz="8.48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</w:tbl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9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03.000002" w:type="dxa"/>
      </w:tblPr>
      <w:tblGrid/>
      <w:tr>
        <w:trPr>
          <w:trHeight w:val="641" w:hRule="exact"/>
        </w:trPr>
        <w:tc>
          <w:tcPr>
            <w:tcW w:w="4049" w:type="dxa"/>
            <w:vMerge w:val="restart"/>
            <w:tcBorders>
              <w:top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20" w:after="0" w:line="280" w:lineRule="exact"/>
              <w:jc w:val="left"/>
              <w:rPr>
                <w:sz w:val="28"/>
                <w:szCs w:val="28"/>
              </w:rPr>
            </w:pPr>
            <w:rPr/>
            <w:r>
              <w:rPr>
                <w:sz w:val="28"/>
                <w:szCs w:val="28"/>
              </w:rPr>
            </w:r>
          </w:p>
          <w:p>
            <w:pPr>
              <w:spacing w:before="0" w:after="0" w:line="240" w:lineRule="auto"/>
              <w:ind w:left="1379" w:right="1360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Názov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ožky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2530" w:type="dxa"/>
            <w:gridSpan w:val="2"/>
            <w:tcBorders>
              <w:top w:val="single" w:sz="8.960" w:space="0" w:color="000000"/>
              <w:bottom w:val="single" w:sz="8.48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7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28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Bežné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ovné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obd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2722" w:type="dxa"/>
            <w:gridSpan w:val="2"/>
            <w:tcBorders>
              <w:top w:val="single" w:sz="8.960" w:space="0" w:color="000000"/>
              <w:bottom w:val="single" w:sz="8.48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66" w:after="0" w:line="240" w:lineRule="auto"/>
              <w:ind w:left="661" w:right="3" w:firstLine="-589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Bezp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ost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edne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pred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hád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ajúce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</w:tr>
      <w:tr>
        <w:trPr>
          <w:trHeight w:val="512" w:hRule="exact"/>
        </w:trPr>
        <w:tc>
          <w:tcPr>
            <w:tcW w:w="4049" w:type="dxa"/>
            <w:vMerge/>
            <w:tcBorders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2530" w:type="dxa"/>
            <w:gridSpan w:val="2"/>
            <w:tcBorders>
              <w:top w:val="single" w:sz="8.48" w:space="0" w:color="000000"/>
              <w:bottom w:val="single" w:sz="8.48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7" w:after="0" w:line="240" w:lineRule="auto"/>
              <w:ind w:left="273" w:right="253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Zmena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reá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nej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hod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oty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489" w:right="468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(+/-)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vply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om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2722" w:type="dxa"/>
            <w:gridSpan w:val="2"/>
            <w:tcBorders>
              <w:top w:val="single" w:sz="8.48" w:space="0" w:color="000000"/>
              <w:bottom w:val="single" w:sz="8.48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7" w:after="0" w:line="240" w:lineRule="auto"/>
              <w:ind w:left="184" w:right="163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Zmena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reá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nej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hod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oty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(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+/-)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769" w:right="748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vply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om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</w:tr>
      <w:tr>
        <w:trPr>
          <w:trHeight w:val="508" w:hRule="exact"/>
        </w:trPr>
        <w:tc>
          <w:tcPr>
            <w:tcW w:w="4049" w:type="dxa"/>
            <w:vMerge/>
            <w:tcBorders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254" w:type="dxa"/>
            <w:tcBorders>
              <w:top w:val="single" w:sz="8.48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7" w:after="0" w:line="240" w:lineRule="auto"/>
              <w:ind w:left="51" w:right="-5" w:firstLine="196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výsledok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hos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odár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nia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276" w:type="dxa"/>
            <w:tcBorders>
              <w:top w:val="single" w:sz="8.48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7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34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vlastné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im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417" w:type="dxa"/>
            <w:tcBorders>
              <w:top w:val="single" w:sz="8.48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7" w:after="0" w:line="240" w:lineRule="auto"/>
              <w:ind w:left="133" w:right="76" w:firstLine="196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výsledok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hos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odár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nia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304" w:type="dxa"/>
            <w:tcBorders>
              <w:top w:val="single" w:sz="8.48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7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47" w:right="-41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vlastné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im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</w:tr>
      <w:tr>
        <w:trPr>
          <w:trHeight w:val="256" w:hRule="exact"/>
        </w:trPr>
        <w:tc>
          <w:tcPr>
            <w:tcW w:w="4049" w:type="dxa"/>
            <w:tcBorders>
              <w:top w:val="single" w:sz="4.64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7" w:lineRule="exact"/>
              <w:ind w:left="1929" w:right="1912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</w:t>
            </w:r>
          </w:p>
        </w:tc>
        <w:tc>
          <w:tcPr>
            <w:tcW w:w="1254" w:type="dxa"/>
            <w:tcBorders>
              <w:top w:val="single" w:sz="4.64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7" w:lineRule="exact"/>
              <w:ind w:left="532" w:right="514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b</w:t>
            </w:r>
          </w:p>
        </w:tc>
        <w:tc>
          <w:tcPr>
            <w:tcW w:w="1276" w:type="dxa"/>
            <w:tcBorders>
              <w:top w:val="single" w:sz="4.64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7" w:lineRule="exact"/>
              <w:ind w:left="547" w:right="529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c</w:t>
            </w:r>
          </w:p>
        </w:tc>
        <w:tc>
          <w:tcPr>
            <w:tcW w:w="1417" w:type="dxa"/>
            <w:tcBorders>
              <w:top w:val="single" w:sz="4.64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7" w:lineRule="exact"/>
              <w:ind w:left="615" w:right="594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</w:t>
            </w:r>
          </w:p>
        </w:tc>
        <w:tc>
          <w:tcPr>
            <w:tcW w:w="1304" w:type="dxa"/>
            <w:tcBorders>
              <w:top w:val="single" w:sz="4.64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7" w:lineRule="exact"/>
              <w:ind w:left="557" w:right="539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e</w:t>
            </w:r>
          </w:p>
        </w:tc>
      </w:tr>
      <w:tr>
        <w:trPr>
          <w:trHeight w:val="344" w:hRule="exact"/>
        </w:trPr>
        <w:tc>
          <w:tcPr>
            <w:tcW w:w="4049" w:type="dxa"/>
            <w:tcBorders>
              <w:top w:val="single" w:sz="8.96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Deriv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ené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obchodo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anie,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toho: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254" w:type="dxa"/>
            <w:tcBorders>
              <w:top w:val="single" w:sz="8.96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276" w:type="dxa"/>
            <w:tcBorders>
              <w:top w:val="single" w:sz="8.96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417" w:type="dxa"/>
            <w:tcBorders>
              <w:top w:val="single" w:sz="8.96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304" w:type="dxa"/>
            <w:tcBorders>
              <w:top w:val="single" w:sz="8.96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41" w:hRule="exact"/>
        </w:trPr>
        <w:tc>
          <w:tcPr>
            <w:tcW w:w="4049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254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276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417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304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40" w:hRule="exact"/>
        </w:trPr>
        <w:tc>
          <w:tcPr>
            <w:tcW w:w="4049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254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276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417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304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45" w:hRule="exact"/>
        </w:trPr>
        <w:tc>
          <w:tcPr>
            <w:tcW w:w="4049" w:type="dxa"/>
            <w:tcBorders>
              <w:top w:val="single" w:sz="4.64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254" w:type="dxa"/>
            <w:tcBorders>
              <w:top w:val="single" w:sz="4.64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276" w:type="dxa"/>
            <w:tcBorders>
              <w:top w:val="single" w:sz="4.64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417" w:type="dxa"/>
            <w:tcBorders>
              <w:top w:val="single" w:sz="4.64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304" w:type="dxa"/>
            <w:tcBorders>
              <w:top w:val="single" w:sz="4.64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50" w:hRule="exact"/>
        </w:trPr>
        <w:tc>
          <w:tcPr>
            <w:tcW w:w="4049" w:type="dxa"/>
            <w:tcBorders>
              <w:top w:val="single" w:sz="8.96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Zabe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ovac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deri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áty,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toho: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254" w:type="dxa"/>
            <w:tcBorders>
              <w:top w:val="single" w:sz="8.96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276" w:type="dxa"/>
            <w:tcBorders>
              <w:top w:val="single" w:sz="8.96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417" w:type="dxa"/>
            <w:tcBorders>
              <w:top w:val="single" w:sz="8.96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304" w:type="dxa"/>
            <w:tcBorders>
              <w:top w:val="single" w:sz="8.96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45" w:hRule="exact"/>
        </w:trPr>
        <w:tc>
          <w:tcPr>
            <w:tcW w:w="4049" w:type="dxa"/>
            <w:tcBorders>
              <w:top w:val="single" w:sz="8.96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254" w:type="dxa"/>
            <w:tcBorders>
              <w:top w:val="single" w:sz="8.96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276" w:type="dxa"/>
            <w:tcBorders>
              <w:top w:val="single" w:sz="8.96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417" w:type="dxa"/>
            <w:tcBorders>
              <w:top w:val="single" w:sz="8.96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304" w:type="dxa"/>
            <w:tcBorders>
              <w:top w:val="single" w:sz="8.96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40" w:hRule="exact"/>
        </w:trPr>
        <w:tc>
          <w:tcPr>
            <w:tcW w:w="4049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254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276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417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304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61" w:hRule="exact"/>
        </w:trPr>
        <w:tc>
          <w:tcPr>
            <w:tcW w:w="4049" w:type="dxa"/>
            <w:tcBorders>
              <w:top w:val="single" w:sz="4.640" w:space="0" w:color="000000"/>
              <w:bottom w:val="single" w:sz="8.48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254" w:type="dxa"/>
            <w:tcBorders>
              <w:top w:val="single" w:sz="4.640" w:space="0" w:color="000000"/>
              <w:bottom w:val="single" w:sz="8.48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276" w:type="dxa"/>
            <w:tcBorders>
              <w:top w:val="single" w:sz="4.640" w:space="0" w:color="000000"/>
              <w:bottom w:val="single" w:sz="8.48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417" w:type="dxa"/>
            <w:tcBorders>
              <w:top w:val="single" w:sz="4.640" w:space="0" w:color="000000"/>
              <w:bottom w:val="single" w:sz="8.48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304" w:type="dxa"/>
            <w:tcBorders>
              <w:top w:val="single" w:sz="4.640" w:space="0" w:color="000000"/>
              <w:bottom w:val="single" w:sz="8.48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</w:tbl>
    <w:p>
      <w:pPr>
        <w:spacing w:after="0"/>
        <w:sectPr>
          <w:pgNumType w:start="28"/>
          <w:pgMar w:header="327" w:footer="763" w:top="820" w:bottom="960" w:left="1180" w:right="1180"/>
          <w:headerReference w:type="even" r:id="rId33"/>
          <w:headerReference w:type="odd" r:id="rId34"/>
          <w:footerReference w:type="even" r:id="rId35"/>
          <w:footerReference w:type="odd" r:id="rId36"/>
          <w:pgSz w:w="11920" w:h="16840"/>
        </w:sectPr>
      </w:pPr>
      <w:rPr/>
    </w:p>
    <w:p>
      <w:pPr>
        <w:spacing w:before="2" w:after="0" w:line="120" w:lineRule="exact"/>
        <w:jc w:val="left"/>
        <w:rPr>
          <w:sz w:val="12"/>
          <w:szCs w:val="12"/>
        </w:rPr>
      </w:pPr>
      <w:rPr/>
      <w:r>
        <w:rPr/>
        <w:pict>
          <v:group style="position:absolute;margin-left:64.029999pt;margin-top:222.970001pt;width:467.32pt;height:165.4pt;mso-position-horizontal-relative:page;mso-position-vertical-relative:page;z-index:-13206" coordorigin="1281,4459" coordsize="9346,3308">
            <v:group style="position:absolute;left:1286;top:4465;width:9335;height:2" coordorigin="1286,4465" coordsize="9335,2">
              <v:shape style="position:absolute;left:1286;top:4465;width:9335;height:2" coordorigin="1286,4465" coordsize="9335,0" path="m1286,4465l10621,4465e" filled="f" stroked="t" strokeweight=".580pt" strokecolor="#000000">
                <v:path arrowok="t"/>
              </v:shape>
            </v:group>
            <v:group style="position:absolute;left:1291;top:4470;width:2;height:3292" coordorigin="1291,4470" coordsize="2,3292">
              <v:shape style="position:absolute;left:1291;top:4470;width:2;height:3292" coordorigin="1291,4470" coordsize="0,3292" path="m1291,4470l1291,7762e" filled="f" stroked="t" strokeweight=".580pt" strokecolor="#000000">
                <v:path arrowok="t"/>
              </v:shape>
            </v:group>
            <v:group style="position:absolute;left:1286;top:7757;width:9335;height:2" coordorigin="1286,7757" coordsize="9335,2">
              <v:shape style="position:absolute;left:1286;top:7757;width:9335;height:2" coordorigin="1286,7757" coordsize="9335,0" path="m1286,7757l10621,7757e" filled="f" stroked="t" strokeweight=".580pt" strokecolor="#000000">
                <v:path arrowok="t"/>
              </v:shape>
            </v:group>
            <v:group style="position:absolute;left:10616;top:4470;width:2;height:3292" coordorigin="10616,4470" coordsize="2,3292">
              <v:shape style="position:absolute;left:10616;top:4470;width:2;height:3292" coordorigin="10616,4470" coordsize="0,3292" path="m10616,4470l10616,7762e" filled="f" stroked="t" strokeweight=".580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530.580017pt;margin-top:774.780029pt;width:.48pt;height:.48pt;mso-position-horizontal-relative:page;mso-position-vertical-relative:page;z-index:-13205" coordorigin="10612,15496" coordsize="10,10">
            <v:shape style="position:absolute;left:10612;top:15496;width:10;height:10" coordorigin="10612,15496" coordsize="10,10" path="m10612,15500l10621,15500e" filled="f" stroked="t" strokeweight=".580pt" strokecolor="#000000">
              <v:path arrowok="t"/>
            </v:shape>
          </v:group>
          <w10:wrap type="none"/>
        </w:pict>
      </w:r>
      <w:r>
        <w:rPr>
          <w:sz w:val="12"/>
          <w:szCs w:val="12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03.000002" w:type="dxa"/>
      </w:tblPr>
      <w:tblGrid/>
      <w:tr>
        <w:trPr>
          <w:trHeight w:val="372" w:hRule="exact"/>
        </w:trPr>
        <w:tc>
          <w:tcPr>
            <w:tcW w:w="5387" w:type="dxa"/>
            <w:vMerge w:val="restart"/>
            <w:tcBorders>
              <w:top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19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169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Zabe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ovaná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položka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3913" w:type="dxa"/>
            <w:gridSpan w:val="2"/>
            <w:tcBorders>
              <w:top w:val="single" w:sz="8.96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52" w:after="0" w:line="240" w:lineRule="auto"/>
              <w:ind w:left="1263" w:right="1246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Reálna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dno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</w:tr>
      <w:tr>
        <w:trPr>
          <w:trHeight w:val="770" w:hRule="exact"/>
        </w:trPr>
        <w:tc>
          <w:tcPr>
            <w:tcW w:w="5387" w:type="dxa"/>
            <w:vMerge/>
            <w:tcBorders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973" w:type="dxa"/>
            <w:tcBorders>
              <w:top w:val="single" w:sz="8.96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2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641" w:right="312" w:firstLine="-274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Bežné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ovné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obd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940" w:type="dxa"/>
            <w:tcBorders>
              <w:top w:val="single" w:sz="8.96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12" w:after="0" w:line="240" w:lineRule="auto"/>
              <w:ind w:left="247" w:right="224" w:firstLine="-2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b/>
                <w:bCs/>
              </w:rPr>
              <w:t>B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ezp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ost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edne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pred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hád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ajú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</w:tr>
      <w:tr>
        <w:trPr>
          <w:trHeight w:val="256" w:hRule="exact"/>
        </w:trPr>
        <w:tc>
          <w:tcPr>
            <w:tcW w:w="5387" w:type="dxa"/>
            <w:tcBorders>
              <w:top w:val="single" w:sz="4.64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7" w:lineRule="exact"/>
              <w:ind w:left="2598" w:right="2580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</w:t>
            </w:r>
          </w:p>
        </w:tc>
        <w:tc>
          <w:tcPr>
            <w:tcW w:w="1973" w:type="dxa"/>
            <w:tcBorders>
              <w:top w:val="single" w:sz="4.64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7" w:lineRule="exact"/>
              <w:ind w:left="892" w:right="872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b</w:t>
            </w:r>
          </w:p>
        </w:tc>
        <w:tc>
          <w:tcPr>
            <w:tcW w:w="1940" w:type="dxa"/>
            <w:tcBorders>
              <w:top w:val="single" w:sz="4.64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7" w:lineRule="exact"/>
              <w:ind w:left="881" w:right="860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c</w:t>
            </w:r>
          </w:p>
        </w:tc>
      </w:tr>
      <w:tr>
        <w:trPr>
          <w:trHeight w:val="345" w:hRule="exact"/>
        </w:trPr>
        <w:tc>
          <w:tcPr>
            <w:tcW w:w="5387" w:type="dxa"/>
            <w:tcBorders>
              <w:top w:val="single" w:sz="8.96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1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Majetok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vyk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ahe</w:t>
            </w:r>
          </w:p>
        </w:tc>
        <w:tc>
          <w:tcPr>
            <w:tcW w:w="1973" w:type="dxa"/>
            <w:tcBorders>
              <w:top w:val="single" w:sz="8.96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940" w:type="dxa"/>
            <w:tcBorders>
              <w:top w:val="single" w:sz="8.96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14" w:hRule="exact"/>
        </w:trPr>
        <w:tc>
          <w:tcPr>
            <w:tcW w:w="5387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29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Záväz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aný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vahe</w:t>
            </w:r>
          </w:p>
        </w:tc>
        <w:tc>
          <w:tcPr>
            <w:tcW w:w="1973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940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43" w:hRule="exact"/>
        </w:trPr>
        <w:tc>
          <w:tcPr>
            <w:tcW w:w="5387" w:type="dxa"/>
            <w:tcBorders>
              <w:top w:val="single" w:sz="4.640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2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Zmlu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y,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kt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ré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čt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jú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úvahov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to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ch</w:t>
            </w:r>
          </w:p>
        </w:tc>
        <w:tc>
          <w:tcPr>
            <w:tcW w:w="1973" w:type="dxa"/>
            <w:tcBorders>
              <w:top w:val="single" w:sz="4.640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940" w:type="dxa"/>
            <w:tcBorders>
              <w:top w:val="single" w:sz="4.640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286" w:hRule="exact"/>
        </w:trPr>
        <w:tc>
          <w:tcPr>
            <w:tcW w:w="5387" w:type="dxa"/>
            <w:tcBorders>
              <w:top w:val="single" w:sz="7.04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13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Očaká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b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úce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ob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hody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ľ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mluvne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zabezpečené</w:t>
            </w:r>
          </w:p>
        </w:tc>
        <w:tc>
          <w:tcPr>
            <w:tcW w:w="1973" w:type="dxa"/>
            <w:tcBorders>
              <w:top w:val="single" w:sz="7.04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940" w:type="dxa"/>
            <w:tcBorders>
              <w:top w:val="single" w:sz="7.04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61" w:hRule="exact"/>
        </w:trPr>
        <w:tc>
          <w:tcPr>
            <w:tcW w:w="5387" w:type="dxa"/>
            <w:tcBorders>
              <w:top w:val="single" w:sz="4.640" w:space="0" w:color="000000"/>
              <w:bottom w:val="single" w:sz="8.48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9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Spolu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973" w:type="dxa"/>
            <w:tcBorders>
              <w:top w:val="single" w:sz="4.640" w:space="0" w:color="000000"/>
              <w:bottom w:val="single" w:sz="8.48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940" w:type="dxa"/>
            <w:tcBorders>
              <w:top w:val="single" w:sz="4.640" w:space="0" w:color="000000"/>
              <w:bottom w:val="single" w:sz="8.48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</w:tbl>
    <w:p>
      <w:pPr>
        <w:spacing w:after="0"/>
        <w:sectPr>
          <w:pgMar w:header="327" w:footer="763" w:top="820" w:bottom="960" w:left="1180" w:right="1180"/>
          <w:pgSz w:w="11920" w:h="16840"/>
        </w:sectPr>
      </w:pPr>
      <w:rPr/>
    </w:p>
    <w:p>
      <w:pPr>
        <w:spacing w:before="19" w:after="0" w:line="240" w:lineRule="auto"/>
        <w:ind w:left="179" w:right="-20"/>
        <w:jc w:val="left"/>
        <w:rPr>
          <w:rFonts w:ascii="Arial Narrow" w:hAnsi="Arial Narrow" w:cs="Arial Narrow" w:eastAsia="Arial Narrow"/>
          <w:sz w:val="28"/>
          <w:szCs w:val="28"/>
        </w:rPr>
      </w:pPr>
      <w:rPr/>
      <w:r>
        <w:rPr/>
        <w:pict>
          <v:group style="position:absolute;margin-left:74.260002pt;margin-top:11.04719pt;width:.48pt;height:.48pt;mso-position-horizontal-relative:page;mso-position-vertical-relative:paragraph;z-index:-13203" coordorigin="1485,221" coordsize="10,10">
            <v:shape style="position:absolute;left:1485;top:221;width:10;height:10" coordorigin="1485,221" coordsize="10,10" path="m1485,226l1495,226e" filled="f" stroked="t" strokeweight=".580pt" strokecolor="#000000">
              <v:path arrowok="t"/>
            </v:shape>
          </v:group>
          <w10:wrap type="none"/>
        </w:pict>
      </w:r>
      <w:r>
        <w:rPr/>
        <w:pict>
          <v:group style="position:absolute;margin-left:64.237801pt;margin-top:704.369446pt;width:467.320015pt;height:64.479985pt;mso-position-horizontal-relative:page;mso-position-vertical-relative:page;z-index:-13202" coordorigin="1285,14087" coordsize="9346,1290">
            <v:group style="position:absolute;left:1291;top:14093;width:9335;height:2" coordorigin="1291,14093" coordsize="9335,2">
              <v:shape style="position:absolute;left:1291;top:14093;width:9335;height:2" coordorigin="1291,14093" coordsize="9335,0" path="m1291,14093l10625,14093e" filled="f" stroked="t" strokeweight=".580015pt" strokecolor="#000000">
                <v:path arrowok="t"/>
              </v:shape>
            </v:group>
            <v:group style="position:absolute;left:1295;top:14098;width:2;height:1273" coordorigin="1295,14098" coordsize="2,1273">
              <v:shape style="position:absolute;left:1295;top:14098;width:2;height:1273" coordorigin="1295,14098" coordsize="0,1273" path="m1295,14098l1295,15371e" filled="f" stroked="t" strokeweight=".580pt" strokecolor="#000000">
                <v:path arrowok="t"/>
              </v:shape>
            </v:group>
            <v:group style="position:absolute;left:1291;top:15366;width:9335;height:2" coordorigin="1291,15366" coordsize="9335,2">
              <v:shape style="position:absolute;left:1291;top:15366;width:9335;height:2" coordorigin="1291,15366" coordsize="9335,0" path="m1291,15366l10625,15366e" filled="f" stroked="t" strokeweight=".580pt" strokecolor="#000000">
                <v:path arrowok="t"/>
              </v:shape>
            </v:group>
            <v:group style="position:absolute;left:10621;top:14098;width:2;height:1273" coordorigin="10621,14098" coordsize="2,1273">
              <v:shape style="position:absolute;left:10621;top:14098;width:2;height:1273" coordorigin="10621,14098" coordsize="0,1273" path="m10621,14098l10621,15371e" filled="f" stroked="t" strokeweight=".580pt" strokecolor="#000000">
                <v:path arrowok="t"/>
              </v:shape>
            </v:group>
            <w10:wrap type="none"/>
          </v:group>
        </w:pict>
      </w:r>
      <w:r>
        <w:rPr>
          <w:rFonts w:ascii="Arial Narrow" w:hAnsi="Arial Narrow" w:cs="Arial Narrow" w:eastAsia="Arial Narrow"/>
          <w:sz w:val="28"/>
          <w:szCs w:val="28"/>
          <w:spacing w:val="0"/>
          <w:w w:val="100"/>
          <w:b/>
          <w:bCs/>
        </w:rPr>
        <w:t>Článok</w:t>
      </w:r>
      <w:r>
        <w:rPr>
          <w:rFonts w:ascii="Arial Narrow" w:hAnsi="Arial Narrow" w:cs="Arial Narrow" w:eastAsia="Arial Narrow"/>
          <w:sz w:val="28"/>
          <w:szCs w:val="28"/>
          <w:spacing w:val="-8"/>
          <w:w w:val="100"/>
          <w:b/>
          <w:bCs/>
        </w:rPr>
        <w:t> </w:t>
      </w:r>
      <w:r>
        <w:rPr>
          <w:rFonts w:ascii="Arial Narrow" w:hAnsi="Arial Narrow" w:cs="Arial Narrow" w:eastAsia="Arial Narrow"/>
          <w:sz w:val="28"/>
          <w:szCs w:val="28"/>
          <w:spacing w:val="0"/>
          <w:w w:val="100"/>
          <w:b/>
          <w:bCs/>
        </w:rPr>
        <w:t>IV</w:t>
      </w:r>
      <w:r>
        <w:rPr>
          <w:rFonts w:ascii="Arial Narrow" w:hAnsi="Arial Narrow" w:cs="Arial Narrow" w:eastAsia="Arial Narrow"/>
          <w:sz w:val="28"/>
          <w:szCs w:val="28"/>
          <w:spacing w:val="-2"/>
          <w:w w:val="100"/>
          <w:b/>
          <w:bCs/>
        </w:rPr>
        <w:t> </w:t>
      </w:r>
      <w:r>
        <w:rPr>
          <w:rFonts w:ascii="Arial Narrow" w:hAnsi="Arial Narrow" w:cs="Arial Narrow" w:eastAsia="Arial Narrow"/>
          <w:sz w:val="28"/>
          <w:szCs w:val="28"/>
          <w:spacing w:val="0"/>
          <w:w w:val="100"/>
          <w:b/>
          <w:bCs/>
        </w:rPr>
        <w:t>-</w:t>
      </w:r>
      <w:r>
        <w:rPr>
          <w:rFonts w:ascii="Arial Narrow" w:hAnsi="Arial Narrow" w:cs="Arial Narrow" w:eastAsia="Arial Narrow"/>
          <w:sz w:val="28"/>
          <w:szCs w:val="28"/>
          <w:spacing w:val="-1"/>
          <w:w w:val="100"/>
          <w:b/>
          <w:bCs/>
        </w:rPr>
        <w:t> </w:t>
      </w:r>
      <w:r>
        <w:rPr>
          <w:rFonts w:ascii="Arial Narrow" w:hAnsi="Arial Narrow" w:cs="Arial Narrow" w:eastAsia="Arial Narrow"/>
          <w:sz w:val="28"/>
          <w:szCs w:val="28"/>
          <w:spacing w:val="0"/>
          <w:w w:val="100"/>
          <w:b/>
          <w:bCs/>
        </w:rPr>
        <w:t>Informácie,</w:t>
      </w:r>
      <w:r>
        <w:rPr>
          <w:rFonts w:ascii="Arial Narrow" w:hAnsi="Arial Narrow" w:cs="Arial Narrow" w:eastAsia="Arial Narrow"/>
          <w:sz w:val="28"/>
          <w:szCs w:val="28"/>
          <w:spacing w:val="-12"/>
          <w:w w:val="100"/>
          <w:b/>
          <w:bCs/>
        </w:rPr>
        <w:t> </w:t>
      </w:r>
      <w:r>
        <w:rPr>
          <w:rFonts w:ascii="Arial Narrow" w:hAnsi="Arial Narrow" w:cs="Arial Narrow" w:eastAsia="Arial Narrow"/>
          <w:sz w:val="28"/>
          <w:szCs w:val="28"/>
          <w:spacing w:val="0"/>
          <w:w w:val="100"/>
          <w:b/>
          <w:bCs/>
        </w:rPr>
        <w:t>ktoré</w:t>
      </w:r>
      <w:r>
        <w:rPr>
          <w:rFonts w:ascii="Arial Narrow" w:hAnsi="Arial Narrow" w:cs="Arial Narrow" w:eastAsia="Arial Narrow"/>
          <w:sz w:val="28"/>
          <w:szCs w:val="28"/>
          <w:spacing w:val="-6"/>
          <w:w w:val="100"/>
          <w:b/>
          <w:bCs/>
        </w:rPr>
        <w:t> </w:t>
      </w:r>
      <w:r>
        <w:rPr>
          <w:rFonts w:ascii="Arial Narrow" w:hAnsi="Arial Narrow" w:cs="Arial Narrow" w:eastAsia="Arial Narrow"/>
          <w:sz w:val="28"/>
          <w:szCs w:val="28"/>
          <w:spacing w:val="0"/>
          <w:w w:val="100"/>
          <w:b/>
          <w:bCs/>
        </w:rPr>
        <w:t>vysvetľujú</w:t>
      </w:r>
      <w:r>
        <w:rPr>
          <w:rFonts w:ascii="Arial Narrow" w:hAnsi="Arial Narrow" w:cs="Arial Narrow" w:eastAsia="Arial Narrow"/>
          <w:sz w:val="28"/>
          <w:szCs w:val="28"/>
          <w:spacing w:val="-11"/>
          <w:w w:val="100"/>
          <w:b/>
          <w:bCs/>
        </w:rPr>
        <w:t> </w:t>
      </w:r>
      <w:r>
        <w:rPr>
          <w:rFonts w:ascii="Arial Narrow" w:hAnsi="Arial Narrow" w:cs="Arial Narrow" w:eastAsia="Arial Narrow"/>
          <w:sz w:val="28"/>
          <w:szCs w:val="28"/>
          <w:spacing w:val="0"/>
          <w:w w:val="100"/>
          <w:b/>
          <w:bCs/>
        </w:rPr>
        <w:t>a</w:t>
      </w:r>
      <w:r>
        <w:rPr>
          <w:rFonts w:ascii="Arial Narrow" w:hAnsi="Arial Narrow" w:cs="Arial Narrow" w:eastAsia="Arial Narrow"/>
          <w:sz w:val="28"/>
          <w:szCs w:val="28"/>
          <w:spacing w:val="-1"/>
          <w:w w:val="100"/>
          <w:b/>
          <w:bCs/>
        </w:rPr>
        <w:t> </w:t>
      </w:r>
      <w:r>
        <w:rPr>
          <w:rFonts w:ascii="Arial Narrow" w:hAnsi="Arial Narrow" w:cs="Arial Narrow" w:eastAsia="Arial Narrow"/>
          <w:sz w:val="28"/>
          <w:szCs w:val="28"/>
          <w:spacing w:val="0"/>
          <w:w w:val="100"/>
          <w:b/>
          <w:bCs/>
        </w:rPr>
        <w:t>dopĺňajú</w:t>
      </w:r>
      <w:r>
        <w:rPr>
          <w:rFonts w:ascii="Arial Narrow" w:hAnsi="Arial Narrow" w:cs="Arial Narrow" w:eastAsia="Arial Narrow"/>
          <w:sz w:val="28"/>
          <w:szCs w:val="28"/>
          <w:spacing w:val="-10"/>
          <w:w w:val="100"/>
          <w:b/>
          <w:bCs/>
        </w:rPr>
        <w:t> </w:t>
      </w:r>
      <w:r>
        <w:rPr>
          <w:rFonts w:ascii="Arial Narrow" w:hAnsi="Arial Narrow" w:cs="Arial Narrow" w:eastAsia="Arial Narrow"/>
          <w:sz w:val="28"/>
          <w:szCs w:val="28"/>
          <w:spacing w:val="0"/>
          <w:w w:val="100"/>
          <w:b/>
          <w:bCs/>
        </w:rPr>
        <w:t>položky</w:t>
      </w:r>
      <w:r>
        <w:rPr>
          <w:rFonts w:ascii="Arial Narrow" w:hAnsi="Arial Narrow" w:cs="Arial Narrow" w:eastAsia="Arial Narrow"/>
          <w:sz w:val="28"/>
          <w:szCs w:val="28"/>
          <w:spacing w:val="-9"/>
          <w:w w:val="100"/>
          <w:b/>
          <w:bCs/>
        </w:rPr>
        <w:t> </w:t>
      </w:r>
      <w:r>
        <w:rPr>
          <w:rFonts w:ascii="Arial Narrow" w:hAnsi="Arial Narrow" w:cs="Arial Narrow" w:eastAsia="Arial Narrow"/>
          <w:sz w:val="28"/>
          <w:szCs w:val="28"/>
          <w:spacing w:val="0"/>
          <w:w w:val="100"/>
          <w:b/>
          <w:bCs/>
        </w:rPr>
        <w:t>výkazu</w:t>
      </w:r>
      <w:r>
        <w:rPr>
          <w:rFonts w:ascii="Arial Narrow" w:hAnsi="Arial Narrow" w:cs="Arial Narrow" w:eastAsia="Arial Narrow"/>
          <w:sz w:val="28"/>
          <w:szCs w:val="28"/>
          <w:spacing w:val="-8"/>
          <w:w w:val="100"/>
          <w:b/>
          <w:bCs/>
        </w:rPr>
        <w:t> </w:t>
      </w:r>
      <w:r>
        <w:rPr>
          <w:rFonts w:ascii="Arial Narrow" w:hAnsi="Arial Narrow" w:cs="Arial Narrow" w:eastAsia="Arial Narrow"/>
          <w:sz w:val="28"/>
          <w:szCs w:val="28"/>
          <w:spacing w:val="0"/>
          <w:w w:val="100"/>
          <w:b/>
          <w:bCs/>
        </w:rPr>
        <w:t>ziskov</w:t>
      </w:r>
      <w:r>
        <w:rPr>
          <w:rFonts w:ascii="Arial Narrow" w:hAnsi="Arial Narrow" w:cs="Arial Narrow" w:eastAsia="Arial Narrow"/>
          <w:sz w:val="28"/>
          <w:szCs w:val="28"/>
          <w:spacing w:val="-7"/>
          <w:w w:val="100"/>
          <w:b/>
          <w:bCs/>
        </w:rPr>
        <w:t> </w:t>
      </w:r>
      <w:r>
        <w:rPr>
          <w:rFonts w:ascii="Arial Narrow" w:hAnsi="Arial Narrow" w:cs="Arial Narrow" w:eastAsia="Arial Narrow"/>
          <w:sz w:val="28"/>
          <w:szCs w:val="28"/>
          <w:spacing w:val="0"/>
          <w:w w:val="100"/>
          <w:b/>
          <w:bCs/>
        </w:rPr>
        <w:t>a</w:t>
      </w:r>
      <w:r>
        <w:rPr>
          <w:rFonts w:ascii="Arial Narrow" w:hAnsi="Arial Narrow" w:cs="Arial Narrow" w:eastAsia="Arial Narrow"/>
          <w:sz w:val="28"/>
          <w:szCs w:val="28"/>
          <w:spacing w:val="-1"/>
          <w:w w:val="100"/>
          <w:b/>
          <w:bCs/>
        </w:rPr>
        <w:t> </w:t>
      </w:r>
      <w:r>
        <w:rPr>
          <w:rFonts w:ascii="Arial Narrow" w:hAnsi="Arial Narrow" w:cs="Arial Narrow" w:eastAsia="Arial Narrow"/>
          <w:sz w:val="28"/>
          <w:szCs w:val="28"/>
          <w:spacing w:val="0"/>
          <w:w w:val="100"/>
          <w:b/>
          <w:bCs/>
        </w:rPr>
        <w:t>strát</w:t>
      </w:r>
      <w:r>
        <w:rPr>
          <w:rFonts w:ascii="Arial Narrow" w:hAnsi="Arial Narrow" w:cs="Arial Narrow" w:eastAsia="Arial Narrow"/>
          <w:sz w:val="28"/>
          <w:szCs w:val="28"/>
          <w:spacing w:val="0"/>
          <w:w w:val="100"/>
        </w:rPr>
      </w:r>
    </w:p>
    <w:p>
      <w:pPr>
        <w:spacing w:before="35" w:after="0" w:line="240" w:lineRule="auto"/>
        <w:ind w:left="141" w:right="-20"/>
        <w:jc w:val="left"/>
        <w:rPr>
          <w:rFonts w:ascii="Arial Narrow" w:hAnsi="Arial Narrow" w:cs="Arial Narrow" w:eastAsia="Arial Narrow"/>
          <w:sz w:val="21"/>
          <w:szCs w:val="21"/>
        </w:rPr>
      </w:pPr>
      <w:rPr/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1)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Doplňujúce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vysvetľujúce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informácie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k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položkám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výnosov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nákladov</w:t>
      </w:r>
    </w:p>
    <w:p>
      <w:pPr>
        <w:spacing w:before="74" w:after="0" w:line="251" w:lineRule="auto"/>
        <w:ind w:left="143" w:right="519"/>
        <w:jc w:val="left"/>
        <w:rPr>
          <w:rFonts w:ascii="Arial Narrow" w:hAnsi="Arial Narrow" w:cs="Arial Narrow" w:eastAsia="Arial Narrow"/>
          <w:sz w:val="21"/>
          <w:szCs w:val="21"/>
        </w:rPr>
      </w:pPr>
      <w:rPr/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a)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Sumy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tržieb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za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vlastné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výkony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tovar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uv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dením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ich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opisu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hodnoty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tržieb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podľa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jednotlivých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typov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výrobkov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služieb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hlavných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oblastí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o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d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bytu</w:t>
      </w:r>
    </w:p>
    <w:p>
      <w:pPr>
        <w:spacing w:before="9" w:after="0" w:line="20" w:lineRule="exact"/>
        <w:jc w:val="left"/>
        <w:rPr>
          <w:sz w:val="2"/>
          <w:szCs w:val="2"/>
        </w:rPr>
      </w:pPr>
      <w:rPr/>
      <w:r>
        <w:rPr>
          <w:sz w:val="2"/>
          <w:szCs w:val="2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03.000002" w:type="dxa"/>
      </w:tblPr>
      <w:tblGrid/>
      <w:tr>
        <w:trPr>
          <w:trHeight w:val="489" w:hRule="exact"/>
        </w:trPr>
        <w:tc>
          <w:tcPr>
            <w:tcW w:w="1643" w:type="dxa"/>
            <w:vMerge w:val="restart"/>
            <w:tcBorders>
              <w:top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6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218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Oblas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ť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b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ytu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2526" w:type="dxa"/>
            <w:gridSpan w:val="2"/>
            <w:tcBorders>
              <w:top w:val="single" w:sz="8.960" w:space="0" w:color="000000"/>
              <w:bottom w:val="single" w:sz="8.48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3" w:after="0" w:line="240" w:lineRule="auto"/>
              <w:ind w:left="53" w:right="-20"/>
              <w:jc w:val="left"/>
              <w:rPr>
                <w:rFonts w:ascii="Arial Narrow" w:hAnsi="Arial Narrow" w:cs="Arial Narrow" w:eastAsia="Arial Narrow"/>
                <w:sz w:val="20"/>
                <w:szCs w:val="20"/>
              </w:rPr>
            </w:pPr>
            <w:rPr/>
            <w:r>
              <w:rPr>
                <w:rFonts w:ascii="Arial Narrow" w:hAnsi="Arial Narrow" w:cs="Arial Narrow" w:eastAsia="Arial Narrow"/>
                <w:sz w:val="20"/>
                <w:szCs w:val="20"/>
                <w:spacing w:val="0"/>
                <w:w w:val="100"/>
                <w:b/>
                <w:bCs/>
              </w:rPr>
              <w:t>Typ</w:t>
            </w:r>
            <w:r>
              <w:rPr>
                <w:rFonts w:ascii="Arial Narrow" w:hAnsi="Arial Narrow" w:cs="Arial Narrow" w:eastAsia="Arial Narrow"/>
                <w:sz w:val="20"/>
                <w:szCs w:val="20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0"/>
                <w:szCs w:val="20"/>
                <w:spacing w:val="0"/>
                <w:w w:val="100"/>
                <w:b/>
                <w:bCs/>
              </w:rPr>
              <w:t>výrobkov,</w:t>
            </w:r>
            <w:r>
              <w:rPr>
                <w:rFonts w:ascii="Arial Narrow" w:hAnsi="Arial Narrow" w:cs="Arial Narrow" w:eastAsia="Arial Narrow"/>
                <w:sz w:val="20"/>
                <w:szCs w:val="20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0"/>
                <w:szCs w:val="20"/>
                <w:spacing w:val="0"/>
                <w:w w:val="100"/>
                <w:b/>
                <w:bCs/>
              </w:rPr>
              <w:t>tovarov,</w:t>
            </w:r>
            <w:r>
              <w:rPr>
                <w:rFonts w:ascii="Arial Narrow" w:hAnsi="Arial Narrow" w:cs="Arial Narrow" w:eastAsia="Arial Narrow"/>
                <w:sz w:val="20"/>
                <w:szCs w:val="20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0"/>
                <w:szCs w:val="20"/>
                <w:spacing w:val="0"/>
                <w:w w:val="100"/>
                <w:b/>
                <w:bCs/>
              </w:rPr>
              <w:t>služieb</w:t>
            </w:r>
            <w:r>
              <w:rPr>
                <w:rFonts w:ascii="Arial Narrow" w:hAnsi="Arial Narrow" w:cs="Arial Narrow" w:eastAsia="Arial Narrow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616" w:type="dxa"/>
            <w:gridSpan w:val="2"/>
            <w:tcBorders>
              <w:top w:val="single" w:sz="8.960" w:space="0" w:color="000000"/>
              <w:bottom w:val="single" w:sz="8.48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27" w:lineRule="exact"/>
              <w:ind w:left="97" w:right="-20"/>
              <w:jc w:val="left"/>
              <w:rPr>
                <w:rFonts w:ascii="Arial Narrow" w:hAnsi="Arial Narrow" w:cs="Arial Narrow" w:eastAsia="Arial Narrow"/>
                <w:sz w:val="20"/>
                <w:szCs w:val="20"/>
              </w:rPr>
            </w:pPr>
            <w:rPr/>
            <w:r>
              <w:rPr>
                <w:rFonts w:ascii="Arial Narrow" w:hAnsi="Arial Narrow" w:cs="Arial Narrow" w:eastAsia="Arial Narrow"/>
                <w:sz w:val="20"/>
                <w:szCs w:val="20"/>
                <w:spacing w:val="0"/>
                <w:w w:val="100"/>
                <w:b/>
                <w:bCs/>
              </w:rPr>
              <w:t>Typ</w:t>
            </w:r>
            <w:r>
              <w:rPr>
                <w:rFonts w:ascii="Arial Narrow" w:hAnsi="Arial Narrow" w:cs="Arial Narrow" w:eastAsia="Arial Narrow"/>
                <w:sz w:val="20"/>
                <w:szCs w:val="20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0"/>
                <w:szCs w:val="20"/>
                <w:spacing w:val="0"/>
                <w:w w:val="100"/>
                <w:b/>
                <w:bCs/>
              </w:rPr>
              <w:t>výrobkov,</w:t>
            </w:r>
            <w:r>
              <w:rPr>
                <w:rFonts w:ascii="Arial Narrow" w:hAnsi="Arial Narrow" w:cs="Arial Narrow" w:eastAsia="Arial Narrow"/>
                <w:sz w:val="20"/>
                <w:szCs w:val="20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0"/>
                <w:szCs w:val="20"/>
                <w:spacing w:val="0"/>
                <w:w w:val="100"/>
                <w:b/>
                <w:bCs/>
              </w:rPr>
              <w:t>tovarov,</w:t>
            </w:r>
            <w:r>
              <w:rPr>
                <w:rFonts w:ascii="Arial Narrow" w:hAnsi="Arial Narrow" w:cs="Arial Narrow" w:eastAsia="Arial Narrow"/>
                <w:sz w:val="20"/>
                <w:szCs w:val="20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0"/>
                <w:szCs w:val="20"/>
                <w:spacing w:val="0"/>
                <w:w w:val="100"/>
                <w:b/>
                <w:bCs/>
              </w:rPr>
              <w:t>služieb</w:t>
            </w:r>
            <w:r>
              <w:rPr>
                <w:rFonts w:ascii="Arial Narrow" w:hAnsi="Arial Narrow" w:cs="Arial Narrow" w:eastAsia="Arial Narrow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515" w:type="dxa"/>
            <w:gridSpan w:val="2"/>
            <w:tcBorders>
              <w:top w:val="single" w:sz="8.960" w:space="0" w:color="000000"/>
              <w:bottom w:val="single" w:sz="8.48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3" w:after="0" w:line="240" w:lineRule="auto"/>
              <w:ind w:left="47" w:right="-20"/>
              <w:jc w:val="left"/>
              <w:rPr>
                <w:rFonts w:ascii="Arial Narrow" w:hAnsi="Arial Narrow" w:cs="Arial Narrow" w:eastAsia="Arial Narrow"/>
                <w:sz w:val="20"/>
                <w:szCs w:val="20"/>
              </w:rPr>
            </w:pPr>
            <w:rPr/>
            <w:r>
              <w:rPr>
                <w:rFonts w:ascii="Arial Narrow" w:hAnsi="Arial Narrow" w:cs="Arial Narrow" w:eastAsia="Arial Narrow"/>
                <w:sz w:val="20"/>
                <w:szCs w:val="20"/>
                <w:spacing w:val="0"/>
                <w:w w:val="100"/>
                <w:b/>
                <w:bCs/>
              </w:rPr>
              <w:t>Typ</w:t>
            </w:r>
            <w:r>
              <w:rPr>
                <w:rFonts w:ascii="Arial Narrow" w:hAnsi="Arial Narrow" w:cs="Arial Narrow" w:eastAsia="Arial Narrow"/>
                <w:sz w:val="20"/>
                <w:szCs w:val="20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0"/>
                <w:szCs w:val="20"/>
                <w:spacing w:val="0"/>
                <w:w w:val="100"/>
                <w:b/>
                <w:bCs/>
              </w:rPr>
              <w:t>výrobkov,</w:t>
            </w:r>
            <w:r>
              <w:rPr>
                <w:rFonts w:ascii="Arial Narrow" w:hAnsi="Arial Narrow" w:cs="Arial Narrow" w:eastAsia="Arial Narrow"/>
                <w:sz w:val="20"/>
                <w:szCs w:val="20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0"/>
                <w:szCs w:val="20"/>
                <w:spacing w:val="0"/>
                <w:w w:val="100"/>
                <w:b/>
                <w:bCs/>
              </w:rPr>
              <w:t>tovarov,</w:t>
            </w:r>
            <w:r>
              <w:rPr>
                <w:rFonts w:ascii="Arial Narrow" w:hAnsi="Arial Narrow" w:cs="Arial Narrow" w:eastAsia="Arial Narrow"/>
                <w:sz w:val="20"/>
                <w:szCs w:val="20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0"/>
                <w:szCs w:val="20"/>
                <w:spacing w:val="0"/>
                <w:w w:val="100"/>
                <w:b/>
                <w:bCs/>
              </w:rPr>
              <w:t>služieb</w:t>
            </w:r>
            <w:r>
              <w:rPr>
                <w:rFonts w:ascii="Arial Narrow" w:hAnsi="Arial Narrow" w:cs="Arial Narrow" w:eastAsia="Arial Narrow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928" w:hRule="exact"/>
        </w:trPr>
        <w:tc>
          <w:tcPr>
            <w:tcW w:w="1643" w:type="dxa"/>
            <w:vMerge/>
            <w:tcBorders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967" w:type="dxa"/>
            <w:tcBorders>
              <w:top w:val="single" w:sz="8.48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97" w:after="0" w:line="239" w:lineRule="auto"/>
              <w:ind w:left="137" w:right="82" w:firstLine="8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Bežné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obd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559" w:type="dxa"/>
            <w:tcBorders>
              <w:top w:val="single" w:sz="8.48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98" w:after="0" w:line="239" w:lineRule="auto"/>
              <w:ind w:left="61" w:right="41" w:firstLine="-2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b/>
                <w:bCs/>
              </w:rPr>
              <w:t>B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ezp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ost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edne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pred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hád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ajú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134" w:type="dxa"/>
            <w:tcBorders>
              <w:top w:val="single" w:sz="8.48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97" w:after="0" w:line="239" w:lineRule="auto"/>
              <w:ind w:left="221" w:right="165" w:firstLine="8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Bežné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obd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482" w:type="dxa"/>
            <w:tcBorders>
              <w:top w:val="single" w:sz="8.48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98" w:after="0" w:line="239" w:lineRule="auto"/>
              <w:ind w:left="23" w:right="3" w:firstLine="-2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b/>
                <w:bCs/>
              </w:rPr>
              <w:t>B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ezp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ost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edne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pred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hád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ajú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070" w:type="dxa"/>
            <w:tcBorders>
              <w:top w:val="single" w:sz="8.48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97" w:after="0" w:line="239" w:lineRule="auto"/>
              <w:ind w:left="189" w:right="133" w:firstLine="8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Bežné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obd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445" w:type="dxa"/>
            <w:tcBorders>
              <w:top w:val="single" w:sz="8.48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98" w:after="0" w:line="239" w:lineRule="auto"/>
              <w:ind w:left="4" w:right="-15" w:firstLine="1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b/>
                <w:bCs/>
              </w:rPr>
              <w:t>B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ezp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ost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edne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pred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hád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ajú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</w:tr>
      <w:tr>
        <w:trPr>
          <w:trHeight w:val="256" w:hRule="exact"/>
        </w:trPr>
        <w:tc>
          <w:tcPr>
            <w:tcW w:w="1643" w:type="dxa"/>
            <w:tcBorders>
              <w:top w:val="single" w:sz="4.64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8" w:lineRule="exact"/>
              <w:ind w:left="726" w:right="708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</w:t>
            </w:r>
          </w:p>
        </w:tc>
        <w:tc>
          <w:tcPr>
            <w:tcW w:w="967" w:type="dxa"/>
            <w:tcBorders>
              <w:top w:val="single" w:sz="4.64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8" w:lineRule="exact"/>
              <w:ind w:left="388" w:right="371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b</w:t>
            </w:r>
          </w:p>
        </w:tc>
        <w:tc>
          <w:tcPr>
            <w:tcW w:w="1559" w:type="dxa"/>
            <w:tcBorders>
              <w:top w:val="single" w:sz="4.64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8" w:lineRule="exact"/>
              <w:ind w:left="689" w:right="671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c</w:t>
            </w:r>
          </w:p>
        </w:tc>
        <w:tc>
          <w:tcPr>
            <w:tcW w:w="1134" w:type="dxa"/>
            <w:tcBorders>
              <w:top w:val="single" w:sz="4.64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8" w:lineRule="exact"/>
              <w:ind w:left="472" w:right="454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</w:t>
            </w:r>
          </w:p>
        </w:tc>
        <w:tc>
          <w:tcPr>
            <w:tcW w:w="1482" w:type="dxa"/>
            <w:tcBorders>
              <w:top w:val="single" w:sz="4.64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8" w:lineRule="exact"/>
              <w:ind w:left="645" w:right="628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e</w:t>
            </w:r>
          </w:p>
        </w:tc>
        <w:tc>
          <w:tcPr>
            <w:tcW w:w="1070" w:type="dxa"/>
            <w:tcBorders>
              <w:top w:val="single" w:sz="4.64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8" w:lineRule="exact"/>
              <w:ind w:left="463" w:right="447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f</w:t>
            </w:r>
          </w:p>
        </w:tc>
        <w:tc>
          <w:tcPr>
            <w:tcW w:w="1445" w:type="dxa"/>
            <w:tcBorders>
              <w:top w:val="single" w:sz="4.64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8" w:lineRule="exact"/>
              <w:ind w:left="626" w:right="610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g</w:t>
            </w:r>
          </w:p>
        </w:tc>
      </w:tr>
      <w:tr>
        <w:trPr>
          <w:trHeight w:val="345" w:hRule="exact"/>
        </w:trPr>
        <w:tc>
          <w:tcPr>
            <w:tcW w:w="1643" w:type="dxa"/>
            <w:tcBorders>
              <w:top w:val="single" w:sz="8.96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967" w:type="dxa"/>
            <w:tcBorders>
              <w:top w:val="single" w:sz="8.96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559" w:type="dxa"/>
            <w:tcBorders>
              <w:top w:val="single" w:sz="8.96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134" w:type="dxa"/>
            <w:tcBorders>
              <w:top w:val="single" w:sz="8.96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482" w:type="dxa"/>
            <w:tcBorders>
              <w:top w:val="single" w:sz="8.96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070" w:type="dxa"/>
            <w:tcBorders>
              <w:top w:val="single" w:sz="8.96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445" w:type="dxa"/>
            <w:tcBorders>
              <w:top w:val="single" w:sz="8.96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40" w:hRule="exact"/>
        </w:trPr>
        <w:tc>
          <w:tcPr>
            <w:tcW w:w="1643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967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559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134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482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070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445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40" w:hRule="exact"/>
        </w:trPr>
        <w:tc>
          <w:tcPr>
            <w:tcW w:w="1643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967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559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134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482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070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445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41" w:hRule="exact"/>
        </w:trPr>
        <w:tc>
          <w:tcPr>
            <w:tcW w:w="1643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967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559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134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482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070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445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59" w:hRule="exact"/>
        </w:trPr>
        <w:tc>
          <w:tcPr>
            <w:tcW w:w="1643" w:type="dxa"/>
            <w:tcBorders>
              <w:top w:val="single" w:sz="4.640" w:space="0" w:color="000000"/>
              <w:bottom w:val="single" w:sz="8.48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8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Spolu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967" w:type="dxa"/>
            <w:tcBorders>
              <w:top w:val="single" w:sz="4.640" w:space="0" w:color="000000"/>
              <w:bottom w:val="single" w:sz="8.48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559" w:type="dxa"/>
            <w:tcBorders>
              <w:top w:val="single" w:sz="4.640" w:space="0" w:color="000000"/>
              <w:bottom w:val="single" w:sz="8.48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134" w:type="dxa"/>
            <w:tcBorders>
              <w:top w:val="single" w:sz="4.640" w:space="0" w:color="000000"/>
              <w:bottom w:val="single" w:sz="8.48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482" w:type="dxa"/>
            <w:tcBorders>
              <w:top w:val="single" w:sz="4.640" w:space="0" w:color="000000"/>
              <w:bottom w:val="single" w:sz="8.48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070" w:type="dxa"/>
            <w:tcBorders>
              <w:top w:val="single" w:sz="4.640" w:space="0" w:color="000000"/>
              <w:bottom w:val="single" w:sz="8.48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445" w:type="dxa"/>
            <w:tcBorders>
              <w:top w:val="single" w:sz="4.640" w:space="0" w:color="000000"/>
              <w:bottom w:val="single" w:sz="8.48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</w:tbl>
    <w:p>
      <w:pPr>
        <w:spacing w:before="4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4" w:after="0" w:line="251" w:lineRule="auto"/>
        <w:ind w:left="150" w:right="140"/>
        <w:jc w:val="left"/>
        <w:rPr>
          <w:rFonts w:ascii="Arial Narrow" w:hAnsi="Arial Narrow" w:cs="Arial Narrow" w:eastAsia="Arial Narrow"/>
          <w:sz w:val="21"/>
          <w:szCs w:val="21"/>
        </w:rPr>
      </w:pPr>
      <w:rPr/>
      <w:r>
        <w:rPr/>
        <w:pict>
          <v:group style="position:absolute;margin-left:64.029999pt;margin-top:-94.200089pt;width:467.32pt;height:91.42pt;mso-position-horizontal-relative:page;mso-position-vertical-relative:paragraph;z-index:-13204" coordorigin="1281,-1884" coordsize="9346,1828">
            <v:group style="position:absolute;left:1286;top:-1878;width:9335;height:2" coordorigin="1286,-1878" coordsize="9335,2">
              <v:shape style="position:absolute;left:1286;top:-1878;width:9335;height:2" coordorigin="1286,-1878" coordsize="9335,0" path="m1286,-1878l10621,-1878e" filled="f" stroked="t" strokeweight=".580pt" strokecolor="#000000">
                <v:path arrowok="t"/>
              </v:shape>
            </v:group>
            <v:group style="position:absolute;left:1291;top:-1876;width:2;height:1811" coordorigin="1291,-1876" coordsize="2,1811">
              <v:shape style="position:absolute;left:1291;top:-1876;width:2;height:1811" coordorigin="1291,-1876" coordsize="0,1811" path="m1291,-1876l1291,-65e" filled="f" stroked="t" strokeweight=".580pt" strokecolor="#000000">
                <v:path arrowok="t"/>
              </v:shape>
            </v:group>
            <v:group style="position:absolute;left:1286;top:-61;width:9325;height:2" coordorigin="1286,-61" coordsize="9325,2">
              <v:shape style="position:absolute;left:1286;top:-61;width:9325;height:2" coordorigin="1286,-61" coordsize="9325,0" path="m1286,-61l10612,-61e" filled="f" stroked="t" strokeweight=".580pt" strokecolor="#000000">
                <v:path arrowok="t"/>
              </v:shape>
            </v:group>
            <v:group style="position:absolute;left:10616;top:-1876;width:2;height:1811" coordorigin="10616,-1876" coordsize="2,1811">
              <v:shape style="position:absolute;left:10616;top:-1876;width:2;height:1811" coordorigin="10616,-1876" coordsize="0,1811" path="m10616,-1876l10616,-65e" filled="f" stroked="t" strokeweight=".580pt" strokecolor="#000000">
                <v:path arrowok="t"/>
              </v:shape>
            </v:group>
            <w10:wrap type="none"/>
          </v:group>
        </w:pic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b)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Zmeny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stavu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vnútroorganizačných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zásob;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v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prípade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vzniku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rozdielu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medzi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stavom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netto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na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konci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predch.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úč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t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.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obdobia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stavom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netto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na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konci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bežného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účt.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obdobia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sa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uvádzajú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dôvo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d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y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vzniku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rozdielu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podľa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jedn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tlivých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položiek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zásob</w:t>
      </w:r>
    </w:p>
    <w:p>
      <w:pPr>
        <w:spacing w:before="7" w:after="0" w:line="40" w:lineRule="exact"/>
        <w:jc w:val="left"/>
        <w:rPr>
          <w:sz w:val="4"/>
          <w:szCs w:val="4"/>
        </w:rPr>
      </w:pPr>
      <w:rPr/>
      <w:r>
        <w:rPr>
          <w:sz w:val="4"/>
          <w:szCs w:val="4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95" w:type="dxa"/>
      </w:tblPr>
      <w:tblGrid/>
      <w:tr>
        <w:trPr>
          <w:trHeight w:val="824" w:hRule="exact"/>
        </w:trPr>
        <w:tc>
          <w:tcPr>
            <w:tcW w:w="2629" w:type="dxa"/>
            <w:vMerge w:val="restart"/>
            <w:tcBorders>
              <w:top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7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706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Názov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ožky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134" w:type="dxa"/>
            <w:tcBorders>
              <w:top w:val="single" w:sz="8.960" w:space="0" w:color="000000"/>
              <w:bottom w:val="single" w:sz="8.48003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37" w:after="0" w:line="239" w:lineRule="auto"/>
              <w:ind w:left="222" w:right="164" w:firstLine="8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Bežné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obd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2411" w:type="dxa"/>
            <w:gridSpan w:val="2"/>
            <w:tcBorders>
              <w:top w:val="single" w:sz="8.960" w:space="0" w:color="000000"/>
              <w:bottom w:val="single" w:sz="8.48003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37" w:after="0" w:line="239" w:lineRule="auto"/>
              <w:ind w:left="172" w:right="151" w:firstLine="-1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b/>
                <w:bCs/>
              </w:rPr>
              <w:t>B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ezp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ost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edne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pred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hád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ajú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tovné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obd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3125" w:type="dxa"/>
            <w:gridSpan w:val="2"/>
            <w:tcBorders>
              <w:top w:val="single" w:sz="8.960" w:space="0" w:color="000000"/>
              <w:bottom w:val="single" w:sz="8.48003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8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40" w:lineRule="auto"/>
              <w:ind w:left="1306" w:right="62" w:firstLine="-1177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Zmena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sta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nútr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org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niz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ných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zásob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</w:tr>
      <w:tr>
        <w:trPr>
          <w:trHeight w:val="955" w:hRule="exact"/>
        </w:trPr>
        <w:tc>
          <w:tcPr>
            <w:tcW w:w="2629" w:type="dxa"/>
            <w:vMerge/>
            <w:tcBorders>
              <w:bottom w:val="single" w:sz="4.64003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134" w:type="dxa"/>
            <w:tcBorders>
              <w:top w:val="single" w:sz="8.480030" w:space="0" w:color="000000"/>
              <w:bottom w:val="single" w:sz="4.64003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12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208" w:right="136" w:firstLine="-16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Kone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zosta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104" w:type="dxa"/>
            <w:tcBorders>
              <w:top w:val="single" w:sz="8.480030" w:space="0" w:color="000000"/>
              <w:bottom w:val="single" w:sz="4.64003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12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192" w:right="121" w:firstLine="-14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Kone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zosta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307" w:type="dxa"/>
            <w:tcBorders>
              <w:top w:val="single" w:sz="8.480030" w:space="0" w:color="000000"/>
              <w:bottom w:val="single" w:sz="4.64003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12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470" w:right="136" w:firstLine="-278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Za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iat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stav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436" w:type="dxa"/>
            <w:tcBorders>
              <w:top w:val="single" w:sz="8.480030" w:space="0" w:color="000000"/>
              <w:bottom w:val="single" w:sz="4.64003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12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372" w:right="43" w:firstLine="-272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Bežné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ovné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obd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688" w:type="dxa"/>
            <w:tcBorders>
              <w:top w:val="single" w:sz="8.480030" w:space="0" w:color="000000"/>
              <w:bottom w:val="single" w:sz="4.64003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2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39" w:lineRule="auto"/>
              <w:ind w:left="120" w:right="99" w:firstLine="-2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b/>
                <w:bCs/>
              </w:rPr>
              <w:t>B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ezp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ost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edne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pred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hád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ajú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</w:tr>
      <w:tr>
        <w:trPr>
          <w:trHeight w:val="256" w:hRule="exact"/>
        </w:trPr>
        <w:tc>
          <w:tcPr>
            <w:tcW w:w="2629" w:type="dxa"/>
            <w:tcBorders>
              <w:top w:val="single" w:sz="4.64003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9" w:lineRule="exact"/>
              <w:ind w:left="1220" w:right="1201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</w:t>
            </w:r>
          </w:p>
        </w:tc>
        <w:tc>
          <w:tcPr>
            <w:tcW w:w="1134" w:type="dxa"/>
            <w:tcBorders>
              <w:top w:val="single" w:sz="4.64003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9" w:lineRule="exact"/>
              <w:ind w:left="473" w:right="452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b</w:t>
            </w:r>
          </w:p>
        </w:tc>
        <w:tc>
          <w:tcPr>
            <w:tcW w:w="1104" w:type="dxa"/>
            <w:tcBorders>
              <w:top w:val="single" w:sz="4.64003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9" w:lineRule="exact"/>
              <w:ind w:left="463" w:right="443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c</w:t>
            </w:r>
          </w:p>
        </w:tc>
        <w:tc>
          <w:tcPr>
            <w:tcW w:w="1307" w:type="dxa"/>
            <w:tcBorders>
              <w:top w:val="single" w:sz="4.64003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9" w:lineRule="exact"/>
              <w:ind w:left="560" w:right="539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</w:t>
            </w:r>
          </w:p>
        </w:tc>
        <w:tc>
          <w:tcPr>
            <w:tcW w:w="1436" w:type="dxa"/>
            <w:tcBorders>
              <w:top w:val="single" w:sz="4.64003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9" w:lineRule="exact"/>
              <w:ind w:left="623" w:right="605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e</w:t>
            </w:r>
          </w:p>
        </w:tc>
        <w:tc>
          <w:tcPr>
            <w:tcW w:w="1688" w:type="dxa"/>
            <w:tcBorders>
              <w:top w:val="single" w:sz="4.64003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9" w:lineRule="exact"/>
              <w:ind w:left="774" w:right="754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f</w:t>
            </w:r>
          </w:p>
        </w:tc>
      </w:tr>
      <w:tr>
        <w:trPr>
          <w:trHeight w:val="649" w:hRule="exact"/>
        </w:trPr>
        <w:tc>
          <w:tcPr>
            <w:tcW w:w="2629" w:type="dxa"/>
            <w:tcBorders>
              <w:top w:val="single" w:sz="8.960" w:space="0" w:color="000000"/>
              <w:bottom w:val="single" w:sz="4.64001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72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Nedok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nčená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ýroba</w:t>
            </w:r>
          </w:p>
          <w:p>
            <w:pPr>
              <w:spacing w:before="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polot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vary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stnej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roby</w:t>
            </w:r>
          </w:p>
        </w:tc>
        <w:tc>
          <w:tcPr>
            <w:tcW w:w="1134" w:type="dxa"/>
            <w:tcBorders>
              <w:top w:val="single" w:sz="8.960" w:space="0" w:color="000000"/>
              <w:bottom w:val="single" w:sz="4.64001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104" w:type="dxa"/>
            <w:tcBorders>
              <w:top w:val="single" w:sz="8.960" w:space="0" w:color="000000"/>
              <w:bottom w:val="single" w:sz="4.64001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307" w:type="dxa"/>
            <w:tcBorders>
              <w:top w:val="single" w:sz="8.960" w:space="0" w:color="000000"/>
              <w:bottom w:val="single" w:sz="4.64001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436" w:type="dxa"/>
            <w:tcBorders>
              <w:top w:val="single" w:sz="8.960" w:space="0" w:color="000000"/>
              <w:bottom w:val="single" w:sz="4.64001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688" w:type="dxa"/>
            <w:tcBorders>
              <w:top w:val="single" w:sz="8.960" w:space="0" w:color="000000"/>
              <w:bottom w:val="single" w:sz="4.64001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43" w:hRule="exact"/>
        </w:trPr>
        <w:tc>
          <w:tcPr>
            <w:tcW w:w="2629" w:type="dxa"/>
            <w:tcBorders>
              <w:top w:val="single" w:sz="4.640014" w:space="0" w:color="000000"/>
              <w:bottom w:val="single" w:sz="7.040019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1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Výrob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ky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134" w:type="dxa"/>
            <w:tcBorders>
              <w:top w:val="single" w:sz="4.640014" w:space="0" w:color="000000"/>
              <w:bottom w:val="single" w:sz="7.040019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104" w:type="dxa"/>
            <w:tcBorders>
              <w:top w:val="single" w:sz="4.640014" w:space="0" w:color="000000"/>
              <w:bottom w:val="single" w:sz="7.040019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307" w:type="dxa"/>
            <w:tcBorders>
              <w:top w:val="single" w:sz="4.640014" w:space="0" w:color="000000"/>
              <w:bottom w:val="single" w:sz="7.040019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436" w:type="dxa"/>
            <w:tcBorders>
              <w:top w:val="single" w:sz="4.640014" w:space="0" w:color="000000"/>
              <w:bottom w:val="single" w:sz="7.040019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688" w:type="dxa"/>
            <w:tcBorders>
              <w:top w:val="single" w:sz="4.640014" w:space="0" w:color="000000"/>
              <w:bottom w:val="single" w:sz="7.040019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41" w:hRule="exact"/>
        </w:trPr>
        <w:tc>
          <w:tcPr>
            <w:tcW w:w="2629" w:type="dxa"/>
            <w:tcBorders>
              <w:top w:val="single" w:sz="7.040019" w:space="0" w:color="000000"/>
              <w:bottom w:val="single" w:sz="4.64001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1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Zviera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á</w:t>
            </w:r>
          </w:p>
        </w:tc>
        <w:tc>
          <w:tcPr>
            <w:tcW w:w="1134" w:type="dxa"/>
            <w:tcBorders>
              <w:top w:val="single" w:sz="7.040019" w:space="0" w:color="000000"/>
              <w:bottom w:val="single" w:sz="4.64001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104" w:type="dxa"/>
            <w:tcBorders>
              <w:top w:val="single" w:sz="7.040019" w:space="0" w:color="000000"/>
              <w:bottom w:val="single" w:sz="4.64001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307" w:type="dxa"/>
            <w:tcBorders>
              <w:top w:val="single" w:sz="7.040019" w:space="0" w:color="000000"/>
              <w:bottom w:val="single" w:sz="4.64001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436" w:type="dxa"/>
            <w:tcBorders>
              <w:top w:val="single" w:sz="7.040019" w:space="0" w:color="000000"/>
              <w:bottom w:val="single" w:sz="4.64001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688" w:type="dxa"/>
            <w:tcBorders>
              <w:top w:val="single" w:sz="7.040019" w:space="0" w:color="000000"/>
              <w:bottom w:val="single" w:sz="4.64001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58" w:hRule="exact"/>
        </w:trPr>
        <w:tc>
          <w:tcPr>
            <w:tcW w:w="2629" w:type="dxa"/>
            <w:tcBorders>
              <w:top w:val="single" w:sz="4.64001" w:space="0" w:color="000000"/>
              <w:bottom w:val="single" w:sz="7.04005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9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Spolu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134" w:type="dxa"/>
            <w:tcBorders>
              <w:top w:val="single" w:sz="4.64001" w:space="0" w:color="000000"/>
              <w:bottom w:val="single" w:sz="7.04005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104" w:type="dxa"/>
            <w:tcBorders>
              <w:top w:val="single" w:sz="4.64001" w:space="0" w:color="000000"/>
              <w:bottom w:val="single" w:sz="7.04005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307" w:type="dxa"/>
            <w:tcBorders>
              <w:top w:val="single" w:sz="4.64001" w:space="0" w:color="000000"/>
              <w:bottom w:val="single" w:sz="7.04005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436" w:type="dxa"/>
            <w:tcBorders>
              <w:top w:val="single" w:sz="4.64001" w:space="0" w:color="000000"/>
              <w:bottom w:val="single" w:sz="7.04005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688" w:type="dxa"/>
            <w:tcBorders>
              <w:top w:val="single" w:sz="4.64001" w:space="0" w:color="000000"/>
              <w:bottom w:val="single" w:sz="7.04005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46" w:hRule="exact"/>
        </w:trPr>
        <w:tc>
          <w:tcPr>
            <w:tcW w:w="2629" w:type="dxa"/>
            <w:tcBorders>
              <w:top w:val="single" w:sz="7.04005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1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Manká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ško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y</w:t>
            </w:r>
          </w:p>
        </w:tc>
        <w:tc>
          <w:tcPr>
            <w:tcW w:w="1134" w:type="dxa"/>
            <w:tcBorders>
              <w:top w:val="single" w:sz="7.04005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1" w:after="0" w:line="240" w:lineRule="auto"/>
              <w:ind w:left="478" w:right="457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x</w:t>
            </w:r>
          </w:p>
        </w:tc>
        <w:tc>
          <w:tcPr>
            <w:tcW w:w="1104" w:type="dxa"/>
            <w:tcBorders>
              <w:top w:val="single" w:sz="7.04005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1" w:after="0" w:line="240" w:lineRule="auto"/>
              <w:ind w:left="462" w:right="443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x</w:t>
            </w:r>
          </w:p>
        </w:tc>
        <w:tc>
          <w:tcPr>
            <w:tcW w:w="1307" w:type="dxa"/>
            <w:tcBorders>
              <w:top w:val="single" w:sz="7.04005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1" w:after="0" w:line="240" w:lineRule="auto"/>
              <w:ind w:left="564" w:right="544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x</w:t>
            </w:r>
          </w:p>
        </w:tc>
        <w:tc>
          <w:tcPr>
            <w:tcW w:w="1436" w:type="dxa"/>
            <w:tcBorders>
              <w:top w:val="single" w:sz="7.04005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688" w:type="dxa"/>
            <w:tcBorders>
              <w:top w:val="single" w:sz="7.04005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44" w:hRule="exact"/>
        </w:trPr>
        <w:tc>
          <w:tcPr>
            <w:tcW w:w="2629" w:type="dxa"/>
            <w:tcBorders>
              <w:top w:val="single" w:sz="7.04" w:space="0" w:color="000000"/>
              <w:bottom w:val="single" w:sz="7.04005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39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Repre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enta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né</w:t>
            </w:r>
          </w:p>
        </w:tc>
        <w:tc>
          <w:tcPr>
            <w:tcW w:w="1134" w:type="dxa"/>
            <w:tcBorders>
              <w:top w:val="single" w:sz="7.04" w:space="0" w:color="000000"/>
              <w:bottom w:val="single" w:sz="7.04005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39" w:after="0" w:line="240" w:lineRule="auto"/>
              <w:ind w:left="478" w:right="457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x</w:t>
            </w:r>
          </w:p>
        </w:tc>
        <w:tc>
          <w:tcPr>
            <w:tcW w:w="1104" w:type="dxa"/>
            <w:tcBorders>
              <w:top w:val="single" w:sz="7.04" w:space="0" w:color="000000"/>
              <w:bottom w:val="single" w:sz="7.04005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39" w:after="0" w:line="240" w:lineRule="auto"/>
              <w:ind w:left="463" w:right="443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x</w:t>
            </w:r>
          </w:p>
        </w:tc>
        <w:tc>
          <w:tcPr>
            <w:tcW w:w="1307" w:type="dxa"/>
            <w:tcBorders>
              <w:top w:val="single" w:sz="7.04" w:space="0" w:color="000000"/>
              <w:bottom w:val="single" w:sz="7.04005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39" w:after="0" w:line="240" w:lineRule="auto"/>
              <w:ind w:left="565" w:right="543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x</w:t>
            </w:r>
          </w:p>
        </w:tc>
        <w:tc>
          <w:tcPr>
            <w:tcW w:w="1436" w:type="dxa"/>
            <w:tcBorders>
              <w:top w:val="single" w:sz="7.04" w:space="0" w:color="000000"/>
              <w:bottom w:val="single" w:sz="7.04005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688" w:type="dxa"/>
            <w:tcBorders>
              <w:top w:val="single" w:sz="7.04" w:space="0" w:color="000000"/>
              <w:bottom w:val="single" w:sz="7.04005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46" w:hRule="exact"/>
        </w:trPr>
        <w:tc>
          <w:tcPr>
            <w:tcW w:w="2629" w:type="dxa"/>
            <w:tcBorders>
              <w:top w:val="single" w:sz="7.04005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1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Dary</w:t>
            </w:r>
          </w:p>
        </w:tc>
        <w:tc>
          <w:tcPr>
            <w:tcW w:w="1134" w:type="dxa"/>
            <w:tcBorders>
              <w:top w:val="single" w:sz="7.04005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1" w:after="0" w:line="240" w:lineRule="auto"/>
              <w:ind w:left="478" w:right="457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x</w:t>
            </w:r>
          </w:p>
        </w:tc>
        <w:tc>
          <w:tcPr>
            <w:tcW w:w="1104" w:type="dxa"/>
            <w:tcBorders>
              <w:top w:val="single" w:sz="7.04005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1" w:after="0" w:line="240" w:lineRule="auto"/>
              <w:ind w:left="462" w:right="443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x</w:t>
            </w:r>
          </w:p>
        </w:tc>
        <w:tc>
          <w:tcPr>
            <w:tcW w:w="1307" w:type="dxa"/>
            <w:tcBorders>
              <w:top w:val="single" w:sz="7.04005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1" w:after="0" w:line="240" w:lineRule="auto"/>
              <w:ind w:left="564" w:right="544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x</w:t>
            </w:r>
          </w:p>
        </w:tc>
        <w:tc>
          <w:tcPr>
            <w:tcW w:w="1436" w:type="dxa"/>
            <w:tcBorders>
              <w:top w:val="single" w:sz="7.04005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688" w:type="dxa"/>
            <w:tcBorders>
              <w:top w:val="single" w:sz="7.04005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47" w:hRule="exact"/>
        </w:trPr>
        <w:tc>
          <w:tcPr>
            <w:tcW w:w="2629" w:type="dxa"/>
            <w:tcBorders>
              <w:top w:val="single" w:sz="7.04" w:space="0" w:color="000000"/>
              <w:bottom w:val="single" w:sz="8.96005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Iné</w:t>
            </w:r>
          </w:p>
        </w:tc>
        <w:tc>
          <w:tcPr>
            <w:tcW w:w="1134" w:type="dxa"/>
            <w:tcBorders>
              <w:top w:val="single" w:sz="7.04" w:space="0" w:color="000000"/>
              <w:bottom w:val="single" w:sz="8.96005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0" w:after="0" w:line="240" w:lineRule="auto"/>
              <w:ind w:left="478" w:right="457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x</w:t>
            </w:r>
          </w:p>
        </w:tc>
        <w:tc>
          <w:tcPr>
            <w:tcW w:w="1104" w:type="dxa"/>
            <w:tcBorders>
              <w:top w:val="single" w:sz="7.04" w:space="0" w:color="000000"/>
              <w:bottom w:val="single" w:sz="8.96005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0" w:after="0" w:line="240" w:lineRule="auto"/>
              <w:ind w:left="463" w:right="443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x</w:t>
            </w:r>
          </w:p>
        </w:tc>
        <w:tc>
          <w:tcPr>
            <w:tcW w:w="1307" w:type="dxa"/>
            <w:tcBorders>
              <w:top w:val="single" w:sz="7.04" w:space="0" w:color="000000"/>
              <w:bottom w:val="single" w:sz="8.96005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0" w:after="0" w:line="240" w:lineRule="auto"/>
              <w:ind w:left="565" w:right="543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x</w:t>
            </w:r>
          </w:p>
        </w:tc>
        <w:tc>
          <w:tcPr>
            <w:tcW w:w="1436" w:type="dxa"/>
            <w:tcBorders>
              <w:top w:val="single" w:sz="7.04" w:space="0" w:color="000000"/>
              <w:bottom w:val="single" w:sz="8.96005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688" w:type="dxa"/>
            <w:tcBorders>
              <w:top w:val="single" w:sz="7.04" w:space="0" w:color="000000"/>
              <w:bottom w:val="single" w:sz="8.96005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743" w:hRule="exact"/>
        </w:trPr>
        <w:tc>
          <w:tcPr>
            <w:tcW w:w="2629" w:type="dxa"/>
            <w:tcBorders>
              <w:top w:val="single" w:sz="8.960054" w:space="0" w:color="000000"/>
              <w:bottom w:val="single" w:sz="8.48004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42" w:lineRule="exact"/>
              <w:ind w:left="17" w:right="304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Zmena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sta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nútr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org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­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niza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ných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ob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vo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výka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ziskov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str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134" w:type="dxa"/>
            <w:tcBorders>
              <w:top w:val="single" w:sz="8.960054" w:space="0" w:color="000000"/>
              <w:bottom w:val="single" w:sz="8.48004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18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478" w:right="457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x</w:t>
            </w:r>
          </w:p>
        </w:tc>
        <w:tc>
          <w:tcPr>
            <w:tcW w:w="1104" w:type="dxa"/>
            <w:tcBorders>
              <w:top w:val="single" w:sz="8.960054" w:space="0" w:color="000000"/>
              <w:bottom w:val="single" w:sz="8.48004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18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462" w:right="443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x</w:t>
            </w:r>
          </w:p>
        </w:tc>
        <w:tc>
          <w:tcPr>
            <w:tcW w:w="1307" w:type="dxa"/>
            <w:tcBorders>
              <w:top w:val="single" w:sz="8.960054" w:space="0" w:color="000000"/>
              <w:bottom w:val="single" w:sz="8.48004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18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564" w:right="544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x</w:t>
            </w:r>
          </w:p>
        </w:tc>
        <w:tc>
          <w:tcPr>
            <w:tcW w:w="1436" w:type="dxa"/>
            <w:tcBorders>
              <w:top w:val="single" w:sz="8.960054" w:space="0" w:color="000000"/>
              <w:bottom w:val="single" w:sz="8.48004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688" w:type="dxa"/>
            <w:tcBorders>
              <w:top w:val="single" w:sz="8.960054" w:space="0" w:color="000000"/>
              <w:bottom w:val="single" w:sz="8.48004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</w:tbl>
    <w:p>
      <w:pPr>
        <w:spacing w:after="0"/>
        <w:sectPr>
          <w:pgNumType w:start="30"/>
          <w:pgMar w:footer="762" w:header="327" w:top="820" w:bottom="960" w:left="1180" w:right="1180"/>
          <w:footerReference w:type="even" r:id="rId37"/>
          <w:footerReference w:type="odd" r:id="rId38"/>
          <w:pgSz w:w="11920" w:h="16840"/>
        </w:sectPr>
      </w:pPr>
      <w:rPr/>
    </w:p>
    <w:p>
      <w:pPr>
        <w:spacing w:before="78" w:after="0" w:line="236" w:lineRule="exact"/>
        <w:ind w:left="165" w:right="-20"/>
        <w:jc w:val="left"/>
        <w:rPr>
          <w:rFonts w:ascii="Arial Narrow" w:hAnsi="Arial Narrow" w:cs="Arial Narrow" w:eastAsia="Arial Narrow"/>
          <w:sz w:val="21"/>
          <w:szCs w:val="21"/>
        </w:rPr>
      </w:pPr>
      <w:rPr/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c)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Opis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a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suma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významných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položiek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výnosov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pri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aktivácii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nákladov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0"/>
        </w:rPr>
      </w:r>
    </w:p>
    <w:p>
      <w:pPr>
        <w:spacing w:before="1" w:after="0" w:line="50" w:lineRule="exact"/>
        <w:jc w:val="left"/>
        <w:rPr>
          <w:sz w:val="5"/>
          <w:szCs w:val="5"/>
        </w:rPr>
      </w:pPr>
      <w:rPr/>
      <w:r>
        <w:rPr>
          <w:sz w:val="5"/>
          <w:szCs w:val="5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03.000002" w:type="dxa"/>
      </w:tblPr>
      <w:tblGrid/>
      <w:tr>
        <w:trPr>
          <w:trHeight w:val="904" w:hRule="exact"/>
        </w:trPr>
        <w:tc>
          <w:tcPr>
            <w:tcW w:w="5858" w:type="dxa"/>
            <w:tcBorders>
              <w:top w:val="single" w:sz="8.960" w:space="0" w:color="000000"/>
              <w:bottom w:val="single" w:sz="8.96003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8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2284" w:right="2264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Názov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ožky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746" w:type="dxa"/>
            <w:tcBorders>
              <w:top w:val="single" w:sz="8.960" w:space="0" w:color="000000"/>
              <w:bottom w:val="single" w:sz="8.96003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7" w:after="0" w:line="190" w:lineRule="exact"/>
              <w:jc w:val="left"/>
              <w:rPr>
                <w:sz w:val="19"/>
                <w:szCs w:val="19"/>
              </w:rPr>
            </w:pPr>
            <w:rPr/>
            <w:r>
              <w:rPr>
                <w:sz w:val="19"/>
                <w:szCs w:val="19"/>
              </w:rPr>
            </w:r>
          </w:p>
          <w:p>
            <w:pPr>
              <w:spacing w:before="0" w:after="0" w:line="240" w:lineRule="auto"/>
              <w:ind w:left="528" w:right="198" w:firstLine="-274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Bežné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ovné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obd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696" w:type="dxa"/>
            <w:tcBorders>
              <w:top w:val="single" w:sz="8.960" w:space="0" w:color="000000"/>
              <w:bottom w:val="single" w:sz="8.96003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77" w:after="0" w:line="239" w:lineRule="auto"/>
              <w:ind w:left="131" w:right="109" w:firstLine="-2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b/>
                <w:bCs/>
              </w:rPr>
              <w:t>B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ezp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ost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edne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pred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hád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ajú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</w:tr>
      <w:tr>
        <w:trPr>
          <w:trHeight w:val="348" w:hRule="exact"/>
        </w:trPr>
        <w:tc>
          <w:tcPr>
            <w:tcW w:w="5858" w:type="dxa"/>
            <w:tcBorders>
              <w:top w:val="single" w:sz="8.96003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1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Význ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mné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ožky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ri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akt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cii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nákl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dov,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toho: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746" w:type="dxa"/>
            <w:tcBorders>
              <w:top w:val="single" w:sz="8.96003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696" w:type="dxa"/>
            <w:tcBorders>
              <w:top w:val="single" w:sz="8.96003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46" w:hRule="exact"/>
        </w:trPr>
        <w:tc>
          <w:tcPr>
            <w:tcW w:w="5858" w:type="dxa"/>
            <w:tcBorders>
              <w:top w:val="single" w:sz="7.04" w:space="0" w:color="000000"/>
              <w:bottom w:val="single" w:sz="7.04001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746" w:type="dxa"/>
            <w:tcBorders>
              <w:top w:val="single" w:sz="7.04" w:space="0" w:color="000000"/>
              <w:bottom w:val="single" w:sz="7.04001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696" w:type="dxa"/>
            <w:tcBorders>
              <w:top w:val="single" w:sz="7.04" w:space="0" w:color="000000"/>
              <w:bottom w:val="single" w:sz="7.04001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47" w:hRule="exact"/>
        </w:trPr>
        <w:tc>
          <w:tcPr>
            <w:tcW w:w="5858" w:type="dxa"/>
            <w:tcBorders>
              <w:top w:val="single" w:sz="7.04001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746" w:type="dxa"/>
            <w:tcBorders>
              <w:top w:val="single" w:sz="7.04001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696" w:type="dxa"/>
            <w:tcBorders>
              <w:top w:val="single" w:sz="7.04001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</w:tbl>
    <w:p>
      <w:pPr>
        <w:spacing w:before="11" w:after="0" w:line="236" w:lineRule="exact"/>
        <w:ind w:left="151" w:right="-20"/>
        <w:jc w:val="left"/>
        <w:rPr>
          <w:rFonts w:ascii="Arial Narrow" w:hAnsi="Arial Narrow" w:cs="Arial Narrow" w:eastAsia="Arial Narrow"/>
          <w:sz w:val="21"/>
          <w:szCs w:val="21"/>
        </w:rPr>
      </w:pPr>
      <w:rPr/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d)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Opis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a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suma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ostatných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významných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položiek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výnosov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z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hospodárskej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činnosti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0"/>
        </w:rPr>
      </w:r>
    </w:p>
    <w:p>
      <w:pPr>
        <w:spacing w:before="3" w:after="0" w:line="20" w:lineRule="exact"/>
        <w:jc w:val="left"/>
        <w:rPr>
          <w:sz w:val="2"/>
          <w:szCs w:val="2"/>
        </w:rPr>
      </w:pPr>
      <w:rPr/>
      <w:r>
        <w:rPr>
          <w:sz w:val="2"/>
          <w:szCs w:val="2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99.392519" w:type="dxa"/>
      </w:tblPr>
      <w:tblGrid/>
      <w:tr>
        <w:trPr>
          <w:trHeight w:val="904" w:hRule="exact"/>
        </w:trPr>
        <w:tc>
          <w:tcPr>
            <w:tcW w:w="5858" w:type="dxa"/>
            <w:tcBorders>
              <w:top w:val="single" w:sz="8.960" w:space="0" w:color="000000"/>
              <w:bottom w:val="single" w:sz="8.960034" w:space="0" w:color="000000"/>
              <w:left w:val="single" w:sz="11.365742" w:space="0" w:color="000000"/>
              <w:right w:val="single" w:sz="11.365742" w:space="0" w:color="000000"/>
            </w:tcBorders>
          </w:tcPr>
          <w:p>
            <w:pPr>
              <w:spacing w:before="8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2284" w:right="2257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Názov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ožky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746" w:type="dxa"/>
            <w:tcBorders>
              <w:top w:val="single" w:sz="8.960" w:space="0" w:color="000000"/>
              <w:bottom w:val="single" w:sz="8.960034" w:space="0" w:color="000000"/>
              <w:left w:val="single" w:sz="11.365742" w:space="0" w:color="000000"/>
              <w:right w:val="single" w:sz="11.365742" w:space="0" w:color="000000"/>
            </w:tcBorders>
          </w:tcPr>
          <w:p>
            <w:pPr>
              <w:spacing w:before="7" w:after="0" w:line="190" w:lineRule="exact"/>
              <w:jc w:val="left"/>
              <w:rPr>
                <w:sz w:val="19"/>
                <w:szCs w:val="19"/>
              </w:rPr>
            </w:pPr>
            <w:rPr/>
            <w:r>
              <w:rPr>
                <w:sz w:val="19"/>
                <w:szCs w:val="19"/>
              </w:rPr>
            </w:r>
          </w:p>
          <w:p>
            <w:pPr>
              <w:spacing w:before="0" w:after="0" w:line="240" w:lineRule="auto"/>
              <w:ind w:left="528" w:right="191" w:firstLine="-274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Bežné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ovné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obd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696" w:type="dxa"/>
            <w:tcBorders>
              <w:top w:val="single" w:sz="8.960" w:space="0" w:color="000000"/>
              <w:bottom w:val="single" w:sz="8.960034" w:space="0" w:color="000000"/>
              <w:left w:val="single" w:sz="11.365742" w:space="0" w:color="000000"/>
              <w:right w:val="single" w:sz="11.365742" w:space="0" w:color="000000"/>
            </w:tcBorders>
          </w:tcPr>
          <w:p>
            <w:pPr>
              <w:spacing w:before="77" w:after="0" w:line="239" w:lineRule="auto"/>
              <w:ind w:left="131" w:right="102" w:firstLine="-2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b/>
                <w:bCs/>
              </w:rPr>
              <w:t>B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ezp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ost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edne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pred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hád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ajú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</w:tr>
      <w:tr>
        <w:trPr>
          <w:trHeight w:val="332" w:hRule="exact"/>
        </w:trPr>
        <w:tc>
          <w:tcPr>
            <w:tcW w:w="5858" w:type="dxa"/>
            <w:tcBorders>
              <w:top w:val="single" w:sz="8.960034" w:space="0" w:color="000000"/>
              <w:bottom w:val="single" w:sz="7.04" w:space="0" w:color="000000"/>
              <w:left w:val="single" w:sz="11.365742" w:space="0" w:color="000000"/>
              <w:right w:val="single" w:sz="11.365742" w:space="0" w:color="000000"/>
            </w:tcBorders>
          </w:tcPr>
          <w:p>
            <w:pPr>
              <w:spacing w:before="25" w:after="0" w:line="240" w:lineRule="auto"/>
              <w:ind w:left="10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Osta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vý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mné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polo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ž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ky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ýnosov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hospodárs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ej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innosti,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toho: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746" w:type="dxa"/>
            <w:tcBorders>
              <w:top w:val="single" w:sz="8.960034" w:space="0" w:color="000000"/>
              <w:bottom w:val="single" w:sz="7.04" w:space="0" w:color="000000"/>
              <w:left w:val="single" w:sz="11.365742" w:space="0" w:color="000000"/>
              <w:right w:val="single" w:sz="11.365742" w:space="0" w:color="000000"/>
            </w:tcBorders>
          </w:tcPr>
          <w:p>
            <w:pPr/>
            <w:rPr/>
          </w:p>
        </w:tc>
        <w:tc>
          <w:tcPr>
            <w:tcW w:w="1696" w:type="dxa"/>
            <w:tcBorders>
              <w:top w:val="single" w:sz="8.960034" w:space="0" w:color="000000"/>
              <w:bottom w:val="single" w:sz="7.04" w:space="0" w:color="000000"/>
              <w:left w:val="single" w:sz="11.365742" w:space="0" w:color="000000"/>
              <w:right w:val="single" w:sz="11.365742" w:space="0" w:color="000000"/>
            </w:tcBorders>
          </w:tcPr>
          <w:p>
            <w:pPr/>
            <w:rPr/>
          </w:p>
        </w:tc>
      </w:tr>
      <w:tr>
        <w:trPr>
          <w:trHeight w:val="344" w:hRule="exact"/>
        </w:trPr>
        <w:tc>
          <w:tcPr>
            <w:tcW w:w="5858" w:type="dxa"/>
            <w:tcBorders>
              <w:top w:val="single" w:sz="7.04" w:space="0" w:color="000000"/>
              <w:bottom w:val="single" w:sz="7.04" w:space="0" w:color="000000"/>
              <w:left w:val="single" w:sz="11.365742" w:space="0" w:color="000000"/>
              <w:right w:val="single" w:sz="11.365742" w:space="0" w:color="000000"/>
            </w:tcBorders>
          </w:tcPr>
          <w:p>
            <w:pPr/>
            <w:rPr/>
          </w:p>
        </w:tc>
        <w:tc>
          <w:tcPr>
            <w:tcW w:w="1746" w:type="dxa"/>
            <w:tcBorders>
              <w:top w:val="single" w:sz="7.04" w:space="0" w:color="000000"/>
              <w:bottom w:val="single" w:sz="7.04" w:space="0" w:color="000000"/>
              <w:left w:val="single" w:sz="11.365742" w:space="0" w:color="000000"/>
              <w:right w:val="single" w:sz="11.365742" w:space="0" w:color="000000"/>
            </w:tcBorders>
          </w:tcPr>
          <w:p>
            <w:pPr/>
            <w:rPr/>
          </w:p>
        </w:tc>
        <w:tc>
          <w:tcPr>
            <w:tcW w:w="1696" w:type="dxa"/>
            <w:tcBorders>
              <w:top w:val="single" w:sz="7.04" w:space="0" w:color="000000"/>
              <w:bottom w:val="single" w:sz="7.04" w:space="0" w:color="000000"/>
              <w:left w:val="single" w:sz="11.365742" w:space="0" w:color="000000"/>
              <w:right w:val="single" w:sz="11.365742" w:space="0" w:color="000000"/>
            </w:tcBorders>
          </w:tcPr>
          <w:p>
            <w:pPr/>
            <w:rPr/>
          </w:p>
        </w:tc>
      </w:tr>
      <w:tr>
        <w:trPr>
          <w:trHeight w:val="346" w:hRule="exact"/>
        </w:trPr>
        <w:tc>
          <w:tcPr>
            <w:tcW w:w="5858" w:type="dxa"/>
            <w:tcBorders>
              <w:top w:val="single" w:sz="7.04" w:space="0" w:color="000000"/>
              <w:bottom w:val="single" w:sz="7.04" w:space="0" w:color="000000"/>
              <w:left w:val="single" w:sz="11.365742" w:space="0" w:color="000000"/>
              <w:right w:val="single" w:sz="11.365742" w:space="0" w:color="000000"/>
            </w:tcBorders>
          </w:tcPr>
          <w:p>
            <w:pPr/>
            <w:rPr/>
          </w:p>
        </w:tc>
        <w:tc>
          <w:tcPr>
            <w:tcW w:w="1746" w:type="dxa"/>
            <w:tcBorders>
              <w:top w:val="single" w:sz="7.04" w:space="0" w:color="000000"/>
              <w:bottom w:val="single" w:sz="7.04" w:space="0" w:color="000000"/>
              <w:left w:val="single" w:sz="11.365742" w:space="0" w:color="000000"/>
              <w:right w:val="single" w:sz="11.365742" w:space="0" w:color="000000"/>
            </w:tcBorders>
          </w:tcPr>
          <w:p>
            <w:pPr/>
            <w:rPr/>
          </w:p>
        </w:tc>
        <w:tc>
          <w:tcPr>
            <w:tcW w:w="1696" w:type="dxa"/>
            <w:tcBorders>
              <w:top w:val="single" w:sz="7.04" w:space="0" w:color="000000"/>
              <w:bottom w:val="single" w:sz="7.04" w:space="0" w:color="000000"/>
              <w:left w:val="single" w:sz="11.365742" w:space="0" w:color="000000"/>
              <w:right w:val="single" w:sz="11.365742" w:space="0" w:color="000000"/>
            </w:tcBorders>
          </w:tcPr>
          <w:p>
            <w:pPr/>
            <w:rPr/>
          </w:p>
        </w:tc>
      </w:tr>
      <w:tr>
        <w:trPr>
          <w:trHeight w:val="344" w:hRule="exact"/>
        </w:trPr>
        <w:tc>
          <w:tcPr>
            <w:tcW w:w="5858" w:type="dxa"/>
            <w:tcBorders>
              <w:top w:val="single" w:sz="7.04" w:space="0" w:color="000000"/>
              <w:bottom w:val="single" w:sz="7.04" w:space="0" w:color="000000"/>
              <w:left w:val="single" w:sz="11.365742" w:space="0" w:color="000000"/>
              <w:right w:val="single" w:sz="11.365742" w:space="0" w:color="000000"/>
            </w:tcBorders>
          </w:tcPr>
          <w:p>
            <w:pPr/>
            <w:rPr/>
          </w:p>
        </w:tc>
        <w:tc>
          <w:tcPr>
            <w:tcW w:w="1746" w:type="dxa"/>
            <w:tcBorders>
              <w:top w:val="single" w:sz="7.04" w:space="0" w:color="000000"/>
              <w:bottom w:val="single" w:sz="7.04" w:space="0" w:color="000000"/>
              <w:left w:val="single" w:sz="11.365742" w:space="0" w:color="000000"/>
              <w:right w:val="single" w:sz="11.365742" w:space="0" w:color="000000"/>
            </w:tcBorders>
          </w:tcPr>
          <w:p>
            <w:pPr/>
            <w:rPr/>
          </w:p>
        </w:tc>
        <w:tc>
          <w:tcPr>
            <w:tcW w:w="1696" w:type="dxa"/>
            <w:tcBorders>
              <w:top w:val="single" w:sz="7.04" w:space="0" w:color="000000"/>
              <w:bottom w:val="single" w:sz="7.04" w:space="0" w:color="000000"/>
              <w:left w:val="single" w:sz="11.365742" w:space="0" w:color="000000"/>
              <w:right w:val="single" w:sz="11.365742" w:space="0" w:color="000000"/>
            </w:tcBorders>
          </w:tcPr>
          <w:p>
            <w:pPr/>
            <w:rPr/>
          </w:p>
        </w:tc>
      </w:tr>
      <w:tr>
        <w:trPr>
          <w:trHeight w:val="343" w:hRule="exact"/>
        </w:trPr>
        <w:tc>
          <w:tcPr>
            <w:tcW w:w="5858" w:type="dxa"/>
            <w:tcBorders>
              <w:top w:val="single" w:sz="7.04" w:space="0" w:color="000000"/>
              <w:bottom w:val="single" w:sz="4.640034" w:space="0" w:color="000000"/>
              <w:left w:val="single" w:sz="11.365742" w:space="0" w:color="000000"/>
              <w:right w:val="single" w:sz="11.365742" w:space="0" w:color="000000"/>
            </w:tcBorders>
          </w:tcPr>
          <w:p>
            <w:pPr/>
            <w:rPr/>
          </w:p>
        </w:tc>
        <w:tc>
          <w:tcPr>
            <w:tcW w:w="1746" w:type="dxa"/>
            <w:tcBorders>
              <w:top w:val="single" w:sz="7.04" w:space="0" w:color="000000"/>
              <w:bottom w:val="single" w:sz="4.640034" w:space="0" w:color="000000"/>
              <w:left w:val="single" w:sz="11.365742" w:space="0" w:color="000000"/>
              <w:right w:val="single" w:sz="11.365742" w:space="0" w:color="000000"/>
            </w:tcBorders>
          </w:tcPr>
          <w:p>
            <w:pPr/>
            <w:rPr/>
          </w:p>
        </w:tc>
        <w:tc>
          <w:tcPr>
            <w:tcW w:w="1696" w:type="dxa"/>
            <w:tcBorders>
              <w:top w:val="single" w:sz="7.04" w:space="0" w:color="000000"/>
              <w:bottom w:val="single" w:sz="4.640034" w:space="0" w:color="000000"/>
              <w:left w:val="single" w:sz="11.365742" w:space="0" w:color="000000"/>
              <w:right w:val="single" w:sz="11.365742" w:space="0" w:color="000000"/>
            </w:tcBorders>
          </w:tcPr>
          <w:p>
            <w:pPr/>
            <w:rPr/>
          </w:p>
        </w:tc>
      </w:tr>
      <w:tr>
        <w:trPr>
          <w:trHeight w:val="337" w:hRule="exact"/>
        </w:trPr>
        <w:tc>
          <w:tcPr>
            <w:tcW w:w="5858" w:type="dxa"/>
            <w:tcBorders>
              <w:top w:val="single" w:sz="4.640034" w:space="0" w:color="000000"/>
              <w:bottom w:val="single" w:sz="7.04" w:space="0" w:color="000000"/>
              <w:left w:val="single" w:sz="11.365742" w:space="0" w:color="000000"/>
              <w:right w:val="single" w:sz="11.365742" w:space="0" w:color="000000"/>
            </w:tcBorders>
          </w:tcPr>
          <w:p>
            <w:pPr/>
            <w:rPr/>
          </w:p>
        </w:tc>
        <w:tc>
          <w:tcPr>
            <w:tcW w:w="1746" w:type="dxa"/>
            <w:tcBorders>
              <w:top w:val="single" w:sz="4.640034" w:space="0" w:color="000000"/>
              <w:bottom w:val="single" w:sz="7.04" w:space="0" w:color="000000"/>
              <w:left w:val="single" w:sz="11.365742" w:space="0" w:color="000000"/>
              <w:right w:val="single" w:sz="11.365742" w:space="0" w:color="000000"/>
            </w:tcBorders>
          </w:tcPr>
          <w:p>
            <w:pPr/>
            <w:rPr/>
          </w:p>
        </w:tc>
        <w:tc>
          <w:tcPr>
            <w:tcW w:w="1696" w:type="dxa"/>
            <w:tcBorders>
              <w:top w:val="single" w:sz="4.640034" w:space="0" w:color="000000"/>
              <w:bottom w:val="single" w:sz="7.04" w:space="0" w:color="000000"/>
              <w:left w:val="single" w:sz="11.365742" w:space="0" w:color="000000"/>
              <w:right w:val="single" w:sz="11.365742" w:space="0" w:color="000000"/>
            </w:tcBorders>
          </w:tcPr>
          <w:p>
            <w:pPr/>
            <w:rPr/>
          </w:p>
        </w:tc>
      </w:tr>
    </w:tbl>
    <w:p>
      <w:pPr>
        <w:spacing w:before="2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34" w:after="0" w:line="251" w:lineRule="auto"/>
        <w:ind w:left="194" w:right="314"/>
        <w:jc w:val="left"/>
        <w:rPr>
          <w:rFonts w:ascii="Arial Narrow" w:hAnsi="Arial Narrow" w:cs="Arial Narrow" w:eastAsia="Arial Narrow"/>
          <w:sz w:val="21"/>
          <w:szCs w:val="21"/>
        </w:rPr>
      </w:pPr>
      <w:rPr/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e)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Celková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suma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osobných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nákladov,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to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v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členení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na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mzdy,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ostatné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náklady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na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závislú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činnost,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sociálne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zdravo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t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né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poistenie,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sociálne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zabezpečenie</w:t>
      </w:r>
    </w:p>
    <w:p>
      <w:pPr>
        <w:spacing w:before="8" w:after="0" w:line="10" w:lineRule="exact"/>
        <w:jc w:val="left"/>
        <w:rPr>
          <w:sz w:val="1"/>
          <w:szCs w:val="1"/>
        </w:rPr>
      </w:pPr>
      <w:rPr/>
      <w:r>
        <w:rPr>
          <w:sz w:val="1"/>
          <w:szCs w:val="1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36.05298" w:type="dxa"/>
      </w:tblPr>
      <w:tblGrid/>
      <w:tr>
        <w:trPr>
          <w:trHeight w:val="304" w:hRule="exact"/>
        </w:trPr>
        <w:tc>
          <w:tcPr>
            <w:tcW w:w="5858" w:type="dxa"/>
            <w:vMerge w:val="restart"/>
            <w:tcBorders>
              <w:top w:val="single" w:sz="8.960001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8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2287" w:right="2261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Názov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ožky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3442" w:type="dxa"/>
            <w:gridSpan w:val="2"/>
            <w:tcBorders>
              <w:top w:val="single" w:sz="8.960001" w:space="0" w:color="000000"/>
              <w:bottom w:val="single" w:sz="8.96003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4" w:after="0" w:line="237" w:lineRule="exact"/>
              <w:ind w:left="648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position w:val="-1"/>
              </w:rPr>
              <w:t>Suma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  <w:position w:val="-1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position w:val="-1"/>
              </w:rPr>
              <w:t>osobných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  <w:position w:val="-1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position w:val="-1"/>
              </w:rPr>
              <w:t>nákladov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position w:val="0"/>
              </w:rPr>
            </w:r>
          </w:p>
        </w:tc>
      </w:tr>
      <w:tr>
        <w:trPr>
          <w:trHeight w:val="820" w:hRule="exact"/>
        </w:trPr>
        <w:tc>
          <w:tcPr>
            <w:tcW w:w="5858" w:type="dxa"/>
            <w:vMerge/>
            <w:tcBorders>
              <w:bottom w:val="single" w:sz="8.96003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746" w:type="dxa"/>
            <w:tcBorders>
              <w:top w:val="single" w:sz="8.960034" w:space="0" w:color="000000"/>
              <w:bottom w:val="single" w:sz="8.96003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3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40" w:lineRule="auto"/>
              <w:ind w:left="531" w:right="194" w:firstLine="-274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Bežné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ovné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obd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696" w:type="dxa"/>
            <w:tcBorders>
              <w:top w:val="single" w:sz="8.960034" w:space="0" w:color="000000"/>
              <w:bottom w:val="single" w:sz="8.96003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53" w:after="0" w:line="239" w:lineRule="auto"/>
              <w:ind w:left="134" w:right="105" w:firstLine="-2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b/>
                <w:bCs/>
              </w:rPr>
              <w:t>B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ezp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ost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edne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pred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hád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ajú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</w:tr>
      <w:tr>
        <w:trPr>
          <w:trHeight w:val="332" w:hRule="exact"/>
        </w:trPr>
        <w:tc>
          <w:tcPr>
            <w:tcW w:w="5858" w:type="dxa"/>
            <w:tcBorders>
              <w:top w:val="single" w:sz="8.960034" w:space="0" w:color="000000"/>
              <w:bottom w:val="single" w:sz="7.040001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4" w:after="0" w:line="240" w:lineRule="auto"/>
              <w:ind w:left="36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Mzdové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náklady</w:t>
            </w:r>
          </w:p>
        </w:tc>
        <w:tc>
          <w:tcPr>
            <w:tcW w:w="1746" w:type="dxa"/>
            <w:tcBorders>
              <w:top w:val="single" w:sz="8.960034" w:space="0" w:color="000000"/>
              <w:bottom w:val="single" w:sz="7.040001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696" w:type="dxa"/>
            <w:tcBorders>
              <w:top w:val="single" w:sz="8.960034" w:space="0" w:color="000000"/>
              <w:bottom w:val="single" w:sz="7.040001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44" w:hRule="exact"/>
        </w:trPr>
        <w:tc>
          <w:tcPr>
            <w:tcW w:w="5858" w:type="dxa"/>
            <w:tcBorders>
              <w:top w:val="single" w:sz="7.040001" w:space="0" w:color="000000"/>
              <w:bottom w:val="single" w:sz="7.040001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64" w:after="0" w:line="240" w:lineRule="auto"/>
              <w:ind w:left="32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Ostatné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osobné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náklady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závislú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činnosť</w:t>
            </w:r>
          </w:p>
        </w:tc>
        <w:tc>
          <w:tcPr>
            <w:tcW w:w="1746" w:type="dxa"/>
            <w:tcBorders>
              <w:top w:val="single" w:sz="7.040001" w:space="0" w:color="000000"/>
              <w:bottom w:val="single" w:sz="7.040001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696" w:type="dxa"/>
            <w:tcBorders>
              <w:top w:val="single" w:sz="7.040001" w:space="0" w:color="000000"/>
              <w:bottom w:val="single" w:sz="7.040001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46" w:hRule="exact"/>
        </w:trPr>
        <w:tc>
          <w:tcPr>
            <w:tcW w:w="5858" w:type="dxa"/>
            <w:tcBorders>
              <w:top w:val="single" w:sz="7.040001" w:space="0" w:color="000000"/>
              <w:bottom w:val="single" w:sz="7.040001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58" w:after="0" w:line="240" w:lineRule="auto"/>
              <w:ind w:left="24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Sociálna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poisťovňa</w:t>
            </w:r>
          </w:p>
        </w:tc>
        <w:tc>
          <w:tcPr>
            <w:tcW w:w="1746" w:type="dxa"/>
            <w:tcBorders>
              <w:top w:val="single" w:sz="7.040001" w:space="0" w:color="000000"/>
              <w:bottom w:val="single" w:sz="7.040001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696" w:type="dxa"/>
            <w:tcBorders>
              <w:top w:val="single" w:sz="7.040001" w:space="0" w:color="000000"/>
              <w:bottom w:val="single" w:sz="7.040001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44" w:hRule="exact"/>
        </w:trPr>
        <w:tc>
          <w:tcPr>
            <w:tcW w:w="5858" w:type="dxa"/>
            <w:tcBorders>
              <w:top w:val="single" w:sz="7.040001" w:space="0" w:color="000000"/>
              <w:bottom w:val="single" w:sz="7.040001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33" w:after="0" w:line="240" w:lineRule="auto"/>
              <w:ind w:left="24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Zdravotná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poisťovňa</w:t>
            </w:r>
          </w:p>
        </w:tc>
        <w:tc>
          <w:tcPr>
            <w:tcW w:w="1746" w:type="dxa"/>
            <w:tcBorders>
              <w:top w:val="single" w:sz="7.040001" w:space="0" w:color="000000"/>
              <w:bottom w:val="single" w:sz="7.040001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696" w:type="dxa"/>
            <w:tcBorders>
              <w:top w:val="single" w:sz="7.040001" w:space="0" w:color="000000"/>
              <w:bottom w:val="single" w:sz="7.040001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43" w:hRule="exact"/>
        </w:trPr>
        <w:tc>
          <w:tcPr>
            <w:tcW w:w="5858" w:type="dxa"/>
            <w:tcBorders>
              <w:top w:val="single" w:sz="7.040001" w:space="0" w:color="000000"/>
              <w:bottom w:val="single" w:sz="4.64003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8" w:after="0" w:line="240" w:lineRule="auto"/>
              <w:ind w:left="24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Iné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osobné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sociálne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náklady</w:t>
            </w:r>
          </w:p>
        </w:tc>
        <w:tc>
          <w:tcPr>
            <w:tcW w:w="1746" w:type="dxa"/>
            <w:tcBorders>
              <w:top w:val="single" w:sz="7.040001" w:space="0" w:color="000000"/>
              <w:bottom w:val="single" w:sz="4.64003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696" w:type="dxa"/>
            <w:tcBorders>
              <w:top w:val="single" w:sz="7.040001" w:space="0" w:color="000000"/>
              <w:bottom w:val="single" w:sz="4.64003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37" w:hRule="exact"/>
        </w:trPr>
        <w:tc>
          <w:tcPr>
            <w:tcW w:w="5858" w:type="dxa"/>
            <w:tcBorders>
              <w:top w:val="single" w:sz="4.640034" w:space="0" w:color="000000"/>
              <w:bottom w:val="single" w:sz="7.040001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69" w:after="0" w:line="240" w:lineRule="auto"/>
              <w:ind w:left="13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Osobné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náklady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spolu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746" w:type="dxa"/>
            <w:tcBorders>
              <w:top w:val="single" w:sz="4.640034" w:space="0" w:color="000000"/>
              <w:bottom w:val="single" w:sz="7.040001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696" w:type="dxa"/>
            <w:tcBorders>
              <w:top w:val="single" w:sz="4.640034" w:space="0" w:color="000000"/>
              <w:bottom w:val="single" w:sz="7.040001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</w:tbl>
    <w:p>
      <w:pPr>
        <w:spacing w:before="4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4" w:after="0" w:line="251" w:lineRule="auto"/>
        <w:ind w:left="194" w:right="133"/>
        <w:jc w:val="left"/>
        <w:rPr>
          <w:rFonts w:ascii="Arial Narrow" w:hAnsi="Arial Narrow" w:cs="Arial Narrow" w:eastAsia="Arial Narrow"/>
          <w:sz w:val="21"/>
          <w:szCs w:val="21"/>
        </w:rPr>
      </w:pPr>
      <w:rPr/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f)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Opis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suma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významných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položiek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finančných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výnosov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celková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suma</w:t>
      </w:r>
      <w:r>
        <w:rPr>
          <w:rFonts w:ascii="Arial Narrow" w:hAnsi="Arial Narrow" w:cs="Arial Narrow" w:eastAsia="Arial Narrow"/>
          <w:sz w:val="21"/>
          <w:szCs w:val="21"/>
          <w:spacing w:val="2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kurzových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ziskov;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osobitne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sa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uvádza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hodnota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kurzových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ziskov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účtovaná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ku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dňu,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ku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ktorému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sa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zostavuje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účtovná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závi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rka</w:t>
      </w:r>
    </w:p>
    <w:p>
      <w:pPr>
        <w:spacing w:before="3" w:after="0" w:line="60" w:lineRule="exact"/>
        <w:jc w:val="left"/>
        <w:rPr>
          <w:sz w:val="6"/>
          <w:szCs w:val="6"/>
        </w:rPr>
      </w:pPr>
      <w:rPr/>
      <w:r>
        <w:rPr>
          <w:sz w:val="6"/>
          <w:szCs w:val="6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48.895388" w:type="dxa"/>
      </w:tblPr>
      <w:tblGrid/>
      <w:tr>
        <w:trPr>
          <w:trHeight w:val="906" w:hRule="exact"/>
        </w:trPr>
        <w:tc>
          <w:tcPr>
            <w:tcW w:w="5858" w:type="dxa"/>
            <w:tcBorders>
              <w:top w:val="single" w:sz="8.960002" w:space="0" w:color="000000"/>
              <w:bottom w:val="single" w:sz="10.700568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8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2287" w:right="2262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Názov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ožky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746" w:type="dxa"/>
            <w:tcBorders>
              <w:top w:val="single" w:sz="8.960002" w:space="0" w:color="000000"/>
              <w:bottom w:val="single" w:sz="10.700568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7" w:after="0" w:line="190" w:lineRule="exact"/>
              <w:jc w:val="left"/>
              <w:rPr>
                <w:sz w:val="19"/>
                <w:szCs w:val="19"/>
              </w:rPr>
            </w:pPr>
            <w:rPr/>
            <w:r>
              <w:rPr>
                <w:sz w:val="19"/>
                <w:szCs w:val="19"/>
              </w:rPr>
            </w:r>
          </w:p>
          <w:p>
            <w:pPr>
              <w:spacing w:before="0" w:after="0" w:line="240" w:lineRule="auto"/>
              <w:ind w:left="531" w:right="195" w:firstLine="-274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Bežné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ovné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obd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696" w:type="dxa"/>
            <w:tcBorders>
              <w:top w:val="single" w:sz="8.960002" w:space="0" w:color="000000"/>
              <w:bottom w:val="single" w:sz="10.700568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77" w:after="0" w:line="239" w:lineRule="auto"/>
              <w:ind w:left="133" w:right="106" w:firstLine="-2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b/>
                <w:bCs/>
              </w:rPr>
              <w:t>B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ezp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ost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edne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pred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hád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ajú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</w:tr>
      <w:tr>
        <w:trPr>
          <w:trHeight w:val="358" w:hRule="exact"/>
        </w:trPr>
        <w:tc>
          <w:tcPr>
            <w:tcW w:w="5858" w:type="dxa"/>
            <w:tcBorders>
              <w:top w:val="single" w:sz="10.700568" w:space="0" w:color="000000"/>
              <w:bottom w:val="single" w:sz="7.040002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8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Finan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sy,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ho: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746" w:type="dxa"/>
            <w:tcBorders>
              <w:top w:val="single" w:sz="10.700568" w:space="0" w:color="000000"/>
              <w:bottom w:val="single" w:sz="7.040002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696" w:type="dxa"/>
            <w:tcBorders>
              <w:top w:val="single" w:sz="10.700568" w:space="0" w:color="000000"/>
              <w:bottom w:val="single" w:sz="7.040002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41" w:hRule="exact"/>
        </w:trPr>
        <w:tc>
          <w:tcPr>
            <w:tcW w:w="5858" w:type="dxa"/>
            <w:tcBorders>
              <w:top w:val="single" w:sz="7.040002" w:space="0" w:color="000000"/>
              <w:bottom w:val="single" w:sz="4.64004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39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Kurzo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i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zis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i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y,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toho: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746" w:type="dxa"/>
            <w:tcBorders>
              <w:top w:val="single" w:sz="7.040002" w:space="0" w:color="000000"/>
              <w:bottom w:val="single" w:sz="4.64004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696" w:type="dxa"/>
            <w:tcBorders>
              <w:top w:val="single" w:sz="7.040002" w:space="0" w:color="000000"/>
              <w:bottom w:val="single" w:sz="4.64004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41" w:hRule="exact"/>
        </w:trPr>
        <w:tc>
          <w:tcPr>
            <w:tcW w:w="5858" w:type="dxa"/>
            <w:tcBorders>
              <w:top w:val="single" w:sz="4.640044" w:space="0" w:color="000000"/>
              <w:bottom w:val="single" w:sz="4.64001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2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kurzové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zis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ňu,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ku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kto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m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osta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čtov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záv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rka</w:t>
            </w:r>
          </w:p>
        </w:tc>
        <w:tc>
          <w:tcPr>
            <w:tcW w:w="1746" w:type="dxa"/>
            <w:tcBorders>
              <w:top w:val="single" w:sz="4.640044" w:space="0" w:color="000000"/>
              <w:bottom w:val="single" w:sz="4.64001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696" w:type="dxa"/>
            <w:tcBorders>
              <w:top w:val="single" w:sz="4.640044" w:space="0" w:color="000000"/>
              <w:bottom w:val="single" w:sz="4.64001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40" w:hRule="exact"/>
        </w:trPr>
        <w:tc>
          <w:tcPr>
            <w:tcW w:w="5858" w:type="dxa"/>
            <w:tcBorders>
              <w:top w:val="single" w:sz="4.64001" w:space="0" w:color="000000"/>
              <w:bottom w:val="single" w:sz="4.64004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1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Ostatné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význ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i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mné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po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i/>
              </w:rPr>
              <w:t>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ožky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fi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i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i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ných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výn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i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i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ov,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to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i/>
              </w:rPr>
              <w:t>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o: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746" w:type="dxa"/>
            <w:tcBorders>
              <w:top w:val="single" w:sz="4.64001" w:space="0" w:color="000000"/>
              <w:bottom w:val="single" w:sz="4.64004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696" w:type="dxa"/>
            <w:tcBorders>
              <w:top w:val="single" w:sz="4.64001" w:space="0" w:color="000000"/>
              <w:bottom w:val="single" w:sz="4.64004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43" w:hRule="exact"/>
        </w:trPr>
        <w:tc>
          <w:tcPr>
            <w:tcW w:w="5858" w:type="dxa"/>
            <w:tcBorders>
              <w:top w:val="single" w:sz="4.640044" w:space="0" w:color="000000"/>
              <w:bottom w:val="single" w:sz="7.040002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746" w:type="dxa"/>
            <w:tcBorders>
              <w:top w:val="single" w:sz="4.640044" w:space="0" w:color="000000"/>
              <w:bottom w:val="single" w:sz="7.040002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696" w:type="dxa"/>
            <w:tcBorders>
              <w:top w:val="single" w:sz="4.640044" w:space="0" w:color="000000"/>
              <w:bottom w:val="single" w:sz="7.040002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43" w:hRule="exact"/>
        </w:trPr>
        <w:tc>
          <w:tcPr>
            <w:tcW w:w="5858" w:type="dxa"/>
            <w:tcBorders>
              <w:top w:val="single" w:sz="7.040002" w:space="0" w:color="000000"/>
              <w:bottom w:val="single" w:sz="4.64003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746" w:type="dxa"/>
            <w:tcBorders>
              <w:top w:val="single" w:sz="7.040002" w:space="0" w:color="000000"/>
              <w:bottom w:val="single" w:sz="4.64003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696" w:type="dxa"/>
            <w:tcBorders>
              <w:top w:val="single" w:sz="7.040002" w:space="0" w:color="000000"/>
              <w:bottom w:val="single" w:sz="4.64003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45" w:hRule="exact"/>
        </w:trPr>
        <w:tc>
          <w:tcPr>
            <w:tcW w:w="5858" w:type="dxa"/>
            <w:tcBorders>
              <w:top w:val="single" w:sz="4.640034" w:space="0" w:color="000000"/>
              <w:bottom w:val="single" w:sz="8.960002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746" w:type="dxa"/>
            <w:tcBorders>
              <w:top w:val="single" w:sz="4.640034" w:space="0" w:color="000000"/>
              <w:bottom w:val="single" w:sz="8.960002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696" w:type="dxa"/>
            <w:tcBorders>
              <w:top w:val="single" w:sz="4.640034" w:space="0" w:color="000000"/>
              <w:bottom w:val="single" w:sz="8.960002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</w:tbl>
    <w:p>
      <w:pPr>
        <w:spacing w:after="0"/>
        <w:sectPr>
          <w:pgMar w:header="327" w:footer="762" w:top="820" w:bottom="960" w:left="1180" w:right="1120"/>
          <w:pgSz w:w="11920" w:h="16840"/>
        </w:sectPr>
      </w:pPr>
      <w:rPr/>
    </w:p>
    <w:p>
      <w:pPr>
        <w:spacing w:before="10" w:after="0" w:line="180" w:lineRule="exact"/>
        <w:jc w:val="left"/>
        <w:rPr>
          <w:sz w:val="18"/>
          <w:szCs w:val="18"/>
        </w:rPr>
      </w:pPr>
      <w:rPr/>
      <w:r>
        <w:rPr/>
        <w:pict>
          <v:group style="position:absolute;margin-left:68.953613pt;margin-top:596.005737pt;width:467.320031pt;height:112.757983pt;mso-position-horizontal-relative:page;mso-position-vertical-relative:page;z-index:-13201" coordorigin="1379,11920" coordsize="9346,2255">
            <v:group style="position:absolute;left:1385;top:11926;width:9335;height:2" coordorigin="1385,11926" coordsize="9335,2">
              <v:shape style="position:absolute;left:1385;top:11926;width:9335;height:2" coordorigin="1385,11926" coordsize="9335,0" path="m1385,11926l10720,11926e" filled="f" stroked="t" strokeweight=".580pt" strokecolor="#000000">
                <v:path arrowok="t"/>
              </v:shape>
            </v:group>
            <v:group style="position:absolute;left:1390;top:11937;width:2;height:2222" coordorigin="1390,11937" coordsize="2,2222">
              <v:shape style="position:absolute;left:1390;top:11937;width:2;height:2222" coordorigin="1390,11937" coordsize="0,2222" path="m1390,11937l1390,14159e" filled="f" stroked="t" strokeweight=".580pt" strokecolor="#000000">
                <v:path arrowok="t"/>
              </v:shape>
            </v:group>
            <v:group style="position:absolute;left:1385;top:14166;width:9325;height:2" coordorigin="1385,14166" coordsize="9325,2">
              <v:shape style="position:absolute;left:1385;top:14166;width:9325;height:2" coordorigin="1385,14166" coordsize="9325,0" path="m1385,14166l10710,14166e" filled="f" stroked="t" strokeweight=".580pt" strokecolor="#000000">
                <v:path arrowok="t"/>
              </v:shape>
            </v:group>
            <v:group style="position:absolute;left:10715;top:11937;width:2;height:2233" coordorigin="10715,11937" coordsize="2,2233">
              <v:shape style="position:absolute;left:10715;top:11937;width:2;height:2233" coordorigin="10715,11937" coordsize="0,2233" path="m10715,11937l10715,14169e" filled="f" stroked="t" strokeweight=".580pt" strokecolor="#000000">
                <v:path arrowok="t"/>
              </v:shape>
            </v:group>
            <w10:wrap type="none"/>
          </v:group>
        </w:pict>
      </w:r>
      <w:r>
        <w:rPr>
          <w:sz w:val="18"/>
          <w:szCs w:val="18"/>
        </w:rPr>
      </w:r>
    </w:p>
    <w:p>
      <w:pPr>
        <w:spacing w:before="34" w:after="0" w:line="236" w:lineRule="exact"/>
        <w:ind w:left="171" w:right="-20"/>
        <w:jc w:val="left"/>
        <w:rPr>
          <w:rFonts w:ascii="Arial Narrow" w:hAnsi="Arial Narrow" w:cs="Arial Narrow" w:eastAsia="Arial Narrow"/>
          <w:sz w:val="21"/>
          <w:szCs w:val="21"/>
        </w:rPr>
      </w:pPr>
      <w:rPr/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g)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Opis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a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suma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významných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položiek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nákla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  <w:position w:val="-1"/>
        </w:rPr>
        <w:t>d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ov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na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nákup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služieb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0"/>
        </w:rPr>
      </w:r>
    </w:p>
    <w:p>
      <w:pPr>
        <w:spacing w:before="1" w:after="0" w:line="60" w:lineRule="exact"/>
        <w:jc w:val="left"/>
        <w:rPr>
          <w:sz w:val="6"/>
          <w:szCs w:val="6"/>
        </w:rPr>
      </w:pPr>
      <w:rPr/>
      <w:r>
        <w:rPr>
          <w:sz w:val="6"/>
          <w:szCs w:val="6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90.971804" w:type="dxa"/>
      </w:tblPr>
      <w:tblGrid/>
      <w:tr>
        <w:trPr>
          <w:trHeight w:val="904" w:hRule="exact"/>
        </w:trPr>
        <w:tc>
          <w:tcPr>
            <w:tcW w:w="5858" w:type="dxa"/>
            <w:tcBorders>
              <w:top w:val="single" w:sz="8.960002" w:space="0" w:color="000000"/>
              <w:bottom w:val="single" w:sz="8.960034" w:space="0" w:color="000000"/>
              <w:left w:val="single" w:sz="11.365742" w:space="0" w:color="000000"/>
              <w:right w:val="single" w:sz="11.365742" w:space="0" w:color="000000"/>
            </w:tcBorders>
          </w:tcPr>
          <w:p>
            <w:pPr>
              <w:spacing w:before="8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2284" w:right="2257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Názov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ožky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746" w:type="dxa"/>
            <w:tcBorders>
              <w:top w:val="single" w:sz="8.960002" w:space="0" w:color="000000"/>
              <w:bottom w:val="single" w:sz="8.960034" w:space="0" w:color="000000"/>
              <w:left w:val="single" w:sz="11.365742" w:space="0" w:color="000000"/>
              <w:right w:val="single" w:sz="11.365742" w:space="0" w:color="000000"/>
            </w:tcBorders>
          </w:tcPr>
          <w:p>
            <w:pPr>
              <w:spacing w:before="7" w:after="0" w:line="190" w:lineRule="exact"/>
              <w:jc w:val="left"/>
              <w:rPr>
                <w:sz w:val="19"/>
                <w:szCs w:val="19"/>
              </w:rPr>
            </w:pPr>
            <w:rPr/>
            <w:r>
              <w:rPr>
                <w:sz w:val="19"/>
                <w:szCs w:val="19"/>
              </w:rPr>
            </w:r>
          </w:p>
          <w:p>
            <w:pPr>
              <w:spacing w:before="0" w:after="0" w:line="240" w:lineRule="auto"/>
              <w:ind w:left="528" w:right="190" w:firstLine="-274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Bežné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ovné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obd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696" w:type="dxa"/>
            <w:tcBorders>
              <w:top w:val="single" w:sz="8.960002" w:space="0" w:color="000000"/>
              <w:bottom w:val="single" w:sz="8.960034" w:space="0" w:color="000000"/>
              <w:left w:val="single" w:sz="11.365742" w:space="0" w:color="000000"/>
              <w:right w:val="single" w:sz="11.365742" w:space="0" w:color="000000"/>
            </w:tcBorders>
          </w:tcPr>
          <w:p>
            <w:pPr>
              <w:spacing w:before="77" w:after="0" w:line="239" w:lineRule="auto"/>
              <w:ind w:left="131" w:right="101" w:firstLine="-2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b/>
                <w:bCs/>
              </w:rPr>
              <w:t>B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ezp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ost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edne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pred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hád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ajú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</w:tr>
      <w:tr>
        <w:trPr>
          <w:trHeight w:val="332" w:hRule="exact"/>
        </w:trPr>
        <w:tc>
          <w:tcPr>
            <w:tcW w:w="5858" w:type="dxa"/>
            <w:tcBorders>
              <w:top w:val="single" w:sz="8.960034" w:space="0" w:color="000000"/>
              <w:bottom w:val="single" w:sz="7.040002" w:space="0" w:color="000000"/>
              <w:left w:val="single" w:sz="11.365742" w:space="0" w:color="000000"/>
              <w:right w:val="single" w:sz="11.365742" w:space="0" w:color="000000"/>
            </w:tcBorders>
          </w:tcPr>
          <w:p>
            <w:pPr>
              <w:spacing w:before="26" w:after="0" w:line="240" w:lineRule="auto"/>
              <w:ind w:left="10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Ostatné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významné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položky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nákladov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poskytnuté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služby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toho: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746" w:type="dxa"/>
            <w:tcBorders>
              <w:top w:val="single" w:sz="8.960034" w:space="0" w:color="000000"/>
              <w:bottom w:val="single" w:sz="7.040002" w:space="0" w:color="000000"/>
              <w:left w:val="single" w:sz="11.365742" w:space="0" w:color="000000"/>
              <w:right w:val="single" w:sz="11.365742" w:space="0" w:color="000000"/>
            </w:tcBorders>
          </w:tcPr>
          <w:p>
            <w:pPr/>
            <w:rPr/>
          </w:p>
        </w:tc>
        <w:tc>
          <w:tcPr>
            <w:tcW w:w="1696" w:type="dxa"/>
            <w:tcBorders>
              <w:top w:val="single" w:sz="8.960034" w:space="0" w:color="000000"/>
              <w:bottom w:val="single" w:sz="7.040002" w:space="0" w:color="000000"/>
              <w:left w:val="single" w:sz="11.365742" w:space="0" w:color="000000"/>
              <w:right w:val="single" w:sz="11.365742" w:space="0" w:color="000000"/>
            </w:tcBorders>
          </w:tcPr>
          <w:p>
            <w:pPr/>
            <w:rPr/>
          </w:p>
        </w:tc>
      </w:tr>
      <w:tr>
        <w:trPr>
          <w:trHeight w:val="344" w:hRule="exact"/>
        </w:trPr>
        <w:tc>
          <w:tcPr>
            <w:tcW w:w="5858" w:type="dxa"/>
            <w:tcBorders>
              <w:top w:val="single" w:sz="7.040002" w:space="0" w:color="000000"/>
              <w:bottom w:val="single" w:sz="7.040002" w:space="0" w:color="000000"/>
              <w:left w:val="single" w:sz="11.365742" w:space="0" w:color="000000"/>
              <w:right w:val="single" w:sz="11.365742" w:space="0" w:color="000000"/>
            </w:tcBorders>
          </w:tcPr>
          <w:p>
            <w:pPr/>
            <w:rPr/>
          </w:p>
        </w:tc>
        <w:tc>
          <w:tcPr>
            <w:tcW w:w="1746" w:type="dxa"/>
            <w:tcBorders>
              <w:top w:val="single" w:sz="7.040002" w:space="0" w:color="000000"/>
              <w:bottom w:val="single" w:sz="7.040002" w:space="0" w:color="000000"/>
              <w:left w:val="single" w:sz="11.365742" w:space="0" w:color="000000"/>
              <w:right w:val="single" w:sz="11.365742" w:space="0" w:color="000000"/>
            </w:tcBorders>
          </w:tcPr>
          <w:p>
            <w:pPr/>
            <w:rPr/>
          </w:p>
        </w:tc>
        <w:tc>
          <w:tcPr>
            <w:tcW w:w="1696" w:type="dxa"/>
            <w:tcBorders>
              <w:top w:val="single" w:sz="7.040002" w:space="0" w:color="000000"/>
              <w:bottom w:val="single" w:sz="7.040002" w:space="0" w:color="000000"/>
              <w:left w:val="single" w:sz="11.365742" w:space="0" w:color="000000"/>
              <w:right w:val="single" w:sz="11.365742" w:space="0" w:color="000000"/>
            </w:tcBorders>
          </w:tcPr>
          <w:p>
            <w:pPr/>
            <w:rPr/>
          </w:p>
        </w:tc>
      </w:tr>
      <w:tr>
        <w:trPr>
          <w:trHeight w:val="346" w:hRule="exact"/>
        </w:trPr>
        <w:tc>
          <w:tcPr>
            <w:tcW w:w="5858" w:type="dxa"/>
            <w:tcBorders>
              <w:top w:val="single" w:sz="7.040002" w:space="0" w:color="000000"/>
              <w:bottom w:val="single" w:sz="7.040002" w:space="0" w:color="000000"/>
              <w:left w:val="single" w:sz="11.365742" w:space="0" w:color="000000"/>
              <w:right w:val="single" w:sz="11.365742" w:space="0" w:color="000000"/>
            </w:tcBorders>
          </w:tcPr>
          <w:p>
            <w:pPr/>
            <w:rPr/>
          </w:p>
        </w:tc>
        <w:tc>
          <w:tcPr>
            <w:tcW w:w="1746" w:type="dxa"/>
            <w:tcBorders>
              <w:top w:val="single" w:sz="7.040002" w:space="0" w:color="000000"/>
              <w:bottom w:val="single" w:sz="7.040002" w:space="0" w:color="000000"/>
              <w:left w:val="single" w:sz="11.365742" w:space="0" w:color="000000"/>
              <w:right w:val="single" w:sz="11.365742" w:space="0" w:color="000000"/>
            </w:tcBorders>
          </w:tcPr>
          <w:p>
            <w:pPr/>
            <w:rPr/>
          </w:p>
        </w:tc>
        <w:tc>
          <w:tcPr>
            <w:tcW w:w="1696" w:type="dxa"/>
            <w:tcBorders>
              <w:top w:val="single" w:sz="7.040002" w:space="0" w:color="000000"/>
              <w:bottom w:val="single" w:sz="7.040002" w:space="0" w:color="000000"/>
              <w:left w:val="single" w:sz="11.365742" w:space="0" w:color="000000"/>
              <w:right w:val="single" w:sz="11.365742" w:space="0" w:color="000000"/>
            </w:tcBorders>
          </w:tcPr>
          <w:p>
            <w:pPr/>
            <w:rPr/>
          </w:p>
        </w:tc>
      </w:tr>
      <w:tr>
        <w:trPr>
          <w:trHeight w:val="344" w:hRule="exact"/>
        </w:trPr>
        <w:tc>
          <w:tcPr>
            <w:tcW w:w="5858" w:type="dxa"/>
            <w:tcBorders>
              <w:top w:val="single" w:sz="7.040002" w:space="0" w:color="000000"/>
              <w:bottom w:val="single" w:sz="7.040002" w:space="0" w:color="000000"/>
              <w:left w:val="single" w:sz="11.365742" w:space="0" w:color="000000"/>
              <w:right w:val="single" w:sz="11.365742" w:space="0" w:color="000000"/>
            </w:tcBorders>
          </w:tcPr>
          <w:p>
            <w:pPr/>
            <w:rPr/>
          </w:p>
        </w:tc>
        <w:tc>
          <w:tcPr>
            <w:tcW w:w="1746" w:type="dxa"/>
            <w:tcBorders>
              <w:top w:val="single" w:sz="7.040002" w:space="0" w:color="000000"/>
              <w:bottom w:val="single" w:sz="7.040002" w:space="0" w:color="000000"/>
              <w:left w:val="single" w:sz="11.365742" w:space="0" w:color="000000"/>
              <w:right w:val="single" w:sz="11.365742" w:space="0" w:color="000000"/>
            </w:tcBorders>
          </w:tcPr>
          <w:p>
            <w:pPr/>
            <w:rPr/>
          </w:p>
        </w:tc>
        <w:tc>
          <w:tcPr>
            <w:tcW w:w="1696" w:type="dxa"/>
            <w:tcBorders>
              <w:top w:val="single" w:sz="7.040002" w:space="0" w:color="000000"/>
              <w:bottom w:val="single" w:sz="7.040002" w:space="0" w:color="000000"/>
              <w:left w:val="single" w:sz="11.365742" w:space="0" w:color="000000"/>
              <w:right w:val="single" w:sz="11.365742" w:space="0" w:color="000000"/>
            </w:tcBorders>
          </w:tcPr>
          <w:p>
            <w:pPr/>
            <w:rPr/>
          </w:p>
        </w:tc>
      </w:tr>
      <w:tr>
        <w:trPr>
          <w:trHeight w:val="343" w:hRule="exact"/>
        </w:trPr>
        <w:tc>
          <w:tcPr>
            <w:tcW w:w="5858" w:type="dxa"/>
            <w:tcBorders>
              <w:top w:val="single" w:sz="7.040002" w:space="0" w:color="000000"/>
              <w:bottom w:val="single" w:sz="4.640034" w:space="0" w:color="000000"/>
              <w:left w:val="single" w:sz="11.365742" w:space="0" w:color="000000"/>
              <w:right w:val="single" w:sz="11.365742" w:space="0" w:color="000000"/>
            </w:tcBorders>
          </w:tcPr>
          <w:p>
            <w:pPr/>
            <w:rPr/>
          </w:p>
        </w:tc>
        <w:tc>
          <w:tcPr>
            <w:tcW w:w="1746" w:type="dxa"/>
            <w:tcBorders>
              <w:top w:val="single" w:sz="7.040002" w:space="0" w:color="000000"/>
              <w:bottom w:val="single" w:sz="4.640034" w:space="0" w:color="000000"/>
              <w:left w:val="single" w:sz="11.365742" w:space="0" w:color="000000"/>
              <w:right w:val="single" w:sz="11.365742" w:space="0" w:color="000000"/>
            </w:tcBorders>
          </w:tcPr>
          <w:p>
            <w:pPr/>
            <w:rPr/>
          </w:p>
        </w:tc>
        <w:tc>
          <w:tcPr>
            <w:tcW w:w="1696" w:type="dxa"/>
            <w:tcBorders>
              <w:top w:val="single" w:sz="7.040002" w:space="0" w:color="000000"/>
              <w:bottom w:val="single" w:sz="4.640034" w:space="0" w:color="000000"/>
              <w:left w:val="single" w:sz="11.365742" w:space="0" w:color="000000"/>
              <w:right w:val="single" w:sz="11.365742" w:space="0" w:color="000000"/>
            </w:tcBorders>
          </w:tcPr>
          <w:p>
            <w:pPr/>
            <w:rPr/>
          </w:p>
        </w:tc>
      </w:tr>
      <w:tr>
        <w:trPr>
          <w:trHeight w:val="337" w:hRule="exact"/>
        </w:trPr>
        <w:tc>
          <w:tcPr>
            <w:tcW w:w="5858" w:type="dxa"/>
            <w:tcBorders>
              <w:top w:val="single" w:sz="4.640034" w:space="0" w:color="000000"/>
              <w:bottom w:val="single" w:sz="7.040001" w:space="0" w:color="000000"/>
              <w:left w:val="single" w:sz="11.365742" w:space="0" w:color="000000"/>
              <w:right w:val="single" w:sz="11.365742" w:space="0" w:color="000000"/>
            </w:tcBorders>
          </w:tcPr>
          <w:p>
            <w:pPr/>
            <w:rPr/>
          </w:p>
        </w:tc>
        <w:tc>
          <w:tcPr>
            <w:tcW w:w="1746" w:type="dxa"/>
            <w:tcBorders>
              <w:top w:val="single" w:sz="4.640034" w:space="0" w:color="000000"/>
              <w:bottom w:val="single" w:sz="7.040001" w:space="0" w:color="000000"/>
              <w:left w:val="single" w:sz="11.365742" w:space="0" w:color="000000"/>
              <w:right w:val="single" w:sz="11.365742" w:space="0" w:color="000000"/>
            </w:tcBorders>
          </w:tcPr>
          <w:p>
            <w:pPr/>
            <w:rPr/>
          </w:p>
        </w:tc>
        <w:tc>
          <w:tcPr>
            <w:tcW w:w="1696" w:type="dxa"/>
            <w:tcBorders>
              <w:top w:val="single" w:sz="4.640034" w:space="0" w:color="000000"/>
              <w:bottom w:val="single" w:sz="7.040001" w:space="0" w:color="000000"/>
              <w:left w:val="single" w:sz="11.365742" w:space="0" w:color="000000"/>
              <w:right w:val="single" w:sz="11.365742" w:space="0" w:color="000000"/>
            </w:tcBorders>
          </w:tcPr>
          <w:p>
            <w:pPr/>
            <w:rPr/>
          </w:p>
        </w:tc>
      </w:tr>
    </w:tbl>
    <w:p>
      <w:pPr>
        <w:spacing w:before="90" w:after="0" w:line="236" w:lineRule="exact"/>
        <w:ind w:left="187" w:right="-20"/>
        <w:jc w:val="left"/>
        <w:rPr>
          <w:rFonts w:ascii="Arial Narrow" w:hAnsi="Arial Narrow" w:cs="Arial Narrow" w:eastAsia="Arial Narrow"/>
          <w:sz w:val="21"/>
          <w:szCs w:val="21"/>
        </w:rPr>
      </w:pPr>
      <w:rPr/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h)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Opis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a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suma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významných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položiek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ost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  <w:position w:val="-1"/>
        </w:rPr>
        <w:t>a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tných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nákladov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z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hospodárskej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činn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  <w:position w:val="-1"/>
        </w:rPr>
        <w:t>o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sti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0"/>
        </w:rPr>
      </w:r>
    </w:p>
    <w:p>
      <w:pPr>
        <w:spacing w:before="2" w:after="0" w:line="20" w:lineRule="exact"/>
        <w:jc w:val="left"/>
        <w:rPr>
          <w:sz w:val="2"/>
          <w:szCs w:val="2"/>
        </w:rPr>
      </w:pPr>
      <w:rPr/>
      <w:r>
        <w:rPr>
          <w:sz w:val="2"/>
          <w:szCs w:val="2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24.025383" w:type="dxa"/>
      </w:tblPr>
      <w:tblGrid/>
      <w:tr>
        <w:trPr>
          <w:trHeight w:val="904" w:hRule="exact"/>
        </w:trPr>
        <w:tc>
          <w:tcPr>
            <w:tcW w:w="5858" w:type="dxa"/>
            <w:tcBorders>
              <w:top w:val="single" w:sz="8.960001" w:space="0" w:color="000000"/>
              <w:bottom w:val="single" w:sz="8.960035" w:space="0" w:color="000000"/>
              <w:left w:val="single" w:sz="11.365744" w:space="0" w:color="000000"/>
              <w:right w:val="single" w:sz="11.365744" w:space="0" w:color="000000"/>
            </w:tcBorders>
          </w:tcPr>
          <w:p>
            <w:pPr>
              <w:spacing w:before="8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2284" w:right="2257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Názov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ožky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746" w:type="dxa"/>
            <w:tcBorders>
              <w:top w:val="single" w:sz="8.960001" w:space="0" w:color="000000"/>
              <w:bottom w:val="single" w:sz="8.960035" w:space="0" w:color="000000"/>
              <w:left w:val="single" w:sz="11.365744" w:space="0" w:color="000000"/>
              <w:right w:val="single" w:sz="11.365744" w:space="0" w:color="000000"/>
            </w:tcBorders>
          </w:tcPr>
          <w:p>
            <w:pPr>
              <w:spacing w:before="7" w:after="0" w:line="190" w:lineRule="exact"/>
              <w:jc w:val="left"/>
              <w:rPr>
                <w:sz w:val="19"/>
                <w:szCs w:val="19"/>
              </w:rPr>
            </w:pPr>
            <w:rPr/>
            <w:r>
              <w:rPr>
                <w:sz w:val="19"/>
                <w:szCs w:val="19"/>
              </w:rPr>
            </w:r>
          </w:p>
          <w:p>
            <w:pPr>
              <w:spacing w:before="0" w:after="0" w:line="240" w:lineRule="auto"/>
              <w:ind w:left="528" w:right="190" w:firstLine="-274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Bežné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ovné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obd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696" w:type="dxa"/>
            <w:tcBorders>
              <w:top w:val="single" w:sz="8.960001" w:space="0" w:color="000000"/>
              <w:bottom w:val="single" w:sz="8.960035" w:space="0" w:color="000000"/>
              <w:left w:val="single" w:sz="11.365744" w:space="0" w:color="000000"/>
              <w:right w:val="single" w:sz="11.365744" w:space="0" w:color="000000"/>
            </w:tcBorders>
          </w:tcPr>
          <w:p>
            <w:pPr>
              <w:spacing w:before="77" w:after="0" w:line="239" w:lineRule="auto"/>
              <w:ind w:left="131" w:right="101" w:firstLine="-2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b/>
                <w:bCs/>
              </w:rPr>
              <w:t>B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ezp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ost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edne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pred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hád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ajú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</w:tr>
      <w:tr>
        <w:trPr>
          <w:trHeight w:val="332" w:hRule="exact"/>
        </w:trPr>
        <w:tc>
          <w:tcPr>
            <w:tcW w:w="5858" w:type="dxa"/>
            <w:tcBorders>
              <w:top w:val="single" w:sz="8.960035" w:space="0" w:color="000000"/>
              <w:bottom w:val="single" w:sz="7.04" w:space="0" w:color="000000"/>
              <w:left w:val="single" w:sz="11.365744" w:space="0" w:color="000000"/>
              <w:right w:val="single" w:sz="11.365744" w:space="0" w:color="000000"/>
            </w:tcBorders>
          </w:tcPr>
          <w:p>
            <w:pPr>
              <w:spacing w:before="27" w:after="0" w:line="240" w:lineRule="auto"/>
              <w:ind w:left="10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Ostatné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významné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položky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nákladov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hospodárskej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činnosti,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toho: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746" w:type="dxa"/>
            <w:tcBorders>
              <w:top w:val="single" w:sz="8.960035" w:space="0" w:color="000000"/>
              <w:bottom w:val="single" w:sz="7.04" w:space="0" w:color="000000"/>
              <w:left w:val="single" w:sz="11.365744" w:space="0" w:color="000000"/>
              <w:right w:val="single" w:sz="11.365744" w:space="0" w:color="000000"/>
            </w:tcBorders>
          </w:tcPr>
          <w:p>
            <w:pPr/>
            <w:rPr/>
          </w:p>
        </w:tc>
        <w:tc>
          <w:tcPr>
            <w:tcW w:w="1696" w:type="dxa"/>
            <w:tcBorders>
              <w:top w:val="single" w:sz="8.960035" w:space="0" w:color="000000"/>
              <w:bottom w:val="single" w:sz="7.04" w:space="0" w:color="000000"/>
              <w:left w:val="single" w:sz="11.365744" w:space="0" w:color="000000"/>
              <w:right w:val="single" w:sz="11.365744" w:space="0" w:color="000000"/>
            </w:tcBorders>
          </w:tcPr>
          <w:p>
            <w:pPr/>
            <w:rPr/>
          </w:p>
        </w:tc>
      </w:tr>
      <w:tr>
        <w:trPr>
          <w:trHeight w:val="344" w:hRule="exact"/>
        </w:trPr>
        <w:tc>
          <w:tcPr>
            <w:tcW w:w="5858" w:type="dxa"/>
            <w:tcBorders>
              <w:top w:val="single" w:sz="7.04" w:space="0" w:color="000000"/>
              <w:bottom w:val="single" w:sz="7.04" w:space="0" w:color="000000"/>
              <w:left w:val="single" w:sz="11.365744" w:space="0" w:color="000000"/>
              <w:right w:val="single" w:sz="11.365744" w:space="0" w:color="000000"/>
            </w:tcBorders>
          </w:tcPr>
          <w:p>
            <w:pPr/>
            <w:rPr/>
          </w:p>
        </w:tc>
        <w:tc>
          <w:tcPr>
            <w:tcW w:w="1746" w:type="dxa"/>
            <w:tcBorders>
              <w:top w:val="single" w:sz="7.04" w:space="0" w:color="000000"/>
              <w:bottom w:val="single" w:sz="7.04" w:space="0" w:color="000000"/>
              <w:left w:val="single" w:sz="11.365744" w:space="0" w:color="000000"/>
              <w:right w:val="single" w:sz="11.365744" w:space="0" w:color="000000"/>
            </w:tcBorders>
          </w:tcPr>
          <w:p>
            <w:pPr/>
            <w:rPr/>
          </w:p>
        </w:tc>
        <w:tc>
          <w:tcPr>
            <w:tcW w:w="1696" w:type="dxa"/>
            <w:tcBorders>
              <w:top w:val="single" w:sz="7.04" w:space="0" w:color="000000"/>
              <w:bottom w:val="single" w:sz="7.04" w:space="0" w:color="000000"/>
              <w:left w:val="single" w:sz="11.365744" w:space="0" w:color="000000"/>
              <w:right w:val="single" w:sz="11.365744" w:space="0" w:color="000000"/>
            </w:tcBorders>
          </w:tcPr>
          <w:p>
            <w:pPr/>
            <w:rPr/>
          </w:p>
        </w:tc>
      </w:tr>
      <w:tr>
        <w:trPr>
          <w:trHeight w:val="346" w:hRule="exact"/>
        </w:trPr>
        <w:tc>
          <w:tcPr>
            <w:tcW w:w="5858" w:type="dxa"/>
            <w:tcBorders>
              <w:top w:val="single" w:sz="7.04" w:space="0" w:color="000000"/>
              <w:bottom w:val="single" w:sz="7.04" w:space="0" w:color="000000"/>
              <w:left w:val="single" w:sz="11.365744" w:space="0" w:color="000000"/>
              <w:right w:val="single" w:sz="11.365744" w:space="0" w:color="000000"/>
            </w:tcBorders>
          </w:tcPr>
          <w:p>
            <w:pPr/>
            <w:rPr/>
          </w:p>
        </w:tc>
        <w:tc>
          <w:tcPr>
            <w:tcW w:w="1746" w:type="dxa"/>
            <w:tcBorders>
              <w:top w:val="single" w:sz="7.04" w:space="0" w:color="000000"/>
              <w:bottom w:val="single" w:sz="7.04" w:space="0" w:color="000000"/>
              <w:left w:val="single" w:sz="11.365744" w:space="0" w:color="000000"/>
              <w:right w:val="single" w:sz="11.365744" w:space="0" w:color="000000"/>
            </w:tcBorders>
          </w:tcPr>
          <w:p>
            <w:pPr/>
            <w:rPr/>
          </w:p>
        </w:tc>
        <w:tc>
          <w:tcPr>
            <w:tcW w:w="1696" w:type="dxa"/>
            <w:tcBorders>
              <w:top w:val="single" w:sz="7.04" w:space="0" w:color="000000"/>
              <w:bottom w:val="single" w:sz="7.04" w:space="0" w:color="000000"/>
              <w:left w:val="single" w:sz="11.365744" w:space="0" w:color="000000"/>
              <w:right w:val="single" w:sz="11.365744" w:space="0" w:color="000000"/>
            </w:tcBorders>
          </w:tcPr>
          <w:p>
            <w:pPr/>
            <w:rPr/>
          </w:p>
        </w:tc>
      </w:tr>
      <w:tr>
        <w:trPr>
          <w:trHeight w:val="344" w:hRule="exact"/>
        </w:trPr>
        <w:tc>
          <w:tcPr>
            <w:tcW w:w="5858" w:type="dxa"/>
            <w:tcBorders>
              <w:top w:val="single" w:sz="7.04" w:space="0" w:color="000000"/>
              <w:bottom w:val="single" w:sz="7.04" w:space="0" w:color="000000"/>
              <w:left w:val="single" w:sz="11.365744" w:space="0" w:color="000000"/>
              <w:right w:val="single" w:sz="11.365744" w:space="0" w:color="000000"/>
            </w:tcBorders>
          </w:tcPr>
          <w:p>
            <w:pPr/>
            <w:rPr/>
          </w:p>
        </w:tc>
        <w:tc>
          <w:tcPr>
            <w:tcW w:w="1746" w:type="dxa"/>
            <w:tcBorders>
              <w:top w:val="single" w:sz="7.04" w:space="0" w:color="000000"/>
              <w:bottom w:val="single" w:sz="7.04" w:space="0" w:color="000000"/>
              <w:left w:val="single" w:sz="11.365744" w:space="0" w:color="000000"/>
              <w:right w:val="single" w:sz="11.365744" w:space="0" w:color="000000"/>
            </w:tcBorders>
          </w:tcPr>
          <w:p>
            <w:pPr/>
            <w:rPr/>
          </w:p>
        </w:tc>
        <w:tc>
          <w:tcPr>
            <w:tcW w:w="1696" w:type="dxa"/>
            <w:tcBorders>
              <w:top w:val="single" w:sz="7.04" w:space="0" w:color="000000"/>
              <w:bottom w:val="single" w:sz="7.04" w:space="0" w:color="000000"/>
              <w:left w:val="single" w:sz="11.365744" w:space="0" w:color="000000"/>
              <w:right w:val="single" w:sz="11.365744" w:space="0" w:color="000000"/>
            </w:tcBorders>
          </w:tcPr>
          <w:p>
            <w:pPr/>
            <w:rPr/>
          </w:p>
        </w:tc>
      </w:tr>
      <w:tr>
        <w:trPr>
          <w:trHeight w:val="343" w:hRule="exact"/>
        </w:trPr>
        <w:tc>
          <w:tcPr>
            <w:tcW w:w="5858" w:type="dxa"/>
            <w:tcBorders>
              <w:top w:val="single" w:sz="7.04" w:space="0" w:color="000000"/>
              <w:bottom w:val="single" w:sz="4.640034" w:space="0" w:color="000000"/>
              <w:left w:val="single" w:sz="11.365744" w:space="0" w:color="000000"/>
              <w:right w:val="single" w:sz="11.365744" w:space="0" w:color="000000"/>
            </w:tcBorders>
          </w:tcPr>
          <w:p>
            <w:pPr/>
            <w:rPr/>
          </w:p>
        </w:tc>
        <w:tc>
          <w:tcPr>
            <w:tcW w:w="1746" w:type="dxa"/>
            <w:tcBorders>
              <w:top w:val="single" w:sz="7.04" w:space="0" w:color="000000"/>
              <w:bottom w:val="single" w:sz="4.640034" w:space="0" w:color="000000"/>
              <w:left w:val="single" w:sz="11.365744" w:space="0" w:color="000000"/>
              <w:right w:val="single" w:sz="11.365744" w:space="0" w:color="000000"/>
            </w:tcBorders>
          </w:tcPr>
          <w:p>
            <w:pPr/>
            <w:rPr/>
          </w:p>
        </w:tc>
        <w:tc>
          <w:tcPr>
            <w:tcW w:w="1696" w:type="dxa"/>
            <w:tcBorders>
              <w:top w:val="single" w:sz="7.04" w:space="0" w:color="000000"/>
              <w:bottom w:val="single" w:sz="4.640034" w:space="0" w:color="000000"/>
              <w:left w:val="single" w:sz="11.365744" w:space="0" w:color="000000"/>
              <w:right w:val="single" w:sz="11.365744" w:space="0" w:color="000000"/>
            </w:tcBorders>
          </w:tcPr>
          <w:p>
            <w:pPr/>
            <w:rPr/>
          </w:p>
        </w:tc>
      </w:tr>
      <w:tr>
        <w:trPr>
          <w:trHeight w:val="337" w:hRule="exact"/>
        </w:trPr>
        <w:tc>
          <w:tcPr>
            <w:tcW w:w="5858" w:type="dxa"/>
            <w:tcBorders>
              <w:top w:val="single" w:sz="4.640034" w:space="0" w:color="000000"/>
              <w:bottom w:val="single" w:sz="7.04" w:space="0" w:color="000000"/>
              <w:left w:val="single" w:sz="11.365744" w:space="0" w:color="000000"/>
              <w:right w:val="single" w:sz="11.365744" w:space="0" w:color="000000"/>
            </w:tcBorders>
          </w:tcPr>
          <w:p>
            <w:pPr/>
            <w:rPr/>
          </w:p>
        </w:tc>
        <w:tc>
          <w:tcPr>
            <w:tcW w:w="1746" w:type="dxa"/>
            <w:tcBorders>
              <w:top w:val="single" w:sz="4.640034" w:space="0" w:color="000000"/>
              <w:bottom w:val="single" w:sz="7.04" w:space="0" w:color="000000"/>
              <w:left w:val="single" w:sz="11.365744" w:space="0" w:color="000000"/>
              <w:right w:val="single" w:sz="11.365744" w:space="0" w:color="000000"/>
            </w:tcBorders>
          </w:tcPr>
          <w:p>
            <w:pPr/>
            <w:rPr/>
          </w:p>
        </w:tc>
        <w:tc>
          <w:tcPr>
            <w:tcW w:w="1696" w:type="dxa"/>
            <w:tcBorders>
              <w:top w:val="single" w:sz="4.640034" w:space="0" w:color="000000"/>
              <w:bottom w:val="single" w:sz="7.04" w:space="0" w:color="000000"/>
              <w:left w:val="single" w:sz="11.365744" w:space="0" w:color="000000"/>
              <w:right w:val="single" w:sz="11.365744" w:space="0" w:color="000000"/>
            </w:tcBorders>
          </w:tcPr>
          <w:p>
            <w:pPr/>
            <w:rPr/>
          </w:p>
        </w:tc>
      </w:tr>
    </w:tbl>
    <w:p>
      <w:pPr>
        <w:spacing w:before="3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34" w:after="0" w:line="251" w:lineRule="auto"/>
        <w:ind w:left="166" w:right="237"/>
        <w:jc w:val="left"/>
        <w:rPr>
          <w:rFonts w:ascii="Arial Narrow" w:hAnsi="Arial Narrow" w:cs="Arial Narrow" w:eastAsia="Arial Narrow"/>
          <w:sz w:val="21"/>
          <w:szCs w:val="21"/>
        </w:rPr>
      </w:pPr>
      <w:rPr/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i)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Opis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suma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významných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položiek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f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inančných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nákladov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celková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suma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kurzových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strát,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osobitne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sa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uvádza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ho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d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nota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kurzových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strát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ku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dňu,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ku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ktorému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sa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zostavuje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účtovná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závierka</w:t>
      </w:r>
    </w:p>
    <w:p>
      <w:pPr>
        <w:spacing w:before="0" w:after="0" w:line="30" w:lineRule="exact"/>
        <w:jc w:val="left"/>
        <w:rPr>
          <w:sz w:val="3"/>
          <w:szCs w:val="3"/>
        </w:rPr>
      </w:pPr>
      <w:rPr/>
      <w:r>
        <w:rPr>
          <w:sz w:val="3"/>
          <w:szCs w:val="3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14.791384" w:type="dxa"/>
      </w:tblPr>
      <w:tblGrid/>
      <w:tr>
        <w:trPr>
          <w:trHeight w:val="906" w:hRule="exact"/>
        </w:trPr>
        <w:tc>
          <w:tcPr>
            <w:tcW w:w="5858" w:type="dxa"/>
            <w:tcBorders>
              <w:top w:val="single" w:sz="8.960732" w:space="0" w:color="000000"/>
              <w:bottom w:val="single" w:sz="10.700566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8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2287" w:right="2262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Názov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ožky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746" w:type="dxa"/>
            <w:tcBorders>
              <w:top w:val="single" w:sz="8.960732" w:space="0" w:color="000000"/>
              <w:bottom w:val="single" w:sz="10.700566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7" w:after="0" w:line="190" w:lineRule="exact"/>
              <w:jc w:val="left"/>
              <w:rPr>
                <w:sz w:val="19"/>
                <w:szCs w:val="19"/>
              </w:rPr>
            </w:pPr>
            <w:rPr/>
            <w:r>
              <w:rPr>
                <w:sz w:val="19"/>
                <w:szCs w:val="19"/>
              </w:rPr>
            </w:r>
          </w:p>
          <w:p>
            <w:pPr>
              <w:spacing w:before="0" w:after="0" w:line="240" w:lineRule="auto"/>
              <w:ind w:left="531" w:right="195" w:firstLine="-274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Bežné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ovné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obd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696" w:type="dxa"/>
            <w:tcBorders>
              <w:top w:val="single" w:sz="8.960732" w:space="0" w:color="000000"/>
              <w:bottom w:val="single" w:sz="10.700566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77" w:after="0" w:line="239" w:lineRule="auto"/>
              <w:ind w:left="134" w:right="106" w:firstLine="-2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b/>
                <w:bCs/>
              </w:rPr>
              <w:t>B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ezp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ost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edne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pred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hád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ajú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</w:tr>
      <w:tr>
        <w:trPr>
          <w:trHeight w:val="358" w:hRule="exact"/>
        </w:trPr>
        <w:tc>
          <w:tcPr>
            <w:tcW w:w="5858" w:type="dxa"/>
            <w:tcBorders>
              <w:top w:val="single" w:sz="10.700566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8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2"/>
                <w:szCs w:val="22"/>
              </w:rPr>
            </w:pPr>
            <w:rPr/>
            <w:r>
              <w:rPr>
                <w:rFonts w:ascii="Arial Narrow" w:hAnsi="Arial Narrow" w:cs="Arial Narrow" w:eastAsia="Arial Narrow"/>
                <w:sz w:val="22"/>
                <w:szCs w:val="22"/>
                <w:spacing w:val="0"/>
                <w:w w:val="100"/>
                <w:b/>
                <w:bCs/>
              </w:rPr>
              <w:t>Finančné</w:t>
            </w:r>
            <w:r>
              <w:rPr>
                <w:rFonts w:ascii="Arial Narrow" w:hAnsi="Arial Narrow" w:cs="Arial Narrow" w:eastAsia="Arial Narrow"/>
                <w:sz w:val="22"/>
                <w:szCs w:val="22"/>
                <w:spacing w:val="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2"/>
                <w:szCs w:val="22"/>
                <w:spacing w:val="0"/>
                <w:w w:val="100"/>
                <w:b/>
                <w:bCs/>
              </w:rPr>
              <w:t>náklady,</w:t>
            </w:r>
            <w:r>
              <w:rPr>
                <w:rFonts w:ascii="Arial Narrow" w:hAnsi="Arial Narrow" w:cs="Arial Narrow" w:eastAsia="Arial Narrow"/>
                <w:sz w:val="22"/>
                <w:szCs w:val="22"/>
                <w:spacing w:val="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2"/>
                <w:szCs w:val="22"/>
                <w:spacing w:val="0"/>
                <w:w w:val="100"/>
                <w:b/>
                <w:bCs/>
              </w:rPr>
              <w:t>z</w:t>
            </w:r>
            <w:r>
              <w:rPr>
                <w:rFonts w:ascii="Arial Narrow" w:hAnsi="Arial Narrow" w:cs="Arial Narrow" w:eastAsia="Arial Narrow"/>
                <w:sz w:val="22"/>
                <w:szCs w:val="22"/>
                <w:spacing w:val="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2"/>
                <w:szCs w:val="22"/>
                <w:spacing w:val="0"/>
                <w:w w:val="100"/>
                <w:b/>
                <w:bCs/>
              </w:rPr>
              <w:t>toho:</w:t>
            </w:r>
            <w:r>
              <w:rPr>
                <w:rFonts w:ascii="Arial Narrow" w:hAnsi="Arial Narrow" w:cs="Arial Narrow" w:eastAsia="Arial Narrow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1746" w:type="dxa"/>
            <w:tcBorders>
              <w:top w:val="single" w:sz="10.700566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696" w:type="dxa"/>
            <w:tcBorders>
              <w:top w:val="single" w:sz="10.700566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41" w:hRule="exact"/>
        </w:trPr>
        <w:tc>
          <w:tcPr>
            <w:tcW w:w="5858" w:type="dxa"/>
            <w:tcBorders>
              <w:top w:val="single" w:sz="7.04" w:space="0" w:color="000000"/>
              <w:bottom w:val="single" w:sz="4.64004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Kurzo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i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zis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i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y,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toho: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746" w:type="dxa"/>
            <w:tcBorders>
              <w:top w:val="single" w:sz="7.04" w:space="0" w:color="000000"/>
              <w:bottom w:val="single" w:sz="4.64004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696" w:type="dxa"/>
            <w:tcBorders>
              <w:top w:val="single" w:sz="7.04" w:space="0" w:color="000000"/>
              <w:bottom w:val="single" w:sz="4.64004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41" w:hRule="exact"/>
        </w:trPr>
        <w:tc>
          <w:tcPr>
            <w:tcW w:w="5858" w:type="dxa"/>
            <w:tcBorders>
              <w:top w:val="single" w:sz="4.640044" w:space="0" w:color="000000"/>
              <w:bottom w:val="single" w:sz="4.64001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2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kurzové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zis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ňu,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ku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kto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m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osta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čtov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záv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rka</w:t>
            </w:r>
          </w:p>
        </w:tc>
        <w:tc>
          <w:tcPr>
            <w:tcW w:w="1746" w:type="dxa"/>
            <w:tcBorders>
              <w:top w:val="single" w:sz="4.640044" w:space="0" w:color="000000"/>
              <w:bottom w:val="single" w:sz="4.64001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696" w:type="dxa"/>
            <w:tcBorders>
              <w:top w:val="single" w:sz="4.640044" w:space="0" w:color="000000"/>
              <w:bottom w:val="single" w:sz="4.64001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40" w:hRule="exact"/>
        </w:trPr>
        <w:tc>
          <w:tcPr>
            <w:tcW w:w="5858" w:type="dxa"/>
            <w:tcBorders>
              <w:top w:val="single" w:sz="4.64001" w:space="0" w:color="000000"/>
              <w:bottom w:val="single" w:sz="4.64004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3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2"/>
                <w:szCs w:val="22"/>
              </w:rPr>
            </w:pPr>
            <w:rPr/>
            <w:r>
              <w:rPr>
                <w:rFonts w:ascii="Arial Narrow" w:hAnsi="Arial Narrow" w:cs="Arial Narrow" w:eastAsia="Arial Narrow"/>
                <w:sz w:val="22"/>
                <w:szCs w:val="22"/>
                <w:spacing w:val="0"/>
                <w:w w:val="100"/>
                <w:i/>
              </w:rPr>
              <w:t>Ostatné</w:t>
            </w:r>
            <w:r>
              <w:rPr>
                <w:rFonts w:ascii="Arial Narrow" w:hAnsi="Arial Narrow" w:cs="Arial Narrow" w:eastAsia="Arial Narrow"/>
                <w:sz w:val="22"/>
                <w:szCs w:val="22"/>
                <w:spacing w:val="0"/>
                <w:w w:val="100"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2"/>
                <w:szCs w:val="22"/>
                <w:spacing w:val="0"/>
                <w:w w:val="100"/>
                <w:i/>
              </w:rPr>
              <w:t>významné</w:t>
            </w:r>
            <w:r>
              <w:rPr>
                <w:rFonts w:ascii="Arial Narrow" w:hAnsi="Arial Narrow" w:cs="Arial Narrow" w:eastAsia="Arial Narrow"/>
                <w:sz w:val="22"/>
                <w:szCs w:val="22"/>
                <w:spacing w:val="1"/>
                <w:w w:val="100"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2"/>
                <w:szCs w:val="22"/>
                <w:spacing w:val="0"/>
                <w:w w:val="100"/>
                <w:i/>
              </w:rPr>
              <w:t>položky</w:t>
            </w:r>
            <w:r>
              <w:rPr>
                <w:rFonts w:ascii="Arial Narrow" w:hAnsi="Arial Narrow" w:cs="Arial Narrow" w:eastAsia="Arial Narrow"/>
                <w:sz w:val="22"/>
                <w:szCs w:val="22"/>
                <w:spacing w:val="0"/>
                <w:w w:val="100"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2"/>
                <w:szCs w:val="22"/>
                <w:spacing w:val="0"/>
                <w:w w:val="100"/>
                <w:i/>
              </w:rPr>
              <w:t>finanč</w:t>
            </w:r>
            <w:r>
              <w:rPr>
                <w:rFonts w:ascii="Arial Narrow" w:hAnsi="Arial Narrow" w:cs="Arial Narrow" w:eastAsia="Arial Narrow"/>
                <w:sz w:val="22"/>
                <w:szCs w:val="22"/>
                <w:spacing w:val="1"/>
                <w:w w:val="100"/>
                <w:i/>
              </w:rPr>
              <w:t>n</w:t>
            </w:r>
            <w:r>
              <w:rPr>
                <w:rFonts w:ascii="Arial Narrow" w:hAnsi="Arial Narrow" w:cs="Arial Narrow" w:eastAsia="Arial Narrow"/>
                <w:sz w:val="22"/>
                <w:szCs w:val="22"/>
                <w:spacing w:val="0"/>
                <w:w w:val="100"/>
                <w:i/>
              </w:rPr>
              <w:t>ých</w:t>
            </w:r>
            <w:r>
              <w:rPr>
                <w:rFonts w:ascii="Arial Narrow" w:hAnsi="Arial Narrow" w:cs="Arial Narrow" w:eastAsia="Arial Narrow"/>
                <w:sz w:val="22"/>
                <w:szCs w:val="22"/>
                <w:spacing w:val="0"/>
                <w:w w:val="100"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2"/>
                <w:szCs w:val="22"/>
                <w:spacing w:val="0"/>
                <w:w w:val="95"/>
                <w:i/>
              </w:rPr>
              <w:t>náklaGov,</w:t>
            </w:r>
            <w:r>
              <w:rPr>
                <w:rFonts w:ascii="Arial Narrow" w:hAnsi="Arial Narrow" w:cs="Arial Narrow" w:eastAsia="Arial Narrow"/>
                <w:sz w:val="22"/>
                <w:szCs w:val="22"/>
                <w:spacing w:val="3"/>
                <w:w w:val="95"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2"/>
                <w:szCs w:val="22"/>
                <w:spacing w:val="0"/>
                <w:w w:val="100"/>
                <w:i/>
              </w:rPr>
              <w:t>z</w:t>
            </w:r>
            <w:r>
              <w:rPr>
                <w:rFonts w:ascii="Arial Narrow" w:hAnsi="Arial Narrow" w:cs="Arial Narrow" w:eastAsia="Arial Narrow"/>
                <w:sz w:val="22"/>
                <w:szCs w:val="22"/>
                <w:spacing w:val="1"/>
                <w:w w:val="100"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2"/>
                <w:szCs w:val="22"/>
                <w:spacing w:val="0"/>
                <w:w w:val="100"/>
                <w:i/>
              </w:rPr>
              <w:t>toho:</w:t>
            </w:r>
            <w:r>
              <w:rPr>
                <w:rFonts w:ascii="Arial Narrow" w:hAnsi="Arial Narrow" w:cs="Arial Narrow" w:eastAsia="Arial Narrow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1746" w:type="dxa"/>
            <w:tcBorders>
              <w:top w:val="single" w:sz="4.64001" w:space="0" w:color="000000"/>
              <w:bottom w:val="single" w:sz="4.64004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696" w:type="dxa"/>
            <w:tcBorders>
              <w:top w:val="single" w:sz="4.64001" w:space="0" w:color="000000"/>
              <w:bottom w:val="single" w:sz="4.64004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43" w:hRule="exact"/>
        </w:trPr>
        <w:tc>
          <w:tcPr>
            <w:tcW w:w="5858" w:type="dxa"/>
            <w:tcBorders>
              <w:top w:val="single" w:sz="4.64004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746" w:type="dxa"/>
            <w:tcBorders>
              <w:top w:val="single" w:sz="4.64004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696" w:type="dxa"/>
            <w:tcBorders>
              <w:top w:val="single" w:sz="4.64004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43" w:hRule="exact"/>
        </w:trPr>
        <w:tc>
          <w:tcPr>
            <w:tcW w:w="5858" w:type="dxa"/>
            <w:tcBorders>
              <w:top w:val="single" w:sz="7.04" w:space="0" w:color="000000"/>
              <w:bottom w:val="single" w:sz="4.64003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746" w:type="dxa"/>
            <w:tcBorders>
              <w:top w:val="single" w:sz="7.04" w:space="0" w:color="000000"/>
              <w:bottom w:val="single" w:sz="4.64003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696" w:type="dxa"/>
            <w:tcBorders>
              <w:top w:val="single" w:sz="7.04" w:space="0" w:color="000000"/>
              <w:bottom w:val="single" w:sz="4.64003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25" w:hRule="exact"/>
        </w:trPr>
        <w:tc>
          <w:tcPr>
            <w:tcW w:w="5858" w:type="dxa"/>
            <w:tcBorders>
              <w:top w:val="single" w:sz="4.640034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746" w:type="dxa"/>
            <w:tcBorders>
              <w:top w:val="single" w:sz="4.640034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696" w:type="dxa"/>
            <w:tcBorders>
              <w:top w:val="single" w:sz="4.640034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</w:tbl>
    <w:p>
      <w:pPr>
        <w:spacing w:after="0"/>
        <w:sectPr>
          <w:pgMar w:header="327" w:footer="762" w:top="820" w:bottom="960" w:left="1260" w:right="1060"/>
          <w:pgSz w:w="11920" w:h="16840"/>
        </w:sectPr>
      </w:pPr>
      <w:rPr/>
    </w:p>
    <w:p>
      <w:pPr>
        <w:spacing w:before="4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51" w:lineRule="auto"/>
        <w:ind w:left="184" w:right="621"/>
        <w:jc w:val="left"/>
        <w:rPr>
          <w:rFonts w:ascii="Arial Narrow" w:hAnsi="Arial Narrow" w:cs="Arial Narrow" w:eastAsia="Arial Narrow"/>
          <w:sz w:val="21"/>
          <w:szCs w:val="21"/>
        </w:rPr>
      </w:pPr>
      <w:rPr/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2)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Výnosy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náklady,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ktoré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majú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výnimočný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rozsah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alebo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výskyt,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pričom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sa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u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vádza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výška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charakter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jednotlivých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položiek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takýchto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nákladov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výnosov</w:t>
      </w:r>
    </w:p>
    <w:p>
      <w:pPr>
        <w:spacing w:before="9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88.133821" w:type="dxa"/>
      </w:tblPr>
      <w:tblGrid/>
      <w:tr>
        <w:trPr>
          <w:trHeight w:val="904" w:hRule="exact"/>
        </w:trPr>
        <w:tc>
          <w:tcPr>
            <w:tcW w:w="5858" w:type="dxa"/>
            <w:tcBorders>
              <w:top w:val="single" w:sz="8.960001" w:space="0" w:color="000000"/>
              <w:bottom w:val="single" w:sz="8.960035" w:space="0" w:color="000000"/>
              <w:left w:val="single" w:sz="14.144185" w:space="0" w:color="000000"/>
              <w:right w:val="single" w:sz="14.144185" w:space="0" w:color="000000"/>
            </w:tcBorders>
          </w:tcPr>
          <w:p>
            <w:pPr>
              <w:spacing w:before="8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2284" w:right="2250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Názov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ožky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746" w:type="dxa"/>
            <w:tcBorders>
              <w:top w:val="single" w:sz="8.960001" w:space="0" w:color="000000"/>
              <w:bottom w:val="single" w:sz="8.960035" w:space="0" w:color="000000"/>
              <w:left w:val="single" w:sz="14.144185" w:space="0" w:color="000000"/>
              <w:right w:val="single" w:sz="14.144185" w:space="0" w:color="000000"/>
            </w:tcBorders>
          </w:tcPr>
          <w:p>
            <w:pPr>
              <w:spacing w:before="7" w:after="0" w:line="190" w:lineRule="exact"/>
              <w:jc w:val="left"/>
              <w:rPr>
                <w:sz w:val="19"/>
                <w:szCs w:val="19"/>
              </w:rPr>
            </w:pPr>
            <w:rPr/>
            <w:r>
              <w:rPr>
                <w:sz w:val="19"/>
                <w:szCs w:val="19"/>
              </w:rPr>
            </w:r>
          </w:p>
          <w:p>
            <w:pPr>
              <w:spacing w:before="0" w:after="0" w:line="240" w:lineRule="auto"/>
              <w:ind w:left="528" w:right="184" w:firstLine="-274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Bežné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ovné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obd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696" w:type="dxa"/>
            <w:tcBorders>
              <w:top w:val="single" w:sz="8.960001" w:space="0" w:color="000000"/>
              <w:bottom w:val="single" w:sz="8.960035" w:space="0" w:color="000000"/>
              <w:left w:val="single" w:sz="14.144185" w:space="0" w:color="000000"/>
              <w:right w:val="single" w:sz="14.144185" w:space="0" w:color="000000"/>
            </w:tcBorders>
          </w:tcPr>
          <w:p>
            <w:pPr>
              <w:spacing w:before="77" w:after="0" w:line="239" w:lineRule="auto"/>
              <w:ind w:left="131" w:right="94" w:firstLine="-2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b/>
                <w:bCs/>
              </w:rPr>
              <w:t>B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ezp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ost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edne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pred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hád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ajú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</w:tr>
      <w:tr>
        <w:trPr>
          <w:trHeight w:val="332" w:hRule="exact"/>
        </w:trPr>
        <w:tc>
          <w:tcPr>
            <w:tcW w:w="5858" w:type="dxa"/>
            <w:tcBorders>
              <w:top w:val="single" w:sz="8.960035" w:space="0" w:color="000000"/>
              <w:bottom w:val="single" w:sz="7.040001" w:space="0" w:color="000000"/>
              <w:left w:val="single" w:sz="14.144185" w:space="0" w:color="000000"/>
              <w:right w:val="single" w:sz="14.144185" w:space="0" w:color="000000"/>
            </w:tcBorders>
          </w:tcPr>
          <w:p>
            <w:pPr>
              <w:spacing w:before="26" w:after="0" w:line="240" w:lineRule="auto"/>
              <w:ind w:left="10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Náklady,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ktoré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majú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výnimočný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rozsah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alebo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výskyt: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746" w:type="dxa"/>
            <w:tcBorders>
              <w:top w:val="single" w:sz="8.960035" w:space="0" w:color="000000"/>
              <w:bottom w:val="single" w:sz="7.040001" w:space="0" w:color="000000"/>
              <w:left w:val="single" w:sz="14.144185" w:space="0" w:color="000000"/>
              <w:right w:val="single" w:sz="14.144185" w:space="0" w:color="000000"/>
            </w:tcBorders>
          </w:tcPr>
          <w:p>
            <w:pPr/>
            <w:rPr/>
          </w:p>
        </w:tc>
        <w:tc>
          <w:tcPr>
            <w:tcW w:w="1696" w:type="dxa"/>
            <w:tcBorders>
              <w:top w:val="single" w:sz="8.960035" w:space="0" w:color="000000"/>
              <w:bottom w:val="single" w:sz="7.040001" w:space="0" w:color="000000"/>
              <w:left w:val="single" w:sz="14.144185" w:space="0" w:color="000000"/>
              <w:right w:val="single" w:sz="14.144185" w:space="0" w:color="000000"/>
            </w:tcBorders>
          </w:tcPr>
          <w:p>
            <w:pPr/>
            <w:rPr/>
          </w:p>
        </w:tc>
      </w:tr>
      <w:tr>
        <w:trPr>
          <w:trHeight w:val="344" w:hRule="exact"/>
        </w:trPr>
        <w:tc>
          <w:tcPr>
            <w:tcW w:w="5858" w:type="dxa"/>
            <w:tcBorders>
              <w:top w:val="single" w:sz="7.040001" w:space="0" w:color="000000"/>
              <w:bottom w:val="single" w:sz="7.040001" w:space="0" w:color="000000"/>
              <w:left w:val="single" w:sz="14.144185" w:space="0" w:color="000000"/>
              <w:right w:val="single" w:sz="14.144185" w:space="0" w:color="000000"/>
            </w:tcBorders>
          </w:tcPr>
          <w:p>
            <w:pPr/>
            <w:rPr/>
          </w:p>
        </w:tc>
        <w:tc>
          <w:tcPr>
            <w:tcW w:w="1746" w:type="dxa"/>
            <w:tcBorders>
              <w:top w:val="single" w:sz="7.040001" w:space="0" w:color="000000"/>
              <w:bottom w:val="single" w:sz="7.040001" w:space="0" w:color="000000"/>
              <w:left w:val="single" w:sz="14.144185" w:space="0" w:color="000000"/>
              <w:right w:val="single" w:sz="14.144185" w:space="0" w:color="000000"/>
            </w:tcBorders>
          </w:tcPr>
          <w:p>
            <w:pPr/>
            <w:rPr/>
          </w:p>
        </w:tc>
        <w:tc>
          <w:tcPr>
            <w:tcW w:w="1696" w:type="dxa"/>
            <w:tcBorders>
              <w:top w:val="single" w:sz="7.040001" w:space="0" w:color="000000"/>
              <w:bottom w:val="single" w:sz="7.040001" w:space="0" w:color="000000"/>
              <w:left w:val="single" w:sz="14.144185" w:space="0" w:color="000000"/>
              <w:right w:val="single" w:sz="14.144185" w:space="0" w:color="000000"/>
            </w:tcBorders>
          </w:tcPr>
          <w:p>
            <w:pPr/>
            <w:rPr/>
          </w:p>
        </w:tc>
      </w:tr>
      <w:tr>
        <w:trPr>
          <w:trHeight w:val="346" w:hRule="exact"/>
        </w:trPr>
        <w:tc>
          <w:tcPr>
            <w:tcW w:w="5858" w:type="dxa"/>
            <w:tcBorders>
              <w:top w:val="single" w:sz="7.040001" w:space="0" w:color="000000"/>
              <w:bottom w:val="single" w:sz="7.040001" w:space="0" w:color="000000"/>
              <w:left w:val="single" w:sz="14.144185" w:space="0" w:color="000000"/>
              <w:right w:val="single" w:sz="14.144185" w:space="0" w:color="000000"/>
            </w:tcBorders>
          </w:tcPr>
          <w:p>
            <w:pPr/>
            <w:rPr/>
          </w:p>
        </w:tc>
        <w:tc>
          <w:tcPr>
            <w:tcW w:w="1746" w:type="dxa"/>
            <w:tcBorders>
              <w:top w:val="single" w:sz="7.040001" w:space="0" w:color="000000"/>
              <w:bottom w:val="single" w:sz="7.040001" w:space="0" w:color="000000"/>
              <w:left w:val="single" w:sz="14.144185" w:space="0" w:color="000000"/>
              <w:right w:val="single" w:sz="14.144185" w:space="0" w:color="000000"/>
            </w:tcBorders>
          </w:tcPr>
          <w:p>
            <w:pPr/>
            <w:rPr/>
          </w:p>
        </w:tc>
        <w:tc>
          <w:tcPr>
            <w:tcW w:w="1696" w:type="dxa"/>
            <w:tcBorders>
              <w:top w:val="single" w:sz="7.040001" w:space="0" w:color="000000"/>
              <w:bottom w:val="single" w:sz="7.040001" w:space="0" w:color="000000"/>
              <w:left w:val="single" w:sz="14.144185" w:space="0" w:color="000000"/>
              <w:right w:val="single" w:sz="14.144185" w:space="0" w:color="000000"/>
            </w:tcBorders>
          </w:tcPr>
          <w:p>
            <w:pPr/>
            <w:rPr/>
          </w:p>
        </w:tc>
      </w:tr>
      <w:tr>
        <w:trPr>
          <w:trHeight w:val="344" w:hRule="exact"/>
        </w:trPr>
        <w:tc>
          <w:tcPr>
            <w:tcW w:w="5858" w:type="dxa"/>
            <w:tcBorders>
              <w:top w:val="single" w:sz="7.040001" w:space="0" w:color="000000"/>
              <w:bottom w:val="single" w:sz="7.040001" w:space="0" w:color="000000"/>
              <w:left w:val="single" w:sz="14.144185" w:space="0" w:color="000000"/>
              <w:right w:val="single" w:sz="14.144185" w:space="0" w:color="000000"/>
            </w:tcBorders>
          </w:tcPr>
          <w:p>
            <w:pPr/>
            <w:rPr/>
          </w:p>
        </w:tc>
        <w:tc>
          <w:tcPr>
            <w:tcW w:w="1746" w:type="dxa"/>
            <w:tcBorders>
              <w:top w:val="single" w:sz="7.040001" w:space="0" w:color="000000"/>
              <w:bottom w:val="single" w:sz="7.040001" w:space="0" w:color="000000"/>
              <w:left w:val="single" w:sz="14.144185" w:space="0" w:color="000000"/>
              <w:right w:val="single" w:sz="14.144185" w:space="0" w:color="000000"/>
            </w:tcBorders>
          </w:tcPr>
          <w:p>
            <w:pPr/>
            <w:rPr/>
          </w:p>
        </w:tc>
        <w:tc>
          <w:tcPr>
            <w:tcW w:w="1696" w:type="dxa"/>
            <w:tcBorders>
              <w:top w:val="single" w:sz="7.040001" w:space="0" w:color="000000"/>
              <w:bottom w:val="single" w:sz="7.040001" w:space="0" w:color="000000"/>
              <w:left w:val="single" w:sz="14.144185" w:space="0" w:color="000000"/>
              <w:right w:val="single" w:sz="14.144185" w:space="0" w:color="000000"/>
            </w:tcBorders>
          </w:tcPr>
          <w:p>
            <w:pPr/>
            <w:rPr/>
          </w:p>
        </w:tc>
      </w:tr>
      <w:tr>
        <w:trPr>
          <w:trHeight w:val="343" w:hRule="exact"/>
        </w:trPr>
        <w:tc>
          <w:tcPr>
            <w:tcW w:w="5858" w:type="dxa"/>
            <w:tcBorders>
              <w:top w:val="single" w:sz="7.040001" w:space="0" w:color="000000"/>
              <w:bottom w:val="single" w:sz="4.640035" w:space="0" w:color="000000"/>
              <w:left w:val="single" w:sz="14.144185" w:space="0" w:color="000000"/>
              <w:right w:val="single" w:sz="14.144185" w:space="0" w:color="000000"/>
            </w:tcBorders>
          </w:tcPr>
          <w:p>
            <w:pPr/>
            <w:rPr/>
          </w:p>
        </w:tc>
        <w:tc>
          <w:tcPr>
            <w:tcW w:w="1746" w:type="dxa"/>
            <w:tcBorders>
              <w:top w:val="single" w:sz="7.040001" w:space="0" w:color="000000"/>
              <w:bottom w:val="single" w:sz="4.640035" w:space="0" w:color="000000"/>
              <w:left w:val="single" w:sz="14.144185" w:space="0" w:color="000000"/>
              <w:right w:val="single" w:sz="14.144185" w:space="0" w:color="000000"/>
            </w:tcBorders>
          </w:tcPr>
          <w:p>
            <w:pPr/>
            <w:rPr/>
          </w:p>
        </w:tc>
        <w:tc>
          <w:tcPr>
            <w:tcW w:w="1696" w:type="dxa"/>
            <w:tcBorders>
              <w:top w:val="single" w:sz="7.040001" w:space="0" w:color="000000"/>
              <w:bottom w:val="single" w:sz="4.640035" w:space="0" w:color="000000"/>
              <w:left w:val="single" w:sz="14.144185" w:space="0" w:color="000000"/>
              <w:right w:val="single" w:sz="14.144185" w:space="0" w:color="000000"/>
            </w:tcBorders>
          </w:tcPr>
          <w:p>
            <w:pPr/>
            <w:rPr/>
          </w:p>
        </w:tc>
      </w:tr>
      <w:tr>
        <w:trPr>
          <w:trHeight w:val="328" w:hRule="exact"/>
        </w:trPr>
        <w:tc>
          <w:tcPr>
            <w:tcW w:w="5858" w:type="dxa"/>
            <w:tcBorders>
              <w:top w:val="single" w:sz="4.640035" w:space="0" w:color="000000"/>
              <w:bottom w:val="single" w:sz="4.640035" w:space="0" w:color="000000"/>
              <w:left w:val="single" w:sz="14.144185" w:space="0" w:color="000000"/>
              <w:right w:val="single" w:sz="14.144185" w:space="0" w:color="000000"/>
            </w:tcBorders>
          </w:tcPr>
          <w:p>
            <w:pPr/>
            <w:rPr/>
          </w:p>
        </w:tc>
        <w:tc>
          <w:tcPr>
            <w:tcW w:w="1746" w:type="dxa"/>
            <w:tcBorders>
              <w:top w:val="single" w:sz="4.640035" w:space="0" w:color="000000"/>
              <w:bottom w:val="single" w:sz="4.640035" w:space="0" w:color="000000"/>
              <w:left w:val="single" w:sz="14.144185" w:space="0" w:color="000000"/>
              <w:right w:val="single" w:sz="14.144185" w:space="0" w:color="000000"/>
            </w:tcBorders>
          </w:tcPr>
          <w:p>
            <w:pPr/>
            <w:rPr/>
          </w:p>
        </w:tc>
        <w:tc>
          <w:tcPr>
            <w:tcW w:w="1696" w:type="dxa"/>
            <w:tcBorders>
              <w:top w:val="single" w:sz="4.640035" w:space="0" w:color="000000"/>
              <w:bottom w:val="single" w:sz="4.640035" w:space="0" w:color="000000"/>
              <w:left w:val="single" w:sz="14.144185" w:space="0" w:color="000000"/>
              <w:right w:val="single" w:sz="14.144185" w:space="0" w:color="000000"/>
            </w:tcBorders>
          </w:tcPr>
          <w:p>
            <w:pPr/>
            <w:rPr/>
          </w:p>
        </w:tc>
      </w:tr>
      <w:tr>
        <w:trPr>
          <w:trHeight w:val="336" w:hRule="exact"/>
        </w:trPr>
        <w:tc>
          <w:tcPr>
            <w:tcW w:w="5858" w:type="dxa"/>
            <w:tcBorders>
              <w:top w:val="single" w:sz="4.640035" w:space="0" w:color="000000"/>
              <w:bottom w:val="single" w:sz="7.040001" w:space="0" w:color="000000"/>
              <w:left w:val="single" w:sz="14.144185" w:space="0" w:color="000000"/>
              <w:right w:val="single" w:sz="14.144185" w:space="0" w:color="000000"/>
            </w:tcBorders>
          </w:tcPr>
          <w:p>
            <w:pPr>
              <w:spacing w:before="35" w:after="0" w:line="240" w:lineRule="auto"/>
              <w:ind w:left="3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Výnosy,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ktoré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majú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výnimočný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rozsah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alebo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výskyt: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746" w:type="dxa"/>
            <w:tcBorders>
              <w:top w:val="single" w:sz="4.640035" w:space="0" w:color="000000"/>
              <w:bottom w:val="single" w:sz="7.040001" w:space="0" w:color="000000"/>
              <w:left w:val="single" w:sz="14.144185" w:space="0" w:color="000000"/>
              <w:right w:val="single" w:sz="14.144185" w:space="0" w:color="000000"/>
            </w:tcBorders>
          </w:tcPr>
          <w:p>
            <w:pPr/>
            <w:rPr/>
          </w:p>
        </w:tc>
        <w:tc>
          <w:tcPr>
            <w:tcW w:w="1696" w:type="dxa"/>
            <w:tcBorders>
              <w:top w:val="single" w:sz="4.640035" w:space="0" w:color="000000"/>
              <w:bottom w:val="single" w:sz="7.040001" w:space="0" w:color="000000"/>
              <w:left w:val="single" w:sz="14.144185" w:space="0" w:color="000000"/>
              <w:right w:val="single" w:sz="14.144185" w:space="0" w:color="000000"/>
            </w:tcBorders>
          </w:tcPr>
          <w:p>
            <w:pPr/>
            <w:rPr/>
          </w:p>
        </w:tc>
      </w:tr>
      <w:tr>
        <w:trPr>
          <w:trHeight w:val="344" w:hRule="exact"/>
        </w:trPr>
        <w:tc>
          <w:tcPr>
            <w:tcW w:w="5858" w:type="dxa"/>
            <w:tcBorders>
              <w:top w:val="single" w:sz="7.040001" w:space="0" w:color="000000"/>
              <w:bottom w:val="single" w:sz="7.040001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746" w:type="dxa"/>
            <w:tcBorders>
              <w:top w:val="single" w:sz="7.040001" w:space="0" w:color="000000"/>
              <w:bottom w:val="single" w:sz="7.040001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696" w:type="dxa"/>
            <w:tcBorders>
              <w:top w:val="single" w:sz="7.040001" w:space="0" w:color="000000"/>
              <w:bottom w:val="single" w:sz="7.040001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46" w:hRule="exact"/>
        </w:trPr>
        <w:tc>
          <w:tcPr>
            <w:tcW w:w="5858" w:type="dxa"/>
            <w:tcBorders>
              <w:top w:val="single" w:sz="7.040001" w:space="0" w:color="000000"/>
              <w:bottom w:val="single" w:sz="7.040001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746" w:type="dxa"/>
            <w:tcBorders>
              <w:top w:val="single" w:sz="7.040001" w:space="0" w:color="000000"/>
              <w:bottom w:val="single" w:sz="7.040001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696" w:type="dxa"/>
            <w:tcBorders>
              <w:top w:val="single" w:sz="7.040001" w:space="0" w:color="000000"/>
              <w:bottom w:val="single" w:sz="7.040001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44" w:hRule="exact"/>
        </w:trPr>
        <w:tc>
          <w:tcPr>
            <w:tcW w:w="5858" w:type="dxa"/>
            <w:tcBorders>
              <w:top w:val="single" w:sz="7.040001" w:space="0" w:color="000000"/>
              <w:bottom w:val="single" w:sz="7.040001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746" w:type="dxa"/>
            <w:tcBorders>
              <w:top w:val="single" w:sz="7.040001" w:space="0" w:color="000000"/>
              <w:bottom w:val="single" w:sz="7.040001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696" w:type="dxa"/>
            <w:tcBorders>
              <w:top w:val="single" w:sz="7.040001" w:space="0" w:color="000000"/>
              <w:bottom w:val="single" w:sz="7.040001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43" w:hRule="exact"/>
        </w:trPr>
        <w:tc>
          <w:tcPr>
            <w:tcW w:w="5858" w:type="dxa"/>
            <w:tcBorders>
              <w:top w:val="single" w:sz="7.040001" w:space="0" w:color="000000"/>
              <w:bottom w:val="single" w:sz="4.64003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746" w:type="dxa"/>
            <w:tcBorders>
              <w:top w:val="single" w:sz="7.040001" w:space="0" w:color="000000"/>
              <w:bottom w:val="single" w:sz="4.64003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696" w:type="dxa"/>
            <w:tcBorders>
              <w:top w:val="single" w:sz="7.040001" w:space="0" w:color="000000"/>
              <w:bottom w:val="single" w:sz="4.64003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37" w:hRule="exact"/>
        </w:trPr>
        <w:tc>
          <w:tcPr>
            <w:tcW w:w="5858" w:type="dxa"/>
            <w:tcBorders>
              <w:top w:val="single" w:sz="4.640034" w:space="0" w:color="000000"/>
              <w:bottom w:val="single" w:sz="7.040001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746" w:type="dxa"/>
            <w:tcBorders>
              <w:top w:val="single" w:sz="4.640034" w:space="0" w:color="000000"/>
              <w:bottom w:val="single" w:sz="7.040001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696" w:type="dxa"/>
            <w:tcBorders>
              <w:top w:val="single" w:sz="4.640034" w:space="0" w:color="000000"/>
              <w:bottom w:val="single" w:sz="7.040001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</w:tbl>
    <w:p>
      <w:pPr>
        <w:spacing w:before="4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34" w:after="0" w:line="251" w:lineRule="auto"/>
        <w:ind w:left="153" w:right="418"/>
        <w:jc w:val="left"/>
        <w:rPr>
          <w:rFonts w:ascii="Arial Narrow" w:hAnsi="Arial Narrow" w:cs="Arial Narrow" w:eastAsia="Arial Narrow"/>
          <w:sz w:val="21"/>
          <w:szCs w:val="21"/>
        </w:rPr>
      </w:pPr>
      <w:rPr/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3)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Opis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celková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suma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nákladov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na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overenie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individuálnej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závierky</w:t>
      </w:r>
      <w:r>
        <w:rPr>
          <w:rFonts w:ascii="Arial Narrow" w:hAnsi="Arial Narrow" w:cs="Arial Narrow" w:eastAsia="Arial Narrow"/>
          <w:sz w:val="21"/>
          <w:szCs w:val="21"/>
          <w:spacing w:val="2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audítorom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alebo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auditorskou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spoločnosťou,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iné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uisťovacie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služby,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daňové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poradenstvo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ostatné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neaudítorské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služby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poskytnuté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týmto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audítorom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alebo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auditorskou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spoločnosťou</w:t>
      </w:r>
    </w:p>
    <w:p>
      <w:pPr>
        <w:spacing w:before="4" w:after="0" w:line="60" w:lineRule="exact"/>
        <w:jc w:val="left"/>
        <w:rPr>
          <w:sz w:val="6"/>
          <w:szCs w:val="6"/>
        </w:rPr>
      </w:pPr>
      <w:rPr/>
      <w:r>
        <w:rPr>
          <w:sz w:val="6"/>
          <w:szCs w:val="6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05.947685" w:type="dxa"/>
      </w:tblPr>
      <w:tblGrid/>
      <w:tr>
        <w:trPr>
          <w:trHeight w:val="949" w:hRule="exact"/>
        </w:trPr>
        <w:tc>
          <w:tcPr>
            <w:tcW w:w="5974" w:type="dxa"/>
            <w:tcBorders>
              <w:top w:val="single" w:sz="8.960001" w:space="0" w:color="000000"/>
              <w:bottom w:val="nil" w:sz="6" w:space="0" w:color="auto"/>
              <w:left w:val="single" w:sz="8.480002" w:space="0" w:color="000000"/>
              <w:right w:val="single" w:sz="8.480002" w:space="0" w:color="000000"/>
            </w:tcBorders>
          </w:tcPr>
          <w:p>
            <w:pPr>
              <w:spacing w:before="9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2341" w:right="2322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Názov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ožky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704" w:type="dxa"/>
            <w:tcBorders>
              <w:top w:val="single" w:sz="8.960001" w:space="0" w:color="000000"/>
              <w:bottom w:val="nil" w:sz="6" w:space="0" w:color="auto"/>
              <w:left w:val="single" w:sz="8.480002" w:space="0" w:color="000000"/>
              <w:right w:val="single" w:sz="8.480002" w:space="0" w:color="000000"/>
            </w:tcBorders>
          </w:tcPr>
          <w:p>
            <w:pPr>
              <w:spacing w:before="8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506" w:right="176" w:firstLine="-272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Bežné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ovné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obd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622" w:type="dxa"/>
            <w:tcBorders>
              <w:top w:val="single" w:sz="8.960001" w:space="0" w:color="000000"/>
              <w:bottom w:val="nil" w:sz="6" w:space="0" w:color="auto"/>
              <w:left w:val="single" w:sz="8.480002" w:space="0" w:color="000000"/>
              <w:right w:val="single" w:sz="8.480002" w:space="0" w:color="000000"/>
            </w:tcBorders>
          </w:tcPr>
          <w:p>
            <w:pPr>
              <w:spacing w:before="88" w:after="0" w:line="239" w:lineRule="auto"/>
              <w:ind w:left="92" w:right="74" w:firstLine="1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b/>
                <w:bCs/>
              </w:rPr>
              <w:t>B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ezp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ost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edne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pred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hád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ajú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</w:tr>
      <w:tr>
        <w:trPr>
          <w:trHeight w:val="396" w:hRule="exact"/>
        </w:trPr>
        <w:tc>
          <w:tcPr>
            <w:tcW w:w="5974" w:type="dxa"/>
            <w:tcBorders>
              <w:top w:val="nil" w:sz="6" w:space="0" w:color="auto"/>
              <w:bottom w:val="single" w:sz="4.640" w:space="0" w:color="000000"/>
              <w:left w:val="single" w:sz="8.480002" w:space="0" w:color="000000"/>
              <w:right w:val="single" w:sz="8.480002" w:space="0" w:color="000000"/>
            </w:tcBorders>
          </w:tcPr>
          <w:p>
            <w:pPr>
              <w:spacing w:before="79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Nákla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i/>
              </w:rPr>
              <w:t>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vo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i/>
              </w:rPr>
              <w:t>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dítorovi,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audí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i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i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skej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sp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i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i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i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st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i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toho: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704" w:type="dxa"/>
            <w:tcBorders>
              <w:top w:val="nil" w:sz="6" w:space="0" w:color="auto"/>
              <w:bottom w:val="single" w:sz="4.640" w:space="0" w:color="000000"/>
              <w:left w:val="single" w:sz="8.480002" w:space="0" w:color="000000"/>
              <w:right w:val="single" w:sz="8.480002" w:space="0" w:color="000000"/>
            </w:tcBorders>
          </w:tcPr>
          <w:p>
            <w:pPr/>
            <w:rPr/>
          </w:p>
        </w:tc>
        <w:tc>
          <w:tcPr>
            <w:tcW w:w="1622" w:type="dxa"/>
            <w:tcBorders>
              <w:top w:val="nil" w:sz="6" w:space="0" w:color="auto"/>
              <w:bottom w:val="single" w:sz="4.640" w:space="0" w:color="000000"/>
              <w:left w:val="single" w:sz="8.480002" w:space="0" w:color="000000"/>
              <w:right w:val="single" w:sz="8.480002" w:space="0" w:color="000000"/>
            </w:tcBorders>
          </w:tcPr>
          <w:p>
            <w:pPr/>
            <w:rPr/>
          </w:p>
        </w:tc>
      </w:tr>
      <w:tr>
        <w:trPr>
          <w:trHeight w:val="343" w:hRule="exact"/>
        </w:trPr>
        <w:tc>
          <w:tcPr>
            <w:tcW w:w="5974" w:type="dxa"/>
            <w:tcBorders>
              <w:top w:val="single" w:sz="4.640" w:space="0" w:color="000000"/>
              <w:bottom w:val="single" w:sz="7.040001" w:space="0" w:color="000000"/>
              <w:left w:val="single" w:sz="8.480002" w:space="0" w:color="000000"/>
              <w:right w:val="single" w:sz="8.480002" w:space="0" w:color="000000"/>
            </w:tcBorders>
          </w:tcPr>
          <w:p>
            <w:pPr>
              <w:spacing w:before="41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náklady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enie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ind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vidu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ej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čto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nej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erky</w:t>
            </w:r>
          </w:p>
        </w:tc>
        <w:tc>
          <w:tcPr>
            <w:tcW w:w="1704" w:type="dxa"/>
            <w:tcBorders>
              <w:top w:val="single" w:sz="4.640" w:space="0" w:color="000000"/>
              <w:bottom w:val="single" w:sz="7.040001" w:space="0" w:color="000000"/>
              <w:left w:val="single" w:sz="8.480002" w:space="0" w:color="000000"/>
              <w:right w:val="single" w:sz="8.480002" w:space="0" w:color="000000"/>
            </w:tcBorders>
          </w:tcPr>
          <w:p>
            <w:pPr/>
            <w:rPr/>
          </w:p>
        </w:tc>
        <w:tc>
          <w:tcPr>
            <w:tcW w:w="1622" w:type="dxa"/>
            <w:tcBorders>
              <w:top w:val="single" w:sz="4.640" w:space="0" w:color="000000"/>
              <w:bottom w:val="single" w:sz="7.040001" w:space="0" w:color="000000"/>
              <w:left w:val="single" w:sz="8.480002" w:space="0" w:color="000000"/>
              <w:right w:val="single" w:sz="8.480002" w:space="0" w:color="000000"/>
            </w:tcBorders>
          </w:tcPr>
          <w:p>
            <w:pPr/>
            <w:rPr/>
          </w:p>
        </w:tc>
      </w:tr>
      <w:tr>
        <w:trPr>
          <w:trHeight w:val="341" w:hRule="exact"/>
        </w:trPr>
        <w:tc>
          <w:tcPr>
            <w:tcW w:w="5974" w:type="dxa"/>
            <w:tcBorders>
              <w:top w:val="single" w:sz="7.040001" w:space="0" w:color="000000"/>
              <w:bottom w:val="single" w:sz="4.640" w:space="0" w:color="000000"/>
              <w:left w:val="single" w:sz="8.480002" w:space="0" w:color="000000"/>
              <w:right w:val="single" w:sz="8.480002" w:space="0" w:color="000000"/>
            </w:tcBorders>
          </w:tcPr>
          <w:p>
            <w:pPr>
              <w:spacing w:before="39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iné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uis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ť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ovac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udítors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ž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b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y</w:t>
            </w:r>
          </w:p>
        </w:tc>
        <w:tc>
          <w:tcPr>
            <w:tcW w:w="1704" w:type="dxa"/>
            <w:tcBorders>
              <w:top w:val="single" w:sz="7.040001" w:space="0" w:color="000000"/>
              <w:bottom w:val="single" w:sz="4.640" w:space="0" w:color="000000"/>
              <w:left w:val="single" w:sz="8.480002" w:space="0" w:color="000000"/>
              <w:right w:val="single" w:sz="8.480002" w:space="0" w:color="000000"/>
            </w:tcBorders>
          </w:tcPr>
          <w:p>
            <w:pPr/>
            <w:rPr/>
          </w:p>
        </w:tc>
        <w:tc>
          <w:tcPr>
            <w:tcW w:w="1622" w:type="dxa"/>
            <w:tcBorders>
              <w:top w:val="single" w:sz="7.040001" w:space="0" w:color="000000"/>
              <w:bottom w:val="single" w:sz="4.640" w:space="0" w:color="000000"/>
              <w:left w:val="single" w:sz="8.480002" w:space="0" w:color="000000"/>
              <w:right w:val="single" w:sz="8.480002" w:space="0" w:color="000000"/>
            </w:tcBorders>
          </w:tcPr>
          <w:p>
            <w:pPr/>
            <w:rPr/>
          </w:p>
        </w:tc>
      </w:tr>
      <w:tr>
        <w:trPr>
          <w:trHeight w:val="341" w:hRule="exact"/>
        </w:trPr>
        <w:tc>
          <w:tcPr>
            <w:tcW w:w="5974" w:type="dxa"/>
            <w:tcBorders>
              <w:top w:val="single" w:sz="4.640" w:space="0" w:color="000000"/>
              <w:bottom w:val="single" w:sz="4.640" w:space="0" w:color="000000"/>
              <w:left w:val="single" w:sz="8.480002" w:space="0" w:color="000000"/>
              <w:right w:val="single" w:sz="8.480002" w:space="0" w:color="000000"/>
            </w:tcBorders>
          </w:tcPr>
          <w:p>
            <w:pPr>
              <w:spacing w:before="42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súvisi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ce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í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orské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lužby</w:t>
            </w:r>
          </w:p>
        </w:tc>
        <w:tc>
          <w:tcPr>
            <w:tcW w:w="1704" w:type="dxa"/>
            <w:tcBorders>
              <w:top w:val="single" w:sz="4.640" w:space="0" w:color="000000"/>
              <w:bottom w:val="single" w:sz="4.640" w:space="0" w:color="000000"/>
              <w:left w:val="single" w:sz="8.480002" w:space="0" w:color="000000"/>
              <w:right w:val="single" w:sz="8.480002" w:space="0" w:color="000000"/>
            </w:tcBorders>
          </w:tcPr>
          <w:p>
            <w:pPr/>
            <w:rPr/>
          </w:p>
        </w:tc>
        <w:tc>
          <w:tcPr>
            <w:tcW w:w="1622" w:type="dxa"/>
            <w:tcBorders>
              <w:top w:val="single" w:sz="4.640" w:space="0" w:color="000000"/>
              <w:bottom w:val="single" w:sz="4.640" w:space="0" w:color="000000"/>
              <w:left w:val="single" w:sz="8.480002" w:space="0" w:color="000000"/>
              <w:right w:val="single" w:sz="8.480002" w:space="0" w:color="000000"/>
            </w:tcBorders>
          </w:tcPr>
          <w:p>
            <w:pPr/>
            <w:rPr/>
          </w:p>
        </w:tc>
      </w:tr>
      <w:tr>
        <w:trPr>
          <w:trHeight w:val="340" w:hRule="exact"/>
        </w:trPr>
        <w:tc>
          <w:tcPr>
            <w:tcW w:w="5974" w:type="dxa"/>
            <w:tcBorders>
              <w:top w:val="single" w:sz="4.640" w:space="0" w:color="000000"/>
              <w:bottom w:val="single" w:sz="4.640" w:space="0" w:color="000000"/>
              <w:left w:val="single" w:sz="8.480002" w:space="0" w:color="000000"/>
              <w:right w:val="single" w:sz="8.480002" w:space="0" w:color="000000"/>
            </w:tcBorders>
          </w:tcPr>
          <w:p>
            <w:pPr>
              <w:spacing w:before="41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daňové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orad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nstvo</w:t>
            </w:r>
          </w:p>
        </w:tc>
        <w:tc>
          <w:tcPr>
            <w:tcW w:w="1704" w:type="dxa"/>
            <w:tcBorders>
              <w:top w:val="single" w:sz="4.640" w:space="0" w:color="000000"/>
              <w:bottom w:val="single" w:sz="4.640" w:space="0" w:color="000000"/>
              <w:left w:val="single" w:sz="8.480002" w:space="0" w:color="000000"/>
              <w:right w:val="single" w:sz="8.480002" w:space="0" w:color="000000"/>
            </w:tcBorders>
          </w:tcPr>
          <w:p>
            <w:pPr/>
            <w:rPr/>
          </w:p>
        </w:tc>
        <w:tc>
          <w:tcPr>
            <w:tcW w:w="1622" w:type="dxa"/>
            <w:tcBorders>
              <w:top w:val="single" w:sz="4.640" w:space="0" w:color="000000"/>
              <w:bottom w:val="single" w:sz="4.640" w:space="0" w:color="000000"/>
              <w:left w:val="single" w:sz="8.480002" w:space="0" w:color="000000"/>
              <w:right w:val="single" w:sz="8.480002" w:space="0" w:color="000000"/>
            </w:tcBorders>
          </w:tcPr>
          <w:p>
            <w:pPr/>
            <w:rPr/>
          </w:p>
        </w:tc>
      </w:tr>
      <w:tr>
        <w:trPr>
          <w:trHeight w:val="343" w:hRule="exact"/>
        </w:trPr>
        <w:tc>
          <w:tcPr>
            <w:tcW w:w="5974" w:type="dxa"/>
            <w:tcBorders>
              <w:top w:val="single" w:sz="4.640" w:space="0" w:color="000000"/>
              <w:bottom w:val="single" w:sz="7.040001" w:space="0" w:color="000000"/>
              <w:left w:val="single" w:sz="8.480002" w:space="0" w:color="000000"/>
              <w:right w:val="single" w:sz="8.480002" w:space="0" w:color="000000"/>
            </w:tcBorders>
          </w:tcPr>
          <w:p>
            <w:pPr>
              <w:spacing w:before="4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ostatné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eaudí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orské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lužby</w:t>
            </w:r>
          </w:p>
        </w:tc>
        <w:tc>
          <w:tcPr>
            <w:tcW w:w="1704" w:type="dxa"/>
            <w:tcBorders>
              <w:top w:val="single" w:sz="4.640" w:space="0" w:color="000000"/>
              <w:bottom w:val="single" w:sz="7.040001" w:space="0" w:color="000000"/>
              <w:left w:val="single" w:sz="8.480002" w:space="0" w:color="000000"/>
              <w:right w:val="single" w:sz="8.480002" w:space="0" w:color="000000"/>
            </w:tcBorders>
          </w:tcPr>
          <w:p>
            <w:pPr/>
            <w:rPr/>
          </w:p>
        </w:tc>
        <w:tc>
          <w:tcPr>
            <w:tcW w:w="1622" w:type="dxa"/>
            <w:tcBorders>
              <w:top w:val="single" w:sz="4.640" w:space="0" w:color="000000"/>
              <w:bottom w:val="single" w:sz="7.040001" w:space="0" w:color="000000"/>
              <w:left w:val="single" w:sz="8.480002" w:space="0" w:color="000000"/>
              <w:right w:val="single" w:sz="8.480002" w:space="0" w:color="000000"/>
            </w:tcBorders>
          </w:tcPr>
          <w:p>
            <w:pPr/>
            <w:rPr/>
          </w:p>
        </w:tc>
      </w:tr>
    </w:tbl>
    <w:p>
      <w:pPr>
        <w:spacing w:before="4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4" w:after="0" w:line="251" w:lineRule="auto"/>
        <w:ind w:left="171" w:right="396"/>
        <w:jc w:val="left"/>
        <w:rPr>
          <w:rFonts w:ascii="Arial Narrow" w:hAnsi="Arial Narrow" w:cs="Arial Narrow" w:eastAsia="Arial Narrow"/>
          <w:sz w:val="21"/>
          <w:szCs w:val="21"/>
        </w:rPr>
      </w:pPr>
      <w:rPr/>
      <w:r>
        <w:rPr/>
        <w:pict>
          <v:group style="position:absolute;margin-left:70.374619pt;margin-top:-81.387329pt;width:467.32pt;height:64.42pt;mso-position-horizontal-relative:page;mso-position-vertical-relative:paragraph;z-index:-13200" coordorigin="1407,-1628" coordsize="9346,1288">
            <v:group style="position:absolute;left:1413;top:-1622;width:9335;height:2" coordorigin="1413,-1622" coordsize="9335,2">
              <v:shape style="position:absolute;left:1413;top:-1622;width:9335;height:2" coordorigin="1413,-1622" coordsize="9335,0" path="m1413,-1622l10748,-1622e" filled="f" stroked="t" strokeweight=".580pt" strokecolor="#000000">
                <v:path arrowok="t"/>
              </v:shape>
            </v:group>
            <v:group style="position:absolute;left:1418;top:-1617;width:2;height:1272" coordorigin="1418,-1617" coordsize="2,1272">
              <v:shape style="position:absolute;left:1418;top:-1617;width:2;height:1272" coordorigin="1418,-1617" coordsize="0,1272" path="m1418,-1617l1418,-345e" filled="f" stroked="t" strokeweight=".580pt" strokecolor="#000000">
                <v:path arrowok="t"/>
              </v:shape>
            </v:group>
            <v:group style="position:absolute;left:1413;top:-350;width:9335;height:2" coordorigin="1413,-350" coordsize="9335,2">
              <v:shape style="position:absolute;left:1413;top:-350;width:9335;height:2" coordorigin="1413,-350" coordsize="9335,0" path="m1413,-350l10748,-350e" filled="f" stroked="t" strokeweight=".580pt" strokecolor="#000000">
                <v:path arrowok="t"/>
              </v:shape>
            </v:group>
            <v:group style="position:absolute;left:10743;top:-1617;width:2;height:1272" coordorigin="10743,-1617" coordsize="2,1272">
              <v:shape style="position:absolute;left:10743;top:-1617;width:2;height:1272" coordorigin="10743,-1617" coordsize="0,1272" path="m10743,-1617l10743,-345e" filled="f" stroked="t" strokeweight=".580pt" strokecolor="#000000">
                <v:path arrowok="t"/>
              </v:shape>
            </v:group>
            <w10:wrap type="none"/>
          </v:group>
        </w:pic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4)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Suma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čistého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obratu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podľa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jednotlivých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typov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výrobkov,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tovarov,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služieb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iných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činností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hlavných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geografických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oblastí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odbytu</w:t>
      </w:r>
    </w:p>
    <w:p>
      <w:pPr>
        <w:spacing w:before="4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11.966362" w:type="dxa"/>
      </w:tblPr>
      <w:tblGrid/>
      <w:tr>
        <w:trPr>
          <w:trHeight w:val="966" w:hRule="exact"/>
        </w:trPr>
        <w:tc>
          <w:tcPr>
            <w:tcW w:w="6010" w:type="dxa"/>
            <w:tcBorders>
              <w:top w:val="single" w:sz="8.960002" w:space="0" w:color="000000"/>
              <w:bottom w:val="single" w:sz="8.960002" w:space="0" w:color="000000"/>
              <w:left w:val="single" w:sz="8.480001" w:space="0" w:color="000000"/>
              <w:right w:val="single" w:sz="8.480001" w:space="0" w:color="000000"/>
            </w:tcBorders>
          </w:tcPr>
          <w:p>
            <w:pPr>
              <w:spacing w:before="8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2359" w:right="2340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Názov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ožky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673" w:type="dxa"/>
            <w:tcBorders>
              <w:top w:val="single" w:sz="8.960002" w:space="0" w:color="000000"/>
              <w:bottom w:val="single" w:sz="8.960002" w:space="0" w:color="000000"/>
              <w:left w:val="single" w:sz="8.480001" w:space="0" w:color="000000"/>
              <w:right w:val="single" w:sz="8.480001" w:space="0" w:color="000000"/>
            </w:tcBorders>
          </w:tcPr>
          <w:p>
            <w:pPr>
              <w:spacing w:before="8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492" w:right="161" w:firstLine="-274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Bežné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ovné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obd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618" w:type="dxa"/>
            <w:tcBorders>
              <w:top w:val="single" w:sz="8.960002" w:space="0" w:color="000000"/>
              <w:bottom w:val="single" w:sz="8.960002" w:space="0" w:color="000000"/>
              <w:left w:val="single" w:sz="8.480001" w:space="0" w:color="000000"/>
              <w:right w:val="single" w:sz="8.480001" w:space="0" w:color="000000"/>
            </w:tcBorders>
          </w:tcPr>
          <w:p>
            <w:pPr>
              <w:spacing w:before="8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39" w:lineRule="auto"/>
              <w:ind w:left="91" w:right="70" w:firstLine="1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b/>
                <w:bCs/>
              </w:rPr>
              <w:t>B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ezp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ost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edne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pred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hád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ajú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</w:tr>
      <w:tr>
        <w:trPr>
          <w:trHeight w:val="345" w:hRule="exact"/>
        </w:trPr>
        <w:tc>
          <w:tcPr>
            <w:tcW w:w="6010" w:type="dxa"/>
            <w:tcBorders>
              <w:top w:val="single" w:sz="8.960002" w:space="0" w:color="000000"/>
              <w:bottom w:val="single" w:sz="4.640" w:space="0" w:color="000000"/>
              <w:left w:val="single" w:sz="8.480001" w:space="0" w:color="000000"/>
              <w:right w:val="single" w:sz="8.480001" w:space="0" w:color="000000"/>
            </w:tcBorders>
          </w:tcPr>
          <w:p>
            <w:pPr>
              <w:spacing w:before="41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Tržby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výro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b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ky</w:t>
            </w:r>
          </w:p>
        </w:tc>
        <w:tc>
          <w:tcPr>
            <w:tcW w:w="1673" w:type="dxa"/>
            <w:tcBorders>
              <w:top w:val="single" w:sz="8.960002" w:space="0" w:color="000000"/>
              <w:bottom w:val="single" w:sz="4.640" w:space="0" w:color="000000"/>
              <w:left w:val="single" w:sz="8.480001" w:space="0" w:color="000000"/>
              <w:right w:val="single" w:sz="8.480001" w:space="0" w:color="000000"/>
            </w:tcBorders>
          </w:tcPr>
          <w:p>
            <w:pPr/>
            <w:rPr/>
          </w:p>
        </w:tc>
        <w:tc>
          <w:tcPr>
            <w:tcW w:w="1618" w:type="dxa"/>
            <w:tcBorders>
              <w:top w:val="single" w:sz="8.960002" w:space="0" w:color="000000"/>
              <w:bottom w:val="single" w:sz="4.640" w:space="0" w:color="000000"/>
              <w:left w:val="single" w:sz="8.480001" w:space="0" w:color="000000"/>
              <w:right w:val="single" w:sz="8.480001" w:space="0" w:color="000000"/>
            </w:tcBorders>
          </w:tcPr>
          <w:p>
            <w:pPr/>
            <w:rPr/>
          </w:p>
        </w:tc>
      </w:tr>
      <w:tr>
        <w:trPr>
          <w:trHeight w:val="340" w:hRule="exact"/>
        </w:trPr>
        <w:tc>
          <w:tcPr>
            <w:tcW w:w="6010" w:type="dxa"/>
            <w:tcBorders>
              <w:top w:val="single" w:sz="4.640" w:space="0" w:color="000000"/>
              <w:bottom w:val="single" w:sz="4.640" w:space="0" w:color="000000"/>
              <w:left w:val="single" w:sz="8.480001" w:space="0" w:color="000000"/>
              <w:right w:val="single" w:sz="8.480001" w:space="0" w:color="000000"/>
            </w:tcBorders>
          </w:tcPr>
          <w:p>
            <w:pPr>
              <w:spacing w:before="42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Tržby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aja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služieb</w:t>
            </w:r>
          </w:p>
        </w:tc>
        <w:tc>
          <w:tcPr>
            <w:tcW w:w="1673" w:type="dxa"/>
            <w:tcBorders>
              <w:top w:val="single" w:sz="4.640" w:space="0" w:color="000000"/>
              <w:bottom w:val="single" w:sz="4.640" w:space="0" w:color="000000"/>
              <w:left w:val="single" w:sz="8.480001" w:space="0" w:color="000000"/>
              <w:right w:val="single" w:sz="8.480001" w:space="0" w:color="000000"/>
            </w:tcBorders>
          </w:tcPr>
          <w:p>
            <w:pPr/>
            <w:rPr/>
          </w:p>
        </w:tc>
        <w:tc>
          <w:tcPr>
            <w:tcW w:w="1618" w:type="dxa"/>
            <w:tcBorders>
              <w:top w:val="single" w:sz="4.640" w:space="0" w:color="000000"/>
              <w:bottom w:val="single" w:sz="4.640" w:space="0" w:color="000000"/>
              <w:left w:val="single" w:sz="8.480001" w:space="0" w:color="000000"/>
              <w:right w:val="single" w:sz="8.480001" w:space="0" w:color="000000"/>
            </w:tcBorders>
          </w:tcPr>
          <w:p>
            <w:pPr/>
            <w:rPr/>
          </w:p>
        </w:tc>
      </w:tr>
      <w:tr>
        <w:trPr>
          <w:trHeight w:val="341" w:hRule="exact"/>
        </w:trPr>
        <w:tc>
          <w:tcPr>
            <w:tcW w:w="6010" w:type="dxa"/>
            <w:tcBorders>
              <w:top w:val="single" w:sz="4.640" w:space="0" w:color="000000"/>
              <w:bottom w:val="single" w:sz="4.640" w:space="0" w:color="000000"/>
              <w:left w:val="single" w:sz="8.480001" w:space="0" w:color="000000"/>
              <w:right w:val="single" w:sz="8.480001" w:space="0" w:color="000000"/>
            </w:tcBorders>
          </w:tcPr>
          <w:p>
            <w:pPr>
              <w:spacing w:before="42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Tržby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to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ar</w:t>
            </w:r>
          </w:p>
        </w:tc>
        <w:tc>
          <w:tcPr>
            <w:tcW w:w="1673" w:type="dxa"/>
            <w:tcBorders>
              <w:top w:val="single" w:sz="4.640" w:space="0" w:color="000000"/>
              <w:bottom w:val="single" w:sz="4.640" w:space="0" w:color="000000"/>
              <w:left w:val="single" w:sz="8.480001" w:space="0" w:color="000000"/>
              <w:right w:val="single" w:sz="8.480001" w:space="0" w:color="000000"/>
            </w:tcBorders>
          </w:tcPr>
          <w:p>
            <w:pPr/>
            <w:rPr/>
          </w:p>
        </w:tc>
        <w:tc>
          <w:tcPr>
            <w:tcW w:w="1618" w:type="dxa"/>
            <w:tcBorders>
              <w:top w:val="single" w:sz="4.640" w:space="0" w:color="000000"/>
              <w:bottom w:val="single" w:sz="4.640" w:space="0" w:color="000000"/>
              <w:left w:val="single" w:sz="8.480001" w:space="0" w:color="000000"/>
              <w:right w:val="single" w:sz="8.480001" w:space="0" w:color="000000"/>
            </w:tcBorders>
          </w:tcPr>
          <w:p>
            <w:pPr/>
            <w:rPr/>
          </w:p>
        </w:tc>
      </w:tr>
      <w:tr>
        <w:trPr>
          <w:trHeight w:val="320" w:hRule="exact"/>
        </w:trPr>
        <w:tc>
          <w:tcPr>
            <w:tcW w:w="6010" w:type="dxa"/>
            <w:tcBorders>
              <w:top w:val="single" w:sz="4.640" w:space="0" w:color="000000"/>
              <w:bottom w:val="single" w:sz="4.640" w:space="0" w:color="000000"/>
              <w:left w:val="single" w:sz="8.480001" w:space="0" w:color="000000"/>
              <w:right w:val="single" w:sz="8.480001" w:space="0" w:color="000000"/>
            </w:tcBorders>
          </w:tcPr>
          <w:p>
            <w:pPr>
              <w:spacing w:before="2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2"/>
                <w:szCs w:val="22"/>
              </w:rPr>
            </w:pPr>
            <w:rPr/>
            <w:r>
              <w:rPr>
                <w:rFonts w:ascii="Arial Narrow" w:hAnsi="Arial Narrow" w:cs="Arial Narrow" w:eastAsia="Arial Narrow"/>
                <w:sz w:val="22"/>
                <w:szCs w:val="22"/>
                <w:spacing w:val="0"/>
                <w:w w:val="100"/>
              </w:rPr>
              <w:t>Iné</w:t>
            </w:r>
            <w:r>
              <w:rPr>
                <w:rFonts w:ascii="Arial Narrow" w:hAnsi="Arial Narrow" w:cs="Arial Narrow" w:eastAsia="Arial Narrow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2"/>
                <w:szCs w:val="22"/>
                <w:spacing w:val="0"/>
                <w:w w:val="100"/>
              </w:rPr>
              <w:t>súvisiace</w:t>
            </w:r>
            <w:r>
              <w:rPr>
                <w:rFonts w:ascii="Arial Narrow" w:hAnsi="Arial Narrow" w:cs="Arial Narrow" w:eastAsia="Arial Narrow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2"/>
                <w:szCs w:val="22"/>
                <w:spacing w:val="0"/>
                <w:w w:val="100"/>
              </w:rPr>
              <w:t>výkony</w:t>
            </w:r>
          </w:p>
        </w:tc>
        <w:tc>
          <w:tcPr>
            <w:tcW w:w="1673" w:type="dxa"/>
            <w:tcBorders>
              <w:top w:val="single" w:sz="4.640" w:space="0" w:color="000000"/>
              <w:bottom w:val="single" w:sz="4.640" w:space="0" w:color="000000"/>
              <w:left w:val="single" w:sz="8.480001" w:space="0" w:color="000000"/>
              <w:right w:val="single" w:sz="8.480001" w:space="0" w:color="000000"/>
            </w:tcBorders>
          </w:tcPr>
          <w:p>
            <w:pPr/>
            <w:rPr/>
          </w:p>
        </w:tc>
        <w:tc>
          <w:tcPr>
            <w:tcW w:w="1618" w:type="dxa"/>
            <w:tcBorders>
              <w:top w:val="single" w:sz="4.640" w:space="0" w:color="000000"/>
              <w:bottom w:val="single" w:sz="4.640" w:space="0" w:color="000000"/>
              <w:left w:val="single" w:sz="8.480001" w:space="0" w:color="000000"/>
              <w:right w:val="single" w:sz="8.480001" w:space="0" w:color="000000"/>
            </w:tcBorders>
          </w:tcPr>
          <w:p>
            <w:pPr/>
            <w:rPr/>
          </w:p>
        </w:tc>
      </w:tr>
      <w:tr>
        <w:trPr>
          <w:trHeight w:val="360" w:hRule="exact"/>
        </w:trPr>
        <w:tc>
          <w:tcPr>
            <w:tcW w:w="6010" w:type="dxa"/>
            <w:tcBorders>
              <w:top w:val="single" w:sz="4.640" w:space="0" w:color="000000"/>
              <w:bottom w:val="single" w:sz="8.48" w:space="0" w:color="000000"/>
              <w:left w:val="single" w:sz="8.480001" w:space="0" w:color="000000"/>
              <w:right w:val="single" w:sz="8.480001" w:space="0" w:color="000000"/>
            </w:tcBorders>
          </w:tcPr>
          <w:p>
            <w:pPr>
              <w:spacing w:before="48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istý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obr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ce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kom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673" w:type="dxa"/>
            <w:tcBorders>
              <w:top w:val="single" w:sz="4.640" w:space="0" w:color="000000"/>
              <w:bottom w:val="single" w:sz="8.48" w:space="0" w:color="000000"/>
              <w:left w:val="single" w:sz="8.480001" w:space="0" w:color="000000"/>
              <w:right w:val="single" w:sz="8.480001" w:space="0" w:color="000000"/>
            </w:tcBorders>
          </w:tcPr>
          <w:p>
            <w:pPr/>
            <w:rPr/>
          </w:p>
        </w:tc>
        <w:tc>
          <w:tcPr>
            <w:tcW w:w="1618" w:type="dxa"/>
            <w:tcBorders>
              <w:top w:val="single" w:sz="4.640" w:space="0" w:color="000000"/>
              <w:bottom w:val="single" w:sz="8.48" w:space="0" w:color="000000"/>
              <w:left w:val="single" w:sz="8.480001" w:space="0" w:color="000000"/>
              <w:right w:val="single" w:sz="8.480001" w:space="0" w:color="000000"/>
            </w:tcBorders>
          </w:tcPr>
          <w:p>
            <w:pPr/>
            <w:rPr/>
          </w:p>
        </w:tc>
      </w:tr>
    </w:tbl>
    <w:p>
      <w:pPr>
        <w:spacing w:after="0"/>
        <w:sectPr>
          <w:pgMar w:header="327" w:footer="762" w:top="820" w:bottom="960" w:left="1280" w:right="1080"/>
          <w:pgSz w:w="11920" w:h="1684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/>
        <w:pict>
          <v:group style="position:absolute;margin-left:63.953629pt;margin-top:277.929901pt;width:467.32pt;height:64.48pt;mso-position-horizontal-relative:page;mso-position-vertical-relative:page;z-index:-13199" coordorigin="1279,5559" coordsize="9346,1290">
            <v:group style="position:absolute;left:1285;top:5564;width:9335;height:2" coordorigin="1285,5564" coordsize="9335,2">
              <v:shape style="position:absolute;left:1285;top:5564;width:9335;height:2" coordorigin="1285,5564" coordsize="9335,0" path="m1285,5564l10620,5564e" filled="f" stroked="t" strokeweight=".580pt" strokecolor="#000000">
                <v:path arrowok="t"/>
              </v:shape>
            </v:group>
            <v:group style="position:absolute;left:1290;top:5569;width:2;height:1273" coordorigin="1290,5569" coordsize="2,1273">
              <v:shape style="position:absolute;left:1290;top:5569;width:2;height:1273" coordorigin="1290,5569" coordsize="0,1273" path="m1290,5569l1290,6842e" filled="f" stroked="t" strokeweight=".580pt" strokecolor="#000000">
                <v:path arrowok="t"/>
              </v:shape>
            </v:group>
            <v:group style="position:absolute;left:1285;top:6838;width:9335;height:2" coordorigin="1285,6838" coordsize="9335,2">
              <v:shape style="position:absolute;left:1285;top:6838;width:9335;height:2" coordorigin="1285,6838" coordsize="9335,0" path="m1285,6838l10620,6838e" filled="f" stroked="t" strokeweight=".580pt" strokecolor="#000000">
                <v:path arrowok="t"/>
              </v:shape>
            </v:group>
            <v:group style="position:absolute;left:10615;top:5569;width:2;height:1273" coordorigin="10615,5569" coordsize="2,1273">
              <v:shape style="position:absolute;left:10615;top:5569;width:2;height:1273" coordorigin="10615,5569" coordsize="0,1273" path="m10615,5569l10615,6842e" filled="f" stroked="t" strokeweight=".580pt" strokecolor="#000000">
                <v:path arrowok="t"/>
              </v:shape>
            </v:group>
            <w10:wrap type="none"/>
          </v:group>
        </w:pict>
      </w: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7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98.464937" w:type="dxa"/>
      </w:tblPr>
      <w:tblGrid/>
      <w:tr>
        <w:trPr>
          <w:trHeight w:val="906" w:hRule="exact"/>
        </w:trPr>
        <w:tc>
          <w:tcPr>
            <w:tcW w:w="5858" w:type="dxa"/>
            <w:tcBorders>
              <w:top w:val="single" w:sz="8.960001" w:space="0" w:color="000000"/>
              <w:bottom w:val="single" w:sz="10.700566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5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743" w:right="-20"/>
              <w:jc w:val="left"/>
              <w:rPr>
                <w:rFonts w:ascii="Arial Narrow" w:hAnsi="Arial Narrow" w:cs="Arial Narrow" w:eastAsia="Arial Narrow"/>
                <w:sz w:val="22"/>
                <w:szCs w:val="22"/>
              </w:rPr>
            </w:pPr>
            <w:rPr/>
            <w:r>
              <w:rPr>
                <w:rFonts w:ascii="Arial Narrow" w:hAnsi="Arial Narrow" w:cs="Arial Narrow" w:eastAsia="Arial Narrow"/>
                <w:sz w:val="22"/>
                <w:szCs w:val="22"/>
                <w:spacing w:val="0"/>
                <w:w w:val="100"/>
                <w:b/>
                <w:bCs/>
              </w:rPr>
              <w:t>Geografické</w:t>
            </w:r>
            <w:r>
              <w:rPr>
                <w:rFonts w:ascii="Arial Narrow" w:hAnsi="Arial Narrow" w:cs="Arial Narrow" w:eastAsia="Arial Narrow"/>
                <w:sz w:val="22"/>
                <w:szCs w:val="22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2"/>
                <w:szCs w:val="22"/>
                <w:spacing w:val="0"/>
                <w:w w:val="100"/>
                <w:b/>
                <w:bCs/>
              </w:rPr>
              <w:t>oblasti</w:t>
            </w:r>
            <w:r>
              <w:rPr>
                <w:rFonts w:ascii="Arial Narrow" w:hAnsi="Arial Narrow" w:cs="Arial Narrow" w:eastAsia="Arial Narrow"/>
                <w:sz w:val="22"/>
                <w:szCs w:val="22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2"/>
                <w:szCs w:val="22"/>
                <w:spacing w:val="0"/>
                <w:w w:val="100"/>
                <w:b/>
                <w:bCs/>
              </w:rPr>
              <w:t>odbytu</w:t>
            </w:r>
            <w:r>
              <w:rPr>
                <w:rFonts w:ascii="Arial Narrow" w:hAnsi="Arial Narrow" w:cs="Arial Narrow" w:eastAsia="Arial Narrow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1746" w:type="dxa"/>
            <w:tcBorders>
              <w:top w:val="single" w:sz="8.960001" w:space="0" w:color="000000"/>
              <w:bottom w:val="single" w:sz="10.700566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7" w:after="0" w:line="190" w:lineRule="exact"/>
              <w:jc w:val="left"/>
              <w:rPr>
                <w:sz w:val="19"/>
                <w:szCs w:val="19"/>
              </w:rPr>
            </w:pPr>
            <w:rPr/>
            <w:r>
              <w:rPr>
                <w:sz w:val="19"/>
                <w:szCs w:val="19"/>
              </w:rPr>
            </w:r>
          </w:p>
          <w:p>
            <w:pPr>
              <w:spacing w:before="0" w:after="0" w:line="240" w:lineRule="auto"/>
              <w:ind w:left="531" w:right="195" w:firstLine="-274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Bežné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ovné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obd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696" w:type="dxa"/>
            <w:tcBorders>
              <w:top w:val="single" w:sz="8.960001" w:space="0" w:color="000000"/>
              <w:bottom w:val="single" w:sz="10.700566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77" w:after="0" w:line="239" w:lineRule="auto"/>
              <w:ind w:left="133" w:right="106" w:firstLine="-2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b/>
                <w:bCs/>
              </w:rPr>
              <w:t>B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ezp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ost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edne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pred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hád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ajú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</w:tr>
      <w:tr>
        <w:trPr>
          <w:trHeight w:val="358" w:hRule="exact"/>
        </w:trPr>
        <w:tc>
          <w:tcPr>
            <w:tcW w:w="5858" w:type="dxa"/>
            <w:tcBorders>
              <w:top w:val="single" w:sz="10.700566" w:space="0" w:color="000000"/>
              <w:bottom w:val="single" w:sz="7.040001" w:space="0" w:color="000000"/>
              <w:left w:val="single" w:sz="8.480122" w:space="0" w:color="000000"/>
              <w:right w:val="single" w:sz="8.480122" w:space="0" w:color="000000"/>
            </w:tcBorders>
          </w:tcPr>
          <w:p>
            <w:pPr>
              <w:spacing w:before="48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2"/>
                <w:szCs w:val="22"/>
              </w:rPr>
            </w:pPr>
            <w:rPr/>
            <w:r>
              <w:rPr>
                <w:rFonts w:ascii="Arial Narrow" w:hAnsi="Arial Narrow" w:cs="Arial Narrow" w:eastAsia="Arial Narrow"/>
                <w:sz w:val="22"/>
                <w:szCs w:val="22"/>
                <w:spacing w:val="0"/>
                <w:w w:val="100"/>
              </w:rPr>
              <w:t>Tuzemsko</w:t>
            </w:r>
            <w:r>
              <w:rPr>
                <w:rFonts w:ascii="Arial Narrow" w:hAnsi="Arial Narrow" w:cs="Arial Narrow" w:eastAsia="Arial Narrow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2"/>
                <w:szCs w:val="22"/>
                <w:spacing w:val="0"/>
                <w:w w:val="100"/>
              </w:rPr>
              <w:t>výrobky</w:t>
            </w:r>
          </w:p>
        </w:tc>
        <w:tc>
          <w:tcPr>
            <w:tcW w:w="1746" w:type="dxa"/>
            <w:tcBorders>
              <w:top w:val="single" w:sz="10.700566" w:space="0" w:color="000000"/>
              <w:bottom w:val="single" w:sz="7.040001" w:space="0" w:color="000000"/>
              <w:left w:val="single" w:sz="8.480122" w:space="0" w:color="000000"/>
              <w:right w:val="single" w:sz="8.480122" w:space="0" w:color="000000"/>
            </w:tcBorders>
          </w:tcPr>
          <w:p>
            <w:pPr/>
            <w:rPr/>
          </w:p>
        </w:tc>
        <w:tc>
          <w:tcPr>
            <w:tcW w:w="1696" w:type="dxa"/>
            <w:tcBorders>
              <w:top w:val="single" w:sz="10.700566" w:space="0" w:color="000000"/>
              <w:bottom w:val="single" w:sz="7.040001" w:space="0" w:color="000000"/>
              <w:left w:val="single" w:sz="8.480122" w:space="0" w:color="000000"/>
              <w:right w:val="single" w:sz="8.480122" w:space="0" w:color="000000"/>
            </w:tcBorders>
          </w:tcPr>
          <w:p>
            <w:pPr/>
            <w:rPr/>
          </w:p>
        </w:tc>
      </w:tr>
      <w:tr>
        <w:trPr>
          <w:trHeight w:val="341" w:hRule="exact"/>
        </w:trPr>
        <w:tc>
          <w:tcPr>
            <w:tcW w:w="5858" w:type="dxa"/>
            <w:tcBorders>
              <w:top w:val="single" w:sz="7.040001" w:space="0" w:color="000000"/>
              <w:bottom w:val="single" w:sz="4.640044" w:space="0" w:color="000000"/>
              <w:left w:val="single" w:sz="8.480122" w:space="0" w:color="000000"/>
              <w:right w:val="single" w:sz="8.480122" w:space="0" w:color="000000"/>
            </w:tcBorders>
          </w:tcPr>
          <w:p>
            <w:pPr>
              <w:spacing w:before="19" w:after="0" w:line="240" w:lineRule="auto"/>
              <w:ind w:left="30" w:right="-20"/>
              <w:jc w:val="left"/>
              <w:rPr>
                <w:rFonts w:ascii="Arial Narrow" w:hAnsi="Arial Narrow" w:cs="Arial Narrow" w:eastAsia="Arial Narrow"/>
                <w:sz w:val="22"/>
                <w:szCs w:val="22"/>
              </w:rPr>
            </w:pPr>
            <w:rPr/>
            <w:r>
              <w:rPr>
                <w:rFonts w:ascii="Arial Narrow" w:hAnsi="Arial Narrow" w:cs="Arial Narrow" w:eastAsia="Arial Narrow"/>
                <w:sz w:val="22"/>
                <w:szCs w:val="22"/>
                <w:spacing w:val="0"/>
                <w:w w:val="100"/>
              </w:rPr>
              <w:t>Tuzemsko</w:t>
            </w:r>
            <w:r>
              <w:rPr>
                <w:rFonts w:ascii="Arial Narrow" w:hAnsi="Arial Narrow" w:cs="Arial Narrow" w:eastAsia="Arial Narrow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2"/>
                <w:szCs w:val="22"/>
                <w:spacing w:val="0"/>
                <w:w w:val="100"/>
              </w:rPr>
              <w:t>služby</w:t>
            </w:r>
          </w:p>
        </w:tc>
        <w:tc>
          <w:tcPr>
            <w:tcW w:w="1746" w:type="dxa"/>
            <w:tcBorders>
              <w:top w:val="single" w:sz="7.040001" w:space="0" w:color="000000"/>
              <w:bottom w:val="single" w:sz="4.640044" w:space="0" w:color="000000"/>
              <w:left w:val="single" w:sz="8.480122" w:space="0" w:color="000000"/>
              <w:right w:val="single" w:sz="8.480122" w:space="0" w:color="000000"/>
            </w:tcBorders>
          </w:tcPr>
          <w:p>
            <w:pPr/>
            <w:rPr/>
          </w:p>
        </w:tc>
        <w:tc>
          <w:tcPr>
            <w:tcW w:w="1696" w:type="dxa"/>
            <w:tcBorders>
              <w:top w:val="single" w:sz="7.040001" w:space="0" w:color="000000"/>
              <w:bottom w:val="single" w:sz="4.640044" w:space="0" w:color="000000"/>
              <w:left w:val="single" w:sz="8.480122" w:space="0" w:color="000000"/>
              <w:right w:val="single" w:sz="8.480122" w:space="0" w:color="000000"/>
            </w:tcBorders>
          </w:tcPr>
          <w:p>
            <w:pPr/>
            <w:rPr/>
          </w:p>
        </w:tc>
      </w:tr>
      <w:tr>
        <w:trPr>
          <w:trHeight w:val="341" w:hRule="exact"/>
        </w:trPr>
        <w:tc>
          <w:tcPr>
            <w:tcW w:w="5858" w:type="dxa"/>
            <w:tcBorders>
              <w:top w:val="single" w:sz="4.640044" w:space="0" w:color="000000"/>
              <w:bottom w:val="single" w:sz="4.64001" w:space="0" w:color="000000"/>
              <w:left w:val="single" w:sz="8.480122" w:space="0" w:color="000000"/>
              <w:right w:val="single" w:sz="8.480122" w:space="0" w:color="000000"/>
            </w:tcBorders>
          </w:tcPr>
          <w:p>
            <w:pPr>
              <w:spacing w:before="35" w:after="0" w:line="240" w:lineRule="auto"/>
              <w:ind w:left="18" w:right="-20"/>
              <w:jc w:val="left"/>
              <w:rPr>
                <w:rFonts w:ascii="Arial Narrow" w:hAnsi="Arial Narrow" w:cs="Arial Narrow" w:eastAsia="Arial Narrow"/>
                <w:sz w:val="22"/>
                <w:szCs w:val="22"/>
              </w:rPr>
            </w:pPr>
            <w:rPr/>
            <w:r>
              <w:rPr>
                <w:rFonts w:ascii="Arial Narrow" w:hAnsi="Arial Narrow" w:cs="Arial Narrow" w:eastAsia="Arial Narrow"/>
                <w:sz w:val="22"/>
                <w:szCs w:val="22"/>
                <w:spacing w:val="0"/>
                <w:w w:val="100"/>
              </w:rPr>
              <w:t>Tuzemsko</w:t>
            </w:r>
            <w:r>
              <w:rPr>
                <w:rFonts w:ascii="Arial Narrow" w:hAnsi="Arial Narrow" w:cs="Arial Narrow" w:eastAsia="Arial Narrow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2"/>
                <w:szCs w:val="22"/>
                <w:spacing w:val="0"/>
                <w:w w:val="100"/>
              </w:rPr>
              <w:t>tovar</w:t>
            </w:r>
          </w:p>
        </w:tc>
        <w:tc>
          <w:tcPr>
            <w:tcW w:w="1746" w:type="dxa"/>
            <w:tcBorders>
              <w:top w:val="single" w:sz="4.640044" w:space="0" w:color="000000"/>
              <w:bottom w:val="single" w:sz="4.64001" w:space="0" w:color="000000"/>
              <w:left w:val="single" w:sz="8.480122" w:space="0" w:color="000000"/>
              <w:right w:val="single" w:sz="8.480122" w:space="0" w:color="000000"/>
            </w:tcBorders>
          </w:tcPr>
          <w:p>
            <w:pPr/>
            <w:rPr/>
          </w:p>
        </w:tc>
        <w:tc>
          <w:tcPr>
            <w:tcW w:w="1696" w:type="dxa"/>
            <w:tcBorders>
              <w:top w:val="single" w:sz="4.640044" w:space="0" w:color="000000"/>
              <w:bottom w:val="single" w:sz="4.64001" w:space="0" w:color="000000"/>
              <w:left w:val="single" w:sz="8.480122" w:space="0" w:color="000000"/>
              <w:right w:val="single" w:sz="8.480122" w:space="0" w:color="000000"/>
            </w:tcBorders>
          </w:tcPr>
          <w:p>
            <w:pPr/>
            <w:rPr/>
          </w:p>
        </w:tc>
      </w:tr>
      <w:tr>
        <w:trPr>
          <w:trHeight w:val="340" w:hRule="exact"/>
        </w:trPr>
        <w:tc>
          <w:tcPr>
            <w:tcW w:w="5858" w:type="dxa"/>
            <w:tcBorders>
              <w:top w:val="single" w:sz="4.64001" w:space="0" w:color="000000"/>
              <w:bottom w:val="single" w:sz="4.640044" w:space="0" w:color="000000"/>
              <w:left w:val="single" w:sz="8.480122" w:space="0" w:color="000000"/>
              <w:right w:val="single" w:sz="8.480122" w:space="0" w:color="000000"/>
            </w:tcBorders>
          </w:tcPr>
          <w:p>
            <w:pPr>
              <w:spacing w:before="49" w:after="0" w:line="240" w:lineRule="auto"/>
              <w:ind w:left="45" w:right="-20"/>
              <w:jc w:val="left"/>
              <w:rPr>
                <w:rFonts w:ascii="Arial Narrow" w:hAnsi="Arial Narrow" w:cs="Arial Narrow" w:eastAsia="Arial Narrow"/>
                <w:sz w:val="22"/>
                <w:szCs w:val="22"/>
              </w:rPr>
            </w:pPr>
            <w:rPr/>
            <w:r>
              <w:rPr>
                <w:rFonts w:ascii="Arial Narrow" w:hAnsi="Arial Narrow" w:cs="Arial Narrow" w:eastAsia="Arial Narrow"/>
                <w:sz w:val="22"/>
                <w:szCs w:val="22"/>
                <w:spacing w:val="0"/>
                <w:w w:val="100"/>
              </w:rPr>
              <w:t>EÚ</w:t>
            </w:r>
            <w:r>
              <w:rPr>
                <w:rFonts w:ascii="Arial Narrow" w:hAnsi="Arial Narrow" w:cs="Arial Narrow" w:eastAsia="Arial Narrow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2"/>
                <w:szCs w:val="22"/>
                <w:spacing w:val="0"/>
                <w:w w:val="100"/>
              </w:rPr>
              <w:t>výrobky</w:t>
            </w:r>
          </w:p>
        </w:tc>
        <w:tc>
          <w:tcPr>
            <w:tcW w:w="1746" w:type="dxa"/>
            <w:tcBorders>
              <w:top w:val="single" w:sz="4.64001" w:space="0" w:color="000000"/>
              <w:bottom w:val="single" w:sz="4.640044" w:space="0" w:color="000000"/>
              <w:left w:val="single" w:sz="8.480122" w:space="0" w:color="000000"/>
              <w:right w:val="single" w:sz="8.480122" w:space="0" w:color="000000"/>
            </w:tcBorders>
          </w:tcPr>
          <w:p>
            <w:pPr/>
            <w:rPr/>
          </w:p>
        </w:tc>
        <w:tc>
          <w:tcPr>
            <w:tcW w:w="1696" w:type="dxa"/>
            <w:tcBorders>
              <w:top w:val="single" w:sz="4.64001" w:space="0" w:color="000000"/>
              <w:bottom w:val="single" w:sz="4.640044" w:space="0" w:color="000000"/>
              <w:left w:val="single" w:sz="8.480122" w:space="0" w:color="000000"/>
              <w:right w:val="single" w:sz="8.480122" w:space="0" w:color="000000"/>
            </w:tcBorders>
          </w:tcPr>
          <w:p>
            <w:pPr/>
            <w:rPr/>
          </w:p>
        </w:tc>
      </w:tr>
      <w:tr>
        <w:trPr>
          <w:trHeight w:val="343" w:hRule="exact"/>
        </w:trPr>
        <w:tc>
          <w:tcPr>
            <w:tcW w:w="5858" w:type="dxa"/>
            <w:tcBorders>
              <w:top w:val="single" w:sz="4.640044" w:space="0" w:color="000000"/>
              <w:bottom w:val="single" w:sz="7.040001" w:space="0" w:color="000000"/>
              <w:left w:val="single" w:sz="8.480122" w:space="0" w:color="000000"/>
              <w:right w:val="single" w:sz="8.480122" w:space="0" w:color="000000"/>
            </w:tcBorders>
          </w:tcPr>
          <w:p>
            <w:pPr>
              <w:spacing w:before="63" w:after="0" w:line="240" w:lineRule="auto"/>
              <w:ind w:left="39" w:right="-20"/>
              <w:jc w:val="left"/>
              <w:rPr>
                <w:rFonts w:ascii="Arial Narrow" w:hAnsi="Arial Narrow" w:cs="Arial Narrow" w:eastAsia="Arial Narrow"/>
                <w:sz w:val="22"/>
                <w:szCs w:val="22"/>
              </w:rPr>
            </w:pPr>
            <w:rPr/>
            <w:r>
              <w:rPr>
                <w:rFonts w:ascii="Arial Narrow" w:hAnsi="Arial Narrow" w:cs="Arial Narrow" w:eastAsia="Arial Narrow"/>
                <w:sz w:val="22"/>
                <w:szCs w:val="22"/>
                <w:spacing w:val="0"/>
                <w:w w:val="100"/>
              </w:rPr>
              <w:t>EÚ</w:t>
            </w:r>
            <w:r>
              <w:rPr>
                <w:rFonts w:ascii="Arial Narrow" w:hAnsi="Arial Narrow" w:cs="Arial Narrow" w:eastAsia="Arial Narrow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2"/>
                <w:szCs w:val="22"/>
                <w:spacing w:val="0"/>
                <w:w w:val="100"/>
              </w:rPr>
              <w:t>služby</w:t>
            </w:r>
          </w:p>
        </w:tc>
        <w:tc>
          <w:tcPr>
            <w:tcW w:w="1746" w:type="dxa"/>
            <w:tcBorders>
              <w:top w:val="single" w:sz="4.640044" w:space="0" w:color="000000"/>
              <w:bottom w:val="single" w:sz="7.040001" w:space="0" w:color="000000"/>
              <w:left w:val="single" w:sz="8.480122" w:space="0" w:color="000000"/>
              <w:right w:val="single" w:sz="8.480122" w:space="0" w:color="000000"/>
            </w:tcBorders>
          </w:tcPr>
          <w:p>
            <w:pPr/>
            <w:rPr/>
          </w:p>
        </w:tc>
        <w:tc>
          <w:tcPr>
            <w:tcW w:w="1696" w:type="dxa"/>
            <w:tcBorders>
              <w:top w:val="single" w:sz="4.640044" w:space="0" w:color="000000"/>
              <w:bottom w:val="single" w:sz="7.040001" w:space="0" w:color="000000"/>
              <w:left w:val="single" w:sz="8.480122" w:space="0" w:color="000000"/>
              <w:right w:val="single" w:sz="8.480122" w:space="0" w:color="000000"/>
            </w:tcBorders>
          </w:tcPr>
          <w:p>
            <w:pPr/>
            <w:rPr/>
          </w:p>
        </w:tc>
      </w:tr>
      <w:tr>
        <w:trPr>
          <w:trHeight w:val="343" w:hRule="exact"/>
        </w:trPr>
        <w:tc>
          <w:tcPr>
            <w:tcW w:w="5858" w:type="dxa"/>
            <w:tcBorders>
              <w:top w:val="single" w:sz="7.040001" w:space="0" w:color="000000"/>
              <w:bottom w:val="single" w:sz="4.640034" w:space="0" w:color="000000"/>
              <w:left w:val="single" w:sz="8.480122" w:space="0" w:color="000000"/>
              <w:right w:val="single" w:sz="8.480122" w:space="0" w:color="000000"/>
            </w:tcBorders>
          </w:tcPr>
          <w:p>
            <w:pPr>
              <w:spacing w:before="59" w:after="0" w:line="240" w:lineRule="auto"/>
              <w:ind w:left="47" w:right="-20"/>
              <w:jc w:val="left"/>
              <w:rPr>
                <w:rFonts w:ascii="Arial Narrow" w:hAnsi="Arial Narrow" w:cs="Arial Narrow" w:eastAsia="Arial Narrow"/>
                <w:sz w:val="22"/>
                <w:szCs w:val="22"/>
              </w:rPr>
            </w:pPr>
            <w:rPr/>
            <w:r>
              <w:rPr>
                <w:rFonts w:ascii="Arial Narrow" w:hAnsi="Arial Narrow" w:cs="Arial Narrow" w:eastAsia="Arial Narrow"/>
                <w:sz w:val="22"/>
                <w:szCs w:val="22"/>
                <w:spacing w:val="0"/>
                <w:w w:val="100"/>
              </w:rPr>
              <w:t>EÚ</w:t>
            </w:r>
            <w:r>
              <w:rPr>
                <w:rFonts w:ascii="Arial Narrow" w:hAnsi="Arial Narrow" w:cs="Arial Narrow" w:eastAsia="Arial Narrow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2"/>
                <w:szCs w:val="22"/>
                <w:spacing w:val="0"/>
                <w:w w:val="100"/>
              </w:rPr>
              <w:t>tovar</w:t>
            </w:r>
          </w:p>
        </w:tc>
        <w:tc>
          <w:tcPr>
            <w:tcW w:w="1746" w:type="dxa"/>
            <w:tcBorders>
              <w:top w:val="single" w:sz="7.040001" w:space="0" w:color="000000"/>
              <w:bottom w:val="single" w:sz="4.640034" w:space="0" w:color="000000"/>
              <w:left w:val="single" w:sz="8.480122" w:space="0" w:color="000000"/>
              <w:right w:val="single" w:sz="8.480122" w:space="0" w:color="000000"/>
            </w:tcBorders>
          </w:tcPr>
          <w:p>
            <w:pPr/>
            <w:rPr/>
          </w:p>
        </w:tc>
        <w:tc>
          <w:tcPr>
            <w:tcW w:w="1696" w:type="dxa"/>
            <w:tcBorders>
              <w:top w:val="single" w:sz="7.040001" w:space="0" w:color="000000"/>
              <w:bottom w:val="single" w:sz="4.640034" w:space="0" w:color="000000"/>
              <w:left w:val="single" w:sz="8.480122" w:space="0" w:color="000000"/>
              <w:right w:val="single" w:sz="8.480122" w:space="0" w:color="000000"/>
            </w:tcBorders>
          </w:tcPr>
          <w:p>
            <w:pPr/>
            <w:rPr/>
          </w:p>
        </w:tc>
      </w:tr>
      <w:tr>
        <w:trPr>
          <w:trHeight w:val="325" w:hRule="exact"/>
        </w:trPr>
        <w:tc>
          <w:tcPr>
            <w:tcW w:w="5858" w:type="dxa"/>
            <w:tcBorders>
              <w:top w:val="single" w:sz="4.640034" w:space="0" w:color="000000"/>
              <w:bottom w:val="single" w:sz="8.960001" w:space="0" w:color="000000"/>
              <w:left w:val="single" w:sz="8.480122" w:space="0" w:color="000000"/>
              <w:right w:val="single" w:sz="8.480122" w:space="0" w:color="000000"/>
            </w:tcBorders>
          </w:tcPr>
          <w:p>
            <w:pPr>
              <w:spacing w:before="21" w:after="0" w:line="240" w:lineRule="auto"/>
              <w:ind w:left="29" w:right="-20"/>
              <w:jc w:val="left"/>
              <w:rPr>
                <w:rFonts w:ascii="Arial Narrow" w:hAnsi="Arial Narrow" w:cs="Arial Narrow" w:eastAsia="Arial Narrow"/>
                <w:sz w:val="22"/>
                <w:szCs w:val="22"/>
              </w:rPr>
            </w:pPr>
            <w:rPr/>
            <w:r>
              <w:rPr>
                <w:rFonts w:ascii="Arial Narrow" w:hAnsi="Arial Narrow" w:cs="Arial Narrow" w:eastAsia="Arial Narrow"/>
                <w:sz w:val="22"/>
                <w:szCs w:val="22"/>
                <w:spacing w:val="0"/>
                <w:w w:val="100"/>
              </w:rPr>
              <w:t>Tretie</w:t>
            </w:r>
            <w:r>
              <w:rPr>
                <w:rFonts w:ascii="Arial Narrow" w:hAnsi="Arial Narrow" w:cs="Arial Narrow" w:eastAsia="Arial Narrow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2"/>
                <w:szCs w:val="22"/>
                <w:spacing w:val="0"/>
                <w:w w:val="100"/>
              </w:rPr>
              <w:t>krajiny</w:t>
            </w:r>
            <w:r>
              <w:rPr>
                <w:rFonts w:ascii="Arial Narrow" w:hAnsi="Arial Narrow" w:cs="Arial Narrow" w:eastAsia="Arial Narrow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2"/>
                <w:szCs w:val="22"/>
                <w:spacing w:val="0"/>
                <w:w w:val="100"/>
              </w:rPr>
              <w:t>výrobky</w:t>
            </w:r>
          </w:p>
        </w:tc>
        <w:tc>
          <w:tcPr>
            <w:tcW w:w="1746" w:type="dxa"/>
            <w:tcBorders>
              <w:top w:val="single" w:sz="4.640034" w:space="0" w:color="000000"/>
              <w:bottom w:val="single" w:sz="8.960001" w:space="0" w:color="000000"/>
              <w:left w:val="single" w:sz="8.480122" w:space="0" w:color="000000"/>
              <w:right w:val="single" w:sz="8.480122" w:space="0" w:color="000000"/>
            </w:tcBorders>
          </w:tcPr>
          <w:p>
            <w:pPr/>
            <w:rPr/>
          </w:p>
        </w:tc>
        <w:tc>
          <w:tcPr>
            <w:tcW w:w="1696" w:type="dxa"/>
            <w:tcBorders>
              <w:top w:val="single" w:sz="4.640034" w:space="0" w:color="000000"/>
              <w:bottom w:val="single" w:sz="8.960001" w:space="0" w:color="000000"/>
              <w:left w:val="single" w:sz="8.480122" w:space="0" w:color="000000"/>
              <w:right w:val="single" w:sz="8.480122" w:space="0" w:color="000000"/>
            </w:tcBorders>
          </w:tcPr>
          <w:p>
            <w:pPr/>
            <w:rPr/>
          </w:p>
        </w:tc>
      </w:tr>
      <w:tr>
        <w:trPr>
          <w:trHeight w:val="355" w:hRule="exact"/>
        </w:trPr>
        <w:tc>
          <w:tcPr>
            <w:tcW w:w="5858" w:type="dxa"/>
            <w:tcBorders>
              <w:top w:val="single" w:sz="8.960001" w:space="0" w:color="000000"/>
              <w:bottom w:val="single" w:sz="4.640034" w:space="0" w:color="000000"/>
              <w:left w:val="single" w:sz="8.480122" w:space="0" w:color="000000"/>
              <w:right w:val="single" w:sz="8.480122" w:space="0" w:color="000000"/>
            </w:tcBorders>
          </w:tcPr>
          <w:p>
            <w:pPr>
              <w:spacing w:before="69" w:after="0" w:line="240" w:lineRule="auto"/>
              <w:ind w:left="47" w:right="-20"/>
              <w:jc w:val="left"/>
              <w:rPr>
                <w:rFonts w:ascii="Arial Narrow" w:hAnsi="Arial Narrow" w:cs="Arial Narrow" w:eastAsia="Arial Narrow"/>
                <w:sz w:val="22"/>
                <w:szCs w:val="22"/>
              </w:rPr>
            </w:pPr>
            <w:rPr/>
            <w:r>
              <w:rPr>
                <w:rFonts w:ascii="Arial Narrow" w:hAnsi="Arial Narrow" w:cs="Arial Narrow" w:eastAsia="Arial Narrow"/>
                <w:sz w:val="22"/>
                <w:szCs w:val="22"/>
                <w:spacing w:val="0"/>
                <w:w w:val="100"/>
              </w:rPr>
              <w:t>Tretie</w:t>
            </w:r>
            <w:r>
              <w:rPr>
                <w:rFonts w:ascii="Arial Narrow" w:hAnsi="Arial Narrow" w:cs="Arial Narrow" w:eastAsia="Arial Narrow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2"/>
                <w:szCs w:val="22"/>
                <w:spacing w:val="0"/>
                <w:w w:val="100"/>
              </w:rPr>
              <w:t>krajiny</w:t>
            </w:r>
            <w:r>
              <w:rPr>
                <w:rFonts w:ascii="Arial Narrow" w:hAnsi="Arial Narrow" w:cs="Arial Narrow" w:eastAsia="Arial Narrow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2"/>
                <w:szCs w:val="22"/>
                <w:spacing w:val="0"/>
                <w:w w:val="100"/>
              </w:rPr>
              <w:t>služby</w:t>
            </w:r>
          </w:p>
        </w:tc>
        <w:tc>
          <w:tcPr>
            <w:tcW w:w="1746" w:type="dxa"/>
            <w:tcBorders>
              <w:top w:val="single" w:sz="8.960001" w:space="0" w:color="000000"/>
              <w:bottom w:val="single" w:sz="4.640034" w:space="0" w:color="000000"/>
              <w:left w:val="single" w:sz="8.480122" w:space="0" w:color="000000"/>
              <w:right w:val="single" w:sz="8.480122" w:space="0" w:color="000000"/>
            </w:tcBorders>
          </w:tcPr>
          <w:p>
            <w:pPr/>
            <w:rPr/>
          </w:p>
        </w:tc>
        <w:tc>
          <w:tcPr>
            <w:tcW w:w="1696" w:type="dxa"/>
            <w:tcBorders>
              <w:top w:val="single" w:sz="8.960001" w:space="0" w:color="000000"/>
              <w:bottom w:val="single" w:sz="4.640034" w:space="0" w:color="000000"/>
              <w:left w:val="single" w:sz="8.480122" w:space="0" w:color="000000"/>
              <w:right w:val="single" w:sz="8.480122" w:space="0" w:color="000000"/>
            </w:tcBorders>
          </w:tcPr>
          <w:p>
            <w:pPr/>
            <w:rPr/>
          </w:p>
        </w:tc>
      </w:tr>
      <w:tr>
        <w:trPr>
          <w:trHeight w:val="325" w:hRule="exact"/>
        </w:trPr>
        <w:tc>
          <w:tcPr>
            <w:tcW w:w="5858" w:type="dxa"/>
            <w:tcBorders>
              <w:top w:val="single" w:sz="4.640034" w:space="0" w:color="000000"/>
              <w:bottom w:val="single" w:sz="8.960001" w:space="0" w:color="000000"/>
              <w:left w:val="single" w:sz="8.480122" w:space="0" w:color="000000"/>
              <w:right w:val="single" w:sz="8.480122" w:space="0" w:color="000000"/>
            </w:tcBorders>
          </w:tcPr>
          <w:p>
            <w:pPr>
              <w:spacing w:before="46" w:after="0" w:line="240" w:lineRule="auto"/>
              <w:ind w:left="29" w:right="-20"/>
              <w:jc w:val="left"/>
              <w:rPr>
                <w:rFonts w:ascii="Arial Narrow" w:hAnsi="Arial Narrow" w:cs="Arial Narrow" w:eastAsia="Arial Narrow"/>
                <w:sz w:val="22"/>
                <w:szCs w:val="22"/>
              </w:rPr>
            </w:pPr>
            <w:rPr/>
            <w:r>
              <w:rPr>
                <w:rFonts w:ascii="Arial Narrow" w:hAnsi="Arial Narrow" w:cs="Arial Narrow" w:eastAsia="Arial Narrow"/>
                <w:sz w:val="22"/>
                <w:szCs w:val="22"/>
                <w:spacing w:val="0"/>
                <w:w w:val="100"/>
              </w:rPr>
              <w:t>Tretie</w:t>
            </w:r>
            <w:r>
              <w:rPr>
                <w:rFonts w:ascii="Arial Narrow" w:hAnsi="Arial Narrow" w:cs="Arial Narrow" w:eastAsia="Arial Narrow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2"/>
                <w:szCs w:val="22"/>
                <w:spacing w:val="0"/>
                <w:w w:val="100"/>
              </w:rPr>
              <w:t>krajiny</w:t>
            </w:r>
            <w:r>
              <w:rPr>
                <w:rFonts w:ascii="Arial Narrow" w:hAnsi="Arial Narrow" w:cs="Arial Narrow" w:eastAsia="Arial Narrow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2"/>
                <w:szCs w:val="22"/>
                <w:spacing w:val="0"/>
                <w:w w:val="100"/>
              </w:rPr>
              <w:t>tovar</w:t>
            </w:r>
          </w:p>
        </w:tc>
        <w:tc>
          <w:tcPr>
            <w:tcW w:w="1746" w:type="dxa"/>
            <w:tcBorders>
              <w:top w:val="single" w:sz="4.640034" w:space="0" w:color="000000"/>
              <w:bottom w:val="single" w:sz="8.960001" w:space="0" w:color="000000"/>
              <w:left w:val="single" w:sz="8.480122" w:space="0" w:color="000000"/>
              <w:right w:val="single" w:sz="8.480122" w:space="0" w:color="000000"/>
            </w:tcBorders>
          </w:tcPr>
          <w:p>
            <w:pPr/>
            <w:rPr/>
          </w:p>
        </w:tc>
        <w:tc>
          <w:tcPr>
            <w:tcW w:w="1696" w:type="dxa"/>
            <w:tcBorders>
              <w:top w:val="single" w:sz="4.640034" w:space="0" w:color="000000"/>
              <w:bottom w:val="single" w:sz="8.960001" w:space="0" w:color="000000"/>
              <w:left w:val="single" w:sz="8.480122" w:space="0" w:color="000000"/>
              <w:right w:val="single" w:sz="8.480122" w:space="0" w:color="000000"/>
            </w:tcBorders>
          </w:tcPr>
          <w:p>
            <w:pPr/>
            <w:rPr/>
          </w:p>
        </w:tc>
      </w:tr>
    </w:tbl>
    <w:p>
      <w:pPr>
        <w:spacing w:after="0"/>
        <w:sectPr>
          <w:pgMar w:header="327" w:footer="762" w:top="820" w:bottom="960" w:left="1180" w:right="1180"/>
          <w:pgSz w:w="11920" w:h="16840"/>
        </w:sectPr>
      </w:pPr>
      <w:rPr/>
    </w:p>
    <w:p>
      <w:pPr>
        <w:spacing w:before="6" w:after="0" w:line="110" w:lineRule="exact"/>
        <w:jc w:val="left"/>
        <w:rPr>
          <w:sz w:val="11"/>
          <w:szCs w:val="11"/>
        </w:rPr>
      </w:pPr>
      <w:rPr/>
      <w:r>
        <w:rPr/>
        <w:pict>
          <v:group style="position:absolute;margin-left:65.956299pt;margin-top:615.093018pt;width:467.32pt;height:167.839759pt;mso-position-horizontal-relative:page;mso-position-vertical-relative:page;z-index:-13198" coordorigin="1319,12302" coordsize="9346,3357">
            <v:group style="position:absolute;left:1325;top:12308;width:9335;height:2" coordorigin="1325,12308" coordsize="9335,2">
              <v:shape style="position:absolute;left:1325;top:12308;width:9335;height:2" coordorigin="1325,12308" coordsize="9335,0" path="m1325,12308l10660,12308e" filled="f" stroked="t" strokeweight=".580pt" strokecolor="#000000">
                <v:path arrowok="t"/>
              </v:shape>
            </v:group>
            <v:group style="position:absolute;left:1330;top:12324;width:2;height:3329" coordorigin="1330,12324" coordsize="2,3329">
              <v:shape style="position:absolute;left:1330;top:12324;width:2;height:3329" coordorigin="1330,12324" coordsize="0,3329" path="m1330,12324l1330,15653e" filled="f" stroked="t" strokeweight=".580pt" strokecolor="#000000">
                <v:path arrowok="t"/>
              </v:shape>
            </v:group>
            <v:group style="position:absolute;left:1325;top:15648;width:9325;height:2" coordorigin="1325,15648" coordsize="9325,2">
              <v:shape style="position:absolute;left:1325;top:15648;width:9325;height:2" coordorigin="1325,15648" coordsize="9325,0" path="m1325,15648l10650,15648e" filled="f" stroked="t" strokeweight=".580pt" strokecolor="#000000">
                <v:path arrowok="t"/>
              </v:shape>
            </v:group>
            <v:group style="position:absolute;left:10655;top:12324;width:2;height:3324" coordorigin="10655,12324" coordsize="2,3324">
              <v:shape style="position:absolute;left:10655;top:12324;width:2;height:3324" coordorigin="10655,12324" coordsize="0,3324" path="m10655,12324l10655,15648e" filled="f" stroked="t" strokeweight=".580pt" strokecolor="#000000">
                <v:path arrowok="t"/>
              </v:shape>
            </v:group>
            <w10:wrap type="none"/>
          </v:group>
        </w:pict>
      </w:r>
      <w:r>
        <w:rPr>
          <w:sz w:val="11"/>
          <w:szCs w:val="11"/>
        </w:rPr>
      </w:r>
    </w:p>
    <w:p>
      <w:pPr>
        <w:spacing w:before="0" w:after="0" w:line="240" w:lineRule="auto"/>
        <w:ind w:left="159" w:right="-20"/>
        <w:jc w:val="left"/>
        <w:rPr>
          <w:rFonts w:ascii="Arial Narrow" w:hAnsi="Arial Narrow" w:cs="Arial Narrow" w:eastAsia="Arial Narrow"/>
          <w:sz w:val="28"/>
          <w:szCs w:val="28"/>
        </w:rPr>
      </w:pPr>
      <w:rPr/>
      <w:r>
        <w:rPr>
          <w:rFonts w:ascii="Arial Narrow" w:hAnsi="Arial Narrow" w:cs="Arial Narrow" w:eastAsia="Arial Narrow"/>
          <w:sz w:val="28"/>
          <w:szCs w:val="28"/>
          <w:spacing w:val="0"/>
          <w:w w:val="100"/>
          <w:b/>
          <w:bCs/>
        </w:rPr>
        <w:t>Článok</w:t>
      </w:r>
      <w:r>
        <w:rPr>
          <w:rFonts w:ascii="Arial Narrow" w:hAnsi="Arial Narrow" w:cs="Arial Narrow" w:eastAsia="Arial Narrow"/>
          <w:sz w:val="28"/>
          <w:szCs w:val="28"/>
          <w:spacing w:val="-8"/>
          <w:w w:val="100"/>
          <w:b/>
          <w:bCs/>
        </w:rPr>
        <w:t> </w:t>
      </w:r>
      <w:r>
        <w:rPr>
          <w:rFonts w:ascii="Arial Narrow" w:hAnsi="Arial Narrow" w:cs="Arial Narrow" w:eastAsia="Arial Narrow"/>
          <w:sz w:val="28"/>
          <w:szCs w:val="28"/>
          <w:spacing w:val="0"/>
          <w:w w:val="100"/>
          <w:b/>
          <w:bCs/>
        </w:rPr>
        <w:t>V</w:t>
      </w:r>
      <w:r>
        <w:rPr>
          <w:rFonts w:ascii="Arial Narrow" w:hAnsi="Arial Narrow" w:cs="Arial Narrow" w:eastAsia="Arial Narrow"/>
          <w:sz w:val="28"/>
          <w:szCs w:val="28"/>
          <w:spacing w:val="-2"/>
          <w:w w:val="100"/>
          <w:b/>
          <w:bCs/>
        </w:rPr>
        <w:t> </w:t>
      </w:r>
      <w:r>
        <w:rPr>
          <w:rFonts w:ascii="Arial Narrow" w:hAnsi="Arial Narrow" w:cs="Arial Narrow" w:eastAsia="Arial Narrow"/>
          <w:sz w:val="28"/>
          <w:szCs w:val="28"/>
          <w:spacing w:val="0"/>
          <w:w w:val="100"/>
          <w:b/>
          <w:bCs/>
        </w:rPr>
        <w:t>-</w:t>
      </w:r>
      <w:r>
        <w:rPr>
          <w:rFonts w:ascii="Arial Narrow" w:hAnsi="Arial Narrow" w:cs="Arial Narrow" w:eastAsia="Arial Narrow"/>
          <w:sz w:val="28"/>
          <w:szCs w:val="28"/>
          <w:spacing w:val="-1"/>
          <w:w w:val="100"/>
          <w:b/>
          <w:bCs/>
        </w:rPr>
        <w:t> </w:t>
      </w:r>
      <w:r>
        <w:rPr>
          <w:rFonts w:ascii="Arial Narrow" w:hAnsi="Arial Narrow" w:cs="Arial Narrow" w:eastAsia="Arial Narrow"/>
          <w:sz w:val="28"/>
          <w:szCs w:val="28"/>
          <w:spacing w:val="0"/>
          <w:w w:val="100"/>
          <w:b/>
          <w:bCs/>
        </w:rPr>
        <w:t>Informácie</w:t>
      </w:r>
      <w:r>
        <w:rPr>
          <w:rFonts w:ascii="Arial Narrow" w:hAnsi="Arial Narrow" w:cs="Arial Narrow" w:eastAsia="Arial Narrow"/>
          <w:sz w:val="28"/>
          <w:szCs w:val="28"/>
          <w:spacing w:val="-12"/>
          <w:w w:val="100"/>
          <w:b/>
          <w:bCs/>
        </w:rPr>
        <w:t> </w:t>
      </w:r>
      <w:r>
        <w:rPr>
          <w:rFonts w:ascii="Arial Narrow" w:hAnsi="Arial Narrow" w:cs="Arial Narrow" w:eastAsia="Arial Narrow"/>
          <w:sz w:val="28"/>
          <w:szCs w:val="28"/>
          <w:spacing w:val="0"/>
          <w:w w:val="100"/>
          <w:b/>
          <w:bCs/>
        </w:rPr>
        <w:t>o</w:t>
      </w:r>
      <w:r>
        <w:rPr>
          <w:rFonts w:ascii="Arial Narrow" w:hAnsi="Arial Narrow" w:cs="Arial Narrow" w:eastAsia="Arial Narrow"/>
          <w:sz w:val="28"/>
          <w:szCs w:val="28"/>
          <w:spacing w:val="-1"/>
          <w:w w:val="100"/>
          <w:b/>
          <w:bCs/>
        </w:rPr>
        <w:t> </w:t>
      </w:r>
      <w:r>
        <w:rPr>
          <w:rFonts w:ascii="Arial Narrow" w:hAnsi="Arial Narrow" w:cs="Arial Narrow" w:eastAsia="Arial Narrow"/>
          <w:sz w:val="28"/>
          <w:szCs w:val="28"/>
          <w:spacing w:val="0"/>
          <w:w w:val="100"/>
          <w:b/>
          <w:bCs/>
        </w:rPr>
        <w:t>iných</w:t>
      </w:r>
      <w:r>
        <w:rPr>
          <w:rFonts w:ascii="Arial Narrow" w:hAnsi="Arial Narrow" w:cs="Arial Narrow" w:eastAsia="Arial Narrow"/>
          <w:sz w:val="28"/>
          <w:szCs w:val="28"/>
          <w:spacing w:val="-6"/>
          <w:w w:val="100"/>
          <w:b/>
          <w:bCs/>
        </w:rPr>
        <w:t> </w:t>
      </w:r>
      <w:r>
        <w:rPr>
          <w:rFonts w:ascii="Arial Narrow" w:hAnsi="Arial Narrow" w:cs="Arial Narrow" w:eastAsia="Arial Narrow"/>
          <w:sz w:val="28"/>
          <w:szCs w:val="28"/>
          <w:spacing w:val="0"/>
          <w:w w:val="100"/>
          <w:b/>
          <w:bCs/>
        </w:rPr>
        <w:t>aktívach</w:t>
      </w:r>
      <w:r>
        <w:rPr>
          <w:rFonts w:ascii="Arial Narrow" w:hAnsi="Arial Narrow" w:cs="Arial Narrow" w:eastAsia="Arial Narrow"/>
          <w:sz w:val="28"/>
          <w:szCs w:val="28"/>
          <w:spacing w:val="-9"/>
          <w:w w:val="100"/>
          <w:b/>
          <w:bCs/>
        </w:rPr>
        <w:t> </w:t>
      </w:r>
      <w:r>
        <w:rPr>
          <w:rFonts w:ascii="Arial Narrow" w:hAnsi="Arial Narrow" w:cs="Arial Narrow" w:eastAsia="Arial Narrow"/>
          <w:sz w:val="28"/>
          <w:szCs w:val="28"/>
          <w:spacing w:val="0"/>
          <w:w w:val="100"/>
          <w:b/>
          <w:bCs/>
        </w:rPr>
        <w:t>a</w:t>
      </w:r>
      <w:r>
        <w:rPr>
          <w:rFonts w:ascii="Arial Narrow" w:hAnsi="Arial Narrow" w:cs="Arial Narrow" w:eastAsia="Arial Narrow"/>
          <w:sz w:val="28"/>
          <w:szCs w:val="28"/>
          <w:spacing w:val="-1"/>
          <w:w w:val="100"/>
          <w:b/>
          <w:bCs/>
        </w:rPr>
        <w:t> </w:t>
      </w:r>
      <w:r>
        <w:rPr>
          <w:rFonts w:ascii="Arial Narrow" w:hAnsi="Arial Narrow" w:cs="Arial Narrow" w:eastAsia="Arial Narrow"/>
          <w:sz w:val="28"/>
          <w:szCs w:val="28"/>
          <w:spacing w:val="0"/>
          <w:w w:val="100"/>
          <w:b/>
          <w:bCs/>
        </w:rPr>
        <w:t>iných</w:t>
      </w:r>
      <w:r>
        <w:rPr>
          <w:rFonts w:ascii="Arial Narrow" w:hAnsi="Arial Narrow" w:cs="Arial Narrow" w:eastAsia="Arial Narrow"/>
          <w:sz w:val="28"/>
          <w:szCs w:val="28"/>
          <w:spacing w:val="-6"/>
          <w:w w:val="100"/>
          <w:b/>
          <w:bCs/>
        </w:rPr>
        <w:t> </w:t>
      </w:r>
      <w:r>
        <w:rPr>
          <w:rFonts w:ascii="Arial Narrow" w:hAnsi="Arial Narrow" w:cs="Arial Narrow" w:eastAsia="Arial Narrow"/>
          <w:sz w:val="28"/>
          <w:szCs w:val="28"/>
          <w:spacing w:val="0"/>
          <w:w w:val="100"/>
          <w:b/>
          <w:bCs/>
        </w:rPr>
        <w:t>pasívach</w:t>
      </w:r>
      <w:r>
        <w:rPr>
          <w:rFonts w:ascii="Arial Narrow" w:hAnsi="Arial Narrow" w:cs="Arial Narrow" w:eastAsia="Arial Narrow"/>
          <w:sz w:val="28"/>
          <w:szCs w:val="28"/>
          <w:spacing w:val="0"/>
          <w:w w:val="100"/>
        </w:rPr>
      </w:r>
    </w:p>
    <w:p>
      <w:pPr>
        <w:spacing w:before="30" w:after="0" w:line="390" w:lineRule="atLeast"/>
        <w:ind w:left="149" w:right="3580"/>
        <w:jc w:val="left"/>
        <w:rPr>
          <w:rFonts w:ascii="Arial Narrow" w:hAnsi="Arial Narrow" w:cs="Arial Narrow" w:eastAsia="Arial Narrow"/>
          <w:sz w:val="21"/>
          <w:szCs w:val="21"/>
        </w:rPr>
      </w:pPr>
      <w:rPr/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1)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Informácie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o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iných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aktívach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pasívach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–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podmienený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majet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k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záväzky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a)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Podmienený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majetok</w:t>
      </w:r>
    </w:p>
    <w:p>
      <w:pPr>
        <w:spacing w:before="8" w:after="0" w:line="30" w:lineRule="exact"/>
        <w:jc w:val="left"/>
        <w:rPr>
          <w:sz w:val="3"/>
          <w:szCs w:val="3"/>
        </w:rPr>
      </w:pPr>
      <w:rPr/>
      <w:r>
        <w:rPr>
          <w:sz w:val="3"/>
          <w:szCs w:val="3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07.156496" w:type="dxa"/>
      </w:tblPr>
      <w:tblGrid/>
      <w:tr>
        <w:trPr>
          <w:trHeight w:val="811" w:hRule="exact"/>
        </w:trPr>
        <w:tc>
          <w:tcPr>
            <w:tcW w:w="4472" w:type="dxa"/>
            <w:tcBorders>
              <w:top w:val="single" w:sz="8.960001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11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1038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Druh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mie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eného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maj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tku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2411" w:type="dxa"/>
            <w:tcBorders>
              <w:top w:val="single" w:sz="8.960001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11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229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Bežné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ovné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obd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2417" w:type="dxa"/>
            <w:tcBorders>
              <w:top w:val="single" w:sz="8.960001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30" w:after="0" w:line="240" w:lineRule="auto"/>
              <w:ind w:left="174" w:right="154" w:firstLine="2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b/>
                <w:bCs/>
              </w:rPr>
              <w:t>B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ezp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ost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edne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pred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hád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ajú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tovné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obd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</w:tr>
      <w:tr>
        <w:trPr>
          <w:trHeight w:val="355" w:hRule="exact"/>
        </w:trPr>
        <w:tc>
          <w:tcPr>
            <w:tcW w:w="4472" w:type="dxa"/>
            <w:tcBorders>
              <w:top w:val="single" w:sz="8.96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6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Práva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ných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m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lúv</w:t>
            </w:r>
          </w:p>
        </w:tc>
        <w:tc>
          <w:tcPr>
            <w:tcW w:w="2411" w:type="dxa"/>
            <w:tcBorders>
              <w:top w:val="single" w:sz="8.96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2417" w:type="dxa"/>
            <w:tcBorders>
              <w:top w:val="single" w:sz="8.96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50" w:hRule="exact"/>
        </w:trPr>
        <w:tc>
          <w:tcPr>
            <w:tcW w:w="4472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7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Práva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pois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zm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úv</w:t>
            </w:r>
          </w:p>
        </w:tc>
        <w:tc>
          <w:tcPr>
            <w:tcW w:w="2411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2417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50" w:hRule="exact"/>
        </w:trPr>
        <w:tc>
          <w:tcPr>
            <w:tcW w:w="4472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7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Práva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kon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es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onársk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ml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</w:t>
            </w:r>
          </w:p>
        </w:tc>
        <w:tc>
          <w:tcPr>
            <w:tcW w:w="2411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2417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49" w:hRule="exact"/>
        </w:trPr>
        <w:tc>
          <w:tcPr>
            <w:tcW w:w="4472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6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Práva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licenč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ých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zmlúv</w:t>
            </w:r>
          </w:p>
        </w:tc>
        <w:tc>
          <w:tcPr>
            <w:tcW w:w="2411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2417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492" w:hRule="exact"/>
        </w:trPr>
        <w:tc>
          <w:tcPr>
            <w:tcW w:w="4472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2" w:after="0" w:line="240" w:lineRule="exact"/>
              <w:ind w:left="17" w:right="99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Práva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inv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vania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ostr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ed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získ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ných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oslobo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ením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dane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ríjmov</w:t>
            </w:r>
          </w:p>
        </w:tc>
        <w:tc>
          <w:tcPr>
            <w:tcW w:w="2411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2417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50" w:hRule="exact"/>
        </w:trPr>
        <w:tc>
          <w:tcPr>
            <w:tcW w:w="4472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7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Práva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ati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ácie</w:t>
            </w:r>
          </w:p>
        </w:tc>
        <w:tc>
          <w:tcPr>
            <w:tcW w:w="2411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2417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50" w:hRule="exact"/>
        </w:trPr>
        <w:tc>
          <w:tcPr>
            <w:tcW w:w="4472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7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Práva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spo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ov</w:t>
            </w:r>
          </w:p>
        </w:tc>
        <w:tc>
          <w:tcPr>
            <w:tcW w:w="2411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2417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55" w:hRule="exact"/>
        </w:trPr>
        <w:tc>
          <w:tcPr>
            <w:tcW w:w="4472" w:type="dxa"/>
            <w:tcBorders>
              <w:top w:val="single" w:sz="4.640" w:space="0" w:color="000000"/>
              <w:bottom w:val="single" w:sz="8.48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6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Iné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</w:t>
            </w:r>
          </w:p>
        </w:tc>
        <w:tc>
          <w:tcPr>
            <w:tcW w:w="2411" w:type="dxa"/>
            <w:tcBorders>
              <w:top w:val="single" w:sz="4.640" w:space="0" w:color="000000"/>
              <w:bottom w:val="single" w:sz="8.48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2417" w:type="dxa"/>
            <w:tcBorders>
              <w:top w:val="single" w:sz="4.640" w:space="0" w:color="000000"/>
              <w:bottom w:val="single" w:sz="8.48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</w:tbl>
    <w:p>
      <w:pPr>
        <w:spacing w:before="1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4" w:after="0" w:line="240" w:lineRule="auto"/>
        <w:ind w:left="161" w:right="-20"/>
        <w:jc w:val="left"/>
        <w:rPr>
          <w:rFonts w:ascii="Arial Narrow" w:hAnsi="Arial Narrow" w:cs="Arial Narrow" w:eastAsia="Arial Narrow"/>
          <w:sz w:val="21"/>
          <w:szCs w:val="21"/>
        </w:rPr>
      </w:pPr>
      <w:rPr/>
      <w:r>
        <w:rPr/>
        <w:pict>
          <v:group style="position:absolute;margin-left:65.237823pt;margin-top:-136.094345pt;width:467.32pt;height:127.54pt;mso-position-horizontal-relative:page;mso-position-vertical-relative:paragraph;z-index:-13197" coordorigin="1305,-2722" coordsize="9346,2551">
            <v:group style="position:absolute;left:1311;top:-2716;width:9335;height:2" coordorigin="1311,-2716" coordsize="9335,2">
              <v:shape style="position:absolute;left:1311;top:-2716;width:9335;height:2" coordorigin="1311,-2716" coordsize="9335,0" path="m1311,-2716l10645,-2716e" filled="f" stroked="t" strokeweight=".580pt" strokecolor="#000000">
                <v:path arrowok="t"/>
              </v:shape>
            </v:group>
            <v:group style="position:absolute;left:1315;top:-2711;width:2;height:2534" coordorigin="1315,-2711" coordsize="2,2534">
              <v:shape style="position:absolute;left:1315;top:-2711;width:2;height:2534" coordorigin="1315,-2711" coordsize="0,2534" path="m1315,-2711l1315,-177e" filled="f" stroked="t" strokeweight=".580pt" strokecolor="#000000">
                <v:path arrowok="t"/>
              </v:shape>
            </v:group>
            <v:group style="position:absolute;left:1311;top:-182;width:9335;height:2" coordorigin="1311,-182" coordsize="9335,2">
              <v:shape style="position:absolute;left:1311;top:-182;width:9335;height:2" coordorigin="1311,-182" coordsize="9335,0" path="m1311,-182l10645,-182e" filled="f" stroked="t" strokeweight=".580pt" strokecolor="#000000">
                <v:path arrowok="t"/>
              </v:shape>
            </v:group>
            <v:group style="position:absolute;left:10641;top:-2711;width:2;height:2534" coordorigin="10641,-2711" coordsize="2,2534">
              <v:shape style="position:absolute;left:10641;top:-2711;width:2;height:2534" coordorigin="10641,-2711" coordsize="0,2534" path="m10641,-2711l10641,-177e" filled="f" stroked="t" strokeweight=".580pt" strokecolor="#000000">
                <v:path arrowok="t"/>
              </v:shape>
            </v:group>
            <w10:wrap type="none"/>
          </v:group>
        </w:pic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b)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Podmienené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záväzky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(uvádza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sa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i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hodnota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podmienených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záväzkov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voči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spriazneným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osobám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–</w:t>
      </w:r>
      <w:r>
        <w:rPr>
          <w:rFonts w:ascii="Arial Narrow" w:hAnsi="Arial Narrow" w:cs="Arial Narrow" w:eastAsia="Arial Narrow"/>
          <w:sz w:val="21"/>
          <w:szCs w:val="21"/>
          <w:spacing w:val="2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čl.V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bod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2)</w:t>
      </w:r>
    </w:p>
    <w:p>
      <w:pPr>
        <w:spacing w:before="7" w:after="0" w:line="40" w:lineRule="exact"/>
        <w:jc w:val="left"/>
        <w:rPr>
          <w:sz w:val="4"/>
          <w:szCs w:val="4"/>
        </w:rPr>
      </w:pPr>
      <w:rPr/>
      <w:r>
        <w:rPr>
          <w:sz w:val="4"/>
          <w:szCs w:val="4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21.525993" w:type="dxa"/>
      </w:tblPr>
      <w:tblGrid/>
      <w:tr>
        <w:trPr>
          <w:trHeight w:val="299" w:hRule="exact"/>
        </w:trPr>
        <w:tc>
          <w:tcPr>
            <w:tcW w:w="4472" w:type="dxa"/>
            <w:vMerge w:val="restart"/>
            <w:tcBorders>
              <w:top w:val="single" w:sz="8.960001" w:space="0" w:color="000000"/>
              <w:left w:val="single" w:sz="8.480002" w:space="0" w:color="000000"/>
              <w:right w:val="single" w:sz="8.480002" w:space="0" w:color="000000"/>
            </w:tcBorders>
          </w:tcPr>
          <w:p>
            <w:pPr>
              <w:spacing w:before="7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1033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Druh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mie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eného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záv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ä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zku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4828" w:type="dxa"/>
            <w:gridSpan w:val="2"/>
            <w:tcBorders>
              <w:top w:val="single" w:sz="8.960001" w:space="0" w:color="000000"/>
              <w:bottom w:val="single" w:sz="8.960001" w:space="0" w:color="000000"/>
              <w:left w:val="single" w:sz="8.480002" w:space="0" w:color="000000"/>
              <w:right w:val="single" w:sz="8.480002" w:space="0" w:color="000000"/>
            </w:tcBorders>
          </w:tcPr>
          <w:p>
            <w:pPr>
              <w:spacing w:before="16" w:after="0" w:line="240" w:lineRule="auto"/>
              <w:ind w:left="1436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Bežné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ovné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obd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</w:tr>
      <w:tr>
        <w:trPr>
          <w:trHeight w:val="503" w:hRule="exact"/>
        </w:trPr>
        <w:tc>
          <w:tcPr>
            <w:tcW w:w="4472" w:type="dxa"/>
            <w:vMerge/>
            <w:tcBorders>
              <w:bottom w:val="single" w:sz="8.960001" w:space="0" w:color="000000"/>
              <w:left w:val="single" w:sz="8.480002" w:space="0" w:color="000000"/>
              <w:right w:val="single" w:sz="8.480002" w:space="0" w:color="000000"/>
            </w:tcBorders>
          </w:tcPr>
          <w:p>
            <w:pPr/>
            <w:rPr/>
          </w:p>
        </w:tc>
        <w:tc>
          <w:tcPr>
            <w:tcW w:w="2411" w:type="dxa"/>
            <w:tcBorders>
              <w:top w:val="single" w:sz="8.960001" w:space="0" w:color="000000"/>
              <w:bottom w:val="single" w:sz="8.960001" w:space="0" w:color="000000"/>
              <w:left w:val="single" w:sz="8.480002" w:space="0" w:color="000000"/>
              <w:right w:val="single" w:sz="8.480002" w:space="0" w:color="000000"/>
            </w:tcBorders>
          </w:tcPr>
          <w:p>
            <w:pPr>
              <w:spacing w:before="8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40" w:lineRule="auto"/>
              <w:ind w:left="526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Hod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ota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elk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m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2417" w:type="dxa"/>
            <w:tcBorders>
              <w:top w:val="single" w:sz="8.960001" w:space="0" w:color="000000"/>
              <w:bottom w:val="single" w:sz="8.960001" w:space="0" w:color="000000"/>
              <w:left w:val="single" w:sz="8.480002" w:space="0" w:color="000000"/>
              <w:right w:val="single" w:sz="8.480002" w:space="0" w:color="000000"/>
            </w:tcBorders>
          </w:tcPr>
          <w:p>
            <w:pPr>
              <w:spacing w:before="0" w:after="0" w:line="242" w:lineRule="exact"/>
              <w:ind w:left="868" w:right="32" w:firstLine="-765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Hod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ota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spria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nen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m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osob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m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</w:tr>
      <w:tr>
        <w:trPr>
          <w:trHeight w:val="347" w:hRule="exact"/>
        </w:trPr>
        <w:tc>
          <w:tcPr>
            <w:tcW w:w="4472" w:type="dxa"/>
            <w:tcBorders>
              <w:top w:val="single" w:sz="8.960001" w:space="0" w:color="000000"/>
              <w:bottom w:val="single" w:sz="7.040001" w:space="0" w:color="000000"/>
              <w:left w:val="single" w:sz="8.480002" w:space="0" w:color="000000"/>
              <w:right w:val="single" w:sz="8.480002" w:space="0" w:color="000000"/>
            </w:tcBorders>
          </w:tcPr>
          <w:p>
            <w:pPr>
              <w:spacing w:before="41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súd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ych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hodnutí</w:t>
            </w:r>
          </w:p>
        </w:tc>
        <w:tc>
          <w:tcPr>
            <w:tcW w:w="2411" w:type="dxa"/>
            <w:tcBorders>
              <w:top w:val="single" w:sz="8.960001" w:space="0" w:color="000000"/>
              <w:bottom w:val="single" w:sz="7.040001" w:space="0" w:color="000000"/>
              <w:left w:val="single" w:sz="8.480002" w:space="0" w:color="000000"/>
              <w:right w:val="single" w:sz="8.480002" w:space="0" w:color="000000"/>
            </w:tcBorders>
          </w:tcPr>
          <w:p>
            <w:pPr/>
            <w:rPr/>
          </w:p>
        </w:tc>
        <w:tc>
          <w:tcPr>
            <w:tcW w:w="2417" w:type="dxa"/>
            <w:tcBorders>
              <w:top w:val="single" w:sz="8.960001" w:space="0" w:color="000000"/>
              <w:bottom w:val="single" w:sz="7.040001" w:space="0" w:color="000000"/>
              <w:left w:val="single" w:sz="8.480002" w:space="0" w:color="000000"/>
              <w:right w:val="single" w:sz="8.480002" w:space="0" w:color="000000"/>
            </w:tcBorders>
          </w:tcPr>
          <w:p>
            <w:pPr/>
            <w:rPr/>
          </w:p>
        </w:tc>
      </w:tr>
      <w:tr>
        <w:trPr>
          <w:trHeight w:val="343" w:hRule="exact"/>
        </w:trPr>
        <w:tc>
          <w:tcPr>
            <w:tcW w:w="4472" w:type="dxa"/>
            <w:tcBorders>
              <w:top w:val="single" w:sz="7.040001" w:space="0" w:color="000000"/>
              <w:bottom w:val="single" w:sz="4.640" w:space="0" w:color="000000"/>
              <w:left w:val="single" w:sz="8.480002" w:space="0" w:color="000000"/>
              <w:right w:val="single" w:sz="8.480002" w:space="0" w:color="000000"/>
            </w:tcBorders>
          </w:tcPr>
          <w:p>
            <w:pPr>
              <w:spacing w:before="41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posk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tnut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záruk</w:t>
            </w:r>
          </w:p>
        </w:tc>
        <w:tc>
          <w:tcPr>
            <w:tcW w:w="2411" w:type="dxa"/>
            <w:tcBorders>
              <w:top w:val="single" w:sz="7.040001" w:space="0" w:color="000000"/>
              <w:bottom w:val="single" w:sz="4.640" w:space="0" w:color="000000"/>
              <w:left w:val="single" w:sz="8.480002" w:space="0" w:color="000000"/>
              <w:right w:val="single" w:sz="8.480002" w:space="0" w:color="000000"/>
            </w:tcBorders>
          </w:tcPr>
          <w:p>
            <w:pPr/>
            <w:rPr/>
          </w:p>
        </w:tc>
        <w:tc>
          <w:tcPr>
            <w:tcW w:w="2417" w:type="dxa"/>
            <w:tcBorders>
              <w:top w:val="single" w:sz="7.040001" w:space="0" w:color="000000"/>
              <w:bottom w:val="single" w:sz="4.640" w:space="0" w:color="000000"/>
              <w:left w:val="single" w:sz="8.480002" w:space="0" w:color="000000"/>
              <w:right w:val="single" w:sz="8.480002" w:space="0" w:color="000000"/>
            </w:tcBorders>
          </w:tcPr>
          <w:p>
            <w:pPr/>
            <w:rPr/>
          </w:p>
        </w:tc>
      </w:tr>
      <w:tr>
        <w:trPr>
          <w:trHeight w:val="343" w:hRule="exact"/>
        </w:trPr>
        <w:tc>
          <w:tcPr>
            <w:tcW w:w="4472" w:type="dxa"/>
            <w:tcBorders>
              <w:top w:val="single" w:sz="4.640" w:space="0" w:color="000000"/>
              <w:bottom w:val="single" w:sz="7.040001" w:space="0" w:color="000000"/>
              <w:left w:val="single" w:sz="8.480002" w:space="0" w:color="000000"/>
              <w:right w:val="single" w:sz="8.480002" w:space="0" w:color="000000"/>
            </w:tcBorders>
          </w:tcPr>
          <w:p>
            <w:pPr>
              <w:spacing w:before="41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vše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becne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áväzný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ych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dpis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</w:t>
            </w:r>
          </w:p>
        </w:tc>
        <w:tc>
          <w:tcPr>
            <w:tcW w:w="2411" w:type="dxa"/>
            <w:tcBorders>
              <w:top w:val="single" w:sz="4.640" w:space="0" w:color="000000"/>
              <w:bottom w:val="single" w:sz="7.040001" w:space="0" w:color="000000"/>
              <w:left w:val="single" w:sz="8.480002" w:space="0" w:color="000000"/>
              <w:right w:val="single" w:sz="8.480002" w:space="0" w:color="000000"/>
            </w:tcBorders>
          </w:tcPr>
          <w:p>
            <w:pPr/>
            <w:rPr/>
          </w:p>
        </w:tc>
        <w:tc>
          <w:tcPr>
            <w:tcW w:w="2417" w:type="dxa"/>
            <w:tcBorders>
              <w:top w:val="single" w:sz="4.640" w:space="0" w:color="000000"/>
              <w:bottom w:val="single" w:sz="7.040001" w:space="0" w:color="000000"/>
              <w:left w:val="single" w:sz="8.480002" w:space="0" w:color="000000"/>
              <w:right w:val="single" w:sz="8.480002" w:space="0" w:color="000000"/>
            </w:tcBorders>
          </w:tcPr>
          <w:p>
            <w:pPr/>
            <w:rPr/>
          </w:p>
        </w:tc>
      </w:tr>
      <w:tr>
        <w:trPr>
          <w:trHeight w:val="346" w:hRule="exact"/>
        </w:trPr>
        <w:tc>
          <w:tcPr>
            <w:tcW w:w="4472" w:type="dxa"/>
            <w:tcBorders>
              <w:top w:val="single" w:sz="7.040001" w:space="0" w:color="000000"/>
              <w:bottom w:val="single" w:sz="7.040001" w:space="0" w:color="000000"/>
              <w:left w:val="single" w:sz="8.480002" w:space="0" w:color="000000"/>
              <w:right w:val="single" w:sz="8.480002" w:space="0" w:color="000000"/>
            </w:tcBorders>
          </w:tcPr>
          <w:p>
            <w:pPr>
              <w:spacing w:before="41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zm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uvy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driade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om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áv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ä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zku</w:t>
            </w:r>
          </w:p>
        </w:tc>
        <w:tc>
          <w:tcPr>
            <w:tcW w:w="2411" w:type="dxa"/>
            <w:tcBorders>
              <w:top w:val="single" w:sz="7.040001" w:space="0" w:color="000000"/>
              <w:bottom w:val="single" w:sz="7.040001" w:space="0" w:color="000000"/>
              <w:left w:val="single" w:sz="8.480002" w:space="0" w:color="000000"/>
              <w:right w:val="single" w:sz="8.480002" w:space="0" w:color="000000"/>
            </w:tcBorders>
          </w:tcPr>
          <w:p>
            <w:pPr/>
            <w:rPr/>
          </w:p>
        </w:tc>
        <w:tc>
          <w:tcPr>
            <w:tcW w:w="2417" w:type="dxa"/>
            <w:tcBorders>
              <w:top w:val="single" w:sz="7.040001" w:space="0" w:color="000000"/>
              <w:bottom w:val="single" w:sz="7.040001" w:space="0" w:color="000000"/>
              <w:left w:val="single" w:sz="8.480002" w:space="0" w:color="000000"/>
              <w:right w:val="single" w:sz="8.480002" w:space="0" w:color="000000"/>
            </w:tcBorders>
          </w:tcPr>
          <w:p>
            <w:pPr/>
            <w:rPr/>
          </w:p>
        </w:tc>
      </w:tr>
      <w:tr>
        <w:trPr>
          <w:trHeight w:val="344" w:hRule="exact"/>
        </w:trPr>
        <w:tc>
          <w:tcPr>
            <w:tcW w:w="4472" w:type="dxa"/>
            <w:tcBorders>
              <w:top w:val="single" w:sz="7.040001" w:space="0" w:color="000000"/>
              <w:bottom w:val="single" w:sz="7.040001" w:space="0" w:color="000000"/>
              <w:left w:val="single" w:sz="8.480002" w:space="0" w:color="000000"/>
              <w:right w:val="single" w:sz="8.480002" w:space="0" w:color="000000"/>
            </w:tcBorders>
          </w:tcPr>
          <w:p>
            <w:pPr>
              <w:spacing w:before="4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ruče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ia</w:t>
            </w:r>
          </w:p>
        </w:tc>
        <w:tc>
          <w:tcPr>
            <w:tcW w:w="2411" w:type="dxa"/>
            <w:tcBorders>
              <w:top w:val="single" w:sz="7.040001" w:space="0" w:color="000000"/>
              <w:bottom w:val="single" w:sz="7.040001" w:space="0" w:color="000000"/>
              <w:left w:val="single" w:sz="8.480002" w:space="0" w:color="000000"/>
              <w:right w:val="single" w:sz="8.480002" w:space="0" w:color="000000"/>
            </w:tcBorders>
          </w:tcPr>
          <w:p>
            <w:pPr/>
            <w:rPr/>
          </w:p>
        </w:tc>
        <w:tc>
          <w:tcPr>
            <w:tcW w:w="2417" w:type="dxa"/>
            <w:tcBorders>
              <w:top w:val="single" w:sz="7.040001" w:space="0" w:color="000000"/>
              <w:bottom w:val="single" w:sz="7.040001" w:space="0" w:color="000000"/>
              <w:left w:val="single" w:sz="8.480002" w:space="0" w:color="000000"/>
              <w:right w:val="single" w:sz="8.480002" w:space="0" w:color="000000"/>
            </w:tcBorders>
          </w:tcPr>
          <w:p>
            <w:pPr/>
            <w:rPr/>
          </w:p>
        </w:tc>
      </w:tr>
      <w:tr>
        <w:trPr>
          <w:trHeight w:val="347" w:hRule="exact"/>
        </w:trPr>
        <w:tc>
          <w:tcPr>
            <w:tcW w:w="4472" w:type="dxa"/>
            <w:tcBorders>
              <w:top w:val="single" w:sz="7.040001" w:space="0" w:color="000000"/>
              <w:bottom w:val="single" w:sz="8.48" w:space="0" w:color="000000"/>
              <w:left w:val="single" w:sz="8.480002" w:space="0" w:color="000000"/>
              <w:right w:val="single" w:sz="8.480002" w:space="0" w:color="000000"/>
            </w:tcBorders>
          </w:tcPr>
          <w:p>
            <w:pPr>
              <w:spacing w:before="41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Iné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mien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závä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ky</w:t>
            </w:r>
          </w:p>
        </w:tc>
        <w:tc>
          <w:tcPr>
            <w:tcW w:w="2411" w:type="dxa"/>
            <w:tcBorders>
              <w:top w:val="single" w:sz="7.040001" w:space="0" w:color="000000"/>
              <w:bottom w:val="single" w:sz="8.48" w:space="0" w:color="000000"/>
              <w:left w:val="single" w:sz="8.480002" w:space="0" w:color="000000"/>
              <w:right w:val="single" w:sz="8.480002" w:space="0" w:color="000000"/>
            </w:tcBorders>
          </w:tcPr>
          <w:p>
            <w:pPr/>
            <w:rPr/>
          </w:p>
        </w:tc>
        <w:tc>
          <w:tcPr>
            <w:tcW w:w="2417" w:type="dxa"/>
            <w:tcBorders>
              <w:top w:val="single" w:sz="7.040001" w:space="0" w:color="000000"/>
              <w:bottom w:val="single" w:sz="8.48" w:space="0" w:color="000000"/>
              <w:left w:val="single" w:sz="8.480002" w:space="0" w:color="000000"/>
              <w:right w:val="single" w:sz="8.480002" w:space="0" w:color="000000"/>
            </w:tcBorders>
          </w:tcPr>
          <w:p>
            <w:pPr/>
            <w:rPr/>
          </w:p>
        </w:tc>
      </w:tr>
    </w:tbl>
    <w:p>
      <w:pPr>
        <w:spacing w:after="0"/>
        <w:sectPr>
          <w:pgMar w:header="327" w:footer="762" w:top="840" w:bottom="960" w:left="1200" w:right="1140"/>
          <w:pgSz w:w="11920" w:h="16840"/>
        </w:sectPr>
      </w:pPr>
      <w:rPr/>
    </w:p>
    <w:p>
      <w:pPr>
        <w:spacing w:before="0" w:after="0" w:line="199" w:lineRule="exact"/>
        <w:ind w:left="172" w:right="-20"/>
        <w:jc w:val="left"/>
        <w:rPr>
          <w:rFonts w:ascii="Arial Narrow" w:hAnsi="Arial Narrow" w:cs="Arial Narrow" w:eastAsia="Arial Narrow"/>
          <w:sz w:val="21"/>
          <w:szCs w:val="21"/>
        </w:rPr>
      </w:pPr>
      <w:rPr/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2)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Ostatné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finančné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povinnosti</w:t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94.368105" w:type="dxa"/>
      </w:tblPr>
      <w:tblGrid/>
      <w:tr>
        <w:trPr>
          <w:trHeight w:val="299" w:hRule="exact"/>
        </w:trPr>
        <w:tc>
          <w:tcPr>
            <w:tcW w:w="4478" w:type="dxa"/>
            <w:vMerge w:val="restart"/>
            <w:tcBorders>
              <w:top w:val="single" w:sz="8.960001" w:space="0" w:color="000000"/>
              <w:left w:val="single" w:sz="8.480001" w:space="0" w:color="000000"/>
              <w:right w:val="single" w:sz="8.480001" w:space="0" w:color="000000"/>
            </w:tcBorders>
          </w:tcPr>
          <w:p>
            <w:pPr>
              <w:spacing w:before="6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103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Druh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mie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eného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záv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ä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zku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4822" w:type="dxa"/>
            <w:gridSpan w:val="2"/>
            <w:tcBorders>
              <w:top w:val="single" w:sz="8.960001" w:space="0" w:color="000000"/>
              <w:bottom w:val="single" w:sz="8.960001" w:space="0" w:color="000000"/>
              <w:left w:val="single" w:sz="8.480001" w:space="0" w:color="000000"/>
              <w:right w:val="single" w:sz="8.480001" w:space="0" w:color="000000"/>
            </w:tcBorders>
          </w:tcPr>
          <w:p>
            <w:pPr>
              <w:spacing w:before="15" w:after="0" w:line="240" w:lineRule="auto"/>
              <w:ind w:left="409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Bezp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ost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edne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pred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hád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ajúce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ovné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b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dobie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</w:tr>
      <w:tr>
        <w:trPr>
          <w:trHeight w:val="502" w:hRule="exact"/>
        </w:trPr>
        <w:tc>
          <w:tcPr>
            <w:tcW w:w="4478" w:type="dxa"/>
            <w:vMerge/>
            <w:tcBorders>
              <w:bottom w:val="single" w:sz="8.960001" w:space="0" w:color="000000"/>
              <w:left w:val="single" w:sz="8.480001" w:space="0" w:color="000000"/>
              <w:right w:val="single" w:sz="8.480001" w:space="0" w:color="000000"/>
            </w:tcBorders>
          </w:tcPr>
          <w:p>
            <w:pPr/>
            <w:rPr/>
          </w:p>
        </w:tc>
        <w:tc>
          <w:tcPr>
            <w:tcW w:w="2407" w:type="dxa"/>
            <w:tcBorders>
              <w:top w:val="single" w:sz="8.960001" w:space="0" w:color="000000"/>
              <w:bottom w:val="single" w:sz="8.960001" w:space="0" w:color="000000"/>
              <w:left w:val="single" w:sz="8.480001" w:space="0" w:color="000000"/>
              <w:right w:val="single" w:sz="8.48" w:space="0" w:color="000000"/>
            </w:tcBorders>
          </w:tcPr>
          <w:p>
            <w:pPr>
              <w:spacing w:before="7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40" w:lineRule="auto"/>
              <w:ind w:left="523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Hod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ota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elk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m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2414" w:type="dxa"/>
            <w:tcBorders>
              <w:top w:val="single" w:sz="8.960001" w:space="0" w:color="000000"/>
              <w:bottom w:val="single" w:sz="8.960001" w:space="0" w:color="000000"/>
              <w:left w:val="single" w:sz="8.48" w:space="0" w:color="000000"/>
              <w:right w:val="single" w:sz="8.480001" w:space="0" w:color="000000"/>
            </w:tcBorders>
          </w:tcPr>
          <w:p>
            <w:pPr>
              <w:spacing w:before="0" w:after="0" w:line="242" w:lineRule="exact"/>
              <w:ind w:left="865" w:right="32" w:firstLine="-765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Hod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ota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spria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nen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m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osob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m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</w:tr>
      <w:tr>
        <w:trPr>
          <w:trHeight w:val="348" w:hRule="exact"/>
        </w:trPr>
        <w:tc>
          <w:tcPr>
            <w:tcW w:w="4478" w:type="dxa"/>
            <w:tcBorders>
              <w:top w:val="single" w:sz="8.960001" w:space="0" w:color="000000"/>
              <w:bottom w:val="single" w:sz="7.040001" w:space="0" w:color="000000"/>
              <w:left w:val="single" w:sz="8.480001" w:space="0" w:color="000000"/>
              <w:right w:val="single" w:sz="8.480001" w:space="0" w:color="000000"/>
            </w:tcBorders>
          </w:tcPr>
          <w:p>
            <w:pPr>
              <w:spacing w:before="41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súd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ych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hodnutí</w:t>
            </w:r>
          </w:p>
        </w:tc>
        <w:tc>
          <w:tcPr>
            <w:tcW w:w="2407" w:type="dxa"/>
            <w:tcBorders>
              <w:top w:val="single" w:sz="8.960001" w:space="0" w:color="000000"/>
              <w:bottom w:val="single" w:sz="7.040001" w:space="0" w:color="000000"/>
              <w:left w:val="single" w:sz="8.480001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2414" w:type="dxa"/>
            <w:tcBorders>
              <w:top w:val="single" w:sz="8.960001" w:space="0" w:color="000000"/>
              <w:bottom w:val="single" w:sz="7.040001" w:space="0" w:color="000000"/>
              <w:left w:val="single" w:sz="8.48" w:space="0" w:color="000000"/>
              <w:right w:val="single" w:sz="8.480001" w:space="0" w:color="000000"/>
            </w:tcBorders>
          </w:tcPr>
          <w:p>
            <w:pPr/>
            <w:rPr/>
          </w:p>
        </w:tc>
      </w:tr>
      <w:tr>
        <w:trPr>
          <w:trHeight w:val="346" w:hRule="exact"/>
        </w:trPr>
        <w:tc>
          <w:tcPr>
            <w:tcW w:w="4478" w:type="dxa"/>
            <w:tcBorders>
              <w:top w:val="single" w:sz="7.040001" w:space="0" w:color="000000"/>
              <w:bottom w:val="single" w:sz="7.040001" w:space="0" w:color="000000"/>
              <w:left w:val="single" w:sz="8.480001" w:space="0" w:color="000000"/>
              <w:right w:val="single" w:sz="8.480001" w:space="0" w:color="000000"/>
            </w:tcBorders>
          </w:tcPr>
          <w:p>
            <w:pPr>
              <w:spacing w:before="41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posk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tnut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záruk</w:t>
            </w:r>
          </w:p>
        </w:tc>
        <w:tc>
          <w:tcPr>
            <w:tcW w:w="2407" w:type="dxa"/>
            <w:tcBorders>
              <w:top w:val="single" w:sz="7.040001" w:space="0" w:color="000000"/>
              <w:bottom w:val="single" w:sz="7.040001" w:space="0" w:color="000000"/>
              <w:left w:val="single" w:sz="8.480001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2414" w:type="dxa"/>
            <w:tcBorders>
              <w:top w:val="single" w:sz="7.040001" w:space="0" w:color="000000"/>
              <w:bottom w:val="single" w:sz="7.040001" w:space="0" w:color="000000"/>
              <w:left w:val="single" w:sz="8.48" w:space="0" w:color="000000"/>
              <w:right w:val="single" w:sz="8.480001" w:space="0" w:color="000000"/>
            </w:tcBorders>
          </w:tcPr>
          <w:p>
            <w:pPr/>
            <w:rPr/>
          </w:p>
        </w:tc>
      </w:tr>
      <w:tr>
        <w:trPr>
          <w:trHeight w:val="344" w:hRule="exact"/>
        </w:trPr>
        <w:tc>
          <w:tcPr>
            <w:tcW w:w="4478" w:type="dxa"/>
            <w:tcBorders>
              <w:top w:val="single" w:sz="7.040001" w:space="0" w:color="000000"/>
              <w:bottom w:val="single" w:sz="7.040001" w:space="0" w:color="000000"/>
              <w:left w:val="single" w:sz="8.480001" w:space="0" w:color="000000"/>
              <w:right w:val="single" w:sz="8.480001" w:space="0" w:color="000000"/>
            </w:tcBorders>
          </w:tcPr>
          <w:p>
            <w:pPr>
              <w:spacing w:before="4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vše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becne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áväzný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ych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dpis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</w:t>
            </w:r>
          </w:p>
        </w:tc>
        <w:tc>
          <w:tcPr>
            <w:tcW w:w="2407" w:type="dxa"/>
            <w:tcBorders>
              <w:top w:val="single" w:sz="7.040001" w:space="0" w:color="000000"/>
              <w:bottom w:val="single" w:sz="7.040001" w:space="0" w:color="000000"/>
              <w:left w:val="single" w:sz="8.480001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2414" w:type="dxa"/>
            <w:tcBorders>
              <w:top w:val="single" w:sz="7.040001" w:space="0" w:color="000000"/>
              <w:bottom w:val="single" w:sz="7.040001" w:space="0" w:color="000000"/>
              <w:left w:val="single" w:sz="8.48" w:space="0" w:color="000000"/>
              <w:right w:val="single" w:sz="8.480001" w:space="0" w:color="000000"/>
            </w:tcBorders>
          </w:tcPr>
          <w:p>
            <w:pPr/>
            <w:rPr/>
          </w:p>
        </w:tc>
      </w:tr>
      <w:tr>
        <w:trPr>
          <w:trHeight w:val="346" w:hRule="exact"/>
        </w:trPr>
        <w:tc>
          <w:tcPr>
            <w:tcW w:w="4478" w:type="dxa"/>
            <w:tcBorders>
              <w:top w:val="single" w:sz="7.040001" w:space="0" w:color="000000"/>
              <w:bottom w:val="single" w:sz="7.040001" w:space="0" w:color="000000"/>
              <w:left w:val="single" w:sz="8.480001" w:space="0" w:color="000000"/>
              <w:right w:val="single" w:sz="8.480001" w:space="0" w:color="000000"/>
            </w:tcBorders>
          </w:tcPr>
          <w:p>
            <w:pPr>
              <w:spacing w:before="41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zm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uvy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driade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om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áv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ä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zku</w:t>
            </w:r>
          </w:p>
        </w:tc>
        <w:tc>
          <w:tcPr>
            <w:tcW w:w="2407" w:type="dxa"/>
            <w:tcBorders>
              <w:top w:val="single" w:sz="7.040001" w:space="0" w:color="000000"/>
              <w:bottom w:val="single" w:sz="7.040001" w:space="0" w:color="000000"/>
              <w:left w:val="single" w:sz="8.480001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2414" w:type="dxa"/>
            <w:tcBorders>
              <w:top w:val="single" w:sz="7.040001" w:space="0" w:color="000000"/>
              <w:bottom w:val="single" w:sz="7.040001" w:space="0" w:color="000000"/>
              <w:left w:val="single" w:sz="8.48" w:space="0" w:color="000000"/>
              <w:right w:val="single" w:sz="8.480001" w:space="0" w:color="000000"/>
            </w:tcBorders>
          </w:tcPr>
          <w:p>
            <w:pPr/>
            <w:rPr/>
          </w:p>
        </w:tc>
      </w:tr>
      <w:tr>
        <w:trPr>
          <w:trHeight w:val="344" w:hRule="exact"/>
        </w:trPr>
        <w:tc>
          <w:tcPr>
            <w:tcW w:w="4478" w:type="dxa"/>
            <w:tcBorders>
              <w:top w:val="single" w:sz="7.040001" w:space="0" w:color="000000"/>
              <w:bottom w:val="single" w:sz="7.040001" w:space="0" w:color="000000"/>
              <w:left w:val="single" w:sz="8.480001" w:space="0" w:color="000000"/>
              <w:right w:val="single" w:sz="8.480001" w:space="0" w:color="000000"/>
            </w:tcBorders>
          </w:tcPr>
          <w:p>
            <w:pPr>
              <w:spacing w:before="4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ruče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ia</w:t>
            </w:r>
          </w:p>
        </w:tc>
        <w:tc>
          <w:tcPr>
            <w:tcW w:w="2407" w:type="dxa"/>
            <w:tcBorders>
              <w:top w:val="single" w:sz="7.040001" w:space="0" w:color="000000"/>
              <w:bottom w:val="single" w:sz="7.040001" w:space="0" w:color="000000"/>
              <w:left w:val="single" w:sz="8.480001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2414" w:type="dxa"/>
            <w:tcBorders>
              <w:top w:val="single" w:sz="7.040001" w:space="0" w:color="000000"/>
              <w:bottom w:val="single" w:sz="7.040001" w:space="0" w:color="000000"/>
              <w:left w:val="single" w:sz="8.48" w:space="0" w:color="000000"/>
              <w:right w:val="single" w:sz="8.480001" w:space="0" w:color="000000"/>
            </w:tcBorders>
          </w:tcPr>
          <w:p>
            <w:pPr/>
            <w:rPr/>
          </w:p>
        </w:tc>
      </w:tr>
      <w:tr>
        <w:trPr>
          <w:trHeight w:val="347" w:hRule="exact"/>
        </w:trPr>
        <w:tc>
          <w:tcPr>
            <w:tcW w:w="4478" w:type="dxa"/>
            <w:tcBorders>
              <w:top w:val="single" w:sz="7.040001" w:space="0" w:color="000000"/>
              <w:bottom w:val="single" w:sz="8.48" w:space="0" w:color="000000"/>
              <w:left w:val="single" w:sz="8.480001" w:space="0" w:color="000000"/>
              <w:right w:val="single" w:sz="8.480001" w:space="0" w:color="000000"/>
            </w:tcBorders>
          </w:tcPr>
          <w:p>
            <w:pPr>
              <w:spacing w:before="41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Iné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mien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závä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ky</w:t>
            </w:r>
          </w:p>
        </w:tc>
        <w:tc>
          <w:tcPr>
            <w:tcW w:w="2407" w:type="dxa"/>
            <w:tcBorders>
              <w:top w:val="single" w:sz="7.040001" w:space="0" w:color="000000"/>
              <w:bottom w:val="single" w:sz="8.48" w:space="0" w:color="000000"/>
              <w:left w:val="single" w:sz="8.480001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2414" w:type="dxa"/>
            <w:tcBorders>
              <w:top w:val="single" w:sz="7.040001" w:space="0" w:color="000000"/>
              <w:bottom w:val="single" w:sz="8.48" w:space="0" w:color="000000"/>
              <w:left w:val="single" w:sz="8.48" w:space="0" w:color="000000"/>
              <w:right w:val="single" w:sz="8.480001" w:space="0" w:color="000000"/>
            </w:tcBorders>
          </w:tcPr>
          <w:p>
            <w:pPr/>
            <w:rPr/>
          </w:p>
        </w:tc>
      </w:tr>
    </w:tbl>
    <w:p>
      <w:pPr>
        <w:spacing w:before="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4" w:after="0" w:line="236" w:lineRule="exact"/>
        <w:ind w:left="175" w:right="-20"/>
        <w:jc w:val="left"/>
        <w:rPr>
          <w:rFonts w:ascii="Arial Narrow" w:hAnsi="Arial Narrow" w:cs="Arial Narrow" w:eastAsia="Arial Narrow"/>
          <w:sz w:val="21"/>
          <w:szCs w:val="21"/>
        </w:rPr>
      </w:pPr>
      <w:rPr/>
      <w:r>
        <w:rPr/>
        <w:pict>
          <v:group style="position:absolute;margin-left:64.598404pt;margin-top:-71.210564pt;width:467.32pt;height:70.093197pt;mso-position-horizontal-relative:page;mso-position-vertical-relative:paragraph;z-index:-13196" coordorigin="1292,-1424" coordsize="9346,1402">
            <v:group style="position:absolute;left:1298;top:-1418;width:9335;height:2" coordorigin="1298,-1418" coordsize="9335,2">
              <v:shape style="position:absolute;left:1298;top:-1418;width:9335;height:2" coordorigin="1298,-1418" coordsize="9335,0" path="m1298,-1418l10633,-1418e" filled="f" stroked="t" strokeweight=".580pt" strokecolor="#000000">
                <v:path arrowok="t"/>
              </v:shape>
            </v:group>
            <v:group style="position:absolute;left:1303;top:-1416;width:2;height:1382" coordorigin="1303,-1416" coordsize="2,1382">
              <v:shape style="position:absolute;left:1303;top:-1416;width:2;height:1382" coordorigin="1303,-1416" coordsize="0,1382" path="m1303,-1416l1303,-33e" filled="f" stroked="t" strokeweight=".580pt" strokecolor="#000000">
                <v:path arrowok="t"/>
              </v:shape>
            </v:group>
            <v:group style="position:absolute;left:1298;top:-36;width:9325;height:2" coordorigin="1298,-36" coordsize="9325,2">
              <v:shape style="position:absolute;left:1298;top:-36;width:9325;height:2" coordorigin="1298,-36" coordsize="9325,0" path="m1298,-36l10623,-36e" filled="f" stroked="t" strokeweight=".580pt" strokecolor="#000000">
                <v:path arrowok="t"/>
              </v:shape>
            </v:group>
            <v:group style="position:absolute;left:10628;top:-1416;width:2;height:1387" coordorigin="10628,-1416" coordsize="2,1387">
              <v:shape style="position:absolute;left:10628;top:-1416;width:2;height:1387" coordorigin="10628,-1416" coordsize="0,1387" path="m10628,-1416l10628,-28e" filled="f" stroked="t" strokeweight=".580pt" strokecolor="#000000">
                <v:path arrowok="t"/>
              </v:shape>
            </v:group>
            <w10:wrap type="none"/>
          </v:group>
        </w:pic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3)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Podsúvahové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účty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0"/>
        </w:rPr>
      </w:r>
    </w:p>
    <w:p>
      <w:pPr>
        <w:spacing w:before="3" w:after="0" w:line="20" w:lineRule="exact"/>
        <w:jc w:val="left"/>
        <w:rPr>
          <w:sz w:val="2"/>
          <w:szCs w:val="2"/>
        </w:rPr>
      </w:pPr>
      <w:rPr/>
      <w:r>
        <w:rPr>
          <w:sz w:val="2"/>
          <w:szCs w:val="2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23.420229" w:type="dxa"/>
      </w:tblPr>
      <w:tblGrid/>
      <w:tr>
        <w:trPr>
          <w:trHeight w:val="859" w:hRule="exact"/>
        </w:trPr>
        <w:tc>
          <w:tcPr>
            <w:tcW w:w="4472" w:type="dxa"/>
            <w:tcBorders>
              <w:top w:val="single" w:sz="8.960001" w:space="0" w:color="000000"/>
              <w:bottom w:val="single" w:sz="8.960001" w:space="0" w:color="000000"/>
              <w:left w:val="single" w:sz="8.48293" w:space="0" w:color="000000"/>
              <w:right w:val="single" w:sz="8.480002" w:space="0" w:color="000000"/>
            </w:tcBorders>
          </w:tcPr>
          <w:p>
            <w:pPr>
              <w:spacing w:before="16" w:after="0" w:line="280" w:lineRule="exact"/>
              <w:jc w:val="left"/>
              <w:rPr>
                <w:sz w:val="28"/>
                <w:szCs w:val="28"/>
              </w:rPr>
            </w:pPr>
            <w:rPr/>
            <w:r>
              <w:rPr>
                <w:sz w:val="28"/>
                <w:szCs w:val="28"/>
              </w:rPr>
            </w:r>
          </w:p>
          <w:p>
            <w:pPr>
              <w:spacing w:before="0" w:after="0" w:line="240" w:lineRule="auto"/>
              <w:ind w:left="1592" w:right="1571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Názov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ožky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2411" w:type="dxa"/>
            <w:tcBorders>
              <w:top w:val="single" w:sz="8.960001" w:space="0" w:color="000000"/>
              <w:bottom w:val="single" w:sz="8.960001" w:space="0" w:color="000000"/>
              <w:left w:val="single" w:sz="8.480002" w:space="0" w:color="000000"/>
              <w:right w:val="single" w:sz="8.480002" w:space="0" w:color="000000"/>
            </w:tcBorders>
          </w:tcPr>
          <w:p>
            <w:pPr>
              <w:spacing w:before="16" w:after="0" w:line="280" w:lineRule="exact"/>
              <w:jc w:val="left"/>
              <w:rPr>
                <w:sz w:val="28"/>
                <w:szCs w:val="28"/>
              </w:rPr>
            </w:pPr>
            <w:rPr/>
            <w:r>
              <w:rPr>
                <w:sz w:val="28"/>
                <w:szCs w:val="28"/>
              </w:rPr>
            </w:r>
          </w:p>
          <w:p>
            <w:pPr>
              <w:spacing w:before="0" w:after="0" w:line="240" w:lineRule="auto"/>
              <w:ind w:left="229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Bežné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ovné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obd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2417" w:type="dxa"/>
            <w:tcBorders>
              <w:top w:val="single" w:sz="8.960001" w:space="0" w:color="000000"/>
              <w:bottom w:val="single" w:sz="8.960001" w:space="0" w:color="000000"/>
              <w:left w:val="single" w:sz="8.480002" w:space="0" w:color="000000"/>
              <w:right w:val="single" w:sz="8.480002" w:space="0" w:color="000000"/>
            </w:tcBorders>
          </w:tcPr>
          <w:p>
            <w:pPr>
              <w:spacing w:before="54" w:after="0" w:line="240" w:lineRule="auto"/>
              <w:ind w:left="174" w:right="154" w:firstLine="2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b/>
                <w:bCs/>
              </w:rPr>
              <w:t>B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ezp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ost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edne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pred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hád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ajú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tovné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obd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</w:tr>
      <w:tr>
        <w:trPr>
          <w:trHeight w:val="345" w:hRule="exact"/>
        </w:trPr>
        <w:tc>
          <w:tcPr>
            <w:tcW w:w="4472" w:type="dxa"/>
            <w:tcBorders>
              <w:top w:val="single" w:sz="8.960001" w:space="0" w:color="000000"/>
              <w:bottom w:val="single" w:sz="4.640" w:space="0" w:color="000000"/>
              <w:left w:val="single" w:sz="8.48293" w:space="0" w:color="000000"/>
              <w:right w:val="single" w:sz="8.480002" w:space="0" w:color="000000"/>
            </w:tcBorders>
          </w:tcPr>
          <w:p>
            <w:pPr>
              <w:spacing w:before="41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Prenaj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tý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maje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ok</w:t>
            </w:r>
          </w:p>
        </w:tc>
        <w:tc>
          <w:tcPr>
            <w:tcW w:w="2411" w:type="dxa"/>
            <w:tcBorders>
              <w:top w:val="single" w:sz="8.960001" w:space="0" w:color="000000"/>
              <w:bottom w:val="single" w:sz="4.640" w:space="0" w:color="000000"/>
              <w:left w:val="single" w:sz="8.480002" w:space="0" w:color="000000"/>
              <w:right w:val="single" w:sz="8.480002" w:space="0" w:color="000000"/>
            </w:tcBorders>
          </w:tcPr>
          <w:p>
            <w:pPr/>
            <w:rPr/>
          </w:p>
        </w:tc>
        <w:tc>
          <w:tcPr>
            <w:tcW w:w="2417" w:type="dxa"/>
            <w:tcBorders>
              <w:top w:val="single" w:sz="8.960001" w:space="0" w:color="000000"/>
              <w:bottom w:val="single" w:sz="4.640" w:space="0" w:color="000000"/>
              <w:left w:val="single" w:sz="8.480002" w:space="0" w:color="000000"/>
              <w:right w:val="single" w:sz="8.480002" w:space="0" w:color="000000"/>
            </w:tcBorders>
          </w:tcPr>
          <w:p>
            <w:pPr/>
            <w:rPr/>
          </w:p>
        </w:tc>
      </w:tr>
      <w:tr>
        <w:trPr>
          <w:trHeight w:val="340" w:hRule="exact"/>
        </w:trPr>
        <w:tc>
          <w:tcPr>
            <w:tcW w:w="4472" w:type="dxa"/>
            <w:tcBorders>
              <w:top w:val="single" w:sz="4.640" w:space="0" w:color="000000"/>
              <w:bottom w:val="single" w:sz="4.640" w:space="0" w:color="000000"/>
              <w:left w:val="single" w:sz="8.480001" w:space="0" w:color="000000"/>
              <w:right w:val="single" w:sz="8.480002" w:space="0" w:color="000000"/>
            </w:tcBorders>
          </w:tcPr>
          <w:p>
            <w:pPr>
              <w:spacing w:before="48" w:after="0" w:line="240" w:lineRule="auto"/>
              <w:ind w:left="30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Majetok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prij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tý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úsc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ovy</w:t>
            </w:r>
          </w:p>
        </w:tc>
        <w:tc>
          <w:tcPr>
            <w:tcW w:w="2411" w:type="dxa"/>
            <w:tcBorders>
              <w:top w:val="single" w:sz="4.640" w:space="0" w:color="000000"/>
              <w:bottom w:val="single" w:sz="4.640" w:space="0" w:color="000000"/>
              <w:left w:val="single" w:sz="8.480002" w:space="0" w:color="000000"/>
              <w:right w:val="single" w:sz="8.480002" w:space="0" w:color="000000"/>
            </w:tcBorders>
          </w:tcPr>
          <w:p>
            <w:pPr/>
            <w:rPr/>
          </w:p>
        </w:tc>
        <w:tc>
          <w:tcPr>
            <w:tcW w:w="2417" w:type="dxa"/>
            <w:tcBorders>
              <w:top w:val="single" w:sz="4.640" w:space="0" w:color="000000"/>
              <w:bottom w:val="single" w:sz="4.640" w:space="0" w:color="000000"/>
              <w:left w:val="single" w:sz="8.480002" w:space="0" w:color="000000"/>
              <w:right w:val="single" w:sz="8.480002" w:space="0" w:color="000000"/>
            </w:tcBorders>
          </w:tcPr>
          <w:p>
            <w:pPr/>
            <w:rPr/>
          </w:p>
        </w:tc>
      </w:tr>
      <w:tr>
        <w:trPr>
          <w:trHeight w:val="341" w:hRule="exact"/>
        </w:trPr>
        <w:tc>
          <w:tcPr>
            <w:tcW w:w="4472" w:type="dxa"/>
            <w:tcBorders>
              <w:top w:val="single" w:sz="4.640" w:space="0" w:color="000000"/>
              <w:bottom w:val="single" w:sz="4.640" w:space="0" w:color="000000"/>
              <w:left w:val="single" w:sz="8.480001" w:space="0" w:color="000000"/>
              <w:right w:val="single" w:sz="8.480002" w:space="0" w:color="000000"/>
            </w:tcBorders>
          </w:tcPr>
          <w:p>
            <w:pPr>
              <w:spacing w:before="48" w:after="0" w:line="240" w:lineRule="auto"/>
              <w:ind w:left="30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Pohľadávky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opcií</w:t>
            </w:r>
          </w:p>
        </w:tc>
        <w:tc>
          <w:tcPr>
            <w:tcW w:w="2411" w:type="dxa"/>
            <w:tcBorders>
              <w:top w:val="single" w:sz="4.640" w:space="0" w:color="000000"/>
              <w:bottom w:val="single" w:sz="4.640" w:space="0" w:color="000000"/>
              <w:left w:val="single" w:sz="8.480002" w:space="0" w:color="000000"/>
              <w:right w:val="single" w:sz="8.480002" w:space="0" w:color="000000"/>
            </w:tcBorders>
          </w:tcPr>
          <w:p>
            <w:pPr/>
            <w:rPr/>
          </w:p>
        </w:tc>
        <w:tc>
          <w:tcPr>
            <w:tcW w:w="2417" w:type="dxa"/>
            <w:tcBorders>
              <w:top w:val="single" w:sz="4.640" w:space="0" w:color="000000"/>
              <w:bottom w:val="single" w:sz="4.640" w:space="0" w:color="000000"/>
              <w:left w:val="single" w:sz="8.480002" w:space="0" w:color="000000"/>
              <w:right w:val="single" w:sz="8.480002" w:space="0" w:color="000000"/>
            </w:tcBorders>
          </w:tcPr>
          <w:p>
            <w:pPr/>
            <w:rPr/>
          </w:p>
        </w:tc>
      </w:tr>
      <w:tr>
        <w:trPr>
          <w:trHeight w:val="340" w:hRule="exact"/>
        </w:trPr>
        <w:tc>
          <w:tcPr>
            <w:tcW w:w="4472" w:type="dxa"/>
            <w:tcBorders>
              <w:top w:val="single" w:sz="4.640" w:space="0" w:color="000000"/>
              <w:bottom w:val="single" w:sz="4.640" w:space="0" w:color="000000"/>
              <w:left w:val="single" w:sz="8.480001" w:space="0" w:color="000000"/>
              <w:right w:val="single" w:sz="8.480002" w:space="0" w:color="000000"/>
            </w:tcBorders>
          </w:tcPr>
          <w:p>
            <w:pPr>
              <w:spacing w:before="46" w:after="0" w:line="240" w:lineRule="auto"/>
              <w:ind w:left="30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Záväzky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opcií</w:t>
            </w:r>
          </w:p>
        </w:tc>
        <w:tc>
          <w:tcPr>
            <w:tcW w:w="2411" w:type="dxa"/>
            <w:tcBorders>
              <w:top w:val="single" w:sz="4.640" w:space="0" w:color="000000"/>
              <w:bottom w:val="single" w:sz="4.640" w:space="0" w:color="000000"/>
              <w:left w:val="single" w:sz="8.480002" w:space="0" w:color="000000"/>
              <w:right w:val="single" w:sz="8.480002" w:space="0" w:color="000000"/>
            </w:tcBorders>
          </w:tcPr>
          <w:p>
            <w:pPr/>
            <w:rPr/>
          </w:p>
        </w:tc>
        <w:tc>
          <w:tcPr>
            <w:tcW w:w="2417" w:type="dxa"/>
            <w:tcBorders>
              <w:top w:val="single" w:sz="4.640" w:space="0" w:color="000000"/>
              <w:bottom w:val="single" w:sz="4.640" w:space="0" w:color="000000"/>
              <w:left w:val="single" w:sz="8.480002" w:space="0" w:color="000000"/>
              <w:right w:val="single" w:sz="8.480002" w:space="0" w:color="000000"/>
            </w:tcBorders>
          </w:tcPr>
          <w:p>
            <w:pPr/>
            <w:rPr/>
          </w:p>
        </w:tc>
      </w:tr>
      <w:tr>
        <w:trPr>
          <w:trHeight w:val="340" w:hRule="exact"/>
        </w:trPr>
        <w:tc>
          <w:tcPr>
            <w:tcW w:w="4472" w:type="dxa"/>
            <w:tcBorders>
              <w:top w:val="single" w:sz="4.640" w:space="0" w:color="000000"/>
              <w:bottom w:val="single" w:sz="4.640" w:space="0" w:color="000000"/>
              <w:left w:val="single" w:sz="8.480001" w:space="0" w:color="000000"/>
              <w:right w:val="single" w:sz="8.480002" w:space="0" w:color="000000"/>
            </w:tcBorders>
          </w:tcPr>
          <w:p>
            <w:pPr>
              <w:spacing w:before="48" w:after="0" w:line="240" w:lineRule="auto"/>
              <w:ind w:left="30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Odpísa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ľ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dávky</w:t>
            </w:r>
          </w:p>
        </w:tc>
        <w:tc>
          <w:tcPr>
            <w:tcW w:w="2411" w:type="dxa"/>
            <w:tcBorders>
              <w:top w:val="single" w:sz="4.640" w:space="0" w:color="000000"/>
              <w:bottom w:val="single" w:sz="4.640" w:space="0" w:color="000000"/>
              <w:left w:val="single" w:sz="8.480002" w:space="0" w:color="000000"/>
              <w:right w:val="single" w:sz="8.480002" w:space="0" w:color="000000"/>
            </w:tcBorders>
          </w:tcPr>
          <w:p>
            <w:pPr/>
            <w:rPr/>
          </w:p>
        </w:tc>
        <w:tc>
          <w:tcPr>
            <w:tcW w:w="2417" w:type="dxa"/>
            <w:tcBorders>
              <w:top w:val="single" w:sz="4.640" w:space="0" w:color="000000"/>
              <w:bottom w:val="single" w:sz="4.640" w:space="0" w:color="000000"/>
              <w:left w:val="single" w:sz="8.480002" w:space="0" w:color="000000"/>
              <w:right w:val="single" w:sz="8.480002" w:space="0" w:color="000000"/>
            </w:tcBorders>
          </w:tcPr>
          <w:p>
            <w:pPr/>
            <w:rPr/>
          </w:p>
        </w:tc>
      </w:tr>
      <w:tr>
        <w:trPr>
          <w:trHeight w:val="340" w:hRule="exact"/>
        </w:trPr>
        <w:tc>
          <w:tcPr>
            <w:tcW w:w="4472" w:type="dxa"/>
            <w:tcBorders>
              <w:top w:val="single" w:sz="4.640" w:space="0" w:color="000000"/>
              <w:bottom w:val="single" w:sz="8.480001" w:space="0" w:color="000000"/>
              <w:left w:val="single" w:sz="8.48293" w:space="0" w:color="000000"/>
              <w:right w:val="single" w:sz="8.480002" w:space="0" w:color="000000"/>
            </w:tcBorders>
          </w:tcPr>
          <w:p>
            <w:pPr>
              <w:spacing w:before="67" w:after="0" w:line="240" w:lineRule="auto"/>
              <w:ind w:left="30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Iné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pol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žky</w:t>
            </w:r>
          </w:p>
        </w:tc>
        <w:tc>
          <w:tcPr>
            <w:tcW w:w="2411" w:type="dxa"/>
            <w:tcBorders>
              <w:top w:val="single" w:sz="4.640" w:space="0" w:color="000000"/>
              <w:bottom w:val="single" w:sz="8.480001" w:space="0" w:color="000000"/>
              <w:left w:val="single" w:sz="8.480002" w:space="0" w:color="000000"/>
              <w:right w:val="single" w:sz="8.480002" w:space="0" w:color="000000"/>
            </w:tcBorders>
          </w:tcPr>
          <w:p>
            <w:pPr/>
            <w:rPr/>
          </w:p>
        </w:tc>
        <w:tc>
          <w:tcPr>
            <w:tcW w:w="2417" w:type="dxa"/>
            <w:tcBorders>
              <w:top w:val="single" w:sz="4.640" w:space="0" w:color="000000"/>
              <w:bottom w:val="single" w:sz="8.480001" w:space="0" w:color="000000"/>
              <w:left w:val="single" w:sz="8.480002" w:space="0" w:color="000000"/>
              <w:right w:val="single" w:sz="8.480002" w:space="0" w:color="000000"/>
            </w:tcBorders>
          </w:tcPr>
          <w:p>
            <w:pPr/>
            <w:rPr/>
          </w:p>
        </w:tc>
      </w:tr>
    </w:tbl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5" w:after="0" w:line="240" w:lineRule="auto"/>
        <w:ind w:left="160" w:right="-20"/>
        <w:jc w:val="left"/>
        <w:rPr>
          <w:rFonts w:ascii="Arial Narrow" w:hAnsi="Arial Narrow" w:cs="Arial Narrow" w:eastAsia="Arial Narrow"/>
          <w:sz w:val="28"/>
          <w:szCs w:val="28"/>
        </w:rPr>
      </w:pPr>
      <w:rPr/>
      <w:r>
        <w:rPr/>
        <w:pict>
          <v:group style="position:absolute;margin-left:66.13829pt;margin-top:-74.672417pt;width:467.145808pt;height:74.481012pt;mso-position-horizontal-relative:page;mso-position-vertical-relative:paragraph;z-index:-13195" coordorigin="1323,-1493" coordsize="9343,1490">
            <v:group style="position:absolute;left:1327;top:-1476;width:9335;height:2" coordorigin="1327,-1476" coordsize="9335,2">
              <v:shape style="position:absolute;left:1327;top:-1476;width:9335;height:2" coordorigin="1327,-1476" coordsize="9335,0" path="m1327,-1476l10662,-1476e" filled="f" stroked="t" strokeweight=".405808pt" strokecolor="#000000">
                <v:path arrowok="t"/>
              </v:shape>
            </v:group>
            <v:group style="position:absolute;left:1332;top:-1488;width:2;height:1478" coordorigin="1332,-1488" coordsize="2,1478">
              <v:shape style="position:absolute;left:1332;top:-1488;width:2;height:1478" coordorigin="1332,-1488" coordsize="0,1478" path="m1332,-1488l1332,-10e" filled="f" stroked="t" strokeweight=".580007pt" strokecolor="#000000">
                <v:path arrowok="t"/>
              </v:shape>
            </v:group>
            <v:group style="position:absolute;left:1327;top:-20;width:9325;height:2" coordorigin="1327,-20" coordsize="9325,2">
              <v:shape style="position:absolute;left:1327;top:-20;width:9325;height:2" coordorigin="1327,-20" coordsize="9325,0" path="m1327,-20l10652,-20e" filled="f" stroked="t" strokeweight=".405808pt" strokecolor="#000000">
                <v:path arrowok="t"/>
              </v:shape>
            </v:group>
            <v:group style="position:absolute;left:10657;top:-1482;width:2;height:1462" coordorigin="10657,-1482" coordsize="2,1462">
              <v:shape style="position:absolute;left:10657;top:-1482;width:2;height:1462" coordorigin="10657,-1482" coordsize="0,1462" path="m10657,-1482l10657,-20e" filled="f" stroked="t" strokeweight=".580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66.953629pt;margin-top:21.615393pt;width:467.32pt;height:252.051733pt;mso-position-horizontal-relative:page;mso-position-vertical-relative:paragraph;z-index:-13194" coordorigin="1339,432" coordsize="9346,5041">
            <v:group style="position:absolute;left:10652;top:2937;width:10;height:6" coordorigin="10652,2937" coordsize="10,6">
              <v:shape style="position:absolute;left:10652;top:2937;width:10;height:6" coordorigin="10652,2937" coordsize="10,6" path="m10652,2940l10662,2940e" filled="f" stroked="t" strokeweight=".405808pt" strokecolor="#000000">
                <v:path arrowok="t"/>
              </v:shape>
            </v:group>
            <v:group style="position:absolute;left:1345;top:438;width:9335;height:2" coordorigin="1345,438" coordsize="9335,2">
              <v:shape style="position:absolute;left:1345;top:438;width:9335;height:2" coordorigin="1345,438" coordsize="9335,0" path="m1345,438l10680,438e" filled="f" stroked="t" strokeweight=".580pt" strokecolor="#000000">
                <v:path arrowok="t"/>
              </v:shape>
            </v:group>
            <v:group style="position:absolute;left:1350;top:442;width:2;height:5026" coordorigin="1350,442" coordsize="2,5026">
              <v:shape style="position:absolute;left:1350;top:442;width:2;height:5026" coordorigin="1350,442" coordsize="0,5026" path="m1350,442l1350,5468e" filled="f" stroked="t" strokeweight=".580pt" strokecolor="#000000">
                <v:path arrowok="t"/>
              </v:shape>
            </v:group>
            <v:group style="position:absolute;left:1345;top:5460;width:9325;height:2" coordorigin="1345,5460" coordsize="9325,2">
              <v:shape style="position:absolute;left:1345;top:5460;width:9325;height:2" coordorigin="1345,5460" coordsize="9325,0" path="m1345,5460l10670,5460e" filled="f" stroked="t" strokeweight=".580pt" strokecolor="#000000">
                <v:path arrowok="t"/>
              </v:shape>
            </v:group>
            <v:group style="position:absolute;left:10675;top:442;width:2;height:5020" coordorigin="10675,442" coordsize="2,5020">
              <v:shape style="position:absolute;left:10675;top:442;width:2;height:5020" coordorigin="10675,442" coordsize="0,5020" path="m10675,442l10675,5462e" filled="f" stroked="t" strokeweight=".580pt" strokecolor="#000000">
                <v:path arrowok="t"/>
              </v:shape>
            </v:group>
            <w10:wrap type="none"/>
          </v:group>
        </w:pict>
      </w:r>
      <w:r>
        <w:rPr>
          <w:rFonts w:ascii="Arial Narrow" w:hAnsi="Arial Narrow" w:cs="Arial Narrow" w:eastAsia="Arial Narrow"/>
          <w:sz w:val="28"/>
          <w:szCs w:val="28"/>
          <w:spacing w:val="0"/>
          <w:w w:val="100"/>
          <w:b/>
          <w:bCs/>
        </w:rPr>
        <w:t>Článok</w:t>
      </w:r>
      <w:r>
        <w:rPr>
          <w:rFonts w:ascii="Arial Narrow" w:hAnsi="Arial Narrow" w:cs="Arial Narrow" w:eastAsia="Arial Narrow"/>
          <w:sz w:val="28"/>
          <w:szCs w:val="28"/>
          <w:spacing w:val="-8"/>
          <w:w w:val="100"/>
          <w:b/>
          <w:bCs/>
        </w:rPr>
        <w:t> </w:t>
      </w:r>
      <w:r>
        <w:rPr>
          <w:rFonts w:ascii="Arial Narrow" w:hAnsi="Arial Narrow" w:cs="Arial Narrow" w:eastAsia="Arial Narrow"/>
          <w:sz w:val="28"/>
          <w:szCs w:val="28"/>
          <w:spacing w:val="0"/>
          <w:w w:val="100"/>
          <w:b/>
          <w:bCs/>
        </w:rPr>
        <w:t>VI</w:t>
      </w:r>
      <w:r>
        <w:rPr>
          <w:rFonts w:ascii="Arial Narrow" w:hAnsi="Arial Narrow" w:cs="Arial Narrow" w:eastAsia="Arial Narrow"/>
          <w:sz w:val="28"/>
          <w:szCs w:val="28"/>
          <w:spacing w:val="-2"/>
          <w:w w:val="100"/>
          <w:b/>
          <w:bCs/>
        </w:rPr>
        <w:t> </w:t>
      </w:r>
      <w:r>
        <w:rPr>
          <w:rFonts w:ascii="Arial Narrow" w:hAnsi="Arial Narrow" w:cs="Arial Narrow" w:eastAsia="Arial Narrow"/>
          <w:sz w:val="28"/>
          <w:szCs w:val="28"/>
          <w:spacing w:val="0"/>
          <w:w w:val="100"/>
          <w:b/>
          <w:bCs/>
        </w:rPr>
        <w:t>-</w:t>
      </w:r>
      <w:r>
        <w:rPr>
          <w:rFonts w:ascii="Arial Narrow" w:hAnsi="Arial Narrow" w:cs="Arial Narrow" w:eastAsia="Arial Narrow"/>
          <w:sz w:val="28"/>
          <w:szCs w:val="28"/>
          <w:spacing w:val="-1"/>
          <w:w w:val="100"/>
          <w:b/>
          <w:bCs/>
        </w:rPr>
        <w:t> </w:t>
      </w:r>
      <w:r>
        <w:rPr>
          <w:rFonts w:ascii="Arial Narrow" w:hAnsi="Arial Narrow" w:cs="Arial Narrow" w:eastAsia="Arial Narrow"/>
          <w:sz w:val="28"/>
          <w:szCs w:val="28"/>
          <w:spacing w:val="0"/>
          <w:w w:val="100"/>
          <w:b/>
          <w:bCs/>
        </w:rPr>
        <w:t>Udalosti,</w:t>
      </w:r>
      <w:r>
        <w:rPr>
          <w:rFonts w:ascii="Arial Narrow" w:hAnsi="Arial Narrow" w:cs="Arial Narrow" w:eastAsia="Arial Narrow"/>
          <w:sz w:val="28"/>
          <w:szCs w:val="28"/>
          <w:spacing w:val="-10"/>
          <w:w w:val="100"/>
          <w:b/>
          <w:bCs/>
        </w:rPr>
        <w:t> </w:t>
      </w:r>
      <w:r>
        <w:rPr>
          <w:rFonts w:ascii="Arial Narrow" w:hAnsi="Arial Narrow" w:cs="Arial Narrow" w:eastAsia="Arial Narrow"/>
          <w:sz w:val="28"/>
          <w:szCs w:val="28"/>
          <w:spacing w:val="0"/>
          <w:w w:val="100"/>
          <w:b/>
          <w:bCs/>
        </w:rPr>
        <w:t>ktoré</w:t>
      </w:r>
      <w:r>
        <w:rPr>
          <w:rFonts w:ascii="Arial Narrow" w:hAnsi="Arial Narrow" w:cs="Arial Narrow" w:eastAsia="Arial Narrow"/>
          <w:sz w:val="28"/>
          <w:szCs w:val="28"/>
          <w:spacing w:val="-6"/>
          <w:w w:val="100"/>
          <w:b/>
          <w:bCs/>
        </w:rPr>
        <w:t> </w:t>
      </w:r>
      <w:r>
        <w:rPr>
          <w:rFonts w:ascii="Arial Narrow" w:hAnsi="Arial Narrow" w:cs="Arial Narrow" w:eastAsia="Arial Narrow"/>
          <w:sz w:val="28"/>
          <w:szCs w:val="28"/>
          <w:spacing w:val="0"/>
          <w:w w:val="100"/>
          <w:b/>
          <w:bCs/>
        </w:rPr>
        <w:t>nastali</w:t>
      </w:r>
      <w:r>
        <w:rPr>
          <w:rFonts w:ascii="Arial Narrow" w:hAnsi="Arial Narrow" w:cs="Arial Narrow" w:eastAsia="Arial Narrow"/>
          <w:sz w:val="28"/>
          <w:szCs w:val="28"/>
          <w:spacing w:val="-7"/>
          <w:w w:val="100"/>
          <w:b/>
          <w:bCs/>
        </w:rPr>
        <w:t> </w:t>
      </w:r>
      <w:r>
        <w:rPr>
          <w:rFonts w:ascii="Arial Narrow" w:hAnsi="Arial Narrow" w:cs="Arial Narrow" w:eastAsia="Arial Narrow"/>
          <w:sz w:val="28"/>
          <w:szCs w:val="28"/>
          <w:spacing w:val="0"/>
          <w:w w:val="100"/>
          <w:b/>
          <w:bCs/>
        </w:rPr>
        <w:t>po</w:t>
      </w:r>
      <w:r>
        <w:rPr>
          <w:rFonts w:ascii="Arial Narrow" w:hAnsi="Arial Narrow" w:cs="Arial Narrow" w:eastAsia="Arial Narrow"/>
          <w:sz w:val="28"/>
          <w:szCs w:val="28"/>
          <w:spacing w:val="-3"/>
          <w:w w:val="100"/>
          <w:b/>
          <w:bCs/>
        </w:rPr>
        <w:t> </w:t>
      </w:r>
      <w:r>
        <w:rPr>
          <w:rFonts w:ascii="Arial Narrow" w:hAnsi="Arial Narrow" w:cs="Arial Narrow" w:eastAsia="Arial Narrow"/>
          <w:sz w:val="28"/>
          <w:szCs w:val="28"/>
          <w:spacing w:val="0"/>
          <w:w w:val="100"/>
          <w:b/>
          <w:bCs/>
        </w:rPr>
        <w:t>dni,</w:t>
      </w:r>
      <w:r>
        <w:rPr>
          <w:rFonts w:ascii="Arial Narrow" w:hAnsi="Arial Narrow" w:cs="Arial Narrow" w:eastAsia="Arial Narrow"/>
          <w:sz w:val="28"/>
          <w:szCs w:val="28"/>
          <w:spacing w:val="-4"/>
          <w:w w:val="100"/>
          <w:b/>
          <w:bCs/>
        </w:rPr>
        <w:t> </w:t>
      </w:r>
      <w:r>
        <w:rPr>
          <w:rFonts w:ascii="Arial Narrow" w:hAnsi="Arial Narrow" w:cs="Arial Narrow" w:eastAsia="Arial Narrow"/>
          <w:sz w:val="28"/>
          <w:szCs w:val="28"/>
          <w:spacing w:val="0"/>
          <w:w w:val="100"/>
          <w:b/>
          <w:bCs/>
        </w:rPr>
        <w:t>ku</w:t>
      </w:r>
      <w:r>
        <w:rPr>
          <w:rFonts w:ascii="Arial Narrow" w:hAnsi="Arial Narrow" w:cs="Arial Narrow" w:eastAsia="Arial Narrow"/>
          <w:sz w:val="28"/>
          <w:szCs w:val="28"/>
          <w:spacing w:val="-3"/>
          <w:w w:val="100"/>
          <w:b/>
          <w:bCs/>
        </w:rPr>
        <w:t> </w:t>
      </w:r>
      <w:r>
        <w:rPr>
          <w:rFonts w:ascii="Arial Narrow" w:hAnsi="Arial Narrow" w:cs="Arial Narrow" w:eastAsia="Arial Narrow"/>
          <w:sz w:val="28"/>
          <w:szCs w:val="28"/>
          <w:spacing w:val="0"/>
          <w:w w:val="100"/>
          <w:b/>
          <w:bCs/>
        </w:rPr>
        <w:t>ktorému</w:t>
      </w:r>
      <w:r>
        <w:rPr>
          <w:rFonts w:ascii="Arial Narrow" w:hAnsi="Arial Narrow" w:cs="Arial Narrow" w:eastAsia="Arial Narrow"/>
          <w:sz w:val="28"/>
          <w:szCs w:val="28"/>
          <w:spacing w:val="-9"/>
          <w:w w:val="100"/>
          <w:b/>
          <w:bCs/>
        </w:rPr>
        <w:t> </w:t>
      </w:r>
      <w:r>
        <w:rPr>
          <w:rFonts w:ascii="Arial Narrow" w:hAnsi="Arial Narrow" w:cs="Arial Narrow" w:eastAsia="Arial Narrow"/>
          <w:sz w:val="28"/>
          <w:szCs w:val="28"/>
          <w:spacing w:val="0"/>
          <w:w w:val="100"/>
          <w:b/>
          <w:bCs/>
        </w:rPr>
        <w:t>sa</w:t>
      </w:r>
      <w:r>
        <w:rPr>
          <w:rFonts w:ascii="Arial Narrow" w:hAnsi="Arial Narrow" w:cs="Arial Narrow" w:eastAsia="Arial Narrow"/>
          <w:sz w:val="28"/>
          <w:szCs w:val="28"/>
          <w:spacing w:val="-3"/>
          <w:w w:val="100"/>
          <w:b/>
          <w:bCs/>
        </w:rPr>
        <w:t> </w:t>
      </w:r>
      <w:r>
        <w:rPr>
          <w:rFonts w:ascii="Arial Narrow" w:hAnsi="Arial Narrow" w:cs="Arial Narrow" w:eastAsia="Arial Narrow"/>
          <w:sz w:val="28"/>
          <w:szCs w:val="28"/>
          <w:spacing w:val="0"/>
          <w:w w:val="100"/>
          <w:b/>
          <w:bCs/>
        </w:rPr>
        <w:t>zostavuje</w:t>
      </w:r>
      <w:r>
        <w:rPr>
          <w:rFonts w:ascii="Arial Narrow" w:hAnsi="Arial Narrow" w:cs="Arial Narrow" w:eastAsia="Arial Narrow"/>
          <w:sz w:val="28"/>
          <w:szCs w:val="28"/>
          <w:spacing w:val="-10"/>
          <w:w w:val="100"/>
          <w:b/>
          <w:bCs/>
        </w:rPr>
        <w:t> </w:t>
      </w:r>
      <w:r>
        <w:rPr>
          <w:rFonts w:ascii="Arial Narrow" w:hAnsi="Arial Narrow" w:cs="Arial Narrow" w:eastAsia="Arial Narrow"/>
          <w:sz w:val="28"/>
          <w:szCs w:val="28"/>
          <w:spacing w:val="0"/>
          <w:w w:val="100"/>
          <w:b/>
          <w:bCs/>
        </w:rPr>
        <w:t>účtovná</w:t>
      </w:r>
      <w:r>
        <w:rPr>
          <w:rFonts w:ascii="Arial Narrow" w:hAnsi="Arial Narrow" w:cs="Arial Narrow" w:eastAsia="Arial Narrow"/>
          <w:sz w:val="28"/>
          <w:szCs w:val="28"/>
          <w:spacing w:val="-9"/>
          <w:w w:val="100"/>
          <w:b/>
          <w:bCs/>
        </w:rPr>
        <w:t> </w:t>
      </w:r>
      <w:r>
        <w:rPr>
          <w:rFonts w:ascii="Arial Narrow" w:hAnsi="Arial Narrow" w:cs="Arial Narrow" w:eastAsia="Arial Narrow"/>
          <w:sz w:val="28"/>
          <w:szCs w:val="28"/>
          <w:spacing w:val="0"/>
          <w:w w:val="100"/>
          <w:b/>
          <w:bCs/>
        </w:rPr>
        <w:t>závierka</w:t>
      </w:r>
      <w:r>
        <w:rPr>
          <w:rFonts w:ascii="Arial Narrow" w:hAnsi="Arial Narrow" w:cs="Arial Narrow" w:eastAsia="Arial Narrow"/>
          <w:sz w:val="28"/>
          <w:szCs w:val="28"/>
          <w:spacing w:val="0"/>
          <w:w w:val="100"/>
        </w:rPr>
      </w:r>
    </w:p>
    <w:p>
      <w:pPr>
        <w:jc w:val="left"/>
        <w:spacing w:after="0"/>
        <w:sectPr>
          <w:pgMar w:header="327" w:footer="762" w:top="820" w:bottom="960" w:left="1200" w:right="1140"/>
          <w:pgSz w:w="11920" w:h="16840"/>
        </w:sectPr>
      </w:pPr>
      <w:rPr/>
    </w:p>
    <w:p>
      <w:pPr>
        <w:spacing w:before="0" w:after="0" w:line="319" w:lineRule="exact"/>
        <w:ind w:left="161" w:right="-20"/>
        <w:jc w:val="left"/>
        <w:rPr>
          <w:rFonts w:ascii="Arial Narrow" w:hAnsi="Arial Narrow" w:cs="Arial Narrow" w:eastAsia="Arial Narrow"/>
          <w:sz w:val="28"/>
          <w:szCs w:val="28"/>
        </w:rPr>
      </w:pPr>
      <w:rPr/>
      <w:r>
        <w:rPr/>
        <w:pict>
          <v:group style="position:absolute;margin-left:65.135437pt;margin-top:633.904541pt;width:467.320015pt;height:108.480623pt;mso-position-horizontal-relative:page;mso-position-vertical-relative:page;z-index:-13191" coordorigin="1303,12678" coordsize="9346,2170">
            <v:group style="position:absolute;left:1309;top:12684;width:9335;height:2" coordorigin="1309,12684" coordsize="9335,2">
              <v:shape style="position:absolute;left:1309;top:12684;width:9335;height:2" coordorigin="1309,12684" coordsize="9335,0" path="m1309,12684l10643,12684e" filled="f" stroked="t" strokeweight=".580pt" strokecolor="#000000">
                <v:path arrowok="t"/>
              </v:shape>
            </v:group>
            <v:group style="position:absolute;left:1313;top:12687;width:2;height:2155" coordorigin="1313,12687" coordsize="2,2155">
              <v:shape style="position:absolute;left:1313;top:12687;width:2;height:2155" coordorigin="1313,12687" coordsize="0,2155" path="m1313,12687l1313,14842e" filled="f" stroked="t" strokeweight=".580pt" strokecolor="#000000">
                <v:path arrowok="t"/>
              </v:shape>
            </v:group>
            <v:group style="position:absolute;left:1309;top:14835;width:9325;height:2" coordorigin="1309,14835" coordsize="9325,2">
              <v:shape style="position:absolute;left:1309;top:14835;width:9325;height:2" coordorigin="1309,14835" coordsize="9325,0" path="m1309,14835l10634,14835e" filled="f" stroked="t" strokeweight=".580pt" strokecolor="#000000">
                <v:path arrowok="t"/>
              </v:shape>
            </v:group>
            <v:group style="position:absolute;left:10639;top:12687;width:2;height:2155" coordorigin="10639,12687" coordsize="2,2155">
              <v:shape style="position:absolute;left:10639;top:12687;width:2;height:2155" coordorigin="10639,12687" coordsize="0,2155" path="m10639,12687l10639,14842e" filled="f" stroked="t" strokeweight=".580pt" strokecolor="#000000">
                <v:path arrowok="t"/>
              </v:shape>
            </v:group>
            <w10:wrap type="none"/>
          </v:group>
        </w:pict>
      </w:r>
      <w:r>
        <w:rPr>
          <w:rFonts w:ascii="Arial Narrow" w:hAnsi="Arial Narrow" w:cs="Arial Narrow" w:eastAsia="Arial Narrow"/>
          <w:sz w:val="28"/>
          <w:szCs w:val="28"/>
          <w:spacing w:val="0"/>
          <w:w w:val="100"/>
          <w:b/>
          <w:bCs/>
        </w:rPr>
        <w:t>Článok</w:t>
      </w:r>
      <w:r>
        <w:rPr>
          <w:rFonts w:ascii="Arial Narrow" w:hAnsi="Arial Narrow" w:cs="Arial Narrow" w:eastAsia="Arial Narrow"/>
          <w:sz w:val="28"/>
          <w:szCs w:val="28"/>
          <w:spacing w:val="-8"/>
          <w:w w:val="100"/>
          <w:b/>
          <w:bCs/>
        </w:rPr>
        <w:t> </w:t>
      </w:r>
      <w:r>
        <w:rPr>
          <w:rFonts w:ascii="Arial Narrow" w:hAnsi="Arial Narrow" w:cs="Arial Narrow" w:eastAsia="Arial Narrow"/>
          <w:sz w:val="28"/>
          <w:szCs w:val="28"/>
          <w:spacing w:val="0"/>
          <w:w w:val="100"/>
          <w:b/>
          <w:bCs/>
        </w:rPr>
        <w:t>VII</w:t>
      </w:r>
      <w:r>
        <w:rPr>
          <w:rFonts w:ascii="Arial Narrow" w:hAnsi="Arial Narrow" w:cs="Arial Narrow" w:eastAsia="Arial Narrow"/>
          <w:sz w:val="28"/>
          <w:szCs w:val="28"/>
          <w:spacing w:val="-3"/>
          <w:w w:val="100"/>
          <w:b/>
          <w:bCs/>
        </w:rPr>
        <w:t> </w:t>
      </w:r>
      <w:r>
        <w:rPr>
          <w:rFonts w:ascii="Arial Narrow" w:hAnsi="Arial Narrow" w:cs="Arial Narrow" w:eastAsia="Arial Narrow"/>
          <w:sz w:val="28"/>
          <w:szCs w:val="28"/>
          <w:spacing w:val="0"/>
          <w:w w:val="100"/>
          <w:b/>
          <w:bCs/>
        </w:rPr>
        <w:t>-</w:t>
      </w:r>
      <w:r>
        <w:rPr>
          <w:rFonts w:ascii="Arial Narrow" w:hAnsi="Arial Narrow" w:cs="Arial Narrow" w:eastAsia="Arial Narrow"/>
          <w:sz w:val="28"/>
          <w:szCs w:val="28"/>
          <w:spacing w:val="-1"/>
          <w:w w:val="100"/>
          <w:b/>
          <w:bCs/>
        </w:rPr>
        <w:t> </w:t>
      </w:r>
      <w:r>
        <w:rPr>
          <w:rFonts w:ascii="Arial Narrow" w:hAnsi="Arial Narrow" w:cs="Arial Narrow" w:eastAsia="Arial Narrow"/>
          <w:sz w:val="28"/>
          <w:szCs w:val="28"/>
          <w:spacing w:val="0"/>
          <w:w w:val="100"/>
          <w:b/>
          <w:bCs/>
        </w:rPr>
        <w:t>Informácie</w:t>
      </w:r>
      <w:r>
        <w:rPr>
          <w:rFonts w:ascii="Arial Narrow" w:hAnsi="Arial Narrow" w:cs="Arial Narrow" w:eastAsia="Arial Narrow"/>
          <w:sz w:val="28"/>
          <w:szCs w:val="28"/>
          <w:spacing w:val="-12"/>
          <w:w w:val="100"/>
          <w:b/>
          <w:bCs/>
        </w:rPr>
        <w:t> </w:t>
      </w:r>
      <w:r>
        <w:rPr>
          <w:rFonts w:ascii="Arial Narrow" w:hAnsi="Arial Narrow" w:cs="Arial Narrow" w:eastAsia="Arial Narrow"/>
          <w:sz w:val="28"/>
          <w:szCs w:val="28"/>
          <w:spacing w:val="0"/>
          <w:w w:val="100"/>
          <w:b/>
          <w:bCs/>
        </w:rPr>
        <w:t>o</w:t>
      </w:r>
      <w:r>
        <w:rPr>
          <w:rFonts w:ascii="Arial Narrow" w:hAnsi="Arial Narrow" w:cs="Arial Narrow" w:eastAsia="Arial Narrow"/>
          <w:sz w:val="28"/>
          <w:szCs w:val="28"/>
          <w:spacing w:val="-1"/>
          <w:w w:val="100"/>
          <w:b/>
          <w:bCs/>
        </w:rPr>
        <w:t> </w:t>
      </w:r>
      <w:r>
        <w:rPr>
          <w:rFonts w:ascii="Arial Narrow" w:hAnsi="Arial Narrow" w:cs="Arial Narrow" w:eastAsia="Arial Narrow"/>
          <w:sz w:val="28"/>
          <w:szCs w:val="28"/>
          <w:spacing w:val="0"/>
          <w:w w:val="100"/>
          <w:b/>
          <w:bCs/>
        </w:rPr>
        <w:t>spriaznených</w:t>
      </w:r>
      <w:r>
        <w:rPr>
          <w:rFonts w:ascii="Arial Narrow" w:hAnsi="Arial Narrow" w:cs="Arial Narrow" w:eastAsia="Arial Narrow"/>
          <w:sz w:val="28"/>
          <w:szCs w:val="28"/>
          <w:spacing w:val="-15"/>
          <w:w w:val="100"/>
          <w:b/>
          <w:bCs/>
        </w:rPr>
        <w:t> </w:t>
      </w:r>
      <w:r>
        <w:rPr>
          <w:rFonts w:ascii="Arial Narrow" w:hAnsi="Arial Narrow" w:cs="Arial Narrow" w:eastAsia="Arial Narrow"/>
          <w:sz w:val="28"/>
          <w:szCs w:val="28"/>
          <w:spacing w:val="0"/>
          <w:w w:val="100"/>
          <w:b/>
          <w:bCs/>
        </w:rPr>
        <w:t>osobách</w:t>
      </w:r>
      <w:r>
        <w:rPr>
          <w:rFonts w:ascii="Arial Narrow" w:hAnsi="Arial Narrow" w:cs="Arial Narrow" w:eastAsia="Arial Narrow"/>
          <w:sz w:val="28"/>
          <w:szCs w:val="28"/>
          <w:spacing w:val="0"/>
          <w:w w:val="100"/>
        </w:rPr>
      </w:r>
    </w:p>
    <w:p>
      <w:pPr>
        <w:spacing w:before="7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40" w:lineRule="auto"/>
        <w:ind w:left="161" w:right="-20"/>
        <w:jc w:val="left"/>
        <w:rPr>
          <w:rFonts w:ascii="Arial Narrow" w:hAnsi="Arial Narrow" w:cs="Arial Narrow" w:eastAsia="Arial Narrow"/>
          <w:sz w:val="21"/>
          <w:szCs w:val="21"/>
        </w:rPr>
      </w:pPr>
      <w:rPr/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1)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Transakcie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medzi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účtovnou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jednotkou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spriaznenými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osobami</w:t>
      </w:r>
    </w:p>
    <w:p>
      <w:pPr>
        <w:spacing w:before="3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161" w:right="-20"/>
        <w:jc w:val="left"/>
        <w:rPr>
          <w:rFonts w:ascii="Arial Narrow" w:hAnsi="Arial Narrow" w:cs="Arial Narrow" w:eastAsia="Arial Narrow"/>
          <w:sz w:val="21"/>
          <w:szCs w:val="21"/>
        </w:rPr>
      </w:pPr>
      <w:rPr/>
      <w:r>
        <w:rPr/>
        <w:pict>
          <v:group style="position:absolute;margin-left:65.682678pt;margin-top:15.58882pt;width:467.282328pt;height:118.301803pt;mso-position-horizontal-relative:page;mso-position-vertical-relative:paragraph;z-index:-13193" coordorigin="1314,312" coordsize="9346,2366">
            <v:group style="position:absolute;left:1319;top:317;width:9335;height:2" coordorigin="1319,317" coordsize="9335,2">
              <v:shape style="position:absolute;left:1319;top:317;width:9335;height:2" coordorigin="1319,317" coordsize="9335,0" path="m1319,317l10654,317e" filled="f" stroked="t" strokeweight=".504656pt" strokecolor="#000000">
                <v:path arrowok="t"/>
              </v:shape>
            </v:group>
            <v:group style="position:absolute;left:1324;top:319;width:2;height:2353" coordorigin="1324,319" coordsize="2,2353">
              <v:shape style="position:absolute;left:1324;top:319;width:2;height:2353" coordorigin="1324,319" coordsize="0,2353" path="m1324,319l1324,2672e" filled="f" stroked="t" strokeweight=".580pt" strokecolor="#000000">
                <v:path arrowok="t"/>
              </v:shape>
            </v:group>
            <v:group style="position:absolute;left:1319;top:2662;width:9325;height:2" coordorigin="1319,2662" coordsize="9325,2">
              <v:shape style="position:absolute;left:1319;top:2662;width:9325;height:2" coordorigin="1319,2662" coordsize="9325,0" path="m1319,2662l10645,2662e" filled="f" stroked="t" strokeweight=".580pt" strokecolor="#000000">
                <v:path arrowok="t"/>
              </v:shape>
            </v:group>
            <v:group style="position:absolute;left:10649;top:319;width:2;height:2347" coordorigin="10649,319" coordsize="2,2347">
              <v:shape style="position:absolute;left:10649;top:319;width:2;height:2347" coordorigin="10649,319" coordsize="0,2347" path="m10649,319l10649,2667e" filled="f" stroked="t" strokeweight=".580pt" strokecolor="#000000">
                <v:path arrowok="t"/>
              </v:shape>
            </v:group>
            <w10:wrap type="none"/>
          </v:group>
        </w:pic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a)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Zoznam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transakcií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uskutočn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ných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medzi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účtovnou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jednotkou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spriaznenými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osobami</w:t>
      </w:r>
    </w:p>
    <w:p>
      <w:pPr>
        <w:spacing w:before="9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216" w:right="-20"/>
        <w:jc w:val="left"/>
        <w:rPr>
          <w:rFonts w:ascii="Arial Narrow" w:hAnsi="Arial Narrow" w:cs="Arial Narrow" w:eastAsia="Arial Narrow"/>
          <w:sz w:val="21"/>
          <w:szCs w:val="21"/>
        </w:rPr>
      </w:pPr>
      <w:rPr/>
      <w:r>
        <w:rPr/>
        <w:pict>
          <v:group style="position:absolute;margin-left:66.966888pt;margin-top:15.594804pt;width:467.32pt;height:108.480622pt;mso-position-horizontal-relative:page;mso-position-vertical-relative:paragraph;z-index:-13192" coordorigin="1339,312" coordsize="9346,2170">
            <v:group style="position:absolute;left:1345;top:318;width:9335;height:2" coordorigin="1345,318" coordsize="9335,2">
              <v:shape style="position:absolute;left:1345;top:318;width:9335;height:2" coordorigin="1345,318" coordsize="9335,0" path="m1345,318l10680,318e" filled="f" stroked="t" strokeweight=".580pt" strokecolor="#000000">
                <v:path arrowok="t"/>
              </v:shape>
            </v:group>
            <v:group style="position:absolute;left:1350;top:321;width:2;height:2155" coordorigin="1350,321" coordsize="2,2155">
              <v:shape style="position:absolute;left:1350;top:321;width:2;height:2155" coordorigin="1350,321" coordsize="0,2155" path="m1350,321l1350,2476e" filled="f" stroked="t" strokeweight=".580pt" strokecolor="#000000">
                <v:path arrowok="t"/>
              </v:shape>
            </v:group>
            <v:group style="position:absolute;left:1345;top:2469;width:9325;height:2" coordorigin="1345,2469" coordsize="9325,2">
              <v:shape style="position:absolute;left:1345;top:2469;width:9325;height:2" coordorigin="1345,2469" coordsize="9325,0" path="m1345,2469l10670,2469e" filled="f" stroked="t" strokeweight=".580pt" strokecolor="#000000">
                <v:path arrowok="t"/>
              </v:shape>
            </v:group>
            <v:group style="position:absolute;left:10675;top:321;width:2;height:2155" coordorigin="10675,321" coordsize="2,2155">
              <v:shape style="position:absolute;left:10675;top:321;width:2;height:2155" coordorigin="10675,321" coordsize="0,2155" path="m10675,321l10675,2476e" filled="f" stroked="t" strokeweight=".580pt" strokecolor="#000000">
                <v:path arrowok="t"/>
              </v:shape>
            </v:group>
            <w10:wrap type="none"/>
          </v:group>
        </w:pic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b)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Charakteristika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transakcie</w:t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2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73" w:right="-20"/>
        <w:jc w:val="left"/>
        <w:rPr>
          <w:rFonts w:ascii="Arial Narrow" w:hAnsi="Arial Narrow" w:cs="Arial Narrow" w:eastAsia="Arial Narrow"/>
          <w:sz w:val="21"/>
          <w:szCs w:val="21"/>
        </w:rPr>
      </w:pPr>
      <w:rPr/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c)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Transakcie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so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spriaznenými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osobami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za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každú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z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týchto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osôb</w:t>
      </w:r>
    </w:p>
    <w:p>
      <w:pPr>
        <w:spacing w:before="8" w:after="0" w:line="50" w:lineRule="exact"/>
        <w:jc w:val="left"/>
        <w:rPr>
          <w:sz w:val="5"/>
          <w:szCs w:val="5"/>
        </w:rPr>
      </w:pPr>
      <w:rPr/>
      <w:r>
        <w:rPr>
          <w:sz w:val="5"/>
          <w:szCs w:val="5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01.57361" w:type="dxa"/>
      </w:tblPr>
      <w:tblGrid/>
      <w:tr>
        <w:trPr>
          <w:trHeight w:val="262" w:hRule="exact"/>
        </w:trPr>
        <w:tc>
          <w:tcPr>
            <w:tcW w:w="2290" w:type="dxa"/>
            <w:vMerge w:val="restart"/>
            <w:tcBorders>
              <w:top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8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433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Spria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nená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oba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2630" w:type="dxa"/>
            <w:vMerge w:val="restart"/>
            <w:tcBorders>
              <w:top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9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51" w:lineRule="auto"/>
              <w:ind w:left="860" w:right="945" w:firstLine="31"/>
              <w:jc w:val="left"/>
              <w:rPr>
                <w:rFonts w:ascii="Arial Narrow" w:hAnsi="Arial Narrow" w:cs="Arial Narrow" w:eastAsia="Arial Narrow"/>
                <w:sz w:val="22"/>
                <w:szCs w:val="22"/>
              </w:rPr>
            </w:pPr>
            <w:rPr/>
            <w:r>
              <w:rPr>
                <w:rFonts w:ascii="Arial Narrow" w:hAnsi="Arial Narrow" w:cs="Arial Narrow" w:eastAsia="Arial Narrow"/>
                <w:sz w:val="22"/>
                <w:szCs w:val="22"/>
                <w:spacing w:val="0"/>
                <w:w w:val="100"/>
                <w:b/>
                <w:bCs/>
              </w:rPr>
              <w:t>Zoznam</w:t>
            </w:r>
            <w:r>
              <w:rPr>
                <w:rFonts w:ascii="Arial Narrow" w:hAnsi="Arial Narrow" w:cs="Arial Narrow" w:eastAsia="Arial Narrow"/>
                <w:sz w:val="22"/>
                <w:szCs w:val="22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2"/>
                <w:szCs w:val="22"/>
                <w:spacing w:val="0"/>
                <w:w w:val="100"/>
                <w:b/>
                <w:bCs/>
              </w:rPr>
              <w:t>tranakcií</w:t>
            </w:r>
            <w:r>
              <w:rPr>
                <w:rFonts w:ascii="Arial Narrow" w:hAnsi="Arial Narrow" w:cs="Arial Narrow" w:eastAsia="Arial Narrow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4380" w:type="dxa"/>
            <w:gridSpan w:val="2"/>
            <w:tcBorders>
              <w:top w:val="single" w:sz="8.96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8" w:lineRule="exact"/>
              <w:ind w:left="892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Hodnotové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vy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adren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obchodu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</w:tr>
      <w:tr>
        <w:trPr>
          <w:trHeight w:val="737" w:hRule="exact"/>
        </w:trPr>
        <w:tc>
          <w:tcPr>
            <w:tcW w:w="2290" w:type="dxa"/>
            <w:vMerge/>
            <w:tcBorders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2630" w:type="dxa"/>
            <w:vMerge/>
            <w:tcBorders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2218" w:type="dxa"/>
            <w:tcBorders>
              <w:top w:val="single" w:sz="8.96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17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132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Bežné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ovné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obd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2162" w:type="dxa"/>
            <w:tcBorders>
              <w:top w:val="single" w:sz="8.96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6" w:lineRule="exact"/>
              <w:ind w:left="423" w:right="402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b/>
                <w:bCs/>
              </w:rPr>
              <w:t>B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ezp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ost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edne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46" w:right="28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pred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hád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ajú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tovné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obd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</w:tr>
      <w:tr>
        <w:trPr>
          <w:trHeight w:val="322" w:hRule="exact"/>
        </w:trPr>
        <w:tc>
          <w:tcPr>
            <w:tcW w:w="2290" w:type="dxa"/>
            <w:tcBorders>
              <w:top w:val="single" w:sz="4.64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29" w:after="0" w:line="240" w:lineRule="auto"/>
              <w:ind w:left="1091" w:right="991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</w:t>
            </w:r>
          </w:p>
        </w:tc>
        <w:tc>
          <w:tcPr>
            <w:tcW w:w="2630" w:type="dxa"/>
            <w:tcBorders>
              <w:top w:val="single" w:sz="4.64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29" w:after="0" w:line="240" w:lineRule="auto"/>
              <w:ind w:left="1141" w:right="1281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b</w:t>
            </w:r>
          </w:p>
        </w:tc>
        <w:tc>
          <w:tcPr>
            <w:tcW w:w="2218" w:type="dxa"/>
            <w:tcBorders>
              <w:top w:val="single" w:sz="4.64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29" w:after="0" w:line="240" w:lineRule="auto"/>
              <w:ind w:left="1020" w:right="999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c</w:t>
            </w:r>
          </w:p>
        </w:tc>
        <w:tc>
          <w:tcPr>
            <w:tcW w:w="2162" w:type="dxa"/>
            <w:tcBorders>
              <w:top w:val="single" w:sz="4.64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29" w:after="0" w:line="240" w:lineRule="auto"/>
              <w:ind w:left="986" w:right="968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</w:t>
            </w:r>
          </w:p>
        </w:tc>
      </w:tr>
      <w:tr>
        <w:trPr>
          <w:trHeight w:val="314" w:hRule="exact"/>
        </w:trPr>
        <w:tc>
          <w:tcPr>
            <w:tcW w:w="2290" w:type="dxa"/>
            <w:tcBorders>
              <w:top w:val="single" w:sz="8.96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2630" w:type="dxa"/>
            <w:tcBorders>
              <w:top w:val="single" w:sz="8.96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2218" w:type="dxa"/>
            <w:tcBorders>
              <w:top w:val="single" w:sz="8.96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2162" w:type="dxa"/>
            <w:tcBorders>
              <w:top w:val="single" w:sz="8.96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41" w:hRule="exact"/>
        </w:trPr>
        <w:tc>
          <w:tcPr>
            <w:tcW w:w="2290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2630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2218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2162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43" w:hRule="exact"/>
        </w:trPr>
        <w:tc>
          <w:tcPr>
            <w:tcW w:w="2290" w:type="dxa"/>
            <w:tcBorders>
              <w:top w:val="single" w:sz="4.640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2630" w:type="dxa"/>
            <w:tcBorders>
              <w:top w:val="single" w:sz="4.640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2218" w:type="dxa"/>
            <w:tcBorders>
              <w:top w:val="single" w:sz="4.640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2162" w:type="dxa"/>
            <w:tcBorders>
              <w:top w:val="single" w:sz="4.640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46" w:hRule="exact"/>
        </w:trPr>
        <w:tc>
          <w:tcPr>
            <w:tcW w:w="2290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2630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2218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216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38" w:hRule="exact"/>
        </w:trPr>
        <w:tc>
          <w:tcPr>
            <w:tcW w:w="2290" w:type="dxa"/>
            <w:tcBorders>
              <w:top w:val="single" w:sz="7.04" w:space="0" w:color="000000"/>
              <w:bottom w:val="single" w:sz="7.040122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2630" w:type="dxa"/>
            <w:tcBorders>
              <w:top w:val="single" w:sz="7.04" w:space="0" w:color="000000"/>
              <w:bottom w:val="single" w:sz="7.040122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2218" w:type="dxa"/>
            <w:tcBorders>
              <w:top w:val="single" w:sz="7.04" w:space="0" w:color="000000"/>
              <w:bottom w:val="single" w:sz="7.040122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2162" w:type="dxa"/>
            <w:tcBorders>
              <w:top w:val="single" w:sz="7.04" w:space="0" w:color="000000"/>
              <w:bottom w:val="single" w:sz="7.040122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46" w:hRule="exact"/>
        </w:trPr>
        <w:tc>
          <w:tcPr>
            <w:tcW w:w="2290" w:type="dxa"/>
            <w:tcBorders>
              <w:top w:val="single" w:sz="7.040122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2630" w:type="dxa"/>
            <w:tcBorders>
              <w:top w:val="single" w:sz="7.040122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2218" w:type="dxa"/>
            <w:tcBorders>
              <w:top w:val="single" w:sz="7.040122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2162" w:type="dxa"/>
            <w:tcBorders>
              <w:top w:val="single" w:sz="7.040122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44" w:hRule="exact"/>
        </w:trPr>
        <w:tc>
          <w:tcPr>
            <w:tcW w:w="2290" w:type="dxa"/>
            <w:tcBorders>
              <w:top w:val="single" w:sz="4.640" w:space="0" w:color="000000"/>
              <w:bottom w:val="single" w:sz="7.040852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2630" w:type="dxa"/>
            <w:tcBorders>
              <w:top w:val="single" w:sz="4.640" w:space="0" w:color="000000"/>
              <w:bottom w:val="single" w:sz="7.040852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2218" w:type="dxa"/>
            <w:tcBorders>
              <w:top w:val="single" w:sz="4.640" w:space="0" w:color="000000"/>
              <w:bottom w:val="single" w:sz="7.040852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2162" w:type="dxa"/>
            <w:tcBorders>
              <w:top w:val="single" w:sz="4.640" w:space="0" w:color="000000"/>
              <w:bottom w:val="single" w:sz="7.040852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44" w:hRule="exact"/>
        </w:trPr>
        <w:tc>
          <w:tcPr>
            <w:tcW w:w="2290" w:type="dxa"/>
            <w:tcBorders>
              <w:top w:val="single" w:sz="7.040852" w:space="0" w:color="000000"/>
              <w:bottom w:val="single" w:sz="7.040852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2630" w:type="dxa"/>
            <w:tcBorders>
              <w:top w:val="single" w:sz="7.040852" w:space="0" w:color="000000"/>
              <w:bottom w:val="single" w:sz="7.040852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2218" w:type="dxa"/>
            <w:tcBorders>
              <w:top w:val="single" w:sz="7.040852" w:space="0" w:color="000000"/>
              <w:bottom w:val="single" w:sz="7.040852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2162" w:type="dxa"/>
            <w:tcBorders>
              <w:top w:val="single" w:sz="7.040852" w:space="0" w:color="000000"/>
              <w:bottom w:val="single" w:sz="7.040852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43" w:hRule="exact"/>
        </w:trPr>
        <w:tc>
          <w:tcPr>
            <w:tcW w:w="2290" w:type="dxa"/>
            <w:tcBorders>
              <w:top w:val="single" w:sz="7.040852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2630" w:type="dxa"/>
            <w:tcBorders>
              <w:top w:val="single" w:sz="7.040852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2218" w:type="dxa"/>
            <w:tcBorders>
              <w:top w:val="single" w:sz="7.040852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2162" w:type="dxa"/>
            <w:tcBorders>
              <w:top w:val="single" w:sz="7.040852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46" w:hRule="exact"/>
        </w:trPr>
        <w:tc>
          <w:tcPr>
            <w:tcW w:w="2290" w:type="dxa"/>
            <w:tcBorders>
              <w:top w:val="single" w:sz="4.640" w:space="0" w:color="000000"/>
              <w:bottom w:val="single" w:sz="8.480365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2630" w:type="dxa"/>
            <w:tcBorders>
              <w:top w:val="single" w:sz="4.640" w:space="0" w:color="000000"/>
              <w:bottom w:val="single" w:sz="8.480365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2218" w:type="dxa"/>
            <w:tcBorders>
              <w:top w:val="single" w:sz="4.640" w:space="0" w:color="000000"/>
              <w:bottom w:val="single" w:sz="8.480365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2162" w:type="dxa"/>
            <w:tcBorders>
              <w:top w:val="single" w:sz="4.640" w:space="0" w:color="000000"/>
              <w:bottom w:val="single" w:sz="8.480365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</w:tbl>
    <w:p>
      <w:pPr>
        <w:spacing w:after="0"/>
        <w:sectPr>
          <w:pgMar w:header="319" w:footer="762" w:top="900" w:bottom="960" w:left="1180" w:right="1180"/>
          <w:headerReference w:type="odd" r:id="rId39"/>
          <w:headerReference w:type="even" r:id="rId40"/>
          <w:pgSz w:w="11920" w:h="16840"/>
        </w:sectPr>
      </w:pPr>
      <w:rPr/>
    </w:p>
    <w:p>
      <w:pPr>
        <w:spacing w:before="4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36" w:lineRule="exact"/>
        <w:ind w:left="165" w:right="-20"/>
        <w:jc w:val="left"/>
        <w:rPr>
          <w:rFonts w:ascii="Arial Narrow" w:hAnsi="Arial Narrow" w:cs="Arial Narrow" w:eastAsia="Arial Narrow"/>
          <w:sz w:val="21"/>
          <w:szCs w:val="21"/>
        </w:rPr>
      </w:pPr>
      <w:rPr/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2)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Príjmy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a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výhody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členov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štatutárneho,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dozorného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a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iného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or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  <w:position w:val="-1"/>
        </w:rPr>
        <w:t>g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ánu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účtovnej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jednotky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0"/>
        </w:rPr>
      </w:r>
    </w:p>
    <w:p>
      <w:pPr>
        <w:spacing w:before="3" w:after="0" w:line="80" w:lineRule="exact"/>
        <w:jc w:val="left"/>
        <w:rPr>
          <w:sz w:val="8"/>
          <w:szCs w:val="8"/>
        </w:rPr>
      </w:pPr>
      <w:rPr/>
      <w:r>
        <w:rPr>
          <w:sz w:val="8"/>
          <w:szCs w:val="8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99.820671" w:type="dxa"/>
      </w:tblPr>
      <w:tblGrid/>
      <w:tr>
        <w:trPr>
          <w:trHeight w:val="766" w:hRule="exact"/>
        </w:trPr>
        <w:tc>
          <w:tcPr>
            <w:tcW w:w="2140" w:type="dxa"/>
            <w:vMerge w:val="restart"/>
            <w:tcBorders>
              <w:top w:val="single" w:sz="8.960002" w:space="0" w:color="000000"/>
              <w:left w:val="single" w:sz="8.480001" w:space="0" w:color="000000"/>
              <w:right w:val="single" w:sz="8.480001" w:space="0" w:color="000000"/>
            </w:tcBorders>
          </w:tcPr>
          <w:p>
            <w:pPr>
              <w:spacing w:before="9" w:after="0" w:line="190" w:lineRule="exact"/>
              <w:jc w:val="left"/>
              <w:rPr>
                <w:sz w:val="19"/>
                <w:szCs w:val="19"/>
              </w:rPr>
            </w:pPr>
            <w:rPr/>
            <w:r>
              <w:rPr>
                <w:sz w:val="19"/>
                <w:szCs w:val="19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83" w:right="163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Druh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prí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mu,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ýhody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  <w:p>
            <w:pPr>
              <w:spacing w:before="2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75" w:right="956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</w:t>
            </w:r>
          </w:p>
        </w:tc>
        <w:tc>
          <w:tcPr>
            <w:tcW w:w="3554" w:type="dxa"/>
            <w:gridSpan w:val="3"/>
            <w:tcBorders>
              <w:top w:val="single" w:sz="8.960002" w:space="0" w:color="000000"/>
              <w:bottom w:val="single" w:sz="8.960004" w:space="0" w:color="000000"/>
              <w:left w:val="single" w:sz="8.480001" w:space="0" w:color="000000"/>
              <w:right w:val="single" w:sz="8.480001" w:space="0" w:color="000000"/>
            </w:tcBorders>
          </w:tcPr>
          <w:p>
            <w:pPr>
              <w:spacing w:before="3" w:after="0" w:line="240" w:lineRule="auto"/>
              <w:ind w:left="267" w:right="260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Hod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ota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príj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m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u,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vý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ody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asných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1085" w:right="1079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lenov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g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án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  <w:p>
            <w:pPr>
              <w:spacing w:before="11" w:after="0" w:line="240" w:lineRule="auto"/>
              <w:ind w:left="1677" w:right="1669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b</w:t>
            </w:r>
          </w:p>
        </w:tc>
        <w:tc>
          <w:tcPr>
            <w:tcW w:w="3662" w:type="dxa"/>
            <w:gridSpan w:val="3"/>
            <w:tcBorders>
              <w:top w:val="single" w:sz="8.960002" w:space="0" w:color="000000"/>
              <w:bottom w:val="single" w:sz="8.960004" w:space="0" w:color="000000"/>
              <w:left w:val="single" w:sz="8.480001" w:space="0" w:color="000000"/>
              <w:right w:val="single" w:sz="8.480001" w:space="0" w:color="000000"/>
            </w:tcBorders>
          </w:tcPr>
          <w:p>
            <w:pPr>
              <w:spacing w:before="3" w:after="0" w:line="240" w:lineRule="auto"/>
              <w:ind w:left="381" w:right="406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Hod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ota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príj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m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u,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vý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ody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alých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1124" w:right="1148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lenov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g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án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  <w:p>
            <w:pPr>
              <w:spacing w:before="11" w:after="0" w:line="240" w:lineRule="auto"/>
              <w:ind w:left="1711" w:right="1737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c</w:t>
            </w:r>
          </w:p>
        </w:tc>
      </w:tr>
      <w:tr>
        <w:trPr>
          <w:trHeight w:val="350" w:hRule="exact"/>
        </w:trPr>
        <w:tc>
          <w:tcPr>
            <w:tcW w:w="2140" w:type="dxa"/>
            <w:vMerge/>
            <w:tcBorders>
              <w:left w:val="single" w:sz="8.480001" w:space="0" w:color="000000"/>
              <w:right w:val="single" w:sz="8.480001" w:space="0" w:color="000000"/>
            </w:tcBorders>
          </w:tcPr>
          <w:p>
            <w:pPr/>
            <w:rPr/>
          </w:p>
        </w:tc>
        <w:tc>
          <w:tcPr>
            <w:tcW w:w="1343" w:type="dxa"/>
            <w:tcBorders>
              <w:top w:val="single" w:sz="8.960004" w:space="0" w:color="000000"/>
              <w:bottom w:val="single" w:sz="8.960001" w:space="0" w:color="000000"/>
              <w:left w:val="single" w:sz="8.480001" w:space="0" w:color="000000"/>
              <w:right w:val="single" w:sz="8.48" w:space="0" w:color="000000"/>
            </w:tcBorders>
          </w:tcPr>
          <w:p>
            <w:pPr>
              <w:spacing w:before="41" w:after="0" w:line="240" w:lineRule="auto"/>
              <w:ind w:left="145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štatu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árn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176" w:type="dxa"/>
            <w:tcBorders>
              <w:top w:val="single" w:sz="8.960004" w:space="0" w:color="000000"/>
              <w:bottom w:val="single" w:sz="8.960001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2" w:after="0" w:line="240" w:lineRule="auto"/>
              <w:ind w:left="129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dozorných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036" w:type="dxa"/>
            <w:tcBorders>
              <w:top w:val="single" w:sz="8.960004" w:space="0" w:color="000000"/>
              <w:bottom w:val="single" w:sz="8.960001" w:space="0" w:color="000000"/>
              <w:left w:val="single" w:sz="8.48" w:space="0" w:color="000000"/>
              <w:right w:val="single" w:sz="8.480001" w:space="0" w:color="000000"/>
            </w:tcBorders>
          </w:tcPr>
          <w:p>
            <w:pPr>
              <w:spacing w:before="41" w:after="0" w:line="240" w:lineRule="auto"/>
              <w:ind w:left="288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iných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344" w:type="dxa"/>
            <w:tcBorders>
              <w:top w:val="single" w:sz="8.960004" w:space="0" w:color="000000"/>
              <w:bottom w:val="single" w:sz="8.960001" w:space="0" w:color="000000"/>
              <w:left w:val="single" w:sz="8.480001" w:space="0" w:color="000000"/>
              <w:right w:val="single" w:sz="8.48" w:space="0" w:color="000000"/>
            </w:tcBorders>
          </w:tcPr>
          <w:p>
            <w:pPr>
              <w:spacing w:before="41" w:after="0" w:line="240" w:lineRule="auto"/>
              <w:ind w:left="144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štatu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árn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260" w:type="dxa"/>
            <w:tcBorders>
              <w:top w:val="single" w:sz="8.960004" w:space="0" w:color="000000"/>
              <w:bottom w:val="single" w:sz="8.960001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2" w:after="0" w:line="240" w:lineRule="auto"/>
              <w:ind w:left="175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dozorných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058" w:type="dxa"/>
            <w:tcBorders>
              <w:top w:val="single" w:sz="8.960004" w:space="0" w:color="000000"/>
              <w:bottom w:val="single" w:sz="8.960001" w:space="0" w:color="000000"/>
              <w:left w:val="single" w:sz="8.48" w:space="0" w:color="000000"/>
              <w:right w:val="single" w:sz="8.480001" w:space="0" w:color="000000"/>
            </w:tcBorders>
          </w:tcPr>
          <w:p>
            <w:pPr>
              <w:spacing w:before="41" w:after="0" w:line="240" w:lineRule="auto"/>
              <w:ind w:left="280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iných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</w:tr>
      <w:tr>
        <w:trPr>
          <w:trHeight w:val="345" w:hRule="exact"/>
        </w:trPr>
        <w:tc>
          <w:tcPr>
            <w:tcW w:w="2140" w:type="dxa"/>
            <w:vMerge/>
            <w:tcBorders>
              <w:left w:val="single" w:sz="8.480001" w:space="0" w:color="000000"/>
              <w:right w:val="single" w:sz="8.480001" w:space="0" w:color="000000"/>
            </w:tcBorders>
          </w:tcPr>
          <w:p>
            <w:pPr/>
            <w:rPr/>
          </w:p>
        </w:tc>
        <w:tc>
          <w:tcPr>
            <w:tcW w:w="3554" w:type="dxa"/>
            <w:gridSpan w:val="3"/>
            <w:tcBorders>
              <w:top w:val="single" w:sz="8.960001" w:space="0" w:color="000000"/>
              <w:bottom w:val="single" w:sz="4.640" w:space="0" w:color="000000"/>
              <w:left w:val="single" w:sz="8.480001" w:space="0" w:color="000000"/>
              <w:right w:val="single" w:sz="8.480001" w:space="0" w:color="000000"/>
            </w:tcBorders>
          </w:tcPr>
          <w:p>
            <w:pPr>
              <w:spacing w:before="41" w:after="0" w:line="240" w:lineRule="auto"/>
              <w:ind w:left="52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Časť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1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-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B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žné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čtovné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obdo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b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e</w:t>
            </w:r>
          </w:p>
        </w:tc>
        <w:tc>
          <w:tcPr>
            <w:tcW w:w="3662" w:type="dxa"/>
            <w:gridSpan w:val="3"/>
            <w:tcBorders>
              <w:top w:val="single" w:sz="8.960001" w:space="0" w:color="000000"/>
              <w:bottom w:val="single" w:sz="4.640" w:space="0" w:color="000000"/>
              <w:left w:val="single" w:sz="8.480001" w:space="0" w:color="000000"/>
              <w:right w:val="single" w:sz="8.480001" w:space="0" w:color="000000"/>
            </w:tcBorders>
          </w:tcPr>
          <w:p>
            <w:pPr>
              <w:spacing w:before="41" w:after="0" w:line="240" w:lineRule="auto"/>
              <w:ind w:left="564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Časť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1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-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B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žné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čtovné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obdo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b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e</w:t>
            </w:r>
          </w:p>
        </w:tc>
      </w:tr>
      <w:tr>
        <w:trPr>
          <w:trHeight w:val="497" w:hRule="exact"/>
        </w:trPr>
        <w:tc>
          <w:tcPr>
            <w:tcW w:w="2140" w:type="dxa"/>
            <w:vMerge/>
            <w:tcBorders>
              <w:bottom w:val="single" w:sz="8.960003" w:space="0" w:color="000000"/>
              <w:left w:val="single" w:sz="8.480001" w:space="0" w:color="000000"/>
              <w:right w:val="single" w:sz="8.480001" w:space="0" w:color="000000"/>
            </w:tcBorders>
          </w:tcPr>
          <w:p>
            <w:pPr/>
            <w:rPr/>
          </w:p>
        </w:tc>
        <w:tc>
          <w:tcPr>
            <w:tcW w:w="3554" w:type="dxa"/>
            <w:gridSpan w:val="3"/>
            <w:tcBorders>
              <w:top w:val="single" w:sz="4.640" w:space="0" w:color="000000"/>
              <w:bottom w:val="single" w:sz="8.960003" w:space="0" w:color="000000"/>
              <w:left w:val="single" w:sz="8.480001" w:space="0" w:color="000000"/>
              <w:right w:val="single" w:sz="8.480001" w:space="0" w:color="000000"/>
            </w:tcBorders>
          </w:tcPr>
          <w:p>
            <w:pPr>
              <w:spacing w:before="0" w:after="0" w:line="242" w:lineRule="exact"/>
              <w:ind w:left="1128" w:right="193" w:firstLine="-894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Časť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2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-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B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zpr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stredne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pred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ádzajú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účtovné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obdo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b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e</w:t>
            </w:r>
          </w:p>
        </w:tc>
        <w:tc>
          <w:tcPr>
            <w:tcW w:w="3662" w:type="dxa"/>
            <w:gridSpan w:val="3"/>
            <w:tcBorders>
              <w:top w:val="single" w:sz="4.640" w:space="0" w:color="000000"/>
              <w:bottom w:val="single" w:sz="8.960003" w:space="0" w:color="000000"/>
              <w:left w:val="single" w:sz="8.480001" w:space="0" w:color="000000"/>
              <w:right w:val="single" w:sz="8.480001" w:space="0" w:color="000000"/>
            </w:tcBorders>
          </w:tcPr>
          <w:p>
            <w:pPr>
              <w:spacing w:before="0" w:after="0" w:line="242" w:lineRule="exact"/>
              <w:ind w:left="1166" w:right="250" w:firstLine="-894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Časť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2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-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B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zpr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stredne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pred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ádzajú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účtovné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obdo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b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e</w:t>
            </w:r>
          </w:p>
        </w:tc>
      </w:tr>
      <w:tr>
        <w:trPr>
          <w:trHeight w:val="344" w:hRule="exact"/>
        </w:trPr>
        <w:tc>
          <w:tcPr>
            <w:tcW w:w="2140" w:type="dxa"/>
            <w:vMerge w:val="restart"/>
            <w:tcBorders>
              <w:top w:val="single" w:sz="8.960003" w:space="0" w:color="000000"/>
              <w:left w:val="single" w:sz="8.480001" w:space="0" w:color="000000"/>
              <w:right w:val="single" w:sz="8.480001" w:space="0" w:color="000000"/>
            </w:tcBorders>
          </w:tcPr>
          <w:p>
            <w:pPr>
              <w:spacing w:before="7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16"/>
                <w:szCs w:val="16"/>
              </w:rPr>
            </w:pPr>
            <w:rPr/>
            <w:r>
              <w:rPr>
                <w:rFonts w:ascii="Arial Narrow" w:hAnsi="Arial Narrow" w:cs="Arial Narrow" w:eastAsia="Arial Narrow"/>
                <w:sz w:val="16"/>
                <w:szCs w:val="16"/>
                <w:spacing w:val="0"/>
                <w:w w:val="100"/>
              </w:rPr>
              <w:t>Odmeny</w:t>
            </w:r>
          </w:p>
        </w:tc>
        <w:tc>
          <w:tcPr>
            <w:tcW w:w="1343" w:type="dxa"/>
            <w:tcBorders>
              <w:top w:val="single" w:sz="8.960003" w:space="0" w:color="000000"/>
              <w:bottom w:val="single" w:sz="4.640001" w:space="0" w:color="000000"/>
              <w:left w:val="single" w:sz="8.480001" w:space="0" w:color="000000"/>
              <w:right w:val="single" w:sz="4.640001" w:space="0" w:color="000000"/>
            </w:tcBorders>
          </w:tcPr>
          <w:p>
            <w:pPr/>
            <w:rPr/>
          </w:p>
        </w:tc>
        <w:tc>
          <w:tcPr>
            <w:tcW w:w="1176" w:type="dxa"/>
            <w:tcBorders>
              <w:top w:val="single" w:sz="8.960003" w:space="0" w:color="000000"/>
              <w:bottom w:val="single" w:sz="4.640001" w:space="0" w:color="000000"/>
              <w:left w:val="single" w:sz="4.640001" w:space="0" w:color="000000"/>
              <w:right w:val="single" w:sz="4.640001" w:space="0" w:color="000000"/>
            </w:tcBorders>
          </w:tcPr>
          <w:p>
            <w:pPr/>
            <w:rPr/>
          </w:p>
        </w:tc>
        <w:tc>
          <w:tcPr>
            <w:tcW w:w="1036" w:type="dxa"/>
            <w:tcBorders>
              <w:top w:val="single" w:sz="8.960003" w:space="0" w:color="000000"/>
              <w:bottom w:val="single" w:sz="4.640001" w:space="0" w:color="000000"/>
              <w:left w:val="single" w:sz="4.640001" w:space="0" w:color="000000"/>
              <w:right w:val="single" w:sz="8.480001" w:space="0" w:color="000000"/>
            </w:tcBorders>
          </w:tcPr>
          <w:p>
            <w:pPr/>
            <w:rPr/>
          </w:p>
        </w:tc>
        <w:tc>
          <w:tcPr>
            <w:tcW w:w="1344" w:type="dxa"/>
            <w:tcBorders>
              <w:top w:val="single" w:sz="8.960003" w:space="0" w:color="000000"/>
              <w:bottom w:val="single" w:sz="4.640001" w:space="0" w:color="000000"/>
              <w:left w:val="single" w:sz="8.480001" w:space="0" w:color="000000"/>
              <w:right w:val="single" w:sz="4.640001" w:space="0" w:color="000000"/>
            </w:tcBorders>
          </w:tcPr>
          <w:p>
            <w:pPr/>
            <w:rPr/>
          </w:p>
        </w:tc>
        <w:tc>
          <w:tcPr>
            <w:tcW w:w="1260" w:type="dxa"/>
            <w:tcBorders>
              <w:top w:val="single" w:sz="8.960003" w:space="0" w:color="000000"/>
              <w:bottom w:val="single" w:sz="4.640001" w:space="0" w:color="000000"/>
              <w:left w:val="single" w:sz="4.640001" w:space="0" w:color="000000"/>
              <w:right w:val="single" w:sz="4.640001" w:space="0" w:color="000000"/>
            </w:tcBorders>
          </w:tcPr>
          <w:p>
            <w:pPr/>
            <w:rPr/>
          </w:p>
        </w:tc>
        <w:tc>
          <w:tcPr>
            <w:tcW w:w="1058" w:type="dxa"/>
            <w:tcBorders>
              <w:top w:val="single" w:sz="8.960003" w:space="0" w:color="000000"/>
              <w:bottom w:val="single" w:sz="4.640001" w:space="0" w:color="000000"/>
              <w:left w:val="single" w:sz="4.640001" w:space="0" w:color="000000"/>
              <w:right w:val="single" w:sz="8.480001" w:space="0" w:color="000000"/>
            </w:tcBorders>
          </w:tcPr>
          <w:p>
            <w:pPr/>
            <w:rPr/>
          </w:p>
        </w:tc>
      </w:tr>
      <w:tr>
        <w:trPr>
          <w:trHeight w:val="363" w:hRule="exact"/>
        </w:trPr>
        <w:tc>
          <w:tcPr>
            <w:tcW w:w="2140" w:type="dxa"/>
            <w:vMerge/>
            <w:tcBorders>
              <w:bottom w:val="single" w:sz="7.040003" w:space="0" w:color="000000"/>
              <w:left w:val="single" w:sz="8.480001" w:space="0" w:color="000000"/>
              <w:right w:val="single" w:sz="8.480001" w:space="0" w:color="000000"/>
            </w:tcBorders>
          </w:tcPr>
          <w:p>
            <w:pPr/>
            <w:rPr/>
          </w:p>
        </w:tc>
        <w:tc>
          <w:tcPr>
            <w:tcW w:w="1343" w:type="dxa"/>
            <w:tcBorders>
              <w:top w:val="single" w:sz="4.640001" w:space="0" w:color="000000"/>
              <w:bottom w:val="single" w:sz="7.040003" w:space="0" w:color="000000"/>
              <w:left w:val="single" w:sz="8.480001" w:space="0" w:color="000000"/>
              <w:right w:val="single" w:sz="4.640001" w:space="0" w:color="000000"/>
            </w:tcBorders>
          </w:tcPr>
          <w:p>
            <w:pPr/>
            <w:rPr/>
          </w:p>
        </w:tc>
        <w:tc>
          <w:tcPr>
            <w:tcW w:w="1176" w:type="dxa"/>
            <w:tcBorders>
              <w:top w:val="single" w:sz="4.640001" w:space="0" w:color="000000"/>
              <w:bottom w:val="single" w:sz="7.040003" w:space="0" w:color="000000"/>
              <w:left w:val="single" w:sz="4.640001" w:space="0" w:color="000000"/>
              <w:right w:val="single" w:sz="4.640001" w:space="0" w:color="000000"/>
            </w:tcBorders>
          </w:tcPr>
          <w:p>
            <w:pPr/>
            <w:rPr/>
          </w:p>
        </w:tc>
        <w:tc>
          <w:tcPr>
            <w:tcW w:w="1036" w:type="dxa"/>
            <w:tcBorders>
              <w:top w:val="single" w:sz="4.640001" w:space="0" w:color="000000"/>
              <w:bottom w:val="single" w:sz="7.040003" w:space="0" w:color="000000"/>
              <w:left w:val="single" w:sz="4.640001" w:space="0" w:color="000000"/>
              <w:right w:val="single" w:sz="8.480001" w:space="0" w:color="000000"/>
            </w:tcBorders>
          </w:tcPr>
          <w:p>
            <w:pPr/>
            <w:rPr/>
          </w:p>
        </w:tc>
        <w:tc>
          <w:tcPr>
            <w:tcW w:w="1344" w:type="dxa"/>
            <w:tcBorders>
              <w:top w:val="single" w:sz="4.640001" w:space="0" w:color="000000"/>
              <w:bottom w:val="single" w:sz="7.040003" w:space="0" w:color="000000"/>
              <w:left w:val="single" w:sz="8.480001" w:space="0" w:color="000000"/>
              <w:right w:val="single" w:sz="4.640001" w:space="0" w:color="000000"/>
            </w:tcBorders>
          </w:tcPr>
          <w:p>
            <w:pPr/>
            <w:rPr/>
          </w:p>
        </w:tc>
        <w:tc>
          <w:tcPr>
            <w:tcW w:w="1260" w:type="dxa"/>
            <w:tcBorders>
              <w:top w:val="single" w:sz="4.640001" w:space="0" w:color="000000"/>
              <w:bottom w:val="single" w:sz="7.040003" w:space="0" w:color="000000"/>
              <w:left w:val="single" w:sz="4.640001" w:space="0" w:color="000000"/>
              <w:right w:val="single" w:sz="4.640001" w:space="0" w:color="000000"/>
            </w:tcBorders>
          </w:tcPr>
          <w:p>
            <w:pPr/>
            <w:rPr/>
          </w:p>
        </w:tc>
        <w:tc>
          <w:tcPr>
            <w:tcW w:w="1058" w:type="dxa"/>
            <w:tcBorders>
              <w:top w:val="single" w:sz="4.640001" w:space="0" w:color="000000"/>
              <w:bottom w:val="single" w:sz="7.040003" w:space="0" w:color="000000"/>
              <w:left w:val="single" w:sz="4.640001" w:space="0" w:color="000000"/>
              <w:right w:val="single" w:sz="8.480001" w:space="0" w:color="000000"/>
            </w:tcBorders>
          </w:tcPr>
          <w:p>
            <w:pPr/>
            <w:rPr/>
          </w:p>
        </w:tc>
      </w:tr>
      <w:tr>
        <w:trPr>
          <w:trHeight w:val="343" w:hRule="exact"/>
        </w:trPr>
        <w:tc>
          <w:tcPr>
            <w:tcW w:w="2140" w:type="dxa"/>
            <w:vMerge w:val="restart"/>
            <w:tcBorders>
              <w:top w:val="single" w:sz="7.040003" w:space="0" w:color="000000"/>
              <w:left w:val="single" w:sz="8.480001" w:space="0" w:color="000000"/>
              <w:right w:val="single" w:sz="8.480001" w:space="0" w:color="000000"/>
            </w:tcBorders>
          </w:tcPr>
          <w:p>
            <w:pPr>
              <w:spacing w:before="8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16"/>
                <w:szCs w:val="16"/>
              </w:rPr>
            </w:pPr>
            <w:rPr/>
            <w:r>
              <w:rPr>
                <w:rFonts w:ascii="Arial Narrow" w:hAnsi="Arial Narrow" w:cs="Arial Narrow" w:eastAsia="Arial Narrow"/>
                <w:sz w:val="16"/>
                <w:szCs w:val="16"/>
                <w:spacing w:val="-1"/>
                <w:w w:val="100"/>
              </w:rPr>
              <w:t>Pôžičk</w:t>
            </w:r>
            <w:r>
              <w:rPr>
                <w:rFonts w:ascii="Arial Narrow" w:hAnsi="Arial Narrow" w:cs="Arial Narrow" w:eastAsia="Arial Narrow"/>
                <w:sz w:val="16"/>
                <w:szCs w:val="16"/>
                <w:spacing w:val="0"/>
                <w:w w:val="100"/>
              </w:rPr>
              <w:t>y</w:t>
            </w:r>
            <w:r>
              <w:rPr>
                <w:rFonts w:ascii="Arial Narrow" w:hAnsi="Arial Narrow" w:cs="Arial Narrow" w:eastAsia="Arial Narrow"/>
                <w:sz w:val="16"/>
                <w:szCs w:val="16"/>
                <w:spacing w:val="-2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16"/>
                <w:szCs w:val="16"/>
                <w:spacing w:val="-1"/>
                <w:w w:val="100"/>
              </w:rPr>
              <w:t>poskytnut</w:t>
            </w:r>
            <w:r>
              <w:rPr>
                <w:rFonts w:ascii="Arial Narrow" w:hAnsi="Arial Narrow" w:cs="Arial Narrow" w:eastAsia="Arial Narrow"/>
                <w:sz w:val="16"/>
                <w:szCs w:val="16"/>
                <w:spacing w:val="0"/>
                <w:w w:val="100"/>
              </w:rPr>
              <w:t>é</w:t>
            </w:r>
            <w:r>
              <w:rPr>
                <w:rFonts w:ascii="Arial Narrow" w:hAnsi="Arial Narrow" w:cs="Arial Narrow" w:eastAsia="Arial Narrow"/>
                <w:sz w:val="16"/>
                <w:szCs w:val="16"/>
                <w:spacing w:val="-2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16"/>
                <w:szCs w:val="16"/>
                <w:spacing w:val="0"/>
                <w:w w:val="100"/>
              </w:rPr>
              <w:t>–</w:t>
            </w:r>
            <w:r>
              <w:rPr>
                <w:rFonts w:ascii="Arial Narrow" w:hAnsi="Arial Narrow" w:cs="Arial Narrow" w:eastAsia="Arial Narrow"/>
                <w:sz w:val="16"/>
                <w:szCs w:val="16"/>
                <w:spacing w:val="-2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16"/>
                <w:szCs w:val="16"/>
                <w:spacing w:val="-1"/>
                <w:w w:val="100"/>
              </w:rPr>
              <w:t>celkov</w:t>
            </w:r>
            <w:r>
              <w:rPr>
                <w:rFonts w:ascii="Arial Narrow" w:hAnsi="Arial Narrow" w:cs="Arial Narrow" w:eastAsia="Arial Narrow"/>
                <w:sz w:val="16"/>
                <w:szCs w:val="16"/>
                <w:spacing w:val="0"/>
                <w:w w:val="100"/>
              </w:rPr>
              <w:t>á</w:t>
            </w:r>
            <w:r>
              <w:rPr>
                <w:rFonts w:ascii="Arial Narrow" w:hAnsi="Arial Narrow" w:cs="Arial Narrow" w:eastAsia="Arial Narrow"/>
                <w:sz w:val="16"/>
                <w:szCs w:val="16"/>
                <w:spacing w:val="-2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16"/>
                <w:szCs w:val="16"/>
                <w:spacing w:val="-1"/>
                <w:w w:val="100"/>
              </w:rPr>
              <w:t>suma</w:t>
            </w:r>
            <w:r>
              <w:rPr>
                <w:rFonts w:ascii="Arial Narrow" w:hAnsi="Arial Narrow" w:cs="Arial Narrow" w:eastAsia="Arial Narrow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343" w:type="dxa"/>
            <w:tcBorders>
              <w:top w:val="single" w:sz="7.040003" w:space="0" w:color="000000"/>
              <w:bottom w:val="single" w:sz="4.640001" w:space="0" w:color="000000"/>
              <w:left w:val="single" w:sz="8.480001" w:space="0" w:color="000000"/>
              <w:right w:val="single" w:sz="4.640001" w:space="0" w:color="000000"/>
            </w:tcBorders>
          </w:tcPr>
          <w:p>
            <w:pPr/>
            <w:rPr/>
          </w:p>
        </w:tc>
        <w:tc>
          <w:tcPr>
            <w:tcW w:w="1176" w:type="dxa"/>
            <w:tcBorders>
              <w:top w:val="single" w:sz="7.040003" w:space="0" w:color="000000"/>
              <w:bottom w:val="single" w:sz="4.640001" w:space="0" w:color="000000"/>
              <w:left w:val="single" w:sz="4.640001" w:space="0" w:color="000000"/>
              <w:right w:val="single" w:sz="4.640001" w:space="0" w:color="000000"/>
            </w:tcBorders>
          </w:tcPr>
          <w:p>
            <w:pPr/>
            <w:rPr/>
          </w:p>
        </w:tc>
        <w:tc>
          <w:tcPr>
            <w:tcW w:w="1036" w:type="dxa"/>
            <w:tcBorders>
              <w:top w:val="single" w:sz="7.040003" w:space="0" w:color="000000"/>
              <w:bottom w:val="single" w:sz="4.640001" w:space="0" w:color="000000"/>
              <w:left w:val="single" w:sz="4.640001" w:space="0" w:color="000000"/>
              <w:right w:val="single" w:sz="8.480001" w:space="0" w:color="000000"/>
            </w:tcBorders>
          </w:tcPr>
          <w:p>
            <w:pPr/>
            <w:rPr/>
          </w:p>
        </w:tc>
        <w:tc>
          <w:tcPr>
            <w:tcW w:w="1344" w:type="dxa"/>
            <w:tcBorders>
              <w:top w:val="single" w:sz="7.040003" w:space="0" w:color="000000"/>
              <w:bottom w:val="single" w:sz="4.640001" w:space="0" w:color="000000"/>
              <w:left w:val="single" w:sz="8.480001" w:space="0" w:color="000000"/>
              <w:right w:val="single" w:sz="4.640001" w:space="0" w:color="000000"/>
            </w:tcBorders>
          </w:tcPr>
          <w:p>
            <w:pPr/>
            <w:rPr/>
          </w:p>
        </w:tc>
        <w:tc>
          <w:tcPr>
            <w:tcW w:w="1260" w:type="dxa"/>
            <w:tcBorders>
              <w:top w:val="single" w:sz="7.040003" w:space="0" w:color="000000"/>
              <w:bottom w:val="single" w:sz="4.640001" w:space="0" w:color="000000"/>
              <w:left w:val="single" w:sz="4.640001" w:space="0" w:color="000000"/>
              <w:right w:val="single" w:sz="4.640001" w:space="0" w:color="000000"/>
            </w:tcBorders>
          </w:tcPr>
          <w:p>
            <w:pPr/>
            <w:rPr/>
          </w:p>
        </w:tc>
        <w:tc>
          <w:tcPr>
            <w:tcW w:w="1058" w:type="dxa"/>
            <w:tcBorders>
              <w:top w:val="single" w:sz="7.040003" w:space="0" w:color="000000"/>
              <w:bottom w:val="single" w:sz="4.640001" w:space="0" w:color="000000"/>
              <w:left w:val="single" w:sz="4.640001" w:space="0" w:color="000000"/>
              <w:right w:val="single" w:sz="8.480001" w:space="0" w:color="000000"/>
            </w:tcBorders>
          </w:tcPr>
          <w:p>
            <w:pPr/>
            <w:rPr/>
          </w:p>
        </w:tc>
      </w:tr>
      <w:tr>
        <w:trPr>
          <w:trHeight w:val="360" w:hRule="exact"/>
        </w:trPr>
        <w:tc>
          <w:tcPr>
            <w:tcW w:w="2140" w:type="dxa"/>
            <w:vMerge/>
            <w:tcBorders>
              <w:bottom w:val="single" w:sz="8.960" w:space="0" w:color="000000"/>
              <w:left w:val="single" w:sz="8.480001" w:space="0" w:color="000000"/>
              <w:right w:val="single" w:sz="8.480001" w:space="0" w:color="000000"/>
            </w:tcBorders>
          </w:tcPr>
          <w:p>
            <w:pPr/>
            <w:rPr/>
          </w:p>
        </w:tc>
        <w:tc>
          <w:tcPr>
            <w:tcW w:w="1343" w:type="dxa"/>
            <w:tcBorders>
              <w:top w:val="single" w:sz="4.640001" w:space="0" w:color="000000"/>
              <w:bottom w:val="single" w:sz="4.640001" w:space="0" w:color="000000"/>
              <w:left w:val="single" w:sz="8.480001" w:space="0" w:color="000000"/>
              <w:right w:val="single" w:sz="4.640001" w:space="0" w:color="000000"/>
            </w:tcBorders>
          </w:tcPr>
          <w:p>
            <w:pPr/>
            <w:rPr/>
          </w:p>
        </w:tc>
        <w:tc>
          <w:tcPr>
            <w:tcW w:w="1176" w:type="dxa"/>
            <w:tcBorders>
              <w:top w:val="single" w:sz="4.640001" w:space="0" w:color="000000"/>
              <w:bottom w:val="single" w:sz="4.640001" w:space="0" w:color="000000"/>
              <w:left w:val="single" w:sz="4.640001" w:space="0" w:color="000000"/>
              <w:right w:val="single" w:sz="4.640001" w:space="0" w:color="000000"/>
            </w:tcBorders>
          </w:tcPr>
          <w:p>
            <w:pPr/>
            <w:rPr/>
          </w:p>
        </w:tc>
        <w:tc>
          <w:tcPr>
            <w:tcW w:w="1036" w:type="dxa"/>
            <w:tcBorders>
              <w:top w:val="single" w:sz="4.640001" w:space="0" w:color="000000"/>
              <w:bottom w:val="single" w:sz="4.640001" w:space="0" w:color="000000"/>
              <w:left w:val="single" w:sz="4.640001" w:space="0" w:color="000000"/>
              <w:right w:val="single" w:sz="8.480001" w:space="0" w:color="000000"/>
            </w:tcBorders>
          </w:tcPr>
          <w:p>
            <w:pPr/>
            <w:rPr/>
          </w:p>
        </w:tc>
        <w:tc>
          <w:tcPr>
            <w:tcW w:w="1344" w:type="dxa"/>
            <w:tcBorders>
              <w:top w:val="single" w:sz="4.640001" w:space="0" w:color="000000"/>
              <w:bottom w:val="single" w:sz="4.640001" w:space="0" w:color="000000"/>
              <w:left w:val="single" w:sz="8.480001" w:space="0" w:color="000000"/>
              <w:right w:val="single" w:sz="4.640001" w:space="0" w:color="000000"/>
            </w:tcBorders>
          </w:tcPr>
          <w:p>
            <w:pPr/>
            <w:rPr/>
          </w:p>
        </w:tc>
        <w:tc>
          <w:tcPr>
            <w:tcW w:w="1260" w:type="dxa"/>
            <w:tcBorders>
              <w:top w:val="single" w:sz="4.640001" w:space="0" w:color="000000"/>
              <w:bottom w:val="single" w:sz="4.640001" w:space="0" w:color="000000"/>
              <w:left w:val="single" w:sz="4.640001" w:space="0" w:color="000000"/>
              <w:right w:val="single" w:sz="4.640001" w:space="0" w:color="000000"/>
            </w:tcBorders>
          </w:tcPr>
          <w:p>
            <w:pPr/>
            <w:rPr/>
          </w:p>
        </w:tc>
        <w:tc>
          <w:tcPr>
            <w:tcW w:w="1058" w:type="dxa"/>
            <w:tcBorders>
              <w:top w:val="single" w:sz="4.640001" w:space="0" w:color="000000"/>
              <w:bottom w:val="single" w:sz="4.640001" w:space="0" w:color="000000"/>
              <w:left w:val="single" w:sz="4.640001" w:space="0" w:color="000000"/>
              <w:right w:val="single" w:sz="8.480001" w:space="0" w:color="000000"/>
            </w:tcBorders>
          </w:tcPr>
          <w:p>
            <w:pPr/>
            <w:rPr/>
          </w:p>
        </w:tc>
      </w:tr>
      <w:tr>
        <w:trPr>
          <w:trHeight w:val="350" w:hRule="exact"/>
        </w:trPr>
        <w:tc>
          <w:tcPr>
            <w:tcW w:w="2140" w:type="dxa"/>
            <w:vMerge w:val="restart"/>
            <w:tcBorders>
              <w:top w:val="single" w:sz="8.960" w:space="0" w:color="000000"/>
              <w:left w:val="single" w:sz="8.480001" w:space="0" w:color="000000"/>
              <w:right w:val="single" w:sz="8.480001" w:space="0" w:color="000000"/>
            </w:tcBorders>
          </w:tcPr>
          <w:p>
            <w:pPr>
              <w:spacing w:before="14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16"/>
                <w:szCs w:val="16"/>
              </w:rPr>
            </w:pPr>
            <w:rPr/>
            <w:r>
              <w:rPr>
                <w:rFonts w:ascii="Arial Narrow" w:hAnsi="Arial Narrow" w:cs="Arial Narrow" w:eastAsia="Arial Narrow"/>
                <w:sz w:val="16"/>
                <w:szCs w:val="16"/>
                <w:spacing w:val="0"/>
                <w:w w:val="100"/>
              </w:rPr>
              <w:t>Pôžičky</w:t>
            </w:r>
            <w:r>
              <w:rPr>
                <w:rFonts w:ascii="Arial Narrow" w:hAnsi="Arial Narrow" w:cs="Arial Narrow" w:eastAsia="Arial Narrow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16"/>
                <w:szCs w:val="16"/>
                <w:spacing w:val="0"/>
                <w:w w:val="100"/>
              </w:rPr>
              <w:t>splatené</w:t>
            </w:r>
            <w:r>
              <w:rPr>
                <w:rFonts w:ascii="Arial Narrow" w:hAnsi="Arial Narrow" w:cs="Arial Narrow" w:eastAsia="Arial Narrow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16"/>
                <w:szCs w:val="16"/>
                <w:spacing w:val="0"/>
                <w:w w:val="100"/>
              </w:rPr>
              <w:t>–</w:t>
            </w:r>
            <w:r>
              <w:rPr>
                <w:rFonts w:ascii="Arial Narrow" w:hAnsi="Arial Narrow" w:cs="Arial Narrow" w:eastAsia="Arial Narrow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16"/>
                <w:szCs w:val="16"/>
                <w:spacing w:val="0"/>
                <w:w w:val="100"/>
              </w:rPr>
              <w:t>celková</w:t>
            </w:r>
            <w:r>
              <w:rPr>
                <w:rFonts w:ascii="Arial Narrow" w:hAnsi="Arial Narrow" w:cs="Arial Narrow" w:eastAsia="Arial Narrow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16"/>
                <w:szCs w:val="16"/>
                <w:spacing w:val="0"/>
                <w:w w:val="100"/>
              </w:rPr>
              <w:t>suma</w:t>
            </w:r>
          </w:p>
        </w:tc>
        <w:tc>
          <w:tcPr>
            <w:tcW w:w="1343" w:type="dxa"/>
            <w:tcBorders>
              <w:top w:val="single" w:sz="4.640001" w:space="0" w:color="000000"/>
              <w:bottom w:val="single" w:sz="4.640001" w:space="0" w:color="000000"/>
              <w:left w:val="single" w:sz="8.480001" w:space="0" w:color="000000"/>
              <w:right w:val="single" w:sz="4.640001" w:space="0" w:color="000000"/>
            </w:tcBorders>
          </w:tcPr>
          <w:p>
            <w:pPr/>
            <w:rPr/>
          </w:p>
        </w:tc>
        <w:tc>
          <w:tcPr>
            <w:tcW w:w="1176" w:type="dxa"/>
            <w:tcBorders>
              <w:top w:val="single" w:sz="4.640001" w:space="0" w:color="000000"/>
              <w:bottom w:val="single" w:sz="4.640001" w:space="0" w:color="000000"/>
              <w:left w:val="single" w:sz="4.640001" w:space="0" w:color="000000"/>
              <w:right w:val="single" w:sz="4.640001" w:space="0" w:color="000000"/>
            </w:tcBorders>
          </w:tcPr>
          <w:p>
            <w:pPr/>
            <w:rPr/>
          </w:p>
        </w:tc>
        <w:tc>
          <w:tcPr>
            <w:tcW w:w="1036" w:type="dxa"/>
            <w:tcBorders>
              <w:top w:val="single" w:sz="4.640001" w:space="0" w:color="000000"/>
              <w:bottom w:val="single" w:sz="4.640001" w:space="0" w:color="000000"/>
              <w:left w:val="single" w:sz="4.640001" w:space="0" w:color="000000"/>
              <w:right w:val="single" w:sz="8.480001" w:space="0" w:color="000000"/>
            </w:tcBorders>
          </w:tcPr>
          <w:p>
            <w:pPr/>
            <w:rPr/>
          </w:p>
        </w:tc>
        <w:tc>
          <w:tcPr>
            <w:tcW w:w="1344" w:type="dxa"/>
            <w:tcBorders>
              <w:top w:val="single" w:sz="4.640001" w:space="0" w:color="000000"/>
              <w:bottom w:val="single" w:sz="4.640001" w:space="0" w:color="000000"/>
              <w:left w:val="single" w:sz="8.480001" w:space="0" w:color="000000"/>
              <w:right w:val="single" w:sz="4.640001" w:space="0" w:color="000000"/>
            </w:tcBorders>
          </w:tcPr>
          <w:p>
            <w:pPr/>
            <w:rPr/>
          </w:p>
        </w:tc>
        <w:tc>
          <w:tcPr>
            <w:tcW w:w="1260" w:type="dxa"/>
            <w:tcBorders>
              <w:top w:val="single" w:sz="4.640001" w:space="0" w:color="000000"/>
              <w:bottom w:val="single" w:sz="4.640001" w:space="0" w:color="000000"/>
              <w:left w:val="single" w:sz="4.640001" w:space="0" w:color="000000"/>
              <w:right w:val="single" w:sz="4.640001" w:space="0" w:color="000000"/>
            </w:tcBorders>
          </w:tcPr>
          <w:p>
            <w:pPr/>
            <w:rPr/>
          </w:p>
        </w:tc>
        <w:tc>
          <w:tcPr>
            <w:tcW w:w="1058" w:type="dxa"/>
            <w:tcBorders>
              <w:top w:val="single" w:sz="4.640001" w:space="0" w:color="000000"/>
              <w:bottom w:val="single" w:sz="4.640001" w:space="0" w:color="000000"/>
              <w:left w:val="single" w:sz="4.640001" w:space="0" w:color="000000"/>
              <w:right w:val="single" w:sz="8.480001" w:space="0" w:color="000000"/>
            </w:tcBorders>
          </w:tcPr>
          <w:p>
            <w:pPr/>
            <w:rPr/>
          </w:p>
        </w:tc>
      </w:tr>
      <w:tr>
        <w:trPr>
          <w:trHeight w:val="363" w:hRule="exact"/>
        </w:trPr>
        <w:tc>
          <w:tcPr>
            <w:tcW w:w="2140" w:type="dxa"/>
            <w:vMerge/>
            <w:tcBorders>
              <w:bottom w:val="single" w:sz="7.040003" w:space="0" w:color="000000"/>
              <w:left w:val="single" w:sz="8.480001" w:space="0" w:color="000000"/>
              <w:right w:val="single" w:sz="8.480001" w:space="0" w:color="000000"/>
            </w:tcBorders>
          </w:tcPr>
          <w:p>
            <w:pPr/>
            <w:rPr/>
          </w:p>
        </w:tc>
        <w:tc>
          <w:tcPr>
            <w:tcW w:w="1343" w:type="dxa"/>
            <w:tcBorders>
              <w:top w:val="single" w:sz="4.640001" w:space="0" w:color="000000"/>
              <w:bottom w:val="single" w:sz="7.040003" w:space="0" w:color="000000"/>
              <w:left w:val="single" w:sz="8.480001" w:space="0" w:color="000000"/>
              <w:right w:val="single" w:sz="4.640001" w:space="0" w:color="000000"/>
            </w:tcBorders>
          </w:tcPr>
          <w:p>
            <w:pPr/>
            <w:rPr/>
          </w:p>
        </w:tc>
        <w:tc>
          <w:tcPr>
            <w:tcW w:w="1176" w:type="dxa"/>
            <w:tcBorders>
              <w:top w:val="single" w:sz="4.640001" w:space="0" w:color="000000"/>
              <w:bottom w:val="single" w:sz="7.040003" w:space="0" w:color="000000"/>
              <w:left w:val="single" w:sz="4.640001" w:space="0" w:color="000000"/>
              <w:right w:val="single" w:sz="4.640001" w:space="0" w:color="000000"/>
            </w:tcBorders>
          </w:tcPr>
          <w:p>
            <w:pPr/>
            <w:rPr/>
          </w:p>
        </w:tc>
        <w:tc>
          <w:tcPr>
            <w:tcW w:w="1036" w:type="dxa"/>
            <w:tcBorders>
              <w:top w:val="single" w:sz="4.640001" w:space="0" w:color="000000"/>
              <w:bottom w:val="single" w:sz="7.040003" w:space="0" w:color="000000"/>
              <w:left w:val="single" w:sz="4.640001" w:space="0" w:color="000000"/>
              <w:right w:val="single" w:sz="8.480001" w:space="0" w:color="000000"/>
            </w:tcBorders>
          </w:tcPr>
          <w:p>
            <w:pPr/>
            <w:rPr/>
          </w:p>
        </w:tc>
        <w:tc>
          <w:tcPr>
            <w:tcW w:w="1344" w:type="dxa"/>
            <w:tcBorders>
              <w:top w:val="single" w:sz="4.640001" w:space="0" w:color="000000"/>
              <w:bottom w:val="single" w:sz="7.040003" w:space="0" w:color="000000"/>
              <w:left w:val="single" w:sz="8.480001" w:space="0" w:color="000000"/>
              <w:right w:val="single" w:sz="4.640001" w:space="0" w:color="000000"/>
            </w:tcBorders>
          </w:tcPr>
          <w:p>
            <w:pPr/>
            <w:rPr/>
          </w:p>
        </w:tc>
        <w:tc>
          <w:tcPr>
            <w:tcW w:w="1260" w:type="dxa"/>
            <w:tcBorders>
              <w:top w:val="single" w:sz="4.640001" w:space="0" w:color="000000"/>
              <w:bottom w:val="single" w:sz="7.040003" w:space="0" w:color="000000"/>
              <w:left w:val="single" w:sz="4.640001" w:space="0" w:color="000000"/>
              <w:right w:val="single" w:sz="4.640001" w:space="0" w:color="000000"/>
            </w:tcBorders>
          </w:tcPr>
          <w:p>
            <w:pPr/>
            <w:rPr/>
          </w:p>
        </w:tc>
        <w:tc>
          <w:tcPr>
            <w:tcW w:w="1058" w:type="dxa"/>
            <w:tcBorders>
              <w:top w:val="single" w:sz="4.640001" w:space="0" w:color="000000"/>
              <w:bottom w:val="single" w:sz="7.040003" w:space="0" w:color="000000"/>
              <w:left w:val="single" w:sz="4.640001" w:space="0" w:color="000000"/>
              <w:right w:val="single" w:sz="8.480001" w:space="0" w:color="000000"/>
            </w:tcBorders>
          </w:tcPr>
          <w:p>
            <w:pPr/>
            <w:rPr/>
          </w:p>
        </w:tc>
      </w:tr>
      <w:tr>
        <w:trPr>
          <w:trHeight w:val="341" w:hRule="exact"/>
        </w:trPr>
        <w:tc>
          <w:tcPr>
            <w:tcW w:w="2140" w:type="dxa"/>
            <w:vMerge w:val="restart"/>
            <w:tcBorders>
              <w:top w:val="single" w:sz="7.040003" w:space="0" w:color="000000"/>
              <w:left w:val="single" w:sz="8.480001" w:space="0" w:color="000000"/>
              <w:right w:val="single" w:sz="8.480001" w:space="0" w:color="000000"/>
            </w:tcBorders>
          </w:tcPr>
          <w:p>
            <w:pPr>
              <w:spacing w:before="7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16"/>
                <w:szCs w:val="16"/>
              </w:rPr>
            </w:pPr>
            <w:rPr/>
            <w:r>
              <w:rPr>
                <w:rFonts w:ascii="Arial Narrow" w:hAnsi="Arial Narrow" w:cs="Arial Narrow" w:eastAsia="Arial Narrow"/>
                <w:sz w:val="16"/>
                <w:szCs w:val="16"/>
                <w:spacing w:val="0"/>
                <w:w w:val="100"/>
              </w:rPr>
              <w:t>Pôžičky</w:t>
            </w:r>
            <w:r>
              <w:rPr>
                <w:rFonts w:ascii="Arial Narrow" w:hAnsi="Arial Narrow" w:cs="Arial Narrow" w:eastAsia="Arial Narrow"/>
                <w:sz w:val="16"/>
                <w:szCs w:val="16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16"/>
                <w:szCs w:val="16"/>
                <w:spacing w:val="0"/>
                <w:w w:val="100"/>
              </w:rPr>
              <w:t>odpustené</w:t>
            </w:r>
            <w:r>
              <w:rPr>
                <w:rFonts w:ascii="Arial Narrow" w:hAnsi="Arial Narrow" w:cs="Arial Narrow" w:eastAsia="Arial Narrow"/>
                <w:sz w:val="16"/>
                <w:szCs w:val="16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16"/>
                <w:szCs w:val="16"/>
                <w:spacing w:val="0"/>
                <w:w w:val="100"/>
              </w:rPr>
              <w:t>–</w:t>
            </w:r>
            <w:r>
              <w:rPr>
                <w:rFonts w:ascii="Arial Narrow" w:hAnsi="Arial Narrow" w:cs="Arial Narrow" w:eastAsia="Arial Narrow"/>
                <w:sz w:val="16"/>
                <w:szCs w:val="16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16"/>
                <w:szCs w:val="16"/>
                <w:spacing w:val="0"/>
                <w:w w:val="100"/>
              </w:rPr>
              <w:t>celková</w:t>
            </w:r>
            <w:r>
              <w:rPr>
                <w:rFonts w:ascii="Arial Narrow" w:hAnsi="Arial Narrow" w:cs="Arial Narrow" w:eastAsia="Arial Narrow"/>
                <w:sz w:val="16"/>
                <w:szCs w:val="16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16"/>
                <w:szCs w:val="16"/>
                <w:spacing w:val="0"/>
                <w:w w:val="100"/>
              </w:rPr>
              <w:t>suma</w:t>
            </w:r>
          </w:p>
        </w:tc>
        <w:tc>
          <w:tcPr>
            <w:tcW w:w="1343" w:type="dxa"/>
            <w:tcBorders>
              <w:top w:val="single" w:sz="7.040003" w:space="0" w:color="000000"/>
              <w:bottom w:val="single" w:sz="4.640001" w:space="0" w:color="000000"/>
              <w:left w:val="single" w:sz="8.480001" w:space="0" w:color="000000"/>
              <w:right w:val="single" w:sz="4.640001" w:space="0" w:color="000000"/>
            </w:tcBorders>
          </w:tcPr>
          <w:p>
            <w:pPr/>
            <w:rPr/>
          </w:p>
        </w:tc>
        <w:tc>
          <w:tcPr>
            <w:tcW w:w="1176" w:type="dxa"/>
            <w:tcBorders>
              <w:top w:val="single" w:sz="7.040003" w:space="0" w:color="000000"/>
              <w:bottom w:val="single" w:sz="4.640001" w:space="0" w:color="000000"/>
              <w:left w:val="single" w:sz="4.640001" w:space="0" w:color="000000"/>
              <w:right w:val="single" w:sz="4.640001" w:space="0" w:color="000000"/>
            </w:tcBorders>
          </w:tcPr>
          <w:p>
            <w:pPr/>
            <w:rPr/>
          </w:p>
        </w:tc>
        <w:tc>
          <w:tcPr>
            <w:tcW w:w="1036" w:type="dxa"/>
            <w:tcBorders>
              <w:top w:val="single" w:sz="7.040003" w:space="0" w:color="000000"/>
              <w:bottom w:val="single" w:sz="4.640001" w:space="0" w:color="000000"/>
              <w:left w:val="single" w:sz="4.640001" w:space="0" w:color="000000"/>
              <w:right w:val="single" w:sz="8.480001" w:space="0" w:color="000000"/>
            </w:tcBorders>
          </w:tcPr>
          <w:p>
            <w:pPr/>
            <w:rPr/>
          </w:p>
        </w:tc>
        <w:tc>
          <w:tcPr>
            <w:tcW w:w="1344" w:type="dxa"/>
            <w:tcBorders>
              <w:top w:val="single" w:sz="7.040003" w:space="0" w:color="000000"/>
              <w:bottom w:val="single" w:sz="4.640001" w:space="0" w:color="000000"/>
              <w:left w:val="single" w:sz="8.480001" w:space="0" w:color="000000"/>
              <w:right w:val="single" w:sz="4.640001" w:space="0" w:color="000000"/>
            </w:tcBorders>
          </w:tcPr>
          <w:p>
            <w:pPr/>
            <w:rPr/>
          </w:p>
        </w:tc>
        <w:tc>
          <w:tcPr>
            <w:tcW w:w="1260" w:type="dxa"/>
            <w:tcBorders>
              <w:top w:val="single" w:sz="7.040003" w:space="0" w:color="000000"/>
              <w:bottom w:val="single" w:sz="4.640001" w:space="0" w:color="000000"/>
              <w:left w:val="single" w:sz="4.640001" w:space="0" w:color="000000"/>
              <w:right w:val="single" w:sz="4.640001" w:space="0" w:color="000000"/>
            </w:tcBorders>
          </w:tcPr>
          <w:p>
            <w:pPr/>
            <w:rPr/>
          </w:p>
        </w:tc>
        <w:tc>
          <w:tcPr>
            <w:tcW w:w="1058" w:type="dxa"/>
            <w:tcBorders>
              <w:top w:val="single" w:sz="7.040003" w:space="0" w:color="000000"/>
              <w:bottom w:val="single" w:sz="4.640001" w:space="0" w:color="000000"/>
              <w:left w:val="single" w:sz="4.640001" w:space="0" w:color="000000"/>
              <w:right w:val="single" w:sz="8.480001" w:space="0" w:color="000000"/>
            </w:tcBorders>
          </w:tcPr>
          <w:p>
            <w:pPr/>
            <w:rPr/>
          </w:p>
        </w:tc>
      </w:tr>
      <w:tr>
        <w:trPr>
          <w:trHeight w:val="363" w:hRule="exact"/>
        </w:trPr>
        <w:tc>
          <w:tcPr>
            <w:tcW w:w="2140" w:type="dxa"/>
            <w:vMerge/>
            <w:tcBorders>
              <w:bottom w:val="single" w:sz="7.040003" w:space="0" w:color="000000"/>
              <w:left w:val="single" w:sz="8.480001" w:space="0" w:color="000000"/>
              <w:right w:val="single" w:sz="8.480001" w:space="0" w:color="000000"/>
            </w:tcBorders>
          </w:tcPr>
          <w:p>
            <w:pPr/>
            <w:rPr/>
          </w:p>
        </w:tc>
        <w:tc>
          <w:tcPr>
            <w:tcW w:w="1343" w:type="dxa"/>
            <w:tcBorders>
              <w:top w:val="single" w:sz="4.640001" w:space="0" w:color="000000"/>
              <w:bottom w:val="single" w:sz="7.040003" w:space="0" w:color="000000"/>
              <w:left w:val="single" w:sz="8.480001" w:space="0" w:color="000000"/>
              <w:right w:val="single" w:sz="4.640001" w:space="0" w:color="000000"/>
            </w:tcBorders>
          </w:tcPr>
          <w:p>
            <w:pPr/>
            <w:rPr/>
          </w:p>
        </w:tc>
        <w:tc>
          <w:tcPr>
            <w:tcW w:w="1176" w:type="dxa"/>
            <w:tcBorders>
              <w:top w:val="single" w:sz="4.640001" w:space="0" w:color="000000"/>
              <w:bottom w:val="single" w:sz="7.040003" w:space="0" w:color="000000"/>
              <w:left w:val="single" w:sz="4.640001" w:space="0" w:color="000000"/>
              <w:right w:val="single" w:sz="4.640001" w:space="0" w:color="000000"/>
            </w:tcBorders>
          </w:tcPr>
          <w:p>
            <w:pPr/>
            <w:rPr/>
          </w:p>
        </w:tc>
        <w:tc>
          <w:tcPr>
            <w:tcW w:w="1036" w:type="dxa"/>
            <w:tcBorders>
              <w:top w:val="single" w:sz="4.640001" w:space="0" w:color="000000"/>
              <w:bottom w:val="single" w:sz="7.040003" w:space="0" w:color="000000"/>
              <w:left w:val="single" w:sz="4.640001" w:space="0" w:color="000000"/>
              <w:right w:val="single" w:sz="8.480001" w:space="0" w:color="000000"/>
            </w:tcBorders>
          </w:tcPr>
          <w:p>
            <w:pPr/>
            <w:rPr/>
          </w:p>
        </w:tc>
        <w:tc>
          <w:tcPr>
            <w:tcW w:w="1344" w:type="dxa"/>
            <w:tcBorders>
              <w:top w:val="single" w:sz="4.640001" w:space="0" w:color="000000"/>
              <w:bottom w:val="single" w:sz="7.040003" w:space="0" w:color="000000"/>
              <w:left w:val="single" w:sz="8.480001" w:space="0" w:color="000000"/>
              <w:right w:val="single" w:sz="4.640001" w:space="0" w:color="000000"/>
            </w:tcBorders>
          </w:tcPr>
          <w:p>
            <w:pPr/>
            <w:rPr/>
          </w:p>
        </w:tc>
        <w:tc>
          <w:tcPr>
            <w:tcW w:w="1260" w:type="dxa"/>
            <w:tcBorders>
              <w:top w:val="single" w:sz="4.640001" w:space="0" w:color="000000"/>
              <w:bottom w:val="single" w:sz="7.040003" w:space="0" w:color="000000"/>
              <w:left w:val="single" w:sz="4.640001" w:space="0" w:color="000000"/>
              <w:right w:val="single" w:sz="4.640001" w:space="0" w:color="000000"/>
            </w:tcBorders>
          </w:tcPr>
          <w:p>
            <w:pPr/>
            <w:rPr/>
          </w:p>
        </w:tc>
        <w:tc>
          <w:tcPr>
            <w:tcW w:w="1058" w:type="dxa"/>
            <w:tcBorders>
              <w:top w:val="single" w:sz="4.640001" w:space="0" w:color="000000"/>
              <w:bottom w:val="single" w:sz="7.040003" w:space="0" w:color="000000"/>
              <w:left w:val="single" w:sz="4.640001" w:space="0" w:color="000000"/>
              <w:right w:val="single" w:sz="8.480001" w:space="0" w:color="000000"/>
            </w:tcBorders>
          </w:tcPr>
          <w:p>
            <w:pPr/>
            <w:rPr/>
          </w:p>
        </w:tc>
      </w:tr>
      <w:tr>
        <w:trPr>
          <w:trHeight w:val="343" w:hRule="exact"/>
        </w:trPr>
        <w:tc>
          <w:tcPr>
            <w:tcW w:w="2140" w:type="dxa"/>
            <w:vMerge w:val="restart"/>
            <w:tcBorders>
              <w:top w:val="single" w:sz="7.040003" w:space="0" w:color="000000"/>
              <w:left w:val="single" w:sz="8.480001" w:space="0" w:color="000000"/>
              <w:right w:val="single" w:sz="8.480001" w:space="0" w:color="000000"/>
            </w:tcBorders>
          </w:tcPr>
          <w:p>
            <w:pPr>
              <w:spacing w:before="8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16"/>
                <w:szCs w:val="16"/>
              </w:rPr>
            </w:pPr>
            <w:rPr/>
            <w:r>
              <w:rPr>
                <w:rFonts w:ascii="Arial Narrow" w:hAnsi="Arial Narrow" w:cs="Arial Narrow" w:eastAsia="Arial Narrow"/>
                <w:sz w:val="16"/>
                <w:szCs w:val="16"/>
                <w:spacing w:val="0"/>
                <w:w w:val="100"/>
              </w:rPr>
              <w:t>Finančné</w:t>
            </w:r>
            <w:r>
              <w:rPr>
                <w:rFonts w:ascii="Arial Narrow" w:hAnsi="Arial Narrow" w:cs="Arial Narrow" w:eastAsia="Arial Narrow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16"/>
                <w:szCs w:val="16"/>
                <w:spacing w:val="0"/>
                <w:w w:val="100"/>
              </w:rPr>
              <w:t>prostriedky</w:t>
            </w:r>
            <w:r>
              <w:rPr>
                <w:rFonts w:ascii="Arial Narrow" w:hAnsi="Arial Narrow" w:cs="Arial Narrow" w:eastAsia="Arial Narrow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16"/>
                <w:szCs w:val="16"/>
                <w:spacing w:val="0"/>
                <w:w w:val="100"/>
              </w:rPr>
              <w:t>-</w:t>
            </w:r>
            <w:r>
              <w:rPr>
                <w:rFonts w:ascii="Arial Narrow" w:hAnsi="Arial Narrow" w:cs="Arial Narrow" w:eastAsia="Arial Narrow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16"/>
                <w:szCs w:val="16"/>
                <w:spacing w:val="0"/>
                <w:w w:val="100"/>
              </w:rPr>
              <w:t>súkr.</w:t>
            </w:r>
            <w:r>
              <w:rPr>
                <w:rFonts w:ascii="Arial Narrow" w:hAnsi="Arial Narrow" w:cs="Arial Narrow" w:eastAsia="Arial Narrow"/>
                <w:sz w:val="16"/>
                <w:szCs w:val="16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16"/>
                <w:szCs w:val="16"/>
                <w:spacing w:val="0"/>
                <w:w w:val="100"/>
              </w:rPr>
              <w:t>účely</w:t>
            </w:r>
          </w:p>
        </w:tc>
        <w:tc>
          <w:tcPr>
            <w:tcW w:w="1343" w:type="dxa"/>
            <w:tcBorders>
              <w:top w:val="single" w:sz="7.040003" w:space="0" w:color="000000"/>
              <w:bottom w:val="single" w:sz="4.640001" w:space="0" w:color="000000"/>
              <w:left w:val="single" w:sz="8.480001" w:space="0" w:color="000000"/>
              <w:right w:val="single" w:sz="4.640001" w:space="0" w:color="000000"/>
            </w:tcBorders>
          </w:tcPr>
          <w:p>
            <w:pPr/>
            <w:rPr/>
          </w:p>
        </w:tc>
        <w:tc>
          <w:tcPr>
            <w:tcW w:w="1176" w:type="dxa"/>
            <w:tcBorders>
              <w:top w:val="single" w:sz="7.040003" w:space="0" w:color="000000"/>
              <w:bottom w:val="single" w:sz="4.640001" w:space="0" w:color="000000"/>
              <w:left w:val="single" w:sz="4.640001" w:space="0" w:color="000000"/>
              <w:right w:val="single" w:sz="4.640001" w:space="0" w:color="000000"/>
            </w:tcBorders>
          </w:tcPr>
          <w:p>
            <w:pPr/>
            <w:rPr/>
          </w:p>
        </w:tc>
        <w:tc>
          <w:tcPr>
            <w:tcW w:w="1036" w:type="dxa"/>
            <w:tcBorders>
              <w:top w:val="single" w:sz="7.040003" w:space="0" w:color="000000"/>
              <w:bottom w:val="single" w:sz="4.640001" w:space="0" w:color="000000"/>
              <w:left w:val="single" w:sz="4.640001" w:space="0" w:color="000000"/>
              <w:right w:val="single" w:sz="8.480001" w:space="0" w:color="000000"/>
            </w:tcBorders>
          </w:tcPr>
          <w:p>
            <w:pPr/>
            <w:rPr/>
          </w:p>
        </w:tc>
        <w:tc>
          <w:tcPr>
            <w:tcW w:w="1344" w:type="dxa"/>
            <w:tcBorders>
              <w:top w:val="single" w:sz="7.040003" w:space="0" w:color="000000"/>
              <w:bottom w:val="single" w:sz="4.640001" w:space="0" w:color="000000"/>
              <w:left w:val="single" w:sz="8.480001" w:space="0" w:color="000000"/>
              <w:right w:val="single" w:sz="4.640001" w:space="0" w:color="000000"/>
            </w:tcBorders>
          </w:tcPr>
          <w:p>
            <w:pPr/>
            <w:rPr/>
          </w:p>
        </w:tc>
        <w:tc>
          <w:tcPr>
            <w:tcW w:w="1260" w:type="dxa"/>
            <w:tcBorders>
              <w:top w:val="single" w:sz="7.040003" w:space="0" w:color="000000"/>
              <w:bottom w:val="single" w:sz="4.640001" w:space="0" w:color="000000"/>
              <w:left w:val="single" w:sz="4.640001" w:space="0" w:color="000000"/>
              <w:right w:val="single" w:sz="4.640001" w:space="0" w:color="000000"/>
            </w:tcBorders>
          </w:tcPr>
          <w:p>
            <w:pPr/>
            <w:rPr/>
          </w:p>
        </w:tc>
        <w:tc>
          <w:tcPr>
            <w:tcW w:w="1058" w:type="dxa"/>
            <w:tcBorders>
              <w:top w:val="single" w:sz="7.040003" w:space="0" w:color="000000"/>
              <w:bottom w:val="single" w:sz="4.640001" w:space="0" w:color="000000"/>
              <w:left w:val="single" w:sz="4.640001" w:space="0" w:color="000000"/>
              <w:right w:val="single" w:sz="8.480001" w:space="0" w:color="000000"/>
            </w:tcBorders>
          </w:tcPr>
          <w:p>
            <w:pPr/>
            <w:rPr/>
          </w:p>
        </w:tc>
      </w:tr>
      <w:tr>
        <w:trPr>
          <w:trHeight w:val="360" w:hRule="exact"/>
        </w:trPr>
        <w:tc>
          <w:tcPr>
            <w:tcW w:w="2140" w:type="dxa"/>
            <w:vMerge/>
            <w:tcBorders>
              <w:bottom w:val="single" w:sz="8.960" w:space="0" w:color="000000"/>
              <w:left w:val="single" w:sz="8.480001" w:space="0" w:color="000000"/>
              <w:right w:val="single" w:sz="8.480001" w:space="0" w:color="000000"/>
            </w:tcBorders>
          </w:tcPr>
          <w:p>
            <w:pPr/>
            <w:rPr/>
          </w:p>
        </w:tc>
        <w:tc>
          <w:tcPr>
            <w:tcW w:w="1343" w:type="dxa"/>
            <w:tcBorders>
              <w:top w:val="single" w:sz="4.640001" w:space="0" w:color="000000"/>
              <w:bottom w:val="single" w:sz="4.640001" w:space="0" w:color="000000"/>
              <w:left w:val="single" w:sz="8.480001" w:space="0" w:color="000000"/>
              <w:right w:val="single" w:sz="4.640001" w:space="0" w:color="000000"/>
            </w:tcBorders>
          </w:tcPr>
          <w:p>
            <w:pPr/>
            <w:rPr/>
          </w:p>
        </w:tc>
        <w:tc>
          <w:tcPr>
            <w:tcW w:w="1176" w:type="dxa"/>
            <w:tcBorders>
              <w:top w:val="single" w:sz="4.640001" w:space="0" w:color="000000"/>
              <w:bottom w:val="single" w:sz="4.640001" w:space="0" w:color="000000"/>
              <w:left w:val="single" w:sz="4.640001" w:space="0" w:color="000000"/>
              <w:right w:val="single" w:sz="4.640001" w:space="0" w:color="000000"/>
            </w:tcBorders>
          </w:tcPr>
          <w:p>
            <w:pPr/>
            <w:rPr/>
          </w:p>
        </w:tc>
        <w:tc>
          <w:tcPr>
            <w:tcW w:w="1036" w:type="dxa"/>
            <w:tcBorders>
              <w:top w:val="single" w:sz="4.640001" w:space="0" w:color="000000"/>
              <w:bottom w:val="single" w:sz="4.640001" w:space="0" w:color="000000"/>
              <w:left w:val="single" w:sz="4.640001" w:space="0" w:color="000000"/>
              <w:right w:val="single" w:sz="8.480001" w:space="0" w:color="000000"/>
            </w:tcBorders>
          </w:tcPr>
          <w:p>
            <w:pPr/>
            <w:rPr/>
          </w:p>
        </w:tc>
        <w:tc>
          <w:tcPr>
            <w:tcW w:w="1344" w:type="dxa"/>
            <w:tcBorders>
              <w:top w:val="single" w:sz="4.640001" w:space="0" w:color="000000"/>
              <w:bottom w:val="single" w:sz="4.640001" w:space="0" w:color="000000"/>
              <w:left w:val="single" w:sz="8.480001" w:space="0" w:color="000000"/>
              <w:right w:val="single" w:sz="4.640001" w:space="0" w:color="000000"/>
            </w:tcBorders>
          </w:tcPr>
          <w:p>
            <w:pPr/>
            <w:rPr/>
          </w:p>
        </w:tc>
        <w:tc>
          <w:tcPr>
            <w:tcW w:w="1260" w:type="dxa"/>
            <w:tcBorders>
              <w:top w:val="single" w:sz="4.640001" w:space="0" w:color="000000"/>
              <w:bottom w:val="single" w:sz="4.640001" w:space="0" w:color="000000"/>
              <w:left w:val="single" w:sz="4.640001" w:space="0" w:color="000000"/>
              <w:right w:val="single" w:sz="4.640001" w:space="0" w:color="000000"/>
            </w:tcBorders>
          </w:tcPr>
          <w:p>
            <w:pPr/>
            <w:rPr/>
          </w:p>
        </w:tc>
        <w:tc>
          <w:tcPr>
            <w:tcW w:w="1058" w:type="dxa"/>
            <w:tcBorders>
              <w:top w:val="single" w:sz="4.640001" w:space="0" w:color="000000"/>
              <w:bottom w:val="single" w:sz="4.640001" w:space="0" w:color="000000"/>
              <w:left w:val="single" w:sz="4.640001" w:space="0" w:color="000000"/>
              <w:right w:val="single" w:sz="8.480001" w:space="0" w:color="000000"/>
            </w:tcBorders>
          </w:tcPr>
          <w:p>
            <w:pPr/>
            <w:rPr/>
          </w:p>
        </w:tc>
      </w:tr>
      <w:tr>
        <w:trPr>
          <w:trHeight w:val="349" w:hRule="exact"/>
        </w:trPr>
        <w:tc>
          <w:tcPr>
            <w:tcW w:w="2140" w:type="dxa"/>
            <w:vMerge w:val="restart"/>
            <w:tcBorders>
              <w:top w:val="single" w:sz="8.960" w:space="0" w:color="000000"/>
              <w:left w:val="single" w:sz="8.480001" w:space="0" w:color="000000"/>
              <w:right w:val="single" w:sz="8.480001" w:space="0" w:color="000000"/>
            </w:tcBorders>
          </w:tcPr>
          <w:p>
            <w:pPr>
              <w:spacing w:before="12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16"/>
                <w:szCs w:val="16"/>
              </w:rPr>
            </w:pPr>
            <w:rPr/>
            <w:r>
              <w:rPr>
                <w:rFonts w:ascii="Arial Narrow" w:hAnsi="Arial Narrow" w:cs="Arial Narrow" w:eastAsia="Arial Narrow"/>
                <w:sz w:val="16"/>
                <w:szCs w:val="16"/>
                <w:spacing w:val="0"/>
                <w:w w:val="100"/>
              </w:rPr>
              <w:t>Poskytnuté</w:t>
            </w:r>
            <w:r>
              <w:rPr>
                <w:rFonts w:ascii="Arial Narrow" w:hAnsi="Arial Narrow" w:cs="Arial Narrow" w:eastAsia="Arial Narrow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16"/>
                <w:szCs w:val="16"/>
                <w:spacing w:val="0"/>
                <w:w w:val="100"/>
              </w:rPr>
              <w:t>záruky</w:t>
            </w:r>
          </w:p>
        </w:tc>
        <w:tc>
          <w:tcPr>
            <w:tcW w:w="1343" w:type="dxa"/>
            <w:tcBorders>
              <w:top w:val="single" w:sz="4.640001" w:space="0" w:color="000000"/>
              <w:bottom w:val="single" w:sz="4.640001" w:space="0" w:color="000000"/>
              <w:left w:val="single" w:sz="8.480001" w:space="0" w:color="000000"/>
              <w:right w:val="single" w:sz="4.640001" w:space="0" w:color="000000"/>
            </w:tcBorders>
          </w:tcPr>
          <w:p>
            <w:pPr/>
            <w:rPr/>
          </w:p>
        </w:tc>
        <w:tc>
          <w:tcPr>
            <w:tcW w:w="1176" w:type="dxa"/>
            <w:tcBorders>
              <w:top w:val="single" w:sz="4.640001" w:space="0" w:color="000000"/>
              <w:bottom w:val="single" w:sz="4.640001" w:space="0" w:color="000000"/>
              <w:left w:val="single" w:sz="4.640001" w:space="0" w:color="000000"/>
              <w:right w:val="single" w:sz="4.640001" w:space="0" w:color="000000"/>
            </w:tcBorders>
          </w:tcPr>
          <w:p>
            <w:pPr/>
            <w:rPr/>
          </w:p>
        </w:tc>
        <w:tc>
          <w:tcPr>
            <w:tcW w:w="1036" w:type="dxa"/>
            <w:tcBorders>
              <w:top w:val="single" w:sz="4.640001" w:space="0" w:color="000000"/>
              <w:bottom w:val="single" w:sz="4.640001" w:space="0" w:color="000000"/>
              <w:left w:val="single" w:sz="4.640001" w:space="0" w:color="000000"/>
              <w:right w:val="single" w:sz="8.480001" w:space="0" w:color="000000"/>
            </w:tcBorders>
          </w:tcPr>
          <w:p>
            <w:pPr/>
            <w:rPr/>
          </w:p>
        </w:tc>
        <w:tc>
          <w:tcPr>
            <w:tcW w:w="1344" w:type="dxa"/>
            <w:tcBorders>
              <w:top w:val="single" w:sz="4.640001" w:space="0" w:color="000000"/>
              <w:bottom w:val="single" w:sz="4.640001" w:space="0" w:color="000000"/>
              <w:left w:val="single" w:sz="8.480001" w:space="0" w:color="000000"/>
              <w:right w:val="single" w:sz="4.640001" w:space="0" w:color="000000"/>
            </w:tcBorders>
          </w:tcPr>
          <w:p>
            <w:pPr/>
            <w:rPr/>
          </w:p>
        </w:tc>
        <w:tc>
          <w:tcPr>
            <w:tcW w:w="1260" w:type="dxa"/>
            <w:tcBorders>
              <w:top w:val="single" w:sz="4.640001" w:space="0" w:color="000000"/>
              <w:bottom w:val="single" w:sz="4.640001" w:space="0" w:color="000000"/>
              <w:left w:val="single" w:sz="4.640001" w:space="0" w:color="000000"/>
              <w:right w:val="single" w:sz="4.640001" w:space="0" w:color="000000"/>
            </w:tcBorders>
          </w:tcPr>
          <w:p>
            <w:pPr/>
            <w:rPr/>
          </w:p>
        </w:tc>
        <w:tc>
          <w:tcPr>
            <w:tcW w:w="1058" w:type="dxa"/>
            <w:tcBorders>
              <w:top w:val="single" w:sz="4.640001" w:space="0" w:color="000000"/>
              <w:bottom w:val="single" w:sz="4.640001" w:space="0" w:color="000000"/>
              <w:left w:val="single" w:sz="4.640001" w:space="0" w:color="000000"/>
              <w:right w:val="single" w:sz="8.480001" w:space="0" w:color="000000"/>
            </w:tcBorders>
          </w:tcPr>
          <w:p>
            <w:pPr/>
            <w:rPr/>
          </w:p>
        </w:tc>
      </w:tr>
      <w:tr>
        <w:trPr>
          <w:trHeight w:val="360" w:hRule="exact"/>
        </w:trPr>
        <w:tc>
          <w:tcPr>
            <w:tcW w:w="2140" w:type="dxa"/>
            <w:vMerge/>
            <w:tcBorders>
              <w:bottom w:val="single" w:sz="8.960" w:space="0" w:color="000000"/>
              <w:left w:val="single" w:sz="8.480001" w:space="0" w:color="000000"/>
              <w:right w:val="single" w:sz="8.480001" w:space="0" w:color="000000"/>
            </w:tcBorders>
          </w:tcPr>
          <w:p>
            <w:pPr/>
            <w:rPr/>
          </w:p>
        </w:tc>
        <w:tc>
          <w:tcPr>
            <w:tcW w:w="1343" w:type="dxa"/>
            <w:tcBorders>
              <w:top w:val="single" w:sz="4.640001" w:space="0" w:color="000000"/>
              <w:bottom w:val="single" w:sz="4.640001" w:space="0" w:color="000000"/>
              <w:left w:val="single" w:sz="8.480001" w:space="0" w:color="000000"/>
              <w:right w:val="single" w:sz="4.640001" w:space="0" w:color="000000"/>
            </w:tcBorders>
          </w:tcPr>
          <w:p>
            <w:pPr/>
            <w:rPr/>
          </w:p>
        </w:tc>
        <w:tc>
          <w:tcPr>
            <w:tcW w:w="1176" w:type="dxa"/>
            <w:tcBorders>
              <w:top w:val="single" w:sz="4.640001" w:space="0" w:color="000000"/>
              <w:bottom w:val="single" w:sz="4.640001" w:space="0" w:color="000000"/>
              <w:left w:val="single" w:sz="4.640001" w:space="0" w:color="000000"/>
              <w:right w:val="single" w:sz="4.640001" w:space="0" w:color="000000"/>
            </w:tcBorders>
          </w:tcPr>
          <w:p>
            <w:pPr/>
            <w:rPr/>
          </w:p>
        </w:tc>
        <w:tc>
          <w:tcPr>
            <w:tcW w:w="1036" w:type="dxa"/>
            <w:tcBorders>
              <w:top w:val="single" w:sz="4.640001" w:space="0" w:color="000000"/>
              <w:bottom w:val="single" w:sz="4.640001" w:space="0" w:color="000000"/>
              <w:left w:val="single" w:sz="4.640001" w:space="0" w:color="000000"/>
              <w:right w:val="single" w:sz="8.480001" w:space="0" w:color="000000"/>
            </w:tcBorders>
          </w:tcPr>
          <w:p>
            <w:pPr/>
            <w:rPr/>
          </w:p>
        </w:tc>
        <w:tc>
          <w:tcPr>
            <w:tcW w:w="1344" w:type="dxa"/>
            <w:tcBorders>
              <w:top w:val="single" w:sz="4.640001" w:space="0" w:color="000000"/>
              <w:bottom w:val="single" w:sz="4.640001" w:space="0" w:color="000000"/>
              <w:left w:val="single" w:sz="8.480001" w:space="0" w:color="000000"/>
              <w:right w:val="single" w:sz="4.640001" w:space="0" w:color="000000"/>
            </w:tcBorders>
          </w:tcPr>
          <w:p>
            <w:pPr/>
            <w:rPr/>
          </w:p>
        </w:tc>
        <w:tc>
          <w:tcPr>
            <w:tcW w:w="1260" w:type="dxa"/>
            <w:tcBorders>
              <w:top w:val="single" w:sz="4.640001" w:space="0" w:color="000000"/>
              <w:bottom w:val="single" w:sz="4.640001" w:space="0" w:color="000000"/>
              <w:left w:val="single" w:sz="4.640001" w:space="0" w:color="000000"/>
              <w:right w:val="single" w:sz="4.640001" w:space="0" w:color="000000"/>
            </w:tcBorders>
          </w:tcPr>
          <w:p>
            <w:pPr/>
            <w:rPr/>
          </w:p>
        </w:tc>
        <w:tc>
          <w:tcPr>
            <w:tcW w:w="1058" w:type="dxa"/>
            <w:tcBorders>
              <w:top w:val="single" w:sz="4.640001" w:space="0" w:color="000000"/>
              <w:bottom w:val="single" w:sz="4.640001" w:space="0" w:color="000000"/>
              <w:left w:val="single" w:sz="4.640001" w:space="0" w:color="000000"/>
              <w:right w:val="single" w:sz="8.480001" w:space="0" w:color="000000"/>
            </w:tcBorders>
          </w:tcPr>
          <w:p>
            <w:pPr/>
            <w:rPr/>
          </w:p>
        </w:tc>
      </w:tr>
      <w:tr>
        <w:trPr>
          <w:trHeight w:val="350" w:hRule="exact"/>
        </w:trPr>
        <w:tc>
          <w:tcPr>
            <w:tcW w:w="2140" w:type="dxa"/>
            <w:vMerge w:val="restart"/>
            <w:tcBorders>
              <w:top w:val="single" w:sz="8.960" w:space="0" w:color="000000"/>
              <w:left w:val="single" w:sz="8.480001" w:space="0" w:color="000000"/>
              <w:right w:val="single" w:sz="8.480001" w:space="0" w:color="000000"/>
            </w:tcBorders>
          </w:tcPr>
          <w:p>
            <w:pPr>
              <w:spacing w:before="1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16"/>
                <w:szCs w:val="16"/>
              </w:rPr>
            </w:pPr>
            <w:rPr/>
            <w:r>
              <w:rPr>
                <w:rFonts w:ascii="Arial Narrow" w:hAnsi="Arial Narrow" w:cs="Arial Narrow" w:eastAsia="Arial Narrow"/>
                <w:sz w:val="16"/>
                <w:szCs w:val="16"/>
                <w:spacing w:val="0"/>
                <w:w w:val="100"/>
              </w:rPr>
              <w:t>Iné</w:t>
            </w:r>
            <w:r>
              <w:rPr>
                <w:rFonts w:ascii="Arial Narrow" w:hAnsi="Arial Narrow" w:cs="Arial Narrow" w:eastAsia="Arial Narrow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16"/>
                <w:szCs w:val="16"/>
                <w:spacing w:val="0"/>
                <w:w w:val="100"/>
              </w:rPr>
              <w:t>plnenia</w:t>
            </w:r>
            <w:r>
              <w:rPr>
                <w:rFonts w:ascii="Arial Narrow" w:hAnsi="Arial Narrow" w:cs="Arial Narrow" w:eastAsia="Arial Narrow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16"/>
                <w:szCs w:val="16"/>
                <w:spacing w:val="0"/>
                <w:w w:val="100"/>
              </w:rPr>
              <w:t>-</w:t>
            </w:r>
            <w:r>
              <w:rPr>
                <w:rFonts w:ascii="Arial Narrow" w:hAnsi="Arial Narrow" w:cs="Arial Narrow" w:eastAsia="Arial Narrow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16"/>
                <w:szCs w:val="16"/>
                <w:spacing w:val="0"/>
                <w:w w:val="100"/>
              </w:rPr>
              <w:t>súkromné</w:t>
            </w:r>
            <w:r>
              <w:rPr>
                <w:rFonts w:ascii="Arial Narrow" w:hAnsi="Arial Narrow" w:cs="Arial Narrow" w:eastAsia="Arial Narrow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16"/>
                <w:szCs w:val="16"/>
                <w:spacing w:val="0"/>
                <w:w w:val="100"/>
              </w:rPr>
              <w:t>účely</w:t>
            </w:r>
          </w:p>
        </w:tc>
        <w:tc>
          <w:tcPr>
            <w:tcW w:w="1343" w:type="dxa"/>
            <w:tcBorders>
              <w:top w:val="single" w:sz="4.640001" w:space="0" w:color="000000"/>
              <w:bottom w:val="single" w:sz="4.640001" w:space="0" w:color="000000"/>
              <w:left w:val="single" w:sz="8.480001" w:space="0" w:color="000000"/>
              <w:right w:val="single" w:sz="4.640001" w:space="0" w:color="000000"/>
            </w:tcBorders>
          </w:tcPr>
          <w:p>
            <w:pPr/>
            <w:rPr/>
          </w:p>
        </w:tc>
        <w:tc>
          <w:tcPr>
            <w:tcW w:w="1176" w:type="dxa"/>
            <w:tcBorders>
              <w:top w:val="single" w:sz="4.640001" w:space="0" w:color="000000"/>
              <w:bottom w:val="single" w:sz="4.640001" w:space="0" w:color="000000"/>
              <w:left w:val="single" w:sz="4.640001" w:space="0" w:color="000000"/>
              <w:right w:val="single" w:sz="4.640001" w:space="0" w:color="000000"/>
            </w:tcBorders>
          </w:tcPr>
          <w:p>
            <w:pPr/>
            <w:rPr/>
          </w:p>
        </w:tc>
        <w:tc>
          <w:tcPr>
            <w:tcW w:w="1036" w:type="dxa"/>
            <w:tcBorders>
              <w:top w:val="single" w:sz="4.640001" w:space="0" w:color="000000"/>
              <w:bottom w:val="single" w:sz="4.640001" w:space="0" w:color="000000"/>
              <w:left w:val="single" w:sz="4.640001" w:space="0" w:color="000000"/>
              <w:right w:val="single" w:sz="8.480001" w:space="0" w:color="000000"/>
            </w:tcBorders>
          </w:tcPr>
          <w:p>
            <w:pPr/>
            <w:rPr/>
          </w:p>
        </w:tc>
        <w:tc>
          <w:tcPr>
            <w:tcW w:w="1344" w:type="dxa"/>
            <w:tcBorders>
              <w:top w:val="single" w:sz="4.640001" w:space="0" w:color="000000"/>
              <w:bottom w:val="single" w:sz="4.640001" w:space="0" w:color="000000"/>
              <w:left w:val="single" w:sz="8.480001" w:space="0" w:color="000000"/>
              <w:right w:val="single" w:sz="4.640001" w:space="0" w:color="000000"/>
            </w:tcBorders>
          </w:tcPr>
          <w:p>
            <w:pPr/>
            <w:rPr/>
          </w:p>
        </w:tc>
        <w:tc>
          <w:tcPr>
            <w:tcW w:w="1260" w:type="dxa"/>
            <w:tcBorders>
              <w:top w:val="single" w:sz="4.640001" w:space="0" w:color="000000"/>
              <w:bottom w:val="single" w:sz="4.640001" w:space="0" w:color="000000"/>
              <w:left w:val="single" w:sz="4.640001" w:space="0" w:color="000000"/>
              <w:right w:val="single" w:sz="4.640001" w:space="0" w:color="000000"/>
            </w:tcBorders>
          </w:tcPr>
          <w:p>
            <w:pPr/>
            <w:rPr/>
          </w:p>
        </w:tc>
        <w:tc>
          <w:tcPr>
            <w:tcW w:w="1058" w:type="dxa"/>
            <w:tcBorders>
              <w:top w:val="single" w:sz="4.640001" w:space="0" w:color="000000"/>
              <w:bottom w:val="single" w:sz="4.640001" w:space="0" w:color="000000"/>
              <w:left w:val="single" w:sz="4.640001" w:space="0" w:color="000000"/>
              <w:right w:val="single" w:sz="8.480001" w:space="0" w:color="000000"/>
            </w:tcBorders>
          </w:tcPr>
          <w:p>
            <w:pPr/>
            <w:rPr/>
          </w:p>
        </w:tc>
      </w:tr>
      <w:tr>
        <w:trPr>
          <w:trHeight w:val="380" w:hRule="exact"/>
        </w:trPr>
        <w:tc>
          <w:tcPr>
            <w:tcW w:w="2140" w:type="dxa"/>
            <w:vMerge/>
            <w:tcBorders>
              <w:bottom w:val="single" w:sz="8.480002" w:space="0" w:color="000000"/>
              <w:left w:val="single" w:sz="8.480001" w:space="0" w:color="000000"/>
              <w:right w:val="single" w:sz="8.480001" w:space="0" w:color="000000"/>
            </w:tcBorders>
          </w:tcPr>
          <w:p>
            <w:pPr/>
            <w:rPr/>
          </w:p>
        </w:tc>
        <w:tc>
          <w:tcPr>
            <w:tcW w:w="1343" w:type="dxa"/>
            <w:tcBorders>
              <w:top w:val="single" w:sz="4.640001" w:space="0" w:color="000000"/>
              <w:bottom w:val="single" w:sz="8.480002" w:space="0" w:color="000000"/>
              <w:left w:val="single" w:sz="8.480001" w:space="0" w:color="000000"/>
              <w:right w:val="single" w:sz="4.640001" w:space="0" w:color="000000"/>
            </w:tcBorders>
          </w:tcPr>
          <w:p>
            <w:pPr/>
            <w:rPr/>
          </w:p>
        </w:tc>
        <w:tc>
          <w:tcPr>
            <w:tcW w:w="1176" w:type="dxa"/>
            <w:tcBorders>
              <w:top w:val="single" w:sz="4.640001" w:space="0" w:color="000000"/>
              <w:bottom w:val="single" w:sz="8.480002" w:space="0" w:color="000000"/>
              <w:left w:val="single" w:sz="4.640001" w:space="0" w:color="000000"/>
              <w:right w:val="single" w:sz="4.640001" w:space="0" w:color="000000"/>
            </w:tcBorders>
          </w:tcPr>
          <w:p>
            <w:pPr/>
            <w:rPr/>
          </w:p>
        </w:tc>
        <w:tc>
          <w:tcPr>
            <w:tcW w:w="1036" w:type="dxa"/>
            <w:tcBorders>
              <w:top w:val="single" w:sz="4.640001" w:space="0" w:color="000000"/>
              <w:bottom w:val="single" w:sz="8.480002" w:space="0" w:color="000000"/>
              <w:left w:val="single" w:sz="4.640001" w:space="0" w:color="000000"/>
              <w:right w:val="single" w:sz="8.480001" w:space="0" w:color="000000"/>
            </w:tcBorders>
          </w:tcPr>
          <w:p>
            <w:pPr/>
            <w:rPr/>
          </w:p>
        </w:tc>
        <w:tc>
          <w:tcPr>
            <w:tcW w:w="1344" w:type="dxa"/>
            <w:tcBorders>
              <w:top w:val="single" w:sz="4.640001" w:space="0" w:color="000000"/>
              <w:bottom w:val="single" w:sz="8.480002" w:space="0" w:color="000000"/>
              <w:left w:val="single" w:sz="8.480001" w:space="0" w:color="000000"/>
              <w:right w:val="single" w:sz="4.640001" w:space="0" w:color="000000"/>
            </w:tcBorders>
          </w:tcPr>
          <w:p>
            <w:pPr/>
            <w:rPr/>
          </w:p>
        </w:tc>
        <w:tc>
          <w:tcPr>
            <w:tcW w:w="1260" w:type="dxa"/>
            <w:tcBorders>
              <w:top w:val="single" w:sz="4.640001" w:space="0" w:color="000000"/>
              <w:bottom w:val="single" w:sz="8.480002" w:space="0" w:color="000000"/>
              <w:left w:val="single" w:sz="4.640001" w:space="0" w:color="000000"/>
              <w:right w:val="single" w:sz="4.640001" w:space="0" w:color="000000"/>
            </w:tcBorders>
          </w:tcPr>
          <w:p>
            <w:pPr/>
            <w:rPr/>
          </w:p>
        </w:tc>
        <w:tc>
          <w:tcPr>
            <w:tcW w:w="1058" w:type="dxa"/>
            <w:tcBorders>
              <w:top w:val="single" w:sz="4.640001" w:space="0" w:color="000000"/>
              <w:bottom w:val="single" w:sz="8.480002" w:space="0" w:color="000000"/>
              <w:left w:val="single" w:sz="4.640001" w:space="0" w:color="000000"/>
              <w:right w:val="single" w:sz="8.480001" w:space="0" w:color="000000"/>
            </w:tcBorders>
          </w:tcPr>
          <w:p>
            <w:pPr/>
            <w:rPr/>
          </w:p>
        </w:tc>
      </w:tr>
    </w:tbl>
    <w:p>
      <w:pPr>
        <w:spacing w:before="5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5" w:after="0" w:line="240" w:lineRule="auto"/>
        <w:ind w:left="160" w:right="-20"/>
        <w:jc w:val="left"/>
        <w:rPr>
          <w:rFonts w:ascii="Arial Narrow" w:hAnsi="Arial Narrow" w:cs="Arial Narrow" w:eastAsia="Arial Narrow"/>
          <w:sz w:val="28"/>
          <w:szCs w:val="28"/>
        </w:rPr>
      </w:pPr>
      <w:rPr/>
      <w:r>
        <w:rPr/>
        <w:pict>
          <v:group style="position:absolute;margin-left:65.871033pt;margin-top:-73.798058pt;width:467.320015pt;height:64.42pt;mso-position-horizontal-relative:page;mso-position-vertical-relative:paragraph;z-index:-13190" coordorigin="1317,-1476" coordsize="9346,1288">
            <v:group style="position:absolute;left:1323;top:-1470;width:9335;height:2" coordorigin="1323,-1470" coordsize="9335,2">
              <v:shape style="position:absolute;left:1323;top:-1470;width:9335;height:2" coordorigin="1323,-1470" coordsize="9335,0" path="m1323,-1470l10658,-1470e" filled="f" stroked="t" strokeweight=".580pt" strokecolor="#000000">
                <v:path arrowok="t"/>
              </v:shape>
            </v:group>
            <v:group style="position:absolute;left:1328;top:-1465;width:2;height:1272" coordorigin="1328,-1465" coordsize="2,1272">
              <v:shape style="position:absolute;left:1328;top:-1465;width:2;height:1272" coordorigin="1328,-1465" coordsize="0,1272" path="m1328,-1465l1328,-193e" filled="f" stroked="t" strokeweight=".580pt" strokecolor="#000000">
                <v:path arrowok="t"/>
              </v:shape>
            </v:group>
            <v:group style="position:absolute;left:1323;top:-198;width:9335;height:2" coordorigin="1323,-198" coordsize="9335,2">
              <v:shape style="position:absolute;left:1323;top:-198;width:9335;height:2" coordorigin="1323,-198" coordsize="9335,0" path="m1323,-198l10658,-198e" filled="f" stroked="t" strokeweight=".580pt" strokecolor="#000000">
                <v:path arrowok="t"/>
              </v:shape>
            </v:group>
            <v:group style="position:absolute;left:10653;top:-1465;width:2;height:1272" coordorigin="10653,-1465" coordsize="2,1272">
              <v:shape style="position:absolute;left:10653;top:-1465;width:2;height:1272" coordorigin="10653,-1465" coordsize="0,1272" path="m10653,-1465l10653,-193e" filled="f" stroked="t" strokeweight=".580pt" strokecolor="#000000">
                <v:path arrowok="t"/>
              </v:shape>
            </v:group>
            <w10:wrap type="none"/>
          </v:group>
        </w:pict>
      </w:r>
      <w:r>
        <w:rPr>
          <w:rFonts w:ascii="Arial Narrow" w:hAnsi="Arial Narrow" w:cs="Arial Narrow" w:eastAsia="Arial Narrow"/>
          <w:sz w:val="28"/>
          <w:szCs w:val="28"/>
          <w:spacing w:val="0"/>
          <w:w w:val="100"/>
          <w:b/>
          <w:bCs/>
        </w:rPr>
        <w:t>Článok</w:t>
      </w:r>
      <w:r>
        <w:rPr>
          <w:rFonts w:ascii="Arial Narrow" w:hAnsi="Arial Narrow" w:cs="Arial Narrow" w:eastAsia="Arial Narrow"/>
          <w:sz w:val="28"/>
          <w:szCs w:val="28"/>
          <w:spacing w:val="-8"/>
          <w:w w:val="100"/>
          <w:b/>
          <w:bCs/>
        </w:rPr>
        <w:t> </w:t>
      </w:r>
      <w:r>
        <w:rPr>
          <w:rFonts w:ascii="Arial Narrow" w:hAnsi="Arial Narrow" w:cs="Arial Narrow" w:eastAsia="Arial Narrow"/>
          <w:sz w:val="28"/>
          <w:szCs w:val="28"/>
          <w:spacing w:val="0"/>
          <w:w w:val="100"/>
          <w:b/>
          <w:bCs/>
        </w:rPr>
        <w:t>VII</w:t>
      </w:r>
      <w:r>
        <w:rPr>
          <w:rFonts w:ascii="Arial Narrow" w:hAnsi="Arial Narrow" w:cs="Arial Narrow" w:eastAsia="Arial Narrow"/>
          <w:sz w:val="28"/>
          <w:szCs w:val="28"/>
          <w:spacing w:val="0"/>
          <w:w w:val="100"/>
          <w:b/>
          <w:bCs/>
        </w:rPr>
        <w:t>I</w:t>
      </w:r>
      <w:r>
        <w:rPr>
          <w:rFonts w:ascii="Arial Narrow" w:hAnsi="Arial Narrow" w:cs="Arial Narrow" w:eastAsia="Arial Narrow"/>
          <w:sz w:val="28"/>
          <w:szCs w:val="28"/>
          <w:spacing w:val="-3"/>
          <w:w w:val="100"/>
          <w:b/>
          <w:bCs/>
        </w:rPr>
        <w:t> </w:t>
      </w:r>
      <w:r>
        <w:rPr>
          <w:rFonts w:ascii="Arial Narrow" w:hAnsi="Arial Narrow" w:cs="Arial Narrow" w:eastAsia="Arial Narrow"/>
          <w:sz w:val="28"/>
          <w:szCs w:val="28"/>
          <w:spacing w:val="0"/>
          <w:w w:val="100"/>
          <w:b/>
          <w:bCs/>
        </w:rPr>
        <w:t>-</w:t>
      </w:r>
      <w:r>
        <w:rPr>
          <w:rFonts w:ascii="Arial Narrow" w:hAnsi="Arial Narrow" w:cs="Arial Narrow" w:eastAsia="Arial Narrow"/>
          <w:sz w:val="28"/>
          <w:szCs w:val="28"/>
          <w:spacing w:val="-1"/>
          <w:w w:val="100"/>
          <w:b/>
          <w:bCs/>
        </w:rPr>
        <w:t> </w:t>
      </w:r>
      <w:r>
        <w:rPr>
          <w:rFonts w:ascii="Arial Narrow" w:hAnsi="Arial Narrow" w:cs="Arial Narrow" w:eastAsia="Arial Narrow"/>
          <w:sz w:val="28"/>
          <w:szCs w:val="28"/>
          <w:spacing w:val="0"/>
          <w:w w:val="100"/>
          <w:b/>
          <w:bCs/>
        </w:rPr>
        <w:t>Ostatné</w:t>
      </w:r>
      <w:r>
        <w:rPr>
          <w:rFonts w:ascii="Arial Narrow" w:hAnsi="Arial Narrow" w:cs="Arial Narrow" w:eastAsia="Arial Narrow"/>
          <w:sz w:val="28"/>
          <w:szCs w:val="28"/>
          <w:spacing w:val="-9"/>
          <w:w w:val="100"/>
          <w:b/>
          <w:bCs/>
        </w:rPr>
        <w:t> </w:t>
      </w:r>
      <w:r>
        <w:rPr>
          <w:rFonts w:ascii="Arial Narrow" w:hAnsi="Arial Narrow" w:cs="Arial Narrow" w:eastAsia="Arial Narrow"/>
          <w:sz w:val="28"/>
          <w:szCs w:val="28"/>
          <w:spacing w:val="0"/>
          <w:w w:val="100"/>
          <w:b/>
          <w:bCs/>
        </w:rPr>
        <w:t>informácie</w:t>
      </w:r>
      <w:r>
        <w:rPr>
          <w:rFonts w:ascii="Arial Narrow" w:hAnsi="Arial Narrow" w:cs="Arial Narrow" w:eastAsia="Arial Narrow"/>
          <w:sz w:val="28"/>
          <w:szCs w:val="28"/>
          <w:spacing w:val="0"/>
          <w:w w:val="100"/>
        </w:rPr>
      </w:r>
    </w:p>
    <w:p>
      <w:pPr>
        <w:spacing w:before="8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154" w:right="-20"/>
        <w:jc w:val="left"/>
        <w:rPr>
          <w:rFonts w:ascii="Arial Narrow" w:hAnsi="Arial Narrow" w:cs="Arial Narrow" w:eastAsia="Arial Narrow"/>
          <w:sz w:val="21"/>
          <w:szCs w:val="21"/>
        </w:rPr>
      </w:pPr>
      <w:rPr/>
      <w:r>
        <w:rPr/>
        <w:pict>
          <v:group style="position:absolute;margin-left:66.788116pt;margin-top:17.183746pt;width:467.320031pt;height:108.480622pt;mso-position-horizontal-relative:page;mso-position-vertical-relative:paragraph;z-index:-13189" coordorigin="1336,344" coordsize="9346,2170">
            <v:group style="position:absolute;left:1342;top:349;width:9335;height:2" coordorigin="1342,349" coordsize="9335,2">
              <v:shape style="position:absolute;left:1342;top:349;width:9335;height:2" coordorigin="1342,349" coordsize="9335,0" path="m1342,349l10676,349e" filled="f" stroked="t" strokeweight=".580pt" strokecolor="#000000">
                <v:path arrowok="t"/>
              </v:shape>
            </v:group>
            <v:group style="position:absolute;left:1346;top:353;width:2;height:2155" coordorigin="1346,353" coordsize="2,2155">
              <v:shape style="position:absolute;left:1346;top:353;width:2;height:2155" coordorigin="1346,353" coordsize="0,2155" path="m1346,353l1346,2507e" filled="f" stroked="t" strokeweight=".580pt" strokecolor="#000000">
                <v:path arrowok="t"/>
              </v:shape>
            </v:group>
            <v:group style="position:absolute;left:1342;top:2501;width:9325;height:2" coordorigin="1342,2501" coordsize="9325,2">
              <v:shape style="position:absolute;left:1342;top:2501;width:9325;height:2" coordorigin="1342,2501" coordsize="9325,0" path="m1342,2501l10667,2501e" filled="f" stroked="t" strokeweight=".580pt" strokecolor="#000000">
                <v:path arrowok="t"/>
              </v:shape>
            </v:group>
            <v:group style="position:absolute;left:10672;top:353;width:2;height:2155" coordorigin="10672,353" coordsize="2,2155">
              <v:shape style="position:absolute;left:10672;top:353;width:2;height:2155" coordorigin="10672,353" coordsize="0,2155" path="m10672,353l10672,2507e" filled="f" stroked="t" strokeweight=".580pt" strokecolor="#000000">
                <v:path arrowok="t"/>
              </v:shape>
            </v:group>
            <w10:wrap type="none"/>
          </v:group>
        </w:pic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1)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Informácie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o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práve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poskytovať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služby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vo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verejnom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záujme</w:t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61" w:right="-20"/>
        <w:jc w:val="left"/>
        <w:rPr>
          <w:rFonts w:ascii="Arial Narrow" w:hAnsi="Arial Narrow" w:cs="Arial Narrow" w:eastAsia="Arial Narrow"/>
          <w:sz w:val="21"/>
          <w:szCs w:val="21"/>
        </w:rPr>
      </w:pPr>
      <w:rPr/>
      <w:r>
        <w:rPr/>
        <w:pict>
          <v:group style="position:absolute;margin-left:67.156601pt;margin-top:17.184616pt;width:467.320031pt;height:108.480623pt;mso-position-horizontal-relative:page;mso-position-vertical-relative:paragraph;z-index:-13188" coordorigin="1343,344" coordsize="9346,2170">
            <v:group style="position:absolute;left:1349;top:349;width:9335;height:2" coordorigin="1349,349" coordsize="9335,2">
              <v:shape style="position:absolute;left:1349;top:349;width:9335;height:2" coordorigin="1349,349" coordsize="9335,0" path="m1349,349l10684,349e" filled="f" stroked="t" strokeweight=".580pt" strokecolor="#000000">
                <v:path arrowok="t"/>
              </v:shape>
            </v:group>
            <v:group style="position:absolute;left:1354;top:353;width:2;height:2155" coordorigin="1354,353" coordsize="2,2155">
              <v:shape style="position:absolute;left:1354;top:353;width:2;height:2155" coordorigin="1354,353" coordsize="0,2155" path="m1354,353l1354,2508e" filled="f" stroked="t" strokeweight=".580pt" strokecolor="#000000">
                <v:path arrowok="t"/>
              </v:shape>
            </v:group>
            <v:group style="position:absolute;left:1349;top:2501;width:9325;height:2" coordorigin="1349,2501" coordsize="9325,2">
              <v:shape style="position:absolute;left:1349;top:2501;width:9325;height:2" coordorigin="1349,2501" coordsize="9325,0" path="m1349,2501l10674,2501e" filled="f" stroked="t" strokeweight=".580pt" strokecolor="#000000">
                <v:path arrowok="t"/>
              </v:shape>
            </v:group>
            <v:group style="position:absolute;left:10679;top:353;width:2;height:2155" coordorigin="10679,353" coordsize="2,2155">
              <v:shape style="position:absolute;left:10679;top:353;width:2;height:2155" coordorigin="10679,353" coordsize="0,2155" path="m10679,353l10679,2508e" filled="f" stroked="t" strokeweight=".580pt" strokecolor="#000000">
                <v:path arrowok="t"/>
              </v:shape>
            </v:group>
            <w10:wrap type="none"/>
          </v:group>
        </w:pic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2)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Informácie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o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osobitnej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kategórii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priemyselnej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výroby</w:t>
      </w:r>
    </w:p>
    <w:p>
      <w:pPr>
        <w:jc w:val="left"/>
        <w:spacing w:after="0"/>
        <w:sectPr>
          <w:pgMar w:header="319" w:footer="762" w:top="800" w:bottom="820" w:left="1220" w:right="1140"/>
          <w:pgSz w:w="11920" w:h="1684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/>
        <w:pict>
          <v:group style="position:absolute;margin-left:249.253616pt;margin-top:434.045471pt;width:.48pt;height:.1pt;mso-position-horizontal-relative:page;mso-position-vertical-relative:page;z-index:-13186" coordorigin="4985,8681" coordsize="10,2">
            <v:shape style="position:absolute;left:4985;top:8681;width:10;height:2" coordorigin="4985,8681" coordsize="10,1" path="m4985,8682l4995,8682e" filled="f" stroked="t" strokeweight=".16pt" strokecolor="#000000">
              <v:path arrowok="t"/>
            </v:shape>
          </v:group>
          <w10:wrap type="none"/>
        </w:pict>
      </w:r>
      <w:r>
        <w:rPr/>
        <w:pict>
          <v:group style="position:absolute;margin-left:320.113617pt;margin-top:434.045471pt;width:.48pt;height:.1pt;mso-position-horizontal-relative:page;mso-position-vertical-relative:page;z-index:-13185" coordorigin="6402,8681" coordsize="10,2">
            <v:shape style="position:absolute;left:6402;top:8681;width:10;height:2" coordorigin="6402,8681" coordsize="10,1" path="m6402,8682l6412,8682e" filled="f" stroked="t" strokeweight=".16pt" strokecolor="#000000">
              <v:path arrowok="t"/>
            </v:shape>
          </v:group>
          <w10:wrap type="none"/>
        </w:pict>
      </w:r>
      <w:r>
        <w:rPr/>
        <w:pict>
          <v:group style="position:absolute;margin-left:390.973602pt;margin-top:434.045471pt;width:.48pt;height:.1pt;mso-position-horizontal-relative:page;mso-position-vertical-relative:page;z-index:-13184" coordorigin="7819,8681" coordsize="10,2">
            <v:shape style="position:absolute;left:7819;top:8681;width:10;height:2" coordorigin="7819,8681" coordsize="10,1" path="m7819,8682l7829,8682e" filled="f" stroked="t" strokeweight=".16pt" strokecolor="#000000">
              <v:path arrowok="t"/>
            </v:shape>
          </v:group>
          <w10:wrap type="none"/>
        </w:pict>
      </w:r>
      <w:r>
        <w:rPr/>
        <w:pict>
          <v:group style="position:absolute;margin-left:461.833618pt;margin-top:434.045471pt;width:.48pt;height:.1pt;mso-position-horizontal-relative:page;mso-position-vertical-relative:page;z-index:-13183" coordorigin="9237,8681" coordsize="10,2">
            <v:shape style="position:absolute;left:9237;top:8681;width:10;height:2" coordorigin="9237,8681" coordsize="10,1" path="m9237,8682l9246,8682e" filled="f" stroked="t" strokeweight=".16pt" strokecolor="#000000">
              <v:path arrowok="t"/>
            </v:shape>
          </v:group>
          <w10:wrap type="none"/>
        </w:pict>
      </w: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6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25" w:after="0" w:line="240" w:lineRule="auto"/>
        <w:ind w:left="162" w:right="-20"/>
        <w:jc w:val="left"/>
        <w:rPr>
          <w:rFonts w:ascii="Arial Narrow" w:hAnsi="Arial Narrow" w:cs="Arial Narrow" w:eastAsia="Arial Narrow"/>
          <w:sz w:val="28"/>
          <w:szCs w:val="28"/>
        </w:rPr>
      </w:pPr>
      <w:rPr/>
      <w:r>
        <w:rPr/>
        <w:pict>
          <v:group style="position:absolute;margin-left:63.953583pt;margin-top:-109.406082pt;width:467.320031pt;height:108.480623pt;mso-position-horizontal-relative:page;mso-position-vertical-relative:paragraph;z-index:-13187" coordorigin="1279,-2188" coordsize="9346,2170">
            <v:group style="position:absolute;left:1285;top:-2182;width:9335;height:2" coordorigin="1285,-2182" coordsize="9335,2">
              <v:shape style="position:absolute;left:1285;top:-2182;width:9335;height:2" coordorigin="1285,-2182" coordsize="9335,0" path="m1285,-2182l10620,-2182e" filled="f" stroked="t" strokeweight=".580pt" strokecolor="#000000">
                <v:path arrowok="t"/>
              </v:shape>
            </v:group>
            <v:group style="position:absolute;left:1290;top:-2179;width:2;height:2155" coordorigin="1290,-2179" coordsize="2,2155">
              <v:shape style="position:absolute;left:1290;top:-2179;width:2;height:2155" coordorigin="1290,-2179" coordsize="0,2155" path="m1290,-2179l1290,-24e" filled="f" stroked="t" strokeweight=".580pt" strokecolor="#000000">
                <v:path arrowok="t"/>
              </v:shape>
            </v:group>
            <v:group style="position:absolute;left:1285;top:-31;width:9325;height:2" coordorigin="1285,-31" coordsize="9325,2">
              <v:shape style="position:absolute;left:1285;top:-31;width:9325;height:2" coordorigin="1285,-31" coordsize="9325,0" path="m1285,-31l10610,-31e" filled="f" stroked="t" strokeweight=".580pt" strokecolor="#000000">
                <v:path arrowok="t"/>
              </v:shape>
            </v:group>
            <v:group style="position:absolute;left:10615;top:-2179;width:2;height:2155" coordorigin="10615,-2179" coordsize="2,2155">
              <v:shape style="position:absolute;left:10615;top:-2179;width:2;height:2155" coordorigin="10615,-2179" coordsize="0,2155" path="m10615,-2179l10615,-24e" filled="f" stroked="t" strokeweight=".580pt" strokecolor="#000000">
                <v:path arrowok="t"/>
              </v:shape>
            </v:group>
            <w10:wrap type="none"/>
          </v:group>
        </w:pict>
      </w:r>
      <w:r>
        <w:rPr>
          <w:rFonts w:ascii="Arial Narrow" w:hAnsi="Arial Narrow" w:cs="Arial Narrow" w:eastAsia="Arial Narrow"/>
          <w:sz w:val="28"/>
          <w:szCs w:val="28"/>
          <w:spacing w:val="0"/>
          <w:w w:val="100"/>
          <w:b/>
          <w:bCs/>
        </w:rPr>
        <w:t>Článok</w:t>
      </w:r>
      <w:r>
        <w:rPr>
          <w:rFonts w:ascii="Arial Narrow" w:hAnsi="Arial Narrow" w:cs="Arial Narrow" w:eastAsia="Arial Narrow"/>
          <w:sz w:val="28"/>
          <w:szCs w:val="28"/>
          <w:spacing w:val="-9"/>
          <w:w w:val="100"/>
          <w:b/>
          <w:bCs/>
        </w:rPr>
        <w:t> </w:t>
      </w:r>
      <w:r>
        <w:rPr>
          <w:rFonts w:ascii="Arial Narrow" w:hAnsi="Arial Narrow" w:cs="Arial Narrow" w:eastAsia="Arial Narrow"/>
          <w:sz w:val="28"/>
          <w:szCs w:val="28"/>
          <w:spacing w:val="0"/>
          <w:w w:val="100"/>
          <w:b/>
          <w:bCs/>
        </w:rPr>
        <w:t>I</w:t>
      </w:r>
      <w:r>
        <w:rPr>
          <w:rFonts w:ascii="Arial Narrow" w:hAnsi="Arial Narrow" w:cs="Arial Narrow" w:eastAsia="Arial Narrow"/>
          <w:sz w:val="28"/>
          <w:szCs w:val="28"/>
          <w:spacing w:val="0"/>
          <w:w w:val="100"/>
          <w:b/>
          <w:bCs/>
        </w:rPr>
        <w:t>X</w:t>
      </w:r>
      <w:r>
        <w:rPr>
          <w:rFonts w:ascii="Arial Narrow" w:hAnsi="Arial Narrow" w:cs="Arial Narrow" w:eastAsia="Arial Narrow"/>
          <w:sz w:val="28"/>
          <w:szCs w:val="28"/>
          <w:spacing w:val="-3"/>
          <w:w w:val="100"/>
          <w:b/>
          <w:bCs/>
        </w:rPr>
        <w:t> </w:t>
      </w:r>
      <w:r>
        <w:rPr>
          <w:rFonts w:ascii="Arial Narrow" w:hAnsi="Arial Narrow" w:cs="Arial Narrow" w:eastAsia="Arial Narrow"/>
          <w:sz w:val="28"/>
          <w:szCs w:val="28"/>
          <w:spacing w:val="0"/>
          <w:w w:val="100"/>
          <w:b/>
          <w:bCs/>
        </w:rPr>
        <w:t>-</w:t>
      </w:r>
      <w:r>
        <w:rPr>
          <w:rFonts w:ascii="Arial Narrow" w:hAnsi="Arial Narrow" w:cs="Arial Narrow" w:eastAsia="Arial Narrow"/>
          <w:sz w:val="28"/>
          <w:szCs w:val="28"/>
          <w:spacing w:val="-2"/>
          <w:w w:val="100"/>
          <w:b/>
          <w:bCs/>
        </w:rPr>
        <w:t> </w:t>
      </w:r>
      <w:r>
        <w:rPr>
          <w:rFonts w:ascii="Arial Narrow" w:hAnsi="Arial Narrow" w:cs="Arial Narrow" w:eastAsia="Arial Narrow"/>
          <w:sz w:val="28"/>
          <w:szCs w:val="28"/>
          <w:spacing w:val="0"/>
          <w:w w:val="100"/>
          <w:b/>
          <w:bCs/>
        </w:rPr>
        <w:t>Prehľad</w:t>
      </w:r>
      <w:r>
        <w:rPr>
          <w:rFonts w:ascii="Arial Narrow" w:hAnsi="Arial Narrow" w:cs="Arial Narrow" w:eastAsia="Arial Narrow"/>
          <w:sz w:val="28"/>
          <w:szCs w:val="28"/>
          <w:spacing w:val="-10"/>
          <w:w w:val="100"/>
          <w:b/>
          <w:bCs/>
        </w:rPr>
        <w:t> </w:t>
      </w:r>
      <w:r>
        <w:rPr>
          <w:rFonts w:ascii="Arial Narrow" w:hAnsi="Arial Narrow" w:cs="Arial Narrow" w:eastAsia="Arial Narrow"/>
          <w:sz w:val="28"/>
          <w:szCs w:val="28"/>
          <w:spacing w:val="0"/>
          <w:w w:val="100"/>
          <w:b/>
          <w:bCs/>
        </w:rPr>
        <w:t>o</w:t>
      </w:r>
      <w:r>
        <w:rPr>
          <w:rFonts w:ascii="Arial Narrow" w:hAnsi="Arial Narrow" w:cs="Arial Narrow" w:eastAsia="Arial Narrow"/>
          <w:sz w:val="28"/>
          <w:szCs w:val="28"/>
          <w:spacing w:val="-2"/>
          <w:w w:val="100"/>
          <w:b/>
          <w:bCs/>
        </w:rPr>
        <w:t> </w:t>
      </w:r>
      <w:r>
        <w:rPr>
          <w:rFonts w:ascii="Arial Narrow" w:hAnsi="Arial Narrow" w:cs="Arial Narrow" w:eastAsia="Arial Narrow"/>
          <w:sz w:val="28"/>
          <w:szCs w:val="28"/>
          <w:spacing w:val="0"/>
          <w:w w:val="100"/>
          <w:b/>
          <w:bCs/>
        </w:rPr>
        <w:t>pohybe</w:t>
      </w:r>
      <w:r>
        <w:rPr>
          <w:rFonts w:ascii="Arial Narrow" w:hAnsi="Arial Narrow" w:cs="Arial Narrow" w:eastAsia="Arial Narrow"/>
          <w:sz w:val="28"/>
          <w:szCs w:val="28"/>
          <w:spacing w:val="-9"/>
          <w:w w:val="100"/>
          <w:b/>
          <w:bCs/>
        </w:rPr>
        <w:t> </w:t>
      </w:r>
      <w:r>
        <w:rPr>
          <w:rFonts w:ascii="Arial Narrow" w:hAnsi="Arial Narrow" w:cs="Arial Narrow" w:eastAsia="Arial Narrow"/>
          <w:sz w:val="28"/>
          <w:szCs w:val="28"/>
          <w:spacing w:val="0"/>
          <w:w w:val="100"/>
          <w:b/>
          <w:bCs/>
        </w:rPr>
        <w:t>vlastného</w:t>
      </w:r>
      <w:r>
        <w:rPr>
          <w:rFonts w:ascii="Arial Narrow" w:hAnsi="Arial Narrow" w:cs="Arial Narrow" w:eastAsia="Arial Narrow"/>
          <w:sz w:val="28"/>
          <w:szCs w:val="28"/>
          <w:spacing w:val="-12"/>
          <w:w w:val="100"/>
          <w:b/>
          <w:bCs/>
        </w:rPr>
        <w:t> </w:t>
      </w:r>
      <w:r>
        <w:rPr>
          <w:rFonts w:ascii="Arial Narrow" w:hAnsi="Arial Narrow" w:cs="Arial Narrow" w:eastAsia="Arial Narrow"/>
          <w:sz w:val="28"/>
          <w:szCs w:val="28"/>
          <w:spacing w:val="0"/>
          <w:w w:val="100"/>
          <w:b/>
          <w:bCs/>
        </w:rPr>
        <w:t>imania</w:t>
      </w:r>
      <w:r>
        <w:rPr>
          <w:rFonts w:ascii="Arial Narrow" w:hAnsi="Arial Narrow" w:cs="Arial Narrow" w:eastAsia="Arial Narrow"/>
          <w:sz w:val="28"/>
          <w:szCs w:val="28"/>
          <w:spacing w:val="0"/>
          <w:w w:val="100"/>
        </w:rPr>
      </w:r>
    </w:p>
    <w:p>
      <w:pPr>
        <w:spacing w:before="0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36" w:lineRule="exact"/>
        <w:ind w:left="162" w:right="-20"/>
        <w:jc w:val="left"/>
        <w:rPr>
          <w:rFonts w:ascii="Arial Narrow" w:hAnsi="Arial Narrow" w:cs="Arial Narrow" w:eastAsia="Arial Narrow"/>
          <w:sz w:val="21"/>
          <w:szCs w:val="21"/>
        </w:rPr>
      </w:pPr>
      <w:rPr/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Pohyb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vlastného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imania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–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bežné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-1"/>
        </w:rPr>
        <w:t>obdobie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  <w:position w:val="0"/>
        </w:rPr>
      </w:r>
    </w:p>
    <w:p>
      <w:pPr>
        <w:spacing w:before="7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21.6084" w:type="dxa"/>
      </w:tblPr>
      <w:tblGrid/>
      <w:tr>
        <w:trPr>
          <w:trHeight w:val="260" w:hRule="exact"/>
        </w:trPr>
        <w:tc>
          <w:tcPr>
            <w:tcW w:w="2270" w:type="dxa"/>
            <w:vMerge w:val="restart"/>
            <w:tcBorders>
              <w:top w:val="single" w:sz="8.960001" w:space="0" w:color="000000"/>
              <w:left w:val="single" w:sz="8.851094" w:space="0" w:color="000000"/>
              <w:right w:val="single" w:sz="8.851094" w:space="0" w:color="000000"/>
            </w:tcBorders>
          </w:tcPr>
          <w:p>
            <w:pPr>
              <w:spacing w:before="7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75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Polož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vla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tného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imania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7030" w:type="dxa"/>
            <w:gridSpan w:val="5"/>
            <w:tcBorders>
              <w:top w:val="single" w:sz="8.960001" w:space="0" w:color="000000"/>
              <w:bottom w:val="single" w:sz="8.960003" w:space="0" w:color="000000"/>
              <w:left w:val="single" w:sz="8.851094" w:space="0" w:color="000000"/>
              <w:right w:val="single" w:sz="8.851094" w:space="0" w:color="000000"/>
            </w:tcBorders>
          </w:tcPr>
          <w:p>
            <w:pPr>
              <w:spacing w:before="0" w:after="0" w:line="237" w:lineRule="exact"/>
              <w:ind w:left="2502" w:right="2479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Bežné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ovné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obd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</w:tr>
      <w:tr>
        <w:trPr>
          <w:trHeight w:val="737" w:hRule="exact"/>
        </w:trPr>
        <w:tc>
          <w:tcPr>
            <w:tcW w:w="2270" w:type="dxa"/>
            <w:vMerge/>
            <w:tcBorders>
              <w:bottom w:val="single" w:sz="4.640" w:space="0" w:color="000000"/>
              <w:left w:val="single" w:sz="8.851094" w:space="0" w:color="000000"/>
              <w:right w:val="single" w:sz="8.851094" w:space="0" w:color="000000"/>
            </w:tcBorders>
          </w:tcPr>
          <w:p>
            <w:pPr/>
            <w:rPr/>
          </w:p>
        </w:tc>
        <w:tc>
          <w:tcPr>
            <w:tcW w:w="1418" w:type="dxa"/>
            <w:tcBorders>
              <w:top w:val="single" w:sz="8.960003" w:space="0" w:color="000000"/>
              <w:bottom w:val="single" w:sz="4.640" w:space="0" w:color="000000"/>
              <w:left w:val="single" w:sz="8.851094" w:space="0" w:color="000000"/>
              <w:right w:val="single" w:sz="8.48" w:space="0" w:color="000000"/>
            </w:tcBorders>
          </w:tcPr>
          <w:p>
            <w:pPr>
              <w:spacing w:before="0" w:after="0" w:line="242" w:lineRule="exact"/>
              <w:ind w:left="10" w:right="-10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Stav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za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ku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ného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  <w:p>
            <w:pPr>
              <w:spacing w:before="0" w:after="0" w:line="236" w:lineRule="exact"/>
              <w:ind w:left="328" w:right="305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obd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bia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417" w:type="dxa"/>
            <w:tcBorders>
              <w:top w:val="single" w:sz="8.960003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18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328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Príras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ky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417" w:type="dxa"/>
            <w:tcBorders>
              <w:top w:val="single" w:sz="8.960003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18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409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Úbyt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417" w:type="dxa"/>
            <w:tcBorders>
              <w:top w:val="single" w:sz="8.960003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18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35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Presuny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360" w:type="dxa"/>
            <w:tcBorders>
              <w:top w:val="single" w:sz="8.960003" w:space="0" w:color="000000"/>
              <w:bottom w:val="single" w:sz="4.640" w:space="0" w:color="000000"/>
              <w:left w:val="single" w:sz="8.48" w:space="0" w:color="000000"/>
              <w:right w:val="single" w:sz="8.851094" w:space="0" w:color="000000"/>
            </w:tcBorders>
          </w:tcPr>
          <w:p>
            <w:pPr>
              <w:spacing w:before="0" w:after="0" w:line="242" w:lineRule="exact"/>
              <w:ind w:left="90" w:right="69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Stav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konci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ného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  <w:p>
            <w:pPr>
              <w:spacing w:before="0" w:after="0" w:line="236" w:lineRule="exact"/>
              <w:ind w:left="299" w:right="277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obd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bia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</w:tr>
      <w:tr>
        <w:trPr>
          <w:trHeight w:val="256" w:hRule="exact"/>
        </w:trPr>
        <w:tc>
          <w:tcPr>
            <w:tcW w:w="2270" w:type="dxa"/>
            <w:tcBorders>
              <w:top w:val="single" w:sz="4.640" w:space="0" w:color="000000"/>
              <w:bottom w:val="single" w:sz="8.960002" w:space="0" w:color="000000"/>
              <w:left w:val="single" w:sz="8.851094" w:space="0" w:color="000000"/>
              <w:right w:val="single" w:sz="8.851094" w:space="0" w:color="000000"/>
            </w:tcBorders>
          </w:tcPr>
          <w:p>
            <w:pPr>
              <w:spacing w:before="0" w:after="0" w:line="239" w:lineRule="exact"/>
              <w:ind w:left="1041" w:right="1020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</w:t>
            </w:r>
          </w:p>
        </w:tc>
        <w:tc>
          <w:tcPr>
            <w:tcW w:w="1418" w:type="dxa"/>
            <w:tcBorders>
              <w:top w:val="single" w:sz="4.640" w:space="0" w:color="000000"/>
              <w:bottom w:val="single" w:sz="8.960002" w:space="0" w:color="000000"/>
              <w:left w:val="single" w:sz="8.851094" w:space="0" w:color="000000"/>
              <w:right w:val="single" w:sz="8.48" w:space="0" w:color="000000"/>
            </w:tcBorders>
          </w:tcPr>
          <w:p>
            <w:pPr>
              <w:spacing w:before="0" w:after="0" w:line="239" w:lineRule="exact"/>
              <w:ind w:left="615" w:right="594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b</w:t>
            </w:r>
          </w:p>
        </w:tc>
        <w:tc>
          <w:tcPr>
            <w:tcW w:w="1417" w:type="dxa"/>
            <w:tcBorders>
              <w:top w:val="single" w:sz="4.640" w:space="0" w:color="000000"/>
              <w:bottom w:val="single" w:sz="8.960002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9" w:lineRule="exact"/>
              <w:ind w:left="618" w:right="600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c</w:t>
            </w:r>
          </w:p>
        </w:tc>
        <w:tc>
          <w:tcPr>
            <w:tcW w:w="1417" w:type="dxa"/>
            <w:tcBorders>
              <w:top w:val="single" w:sz="4.640" w:space="0" w:color="000000"/>
              <w:bottom w:val="single" w:sz="8.960002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9" w:lineRule="exact"/>
              <w:ind w:left="614" w:right="595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</w:t>
            </w:r>
          </w:p>
        </w:tc>
        <w:tc>
          <w:tcPr>
            <w:tcW w:w="1417" w:type="dxa"/>
            <w:tcBorders>
              <w:top w:val="single" w:sz="4.640" w:space="0" w:color="000000"/>
              <w:bottom w:val="single" w:sz="8.960002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9" w:lineRule="exact"/>
              <w:ind w:left="614" w:right="595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e</w:t>
            </w:r>
          </w:p>
        </w:tc>
        <w:tc>
          <w:tcPr>
            <w:tcW w:w="1360" w:type="dxa"/>
            <w:tcBorders>
              <w:top w:val="single" w:sz="4.640" w:space="0" w:color="000000"/>
              <w:bottom w:val="single" w:sz="8.960002" w:space="0" w:color="000000"/>
              <w:left w:val="single" w:sz="8.48" w:space="0" w:color="000000"/>
              <w:right w:val="single" w:sz="8.851094" w:space="0" w:color="000000"/>
            </w:tcBorders>
          </w:tcPr>
          <w:p>
            <w:pPr>
              <w:spacing w:before="0" w:after="0" w:line="239" w:lineRule="exact"/>
              <w:ind w:left="610" w:right="589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f</w:t>
            </w:r>
          </w:p>
        </w:tc>
      </w:tr>
      <w:tr>
        <w:trPr>
          <w:trHeight w:val="585" w:hRule="exact"/>
        </w:trPr>
        <w:tc>
          <w:tcPr>
            <w:tcW w:w="2270" w:type="dxa"/>
            <w:tcBorders>
              <w:top w:val="single" w:sz="8.960002" w:space="0" w:color="000000"/>
              <w:bottom w:val="single" w:sz="4.640059" w:space="0" w:color="000000"/>
              <w:left w:val="single" w:sz="8.851094" w:space="0" w:color="000000"/>
              <w:right w:val="single" w:sz="8.851094" w:space="0" w:color="000000"/>
            </w:tcBorders>
          </w:tcPr>
          <w:p>
            <w:pPr>
              <w:spacing w:before="28" w:after="0" w:line="251" w:lineRule="auto"/>
              <w:ind w:left="17" w:right="909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Základné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imanie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zapísané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OR</w:t>
            </w:r>
          </w:p>
        </w:tc>
        <w:tc>
          <w:tcPr>
            <w:tcW w:w="1418" w:type="dxa"/>
            <w:tcBorders>
              <w:top w:val="single" w:sz="8.960002" w:space="0" w:color="000000"/>
              <w:bottom w:val="single" w:sz="4.640059" w:space="0" w:color="000000"/>
              <w:left w:val="single" w:sz="8.851094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417" w:type="dxa"/>
            <w:tcBorders>
              <w:top w:val="single" w:sz="8.960002" w:space="0" w:color="000000"/>
              <w:bottom w:val="single" w:sz="4.640059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417" w:type="dxa"/>
            <w:tcBorders>
              <w:top w:val="single" w:sz="8.960002" w:space="0" w:color="000000"/>
              <w:bottom w:val="single" w:sz="4.640059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417" w:type="dxa"/>
            <w:tcBorders>
              <w:top w:val="single" w:sz="8.960002" w:space="0" w:color="000000"/>
              <w:bottom w:val="single" w:sz="4.640059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360" w:type="dxa"/>
            <w:tcBorders>
              <w:top w:val="single" w:sz="8.960002" w:space="0" w:color="000000"/>
              <w:bottom w:val="single" w:sz="4.640059" w:space="0" w:color="000000"/>
              <w:left w:val="single" w:sz="8.48" w:space="0" w:color="000000"/>
              <w:right w:val="single" w:sz="8.851094" w:space="0" w:color="000000"/>
            </w:tcBorders>
          </w:tcPr>
          <w:p>
            <w:pPr/>
            <w:rPr/>
          </w:p>
        </w:tc>
      </w:tr>
      <w:tr>
        <w:trPr>
          <w:trHeight w:val="562" w:hRule="exact"/>
        </w:trPr>
        <w:tc>
          <w:tcPr>
            <w:tcW w:w="2270" w:type="dxa"/>
            <w:tcBorders>
              <w:top w:val="single" w:sz="4.640059" w:space="0" w:color="000000"/>
              <w:bottom w:val="single" w:sz="12.64001" w:space="0" w:color="000000"/>
              <w:left w:val="single" w:sz="8.851094" w:space="0" w:color="000000"/>
              <w:right w:val="single" w:sz="8.851094" w:space="0" w:color="000000"/>
            </w:tcBorders>
          </w:tcPr>
          <w:p>
            <w:pPr>
              <w:spacing w:before="16" w:after="0" w:line="240" w:lineRule="auto"/>
              <w:ind w:left="39" w:right="713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Základné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imanie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nezapísané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OR</w:t>
            </w:r>
          </w:p>
        </w:tc>
        <w:tc>
          <w:tcPr>
            <w:tcW w:w="1418" w:type="dxa"/>
            <w:tcBorders>
              <w:top w:val="single" w:sz="4.640059" w:space="0" w:color="000000"/>
              <w:bottom w:val="single" w:sz="12.64001" w:space="0" w:color="000000"/>
              <w:left w:val="single" w:sz="8.851094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417" w:type="dxa"/>
            <w:tcBorders>
              <w:top w:val="single" w:sz="4.640059" w:space="0" w:color="000000"/>
              <w:bottom w:val="single" w:sz="12.64001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417" w:type="dxa"/>
            <w:tcBorders>
              <w:top w:val="single" w:sz="4.640059" w:space="0" w:color="000000"/>
              <w:bottom w:val="single" w:sz="12.64001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417" w:type="dxa"/>
            <w:tcBorders>
              <w:top w:val="single" w:sz="4.640059" w:space="0" w:color="000000"/>
              <w:bottom w:val="single" w:sz="12.64001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360" w:type="dxa"/>
            <w:tcBorders>
              <w:top w:val="single" w:sz="4.640059" w:space="0" w:color="000000"/>
              <w:bottom w:val="single" w:sz="4.640" w:space="0" w:color="000000"/>
              <w:left w:val="single" w:sz="8.48" w:space="0" w:color="000000"/>
              <w:right w:val="single" w:sz="8.851094" w:space="0" w:color="000000"/>
            </w:tcBorders>
          </w:tcPr>
          <w:p>
            <w:pPr/>
            <w:rPr/>
          </w:p>
        </w:tc>
      </w:tr>
      <w:tr>
        <w:trPr>
          <w:trHeight w:val="347" w:hRule="exact"/>
        </w:trPr>
        <w:tc>
          <w:tcPr>
            <w:tcW w:w="2270" w:type="dxa"/>
            <w:tcBorders>
              <w:top w:val="single" w:sz="12.64001" w:space="0" w:color="000000"/>
              <w:bottom w:val="single" w:sz="4.640005" w:space="0" w:color="000000"/>
              <w:left w:val="single" w:sz="8.851094" w:space="0" w:color="000000"/>
              <w:right w:val="single" w:sz="8.851094" w:space="0" w:color="000000"/>
            </w:tcBorders>
          </w:tcPr>
          <w:p>
            <w:pPr>
              <w:spacing w:before="37" w:after="0" w:line="240" w:lineRule="auto"/>
              <w:ind w:left="53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Emis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ážio</w:t>
            </w:r>
          </w:p>
        </w:tc>
        <w:tc>
          <w:tcPr>
            <w:tcW w:w="1418" w:type="dxa"/>
            <w:tcBorders>
              <w:top w:val="single" w:sz="12.64001" w:space="0" w:color="000000"/>
              <w:bottom w:val="single" w:sz="4.640005" w:space="0" w:color="000000"/>
              <w:left w:val="single" w:sz="8.851094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417" w:type="dxa"/>
            <w:tcBorders>
              <w:top w:val="single" w:sz="12.64001" w:space="0" w:color="000000"/>
              <w:bottom w:val="single" w:sz="4.640005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417" w:type="dxa"/>
            <w:tcBorders>
              <w:top w:val="single" w:sz="12.64001" w:space="0" w:color="000000"/>
              <w:bottom w:val="single" w:sz="4.640005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417" w:type="dxa"/>
            <w:tcBorders>
              <w:top w:val="single" w:sz="12.64001" w:space="0" w:color="000000"/>
              <w:bottom w:val="single" w:sz="4.640005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360" w:type="dxa"/>
            <w:tcBorders>
              <w:top w:val="single" w:sz="4.640" w:space="0" w:color="000000"/>
              <w:bottom w:val="single" w:sz="4.640005" w:space="0" w:color="000000"/>
              <w:left w:val="single" w:sz="8.48" w:space="0" w:color="000000"/>
              <w:right w:val="single" w:sz="8.851094" w:space="0" w:color="000000"/>
            </w:tcBorders>
          </w:tcPr>
          <w:p>
            <w:pPr/>
            <w:rPr/>
          </w:p>
        </w:tc>
      </w:tr>
      <w:tr>
        <w:trPr>
          <w:trHeight w:val="340" w:hRule="exact"/>
        </w:trPr>
        <w:tc>
          <w:tcPr>
            <w:tcW w:w="2270" w:type="dxa"/>
            <w:tcBorders>
              <w:top w:val="single" w:sz="4.640005" w:space="0" w:color="000000"/>
              <w:bottom w:val="single" w:sz="4.640039" w:space="0" w:color="000000"/>
              <w:left w:val="single" w:sz="8.851094" w:space="0" w:color="000000"/>
              <w:right w:val="single" w:sz="8.851094" w:space="0" w:color="000000"/>
            </w:tcBorders>
          </w:tcPr>
          <w:p>
            <w:pPr>
              <w:spacing w:before="41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Ostatné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kapit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ové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fon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y</w:t>
            </w:r>
          </w:p>
        </w:tc>
        <w:tc>
          <w:tcPr>
            <w:tcW w:w="1418" w:type="dxa"/>
            <w:tcBorders>
              <w:top w:val="single" w:sz="4.640005" w:space="0" w:color="000000"/>
              <w:bottom w:val="single" w:sz="4.640039" w:space="0" w:color="000000"/>
              <w:left w:val="single" w:sz="8.851094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417" w:type="dxa"/>
            <w:tcBorders>
              <w:top w:val="single" w:sz="4.640005" w:space="0" w:color="000000"/>
              <w:bottom w:val="single" w:sz="4.640039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417" w:type="dxa"/>
            <w:tcBorders>
              <w:top w:val="single" w:sz="4.640005" w:space="0" w:color="000000"/>
              <w:bottom w:val="single" w:sz="4.640039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417" w:type="dxa"/>
            <w:tcBorders>
              <w:top w:val="single" w:sz="4.640005" w:space="0" w:color="000000"/>
              <w:bottom w:val="single" w:sz="4.640039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360" w:type="dxa"/>
            <w:tcBorders>
              <w:top w:val="single" w:sz="4.640005" w:space="0" w:color="000000"/>
              <w:bottom w:val="single" w:sz="4.640039" w:space="0" w:color="000000"/>
              <w:left w:val="single" w:sz="8.48" w:space="0" w:color="000000"/>
              <w:right w:val="single" w:sz="8.851094" w:space="0" w:color="000000"/>
            </w:tcBorders>
          </w:tcPr>
          <w:p>
            <w:pPr/>
            <w:rPr/>
          </w:p>
        </w:tc>
      </w:tr>
      <w:tr>
        <w:trPr>
          <w:trHeight w:val="556" w:hRule="exact"/>
        </w:trPr>
        <w:tc>
          <w:tcPr>
            <w:tcW w:w="2270" w:type="dxa"/>
            <w:tcBorders>
              <w:top w:val="single" w:sz="4.640039" w:space="0" w:color="000000"/>
              <w:bottom w:val="single" w:sz="7.040002" w:space="0" w:color="000000"/>
              <w:left w:val="single" w:sz="8.851094" w:space="0" w:color="000000"/>
              <w:right w:val="single" w:sz="8.851094" w:space="0" w:color="000000"/>
            </w:tcBorders>
          </w:tcPr>
          <w:p>
            <w:pPr>
              <w:spacing w:before="36" w:after="0" w:line="240" w:lineRule="auto"/>
              <w:ind w:left="17" w:right="784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Zákonné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rezervné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fondy</w:t>
            </w:r>
          </w:p>
        </w:tc>
        <w:tc>
          <w:tcPr>
            <w:tcW w:w="1418" w:type="dxa"/>
            <w:tcBorders>
              <w:top w:val="single" w:sz="4.640039" w:space="0" w:color="000000"/>
              <w:bottom w:val="single" w:sz="7.040002" w:space="0" w:color="000000"/>
              <w:left w:val="single" w:sz="8.851094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417" w:type="dxa"/>
            <w:tcBorders>
              <w:top w:val="single" w:sz="4.640039" w:space="0" w:color="000000"/>
              <w:bottom w:val="single" w:sz="7.040002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417" w:type="dxa"/>
            <w:tcBorders>
              <w:top w:val="single" w:sz="4.640039" w:space="0" w:color="000000"/>
              <w:bottom w:val="single" w:sz="7.040002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417" w:type="dxa"/>
            <w:tcBorders>
              <w:top w:val="single" w:sz="4.640039" w:space="0" w:color="000000"/>
              <w:bottom w:val="single" w:sz="7.040002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360" w:type="dxa"/>
            <w:tcBorders>
              <w:top w:val="single" w:sz="4.640039" w:space="0" w:color="000000"/>
              <w:bottom w:val="single" w:sz="7.040002" w:space="0" w:color="000000"/>
              <w:left w:val="single" w:sz="8.48" w:space="0" w:color="000000"/>
              <w:right w:val="single" w:sz="8.851094" w:space="0" w:color="000000"/>
            </w:tcBorders>
          </w:tcPr>
          <w:p>
            <w:pPr/>
            <w:rPr/>
          </w:p>
        </w:tc>
      </w:tr>
      <w:tr>
        <w:trPr>
          <w:trHeight w:val="733" w:hRule="exact"/>
        </w:trPr>
        <w:tc>
          <w:tcPr>
            <w:tcW w:w="2270" w:type="dxa"/>
            <w:tcBorders>
              <w:top w:val="single" w:sz="7.040002" w:space="0" w:color="000000"/>
              <w:bottom w:val="single" w:sz="4.640122" w:space="0" w:color="000000"/>
              <w:left w:val="single" w:sz="8.851094" w:space="0" w:color="000000"/>
              <w:right w:val="single" w:sz="8.851094" w:space="0" w:color="000000"/>
            </w:tcBorders>
          </w:tcPr>
          <w:p>
            <w:pPr>
              <w:spacing w:before="1" w:after="0" w:line="240" w:lineRule="auto"/>
              <w:ind w:left="21" w:right="346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Oceňovacie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rozdiely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nezahrnuté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výsledku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hospodárenia</w:t>
            </w:r>
          </w:p>
        </w:tc>
        <w:tc>
          <w:tcPr>
            <w:tcW w:w="1418" w:type="dxa"/>
            <w:tcBorders>
              <w:top w:val="single" w:sz="7.040002" w:space="0" w:color="000000"/>
              <w:bottom w:val="single" w:sz="4.640122" w:space="0" w:color="000000"/>
              <w:left w:val="single" w:sz="8.851094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417" w:type="dxa"/>
            <w:tcBorders>
              <w:top w:val="single" w:sz="7.040002" w:space="0" w:color="000000"/>
              <w:bottom w:val="single" w:sz="4.640122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417" w:type="dxa"/>
            <w:tcBorders>
              <w:top w:val="single" w:sz="7.040002" w:space="0" w:color="000000"/>
              <w:bottom w:val="single" w:sz="4.640122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417" w:type="dxa"/>
            <w:tcBorders>
              <w:top w:val="single" w:sz="7.040002" w:space="0" w:color="000000"/>
              <w:bottom w:val="single" w:sz="4.640122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360" w:type="dxa"/>
            <w:tcBorders>
              <w:top w:val="single" w:sz="7.040002" w:space="0" w:color="000000"/>
              <w:bottom w:val="single" w:sz="4.640122" w:space="0" w:color="000000"/>
              <w:left w:val="single" w:sz="8.48" w:space="0" w:color="000000"/>
              <w:right w:val="single" w:sz="8.851094" w:space="0" w:color="000000"/>
            </w:tcBorders>
          </w:tcPr>
          <w:p>
            <w:pPr/>
            <w:rPr/>
          </w:p>
        </w:tc>
      </w:tr>
      <w:tr>
        <w:trPr>
          <w:trHeight w:val="606" w:hRule="exact"/>
        </w:trPr>
        <w:tc>
          <w:tcPr>
            <w:tcW w:w="2270" w:type="dxa"/>
            <w:tcBorders>
              <w:top w:val="single" w:sz="4.640122" w:space="0" w:color="000000"/>
              <w:bottom w:val="single" w:sz="7.040852" w:space="0" w:color="000000"/>
              <w:left w:val="single" w:sz="8.851094" w:space="0" w:color="000000"/>
              <w:right w:val="single" w:sz="8.851094" w:space="0" w:color="000000"/>
            </w:tcBorders>
          </w:tcPr>
          <w:p>
            <w:pPr>
              <w:spacing w:before="64" w:after="0" w:line="251" w:lineRule="auto"/>
              <w:ind w:left="20" w:right="472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Ostatné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fondy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tvorené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zisku</w:t>
            </w:r>
          </w:p>
        </w:tc>
        <w:tc>
          <w:tcPr>
            <w:tcW w:w="1418" w:type="dxa"/>
            <w:tcBorders>
              <w:top w:val="single" w:sz="4.640122" w:space="0" w:color="000000"/>
              <w:bottom w:val="single" w:sz="7.040852" w:space="0" w:color="000000"/>
              <w:left w:val="single" w:sz="8.851094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417" w:type="dxa"/>
            <w:tcBorders>
              <w:top w:val="single" w:sz="4.640122" w:space="0" w:color="000000"/>
              <w:bottom w:val="single" w:sz="7.040852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417" w:type="dxa"/>
            <w:tcBorders>
              <w:top w:val="single" w:sz="4.640122" w:space="0" w:color="000000"/>
              <w:bottom w:val="single" w:sz="7.040852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417" w:type="dxa"/>
            <w:tcBorders>
              <w:top w:val="single" w:sz="4.640122" w:space="0" w:color="000000"/>
              <w:bottom w:val="single" w:sz="7.040852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360" w:type="dxa"/>
            <w:tcBorders>
              <w:top w:val="single" w:sz="4.640122" w:space="0" w:color="000000"/>
              <w:bottom w:val="single" w:sz="7.040852" w:space="0" w:color="000000"/>
              <w:left w:val="single" w:sz="8.48" w:space="0" w:color="000000"/>
              <w:right w:val="single" w:sz="8.851094" w:space="0" w:color="000000"/>
            </w:tcBorders>
          </w:tcPr>
          <w:p>
            <w:pPr/>
            <w:rPr/>
          </w:p>
        </w:tc>
      </w:tr>
      <w:tr>
        <w:trPr>
          <w:trHeight w:val="334" w:hRule="exact"/>
        </w:trPr>
        <w:tc>
          <w:tcPr>
            <w:tcW w:w="2270" w:type="dxa"/>
            <w:tcBorders>
              <w:top w:val="single" w:sz="7.040852" w:space="0" w:color="000000"/>
              <w:bottom w:val="single" w:sz="4.640122" w:space="0" w:color="000000"/>
              <w:left w:val="single" w:sz="8.851094" w:space="0" w:color="000000"/>
              <w:right w:val="single" w:sz="8.851094" w:space="0" w:color="000000"/>
            </w:tcBorders>
          </w:tcPr>
          <w:p>
            <w:pPr>
              <w:spacing w:before="48" w:after="0" w:line="240" w:lineRule="auto"/>
              <w:ind w:left="16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Vyplatené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dividendy</w:t>
            </w:r>
          </w:p>
        </w:tc>
        <w:tc>
          <w:tcPr>
            <w:tcW w:w="1418" w:type="dxa"/>
            <w:tcBorders>
              <w:top w:val="single" w:sz="7.040852" w:space="0" w:color="000000"/>
              <w:bottom w:val="single" w:sz="4.640122" w:space="0" w:color="000000"/>
              <w:left w:val="single" w:sz="8.851094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417" w:type="dxa"/>
            <w:tcBorders>
              <w:top w:val="single" w:sz="7.040852" w:space="0" w:color="000000"/>
              <w:bottom w:val="single" w:sz="4.640122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417" w:type="dxa"/>
            <w:tcBorders>
              <w:top w:val="single" w:sz="7.040852" w:space="0" w:color="000000"/>
              <w:bottom w:val="single" w:sz="4.640122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417" w:type="dxa"/>
            <w:tcBorders>
              <w:top w:val="single" w:sz="7.040852" w:space="0" w:color="000000"/>
              <w:bottom w:val="single" w:sz="4.640122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360" w:type="dxa"/>
            <w:tcBorders>
              <w:top w:val="single" w:sz="7.040852" w:space="0" w:color="000000"/>
              <w:bottom w:val="single" w:sz="4.640122" w:space="0" w:color="000000"/>
              <w:left w:val="single" w:sz="8.48" w:space="0" w:color="000000"/>
              <w:right w:val="single" w:sz="8.851094" w:space="0" w:color="000000"/>
            </w:tcBorders>
          </w:tcPr>
          <w:p>
            <w:pPr/>
            <w:rPr/>
          </w:p>
        </w:tc>
      </w:tr>
      <w:tr>
        <w:trPr>
          <w:trHeight w:val="492" w:hRule="exact"/>
        </w:trPr>
        <w:tc>
          <w:tcPr>
            <w:tcW w:w="2270" w:type="dxa"/>
            <w:tcBorders>
              <w:top w:val="single" w:sz="4.640122" w:space="0" w:color="000000"/>
              <w:bottom w:val="single" w:sz="4.640166" w:space="0" w:color="000000"/>
              <w:left w:val="single" w:sz="8.851094" w:space="0" w:color="000000"/>
              <w:right w:val="single" w:sz="8.851094" w:space="0" w:color="000000"/>
            </w:tcBorders>
          </w:tcPr>
          <w:p>
            <w:pPr>
              <w:spacing w:before="0" w:after="0" w:line="242" w:lineRule="exact"/>
              <w:ind w:left="16" w:right="137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Neroz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elený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minu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ých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rokov</w:t>
            </w:r>
          </w:p>
        </w:tc>
        <w:tc>
          <w:tcPr>
            <w:tcW w:w="1418" w:type="dxa"/>
            <w:tcBorders>
              <w:top w:val="single" w:sz="4.640122" w:space="0" w:color="000000"/>
              <w:bottom w:val="single" w:sz="4.640166" w:space="0" w:color="000000"/>
              <w:left w:val="single" w:sz="8.851094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417" w:type="dxa"/>
            <w:tcBorders>
              <w:top w:val="single" w:sz="4.640122" w:space="0" w:color="000000"/>
              <w:bottom w:val="single" w:sz="4.640166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417" w:type="dxa"/>
            <w:tcBorders>
              <w:top w:val="single" w:sz="4.640122" w:space="0" w:color="000000"/>
              <w:bottom w:val="single" w:sz="4.640166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417" w:type="dxa"/>
            <w:tcBorders>
              <w:top w:val="single" w:sz="4.640122" w:space="0" w:color="000000"/>
              <w:bottom w:val="single" w:sz="4.640166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360" w:type="dxa"/>
            <w:tcBorders>
              <w:top w:val="single" w:sz="4.640122" w:space="0" w:color="000000"/>
              <w:bottom w:val="single" w:sz="4.640166" w:space="0" w:color="000000"/>
              <w:left w:val="single" w:sz="8.48" w:space="0" w:color="000000"/>
              <w:right w:val="single" w:sz="8.851094" w:space="0" w:color="000000"/>
            </w:tcBorders>
          </w:tcPr>
          <w:p>
            <w:pPr/>
            <w:rPr/>
          </w:p>
        </w:tc>
      </w:tr>
      <w:tr>
        <w:trPr>
          <w:trHeight w:val="495" w:hRule="exact"/>
        </w:trPr>
        <w:tc>
          <w:tcPr>
            <w:tcW w:w="2270" w:type="dxa"/>
            <w:tcBorders>
              <w:top w:val="single" w:sz="4.640166" w:space="0" w:color="000000"/>
              <w:bottom w:val="single" w:sz="7.040852" w:space="0" w:color="000000"/>
              <w:left w:val="single" w:sz="8.851094" w:space="0" w:color="000000"/>
              <w:right w:val="single" w:sz="8.851094" w:space="0" w:color="000000"/>
            </w:tcBorders>
          </w:tcPr>
          <w:p>
            <w:pPr>
              <w:spacing w:before="0" w:after="0" w:line="242" w:lineRule="exact"/>
              <w:ind w:left="16" w:right="21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Neuhr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dená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ata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mi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ulých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rokov</w:t>
            </w:r>
          </w:p>
        </w:tc>
        <w:tc>
          <w:tcPr>
            <w:tcW w:w="1418" w:type="dxa"/>
            <w:tcBorders>
              <w:top w:val="single" w:sz="4.640166" w:space="0" w:color="000000"/>
              <w:bottom w:val="single" w:sz="7.040852" w:space="0" w:color="000000"/>
              <w:left w:val="single" w:sz="8.851094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417" w:type="dxa"/>
            <w:tcBorders>
              <w:top w:val="single" w:sz="4.640166" w:space="0" w:color="000000"/>
              <w:bottom w:val="single" w:sz="7.040852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417" w:type="dxa"/>
            <w:tcBorders>
              <w:top w:val="single" w:sz="4.640166" w:space="0" w:color="000000"/>
              <w:bottom w:val="single" w:sz="7.040852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417" w:type="dxa"/>
            <w:tcBorders>
              <w:top w:val="single" w:sz="4.640166" w:space="0" w:color="000000"/>
              <w:bottom w:val="single" w:sz="7.040852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360" w:type="dxa"/>
            <w:tcBorders>
              <w:top w:val="single" w:sz="4.640166" w:space="0" w:color="000000"/>
              <w:bottom w:val="single" w:sz="7.040852" w:space="0" w:color="000000"/>
              <w:left w:val="single" w:sz="8.48" w:space="0" w:color="000000"/>
              <w:right w:val="single" w:sz="8.851094" w:space="0" w:color="000000"/>
            </w:tcBorders>
          </w:tcPr>
          <w:p>
            <w:pPr/>
            <w:rPr/>
          </w:p>
        </w:tc>
      </w:tr>
      <w:tr>
        <w:trPr>
          <w:trHeight w:val="555" w:hRule="exact"/>
        </w:trPr>
        <w:tc>
          <w:tcPr>
            <w:tcW w:w="2270" w:type="dxa"/>
            <w:tcBorders>
              <w:top w:val="single" w:sz="7.040852" w:space="0" w:color="000000"/>
              <w:bottom w:val="single" w:sz="4.800531" w:space="0" w:color="000000"/>
              <w:left w:val="single" w:sz="8.851094" w:space="0" w:color="000000"/>
              <w:right w:val="single" w:sz="8.851094" w:space="0" w:color="000000"/>
            </w:tcBorders>
          </w:tcPr>
          <w:p>
            <w:pPr>
              <w:spacing w:before="40" w:after="0" w:line="240" w:lineRule="exact"/>
              <w:ind w:left="14" w:right="9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Výsledok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hospodárenia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bežného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účtovného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obdobia</w:t>
            </w:r>
          </w:p>
        </w:tc>
        <w:tc>
          <w:tcPr>
            <w:tcW w:w="1418" w:type="dxa"/>
            <w:tcBorders>
              <w:top w:val="single" w:sz="7.040852" w:space="0" w:color="000000"/>
              <w:bottom w:val="single" w:sz="4.800531" w:space="0" w:color="000000"/>
              <w:left w:val="single" w:sz="8.851094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417" w:type="dxa"/>
            <w:tcBorders>
              <w:top w:val="single" w:sz="7.040852" w:space="0" w:color="000000"/>
              <w:bottom w:val="single" w:sz="4.800531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417" w:type="dxa"/>
            <w:tcBorders>
              <w:top w:val="single" w:sz="7.040852" w:space="0" w:color="000000"/>
              <w:bottom w:val="single" w:sz="4.800531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417" w:type="dxa"/>
            <w:tcBorders>
              <w:top w:val="single" w:sz="7.040852" w:space="0" w:color="000000"/>
              <w:bottom w:val="single" w:sz="4.800531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360" w:type="dxa"/>
            <w:tcBorders>
              <w:top w:val="single" w:sz="7.040852" w:space="0" w:color="000000"/>
              <w:bottom w:val="single" w:sz="4.800531" w:space="0" w:color="000000"/>
              <w:left w:val="single" w:sz="8.48" w:space="0" w:color="000000"/>
              <w:right w:val="single" w:sz="8.851094" w:space="0" w:color="000000"/>
            </w:tcBorders>
          </w:tcPr>
          <w:p>
            <w:pPr/>
            <w:rPr/>
          </w:p>
        </w:tc>
      </w:tr>
      <w:tr>
        <w:trPr>
          <w:trHeight w:val="492" w:hRule="exact"/>
        </w:trPr>
        <w:tc>
          <w:tcPr>
            <w:tcW w:w="2270" w:type="dxa"/>
            <w:tcBorders>
              <w:top w:val="single" w:sz="4.800531" w:space="0" w:color="000000"/>
              <w:bottom w:val="single" w:sz="4.640181" w:space="0" w:color="000000"/>
              <w:left w:val="single" w:sz="8.851094" w:space="0" w:color="000000"/>
              <w:right w:val="single" w:sz="8.851094" w:space="0" w:color="000000"/>
            </w:tcBorders>
          </w:tcPr>
          <w:p>
            <w:pPr>
              <w:spacing w:before="2" w:after="0" w:line="240" w:lineRule="exact"/>
              <w:ind w:left="16" w:right="352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Ďalšie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zmeny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vlastného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imania</w:t>
            </w:r>
          </w:p>
        </w:tc>
        <w:tc>
          <w:tcPr>
            <w:tcW w:w="1418" w:type="dxa"/>
            <w:tcBorders>
              <w:top w:val="single" w:sz="4.800531" w:space="0" w:color="000000"/>
              <w:bottom w:val="single" w:sz="4.640181" w:space="0" w:color="000000"/>
              <w:left w:val="single" w:sz="8.851094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417" w:type="dxa"/>
            <w:tcBorders>
              <w:top w:val="single" w:sz="4.800531" w:space="0" w:color="000000"/>
              <w:bottom w:val="single" w:sz="4.640181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417" w:type="dxa"/>
            <w:tcBorders>
              <w:top w:val="single" w:sz="4.800531" w:space="0" w:color="000000"/>
              <w:bottom w:val="single" w:sz="4.640181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417" w:type="dxa"/>
            <w:tcBorders>
              <w:top w:val="single" w:sz="4.800531" w:space="0" w:color="000000"/>
              <w:bottom w:val="single" w:sz="4.640181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360" w:type="dxa"/>
            <w:tcBorders>
              <w:top w:val="single" w:sz="4.800531" w:space="0" w:color="000000"/>
              <w:bottom w:val="single" w:sz="4.640181" w:space="0" w:color="000000"/>
              <w:left w:val="single" w:sz="8.48" w:space="0" w:color="000000"/>
              <w:right w:val="single" w:sz="8.851094" w:space="0" w:color="000000"/>
            </w:tcBorders>
          </w:tcPr>
          <w:p>
            <w:pPr/>
            <w:rPr/>
          </w:p>
        </w:tc>
      </w:tr>
      <w:tr>
        <w:trPr>
          <w:trHeight w:val="498" w:hRule="exact"/>
        </w:trPr>
        <w:tc>
          <w:tcPr>
            <w:tcW w:w="2270" w:type="dxa"/>
            <w:tcBorders>
              <w:top w:val="single" w:sz="4.640181" w:space="0" w:color="000000"/>
              <w:bottom w:val="single" w:sz="8.480609" w:space="0" w:color="000000"/>
              <w:left w:val="single" w:sz="8.851094" w:space="0" w:color="000000"/>
              <w:right w:val="single" w:sz="8.851094" w:space="0" w:color="000000"/>
            </w:tcBorders>
          </w:tcPr>
          <w:p>
            <w:pPr>
              <w:spacing w:before="2" w:after="0" w:line="240" w:lineRule="exact"/>
              <w:ind w:left="16" w:right="58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Účet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4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9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1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-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ima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fyzickej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oso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b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-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podnika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ľa</w:t>
            </w:r>
          </w:p>
        </w:tc>
        <w:tc>
          <w:tcPr>
            <w:tcW w:w="1418" w:type="dxa"/>
            <w:tcBorders>
              <w:top w:val="single" w:sz="4.640181" w:space="0" w:color="000000"/>
              <w:bottom w:val="single" w:sz="8.480609" w:space="0" w:color="000000"/>
              <w:left w:val="single" w:sz="8.851094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417" w:type="dxa"/>
            <w:tcBorders>
              <w:top w:val="single" w:sz="4.640181" w:space="0" w:color="000000"/>
              <w:bottom w:val="single" w:sz="8.480609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417" w:type="dxa"/>
            <w:tcBorders>
              <w:top w:val="single" w:sz="4.640181" w:space="0" w:color="000000"/>
              <w:bottom w:val="single" w:sz="8.480609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417" w:type="dxa"/>
            <w:tcBorders>
              <w:top w:val="single" w:sz="4.640181" w:space="0" w:color="000000"/>
              <w:bottom w:val="single" w:sz="8.480609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360" w:type="dxa"/>
            <w:tcBorders>
              <w:top w:val="single" w:sz="4.640181" w:space="0" w:color="000000"/>
              <w:bottom w:val="single" w:sz="8.480609" w:space="0" w:color="000000"/>
              <w:left w:val="single" w:sz="8.48" w:space="0" w:color="000000"/>
              <w:right w:val="single" w:sz="8.851094" w:space="0" w:color="000000"/>
            </w:tcBorders>
          </w:tcPr>
          <w:p>
            <w:pPr/>
            <w:rPr/>
          </w:p>
        </w:tc>
      </w:tr>
    </w:tbl>
    <w:p>
      <w:pPr>
        <w:spacing w:before="17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34" w:after="0" w:line="240" w:lineRule="auto"/>
        <w:ind w:left="166" w:right="-20"/>
        <w:jc w:val="left"/>
        <w:rPr>
          <w:rFonts w:ascii="Arial Narrow" w:hAnsi="Arial Narrow" w:cs="Arial Narrow" w:eastAsia="Arial Narrow"/>
          <w:sz w:val="21"/>
          <w:szCs w:val="21"/>
        </w:rPr>
      </w:pPr>
      <w:rPr/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Pohyb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vlastného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imania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–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bezprostredne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predc</w:t>
      </w:r>
      <w:r>
        <w:rPr>
          <w:rFonts w:ascii="Arial Narrow" w:hAnsi="Arial Narrow" w:cs="Arial Narrow" w:eastAsia="Arial Narrow"/>
          <w:sz w:val="21"/>
          <w:szCs w:val="21"/>
          <w:spacing w:val="1"/>
          <w:w w:val="100"/>
        </w:rPr>
        <w:t>h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ádzajúce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účtovné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1"/>
          <w:szCs w:val="21"/>
          <w:spacing w:val="0"/>
          <w:w w:val="100"/>
        </w:rPr>
        <w:t>obdobie</w:t>
      </w:r>
    </w:p>
    <w:p>
      <w:pPr>
        <w:spacing w:before="9" w:after="0" w:line="60" w:lineRule="exact"/>
        <w:jc w:val="left"/>
        <w:rPr>
          <w:sz w:val="6"/>
          <w:szCs w:val="6"/>
        </w:rPr>
      </w:pPr>
      <w:rPr/>
      <w:r>
        <w:rPr>
          <w:sz w:val="6"/>
          <w:szCs w:val="6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02.999687" w:type="dxa"/>
      </w:tblPr>
      <w:tblGrid/>
      <w:tr>
        <w:trPr>
          <w:trHeight w:val="260" w:hRule="exact"/>
        </w:trPr>
        <w:tc>
          <w:tcPr>
            <w:tcW w:w="2270" w:type="dxa"/>
            <w:vMerge w:val="restart"/>
            <w:tcBorders>
              <w:top w:val="single" w:sz="8.960" w:space="0" w:color="000000"/>
              <w:left w:val="single" w:sz="8.480002" w:space="0" w:color="000000"/>
              <w:right w:val="single" w:sz="8.480002" w:space="0" w:color="000000"/>
            </w:tcBorders>
          </w:tcPr>
          <w:p>
            <w:pPr>
              <w:spacing w:before="7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75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Polož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vla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tného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imania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7030" w:type="dxa"/>
            <w:gridSpan w:val="5"/>
            <w:tcBorders>
              <w:top w:val="single" w:sz="8.960" w:space="0" w:color="000000"/>
              <w:bottom w:val="single" w:sz="8.960" w:space="0" w:color="000000"/>
              <w:left w:val="single" w:sz="8.480002" w:space="0" w:color="000000"/>
              <w:right w:val="single" w:sz="8.480002" w:space="0" w:color="000000"/>
            </w:tcBorders>
          </w:tcPr>
          <w:p>
            <w:pPr>
              <w:spacing w:before="6" w:after="0" w:line="231" w:lineRule="exact"/>
              <w:ind w:left="156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position w:val="-1"/>
              </w:rPr>
              <w:t>Bezprostredne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b/>
                <w:bCs/>
                <w:position w:val="-1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position w:val="-1"/>
              </w:rPr>
              <w:t>predchádzajúce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b/>
                <w:bCs/>
                <w:position w:val="-1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position w:val="-1"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position w:val="-1"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position w:val="-1"/>
              </w:rPr>
              <w:t>tovné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b/>
                <w:bCs/>
                <w:position w:val="-1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position w:val="-1"/>
              </w:rPr>
              <w:t>obdobie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position w:val="0"/>
              </w:rPr>
            </w:r>
          </w:p>
        </w:tc>
      </w:tr>
      <w:tr>
        <w:trPr>
          <w:trHeight w:val="737" w:hRule="exact"/>
        </w:trPr>
        <w:tc>
          <w:tcPr>
            <w:tcW w:w="2270" w:type="dxa"/>
            <w:vMerge/>
            <w:tcBorders>
              <w:bottom w:val="single" w:sz="4.640" w:space="0" w:color="000000"/>
              <w:left w:val="single" w:sz="8.480002" w:space="0" w:color="000000"/>
              <w:right w:val="single" w:sz="8.480002" w:space="0" w:color="000000"/>
            </w:tcBorders>
          </w:tcPr>
          <w:p>
            <w:pPr/>
            <w:rPr/>
          </w:p>
        </w:tc>
        <w:tc>
          <w:tcPr>
            <w:tcW w:w="1417" w:type="dxa"/>
            <w:tcBorders>
              <w:top w:val="single" w:sz="8.960" w:space="0" w:color="000000"/>
              <w:bottom w:val="single" w:sz="4.640" w:space="0" w:color="000000"/>
              <w:left w:val="single" w:sz="8.480002" w:space="0" w:color="000000"/>
              <w:right w:val="single" w:sz="8.48" w:space="0" w:color="000000"/>
            </w:tcBorders>
          </w:tcPr>
          <w:p>
            <w:pPr>
              <w:spacing w:before="0" w:after="0" w:line="242" w:lineRule="exact"/>
              <w:ind w:left="9" w:right="-9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Stav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za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ku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ného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  <w:p>
            <w:pPr>
              <w:spacing w:before="0" w:after="0" w:line="236" w:lineRule="exact"/>
              <w:ind w:left="328" w:right="306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obd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bia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417" w:type="dxa"/>
            <w:tcBorders>
              <w:top w:val="single" w:sz="8.96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18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32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Príras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ky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417" w:type="dxa"/>
            <w:tcBorders>
              <w:top w:val="single" w:sz="8.96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18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409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Úbyt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417" w:type="dxa"/>
            <w:tcBorders>
              <w:top w:val="single" w:sz="8.96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18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356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Presuny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361" w:type="dxa"/>
            <w:tcBorders>
              <w:top w:val="single" w:sz="8.960" w:space="0" w:color="000000"/>
              <w:bottom w:val="single" w:sz="4.640" w:space="0" w:color="000000"/>
              <w:left w:val="single" w:sz="8.48" w:space="0" w:color="000000"/>
              <w:right w:val="single" w:sz="8.480002" w:space="0" w:color="000000"/>
            </w:tcBorders>
          </w:tcPr>
          <w:p>
            <w:pPr>
              <w:spacing w:before="0" w:after="0" w:line="242" w:lineRule="exact"/>
              <w:ind w:left="89" w:right="71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Stav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konci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ného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  <w:p>
            <w:pPr>
              <w:spacing w:before="0" w:after="0" w:line="236" w:lineRule="exact"/>
              <w:ind w:left="298" w:right="279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obd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bia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</w:tr>
      <w:tr>
        <w:trPr>
          <w:trHeight w:val="256" w:hRule="exact"/>
        </w:trPr>
        <w:tc>
          <w:tcPr>
            <w:tcW w:w="2270" w:type="dxa"/>
            <w:tcBorders>
              <w:top w:val="single" w:sz="4.640" w:space="0" w:color="000000"/>
              <w:bottom w:val="single" w:sz="8.960" w:space="0" w:color="000000"/>
              <w:left w:val="single" w:sz="8.480002" w:space="0" w:color="000000"/>
              <w:right w:val="single" w:sz="8.480002" w:space="0" w:color="000000"/>
            </w:tcBorders>
          </w:tcPr>
          <w:p>
            <w:pPr>
              <w:spacing w:before="0" w:after="0" w:line="238" w:lineRule="exact"/>
              <w:ind w:left="1040" w:right="1022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</w:t>
            </w:r>
          </w:p>
        </w:tc>
        <w:tc>
          <w:tcPr>
            <w:tcW w:w="1417" w:type="dxa"/>
            <w:tcBorders>
              <w:top w:val="single" w:sz="4.640" w:space="0" w:color="000000"/>
              <w:bottom w:val="single" w:sz="8.960" w:space="0" w:color="000000"/>
              <w:left w:val="single" w:sz="8.480002" w:space="0" w:color="000000"/>
              <w:right w:val="single" w:sz="8.48" w:space="0" w:color="000000"/>
            </w:tcBorders>
          </w:tcPr>
          <w:p>
            <w:pPr>
              <w:spacing w:before="0" w:after="0" w:line="238" w:lineRule="exact"/>
              <w:ind w:left="614" w:right="594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b</w:t>
            </w:r>
          </w:p>
        </w:tc>
        <w:tc>
          <w:tcPr>
            <w:tcW w:w="1417" w:type="dxa"/>
            <w:tcBorders>
              <w:top w:val="single" w:sz="4.64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8" w:lineRule="exact"/>
              <w:ind w:left="618" w:right="600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c</w:t>
            </w:r>
          </w:p>
        </w:tc>
        <w:tc>
          <w:tcPr>
            <w:tcW w:w="1417" w:type="dxa"/>
            <w:tcBorders>
              <w:top w:val="single" w:sz="4.64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8" w:lineRule="exact"/>
              <w:ind w:left="613" w:right="595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</w:t>
            </w:r>
          </w:p>
        </w:tc>
        <w:tc>
          <w:tcPr>
            <w:tcW w:w="1417" w:type="dxa"/>
            <w:tcBorders>
              <w:top w:val="single" w:sz="4.64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8" w:lineRule="exact"/>
              <w:ind w:left="613" w:right="595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e</w:t>
            </w:r>
          </w:p>
        </w:tc>
        <w:tc>
          <w:tcPr>
            <w:tcW w:w="1361" w:type="dxa"/>
            <w:tcBorders>
              <w:top w:val="single" w:sz="4.640" w:space="0" w:color="000000"/>
              <w:bottom w:val="single" w:sz="8.960" w:space="0" w:color="000000"/>
              <w:left w:val="single" w:sz="8.48" w:space="0" w:color="000000"/>
              <w:right w:val="single" w:sz="8.480002" w:space="0" w:color="000000"/>
            </w:tcBorders>
          </w:tcPr>
          <w:p>
            <w:pPr>
              <w:spacing w:before="0" w:after="0" w:line="238" w:lineRule="exact"/>
              <w:ind w:left="610" w:right="590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f</w:t>
            </w:r>
          </w:p>
        </w:tc>
      </w:tr>
      <w:tr>
        <w:trPr>
          <w:trHeight w:val="585" w:hRule="exact"/>
        </w:trPr>
        <w:tc>
          <w:tcPr>
            <w:tcW w:w="2270" w:type="dxa"/>
            <w:tcBorders>
              <w:top w:val="single" w:sz="8.960" w:space="0" w:color="000000"/>
              <w:bottom w:val="single" w:sz="4.640058" w:space="0" w:color="000000"/>
              <w:left w:val="single" w:sz="8.480002" w:space="0" w:color="000000"/>
              <w:right w:val="single" w:sz="8.480002" w:space="0" w:color="000000"/>
            </w:tcBorders>
          </w:tcPr>
          <w:p>
            <w:pPr>
              <w:spacing w:before="28" w:after="0" w:line="251" w:lineRule="auto"/>
              <w:ind w:left="16" w:right="91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Základné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imanie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zapísané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OR</w:t>
            </w:r>
          </w:p>
        </w:tc>
        <w:tc>
          <w:tcPr>
            <w:tcW w:w="1417" w:type="dxa"/>
            <w:tcBorders>
              <w:top w:val="single" w:sz="8.960" w:space="0" w:color="000000"/>
              <w:bottom w:val="single" w:sz="4.640058" w:space="0" w:color="000000"/>
              <w:left w:val="single" w:sz="8.480002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417" w:type="dxa"/>
            <w:tcBorders>
              <w:top w:val="single" w:sz="8.960" w:space="0" w:color="000000"/>
              <w:bottom w:val="single" w:sz="4.640058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417" w:type="dxa"/>
            <w:tcBorders>
              <w:top w:val="single" w:sz="8.960" w:space="0" w:color="000000"/>
              <w:bottom w:val="single" w:sz="4.640058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417" w:type="dxa"/>
            <w:tcBorders>
              <w:top w:val="single" w:sz="8.960" w:space="0" w:color="000000"/>
              <w:bottom w:val="single" w:sz="4.640058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361" w:type="dxa"/>
            <w:tcBorders>
              <w:top w:val="single" w:sz="8.960" w:space="0" w:color="000000"/>
              <w:bottom w:val="single" w:sz="4.640058" w:space="0" w:color="000000"/>
              <w:left w:val="single" w:sz="8.48" w:space="0" w:color="000000"/>
              <w:right w:val="single" w:sz="8.480002" w:space="0" w:color="000000"/>
            </w:tcBorders>
          </w:tcPr>
          <w:p>
            <w:pPr/>
            <w:rPr/>
          </w:p>
        </w:tc>
      </w:tr>
      <w:tr>
        <w:trPr>
          <w:trHeight w:val="562" w:hRule="exact"/>
        </w:trPr>
        <w:tc>
          <w:tcPr>
            <w:tcW w:w="2270" w:type="dxa"/>
            <w:tcBorders>
              <w:top w:val="single" w:sz="4.640058" w:space="0" w:color="000000"/>
              <w:bottom w:val="single" w:sz="12.64001" w:space="0" w:color="000000"/>
              <w:left w:val="single" w:sz="8.480002" w:space="0" w:color="000000"/>
              <w:right w:val="single" w:sz="8.480002" w:space="0" w:color="000000"/>
            </w:tcBorders>
          </w:tcPr>
          <w:p>
            <w:pPr>
              <w:spacing w:before="16" w:after="0" w:line="240" w:lineRule="auto"/>
              <w:ind w:left="38" w:right="714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Základné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imanie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nezapísané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OR</w:t>
            </w:r>
          </w:p>
        </w:tc>
        <w:tc>
          <w:tcPr>
            <w:tcW w:w="1417" w:type="dxa"/>
            <w:tcBorders>
              <w:top w:val="single" w:sz="4.640058" w:space="0" w:color="000000"/>
              <w:bottom w:val="single" w:sz="12.64001" w:space="0" w:color="000000"/>
              <w:left w:val="single" w:sz="8.480002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417" w:type="dxa"/>
            <w:tcBorders>
              <w:top w:val="single" w:sz="4.640058" w:space="0" w:color="000000"/>
              <w:bottom w:val="single" w:sz="12.64001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417" w:type="dxa"/>
            <w:tcBorders>
              <w:top w:val="single" w:sz="4.640058" w:space="0" w:color="000000"/>
              <w:bottom w:val="single" w:sz="12.64001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417" w:type="dxa"/>
            <w:tcBorders>
              <w:top w:val="single" w:sz="4.640058" w:space="0" w:color="000000"/>
              <w:bottom w:val="single" w:sz="12.64001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361" w:type="dxa"/>
            <w:tcBorders>
              <w:top w:val="single" w:sz="4.640058" w:space="0" w:color="000000"/>
              <w:bottom w:val="single" w:sz="4.640" w:space="0" w:color="000000"/>
              <w:left w:val="single" w:sz="8.48" w:space="0" w:color="000000"/>
              <w:right w:val="single" w:sz="8.480002" w:space="0" w:color="000000"/>
            </w:tcBorders>
          </w:tcPr>
          <w:p>
            <w:pPr/>
            <w:rPr/>
          </w:p>
        </w:tc>
      </w:tr>
      <w:tr>
        <w:trPr>
          <w:trHeight w:val="347" w:hRule="exact"/>
        </w:trPr>
        <w:tc>
          <w:tcPr>
            <w:tcW w:w="2270" w:type="dxa"/>
            <w:tcBorders>
              <w:top w:val="single" w:sz="12.64001" w:space="0" w:color="000000"/>
              <w:bottom w:val="single" w:sz="4.640005" w:space="0" w:color="000000"/>
              <w:left w:val="single" w:sz="8.480002" w:space="0" w:color="000000"/>
              <w:right w:val="single" w:sz="8.480002" w:space="0" w:color="000000"/>
            </w:tcBorders>
          </w:tcPr>
          <w:p>
            <w:pPr>
              <w:spacing w:before="37" w:after="0" w:line="240" w:lineRule="auto"/>
              <w:ind w:left="53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Emis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ážio</w:t>
            </w:r>
          </w:p>
        </w:tc>
        <w:tc>
          <w:tcPr>
            <w:tcW w:w="1417" w:type="dxa"/>
            <w:tcBorders>
              <w:top w:val="single" w:sz="12.64001" w:space="0" w:color="000000"/>
              <w:bottom w:val="single" w:sz="4.640005" w:space="0" w:color="000000"/>
              <w:left w:val="single" w:sz="8.480002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417" w:type="dxa"/>
            <w:tcBorders>
              <w:top w:val="single" w:sz="12.64001" w:space="0" w:color="000000"/>
              <w:bottom w:val="single" w:sz="4.640005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417" w:type="dxa"/>
            <w:tcBorders>
              <w:top w:val="single" w:sz="12.64001" w:space="0" w:color="000000"/>
              <w:bottom w:val="single" w:sz="4.640005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417" w:type="dxa"/>
            <w:tcBorders>
              <w:top w:val="single" w:sz="12.64001" w:space="0" w:color="000000"/>
              <w:bottom w:val="single" w:sz="4.640005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361" w:type="dxa"/>
            <w:tcBorders>
              <w:top w:val="single" w:sz="4.640" w:space="0" w:color="000000"/>
              <w:bottom w:val="single" w:sz="4.640005" w:space="0" w:color="000000"/>
              <w:left w:val="single" w:sz="8.48" w:space="0" w:color="000000"/>
              <w:right w:val="single" w:sz="8.480002" w:space="0" w:color="000000"/>
            </w:tcBorders>
          </w:tcPr>
          <w:p>
            <w:pPr/>
            <w:rPr/>
          </w:p>
        </w:tc>
      </w:tr>
      <w:tr>
        <w:trPr>
          <w:trHeight w:val="340" w:hRule="exact"/>
        </w:trPr>
        <w:tc>
          <w:tcPr>
            <w:tcW w:w="2270" w:type="dxa"/>
            <w:tcBorders>
              <w:top w:val="single" w:sz="4.640005" w:space="0" w:color="000000"/>
              <w:bottom w:val="single" w:sz="4.640039" w:space="0" w:color="000000"/>
              <w:left w:val="single" w:sz="8.480002" w:space="0" w:color="000000"/>
              <w:right w:val="single" w:sz="8.480002" w:space="0" w:color="000000"/>
            </w:tcBorders>
          </w:tcPr>
          <w:p>
            <w:pPr>
              <w:spacing w:before="40" w:after="0" w:line="240" w:lineRule="auto"/>
              <w:ind w:left="16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Ostatné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kapit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ové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fon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y</w:t>
            </w:r>
          </w:p>
        </w:tc>
        <w:tc>
          <w:tcPr>
            <w:tcW w:w="1417" w:type="dxa"/>
            <w:tcBorders>
              <w:top w:val="single" w:sz="4.640005" w:space="0" w:color="000000"/>
              <w:bottom w:val="single" w:sz="4.640039" w:space="0" w:color="000000"/>
              <w:left w:val="single" w:sz="8.480002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417" w:type="dxa"/>
            <w:tcBorders>
              <w:top w:val="single" w:sz="4.640005" w:space="0" w:color="000000"/>
              <w:bottom w:val="single" w:sz="4.640039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417" w:type="dxa"/>
            <w:tcBorders>
              <w:top w:val="single" w:sz="4.640005" w:space="0" w:color="000000"/>
              <w:bottom w:val="single" w:sz="4.640039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417" w:type="dxa"/>
            <w:tcBorders>
              <w:top w:val="single" w:sz="4.640005" w:space="0" w:color="000000"/>
              <w:bottom w:val="single" w:sz="4.640039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361" w:type="dxa"/>
            <w:tcBorders>
              <w:top w:val="single" w:sz="4.640005" w:space="0" w:color="000000"/>
              <w:bottom w:val="single" w:sz="4.640039" w:space="0" w:color="000000"/>
              <w:left w:val="single" w:sz="8.48" w:space="0" w:color="000000"/>
              <w:right w:val="single" w:sz="8.480002" w:space="0" w:color="000000"/>
            </w:tcBorders>
          </w:tcPr>
          <w:p>
            <w:pPr/>
            <w:rPr/>
          </w:p>
        </w:tc>
      </w:tr>
    </w:tbl>
    <w:p>
      <w:pPr>
        <w:spacing w:after="0"/>
        <w:sectPr>
          <w:pgMar w:header="319" w:footer="762" w:top="900" w:bottom="960" w:left="1160" w:right="1180"/>
          <w:headerReference w:type="odd" r:id="rId41"/>
          <w:headerReference w:type="even" r:id="rId42"/>
          <w:pgSz w:w="11920" w:h="16840"/>
        </w:sectPr>
      </w:pPr>
      <w:rPr/>
    </w:p>
    <w:p>
      <w:pPr>
        <w:spacing w:before="5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21.608086" w:type="dxa"/>
      </w:tblPr>
      <w:tblGrid/>
      <w:tr>
        <w:trPr>
          <w:trHeight w:val="556" w:hRule="exact"/>
        </w:trPr>
        <w:tc>
          <w:tcPr>
            <w:tcW w:w="2270" w:type="dxa"/>
            <w:tcBorders>
              <w:top w:val="single" w:sz="4.640161" w:space="0" w:color="000000"/>
              <w:bottom w:val="single" w:sz="7.040854" w:space="0" w:color="000000"/>
              <w:left w:val="single" w:sz="8.851095" w:space="0" w:color="000000"/>
              <w:right w:val="single" w:sz="8.851095" w:space="0" w:color="000000"/>
            </w:tcBorders>
          </w:tcPr>
          <w:p>
            <w:pPr>
              <w:spacing w:before="36" w:after="0" w:line="240" w:lineRule="auto"/>
              <w:ind w:left="17" w:right="784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Zákonné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rezervné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fondy</w:t>
            </w:r>
          </w:p>
        </w:tc>
        <w:tc>
          <w:tcPr>
            <w:tcW w:w="1417" w:type="dxa"/>
            <w:tcBorders>
              <w:top w:val="single" w:sz="4.640161" w:space="0" w:color="000000"/>
              <w:bottom w:val="single" w:sz="7.040854" w:space="0" w:color="000000"/>
              <w:left w:val="single" w:sz="8.851095" w:space="0" w:color="000000"/>
              <w:right w:val="single" w:sz="5.011095" w:space="0" w:color="000000"/>
            </w:tcBorders>
          </w:tcPr>
          <w:p>
            <w:pPr/>
            <w:rPr/>
          </w:p>
        </w:tc>
        <w:tc>
          <w:tcPr>
            <w:tcW w:w="1417" w:type="dxa"/>
            <w:tcBorders>
              <w:top w:val="single" w:sz="4.640161" w:space="0" w:color="000000"/>
              <w:bottom w:val="single" w:sz="7.040854" w:space="0" w:color="000000"/>
              <w:left w:val="single" w:sz="5.011095" w:space="0" w:color="000000"/>
              <w:right w:val="single" w:sz="5.011095" w:space="0" w:color="000000"/>
            </w:tcBorders>
          </w:tcPr>
          <w:p>
            <w:pPr/>
            <w:rPr/>
          </w:p>
        </w:tc>
        <w:tc>
          <w:tcPr>
            <w:tcW w:w="1417" w:type="dxa"/>
            <w:tcBorders>
              <w:top w:val="single" w:sz="4.640161" w:space="0" w:color="000000"/>
              <w:bottom w:val="single" w:sz="7.040854" w:space="0" w:color="000000"/>
              <w:left w:val="single" w:sz="5.011095" w:space="0" w:color="000000"/>
              <w:right w:val="single" w:sz="5.011095" w:space="0" w:color="000000"/>
            </w:tcBorders>
          </w:tcPr>
          <w:p>
            <w:pPr/>
            <w:rPr/>
          </w:p>
        </w:tc>
        <w:tc>
          <w:tcPr>
            <w:tcW w:w="1417" w:type="dxa"/>
            <w:tcBorders>
              <w:top w:val="single" w:sz="4.640161" w:space="0" w:color="000000"/>
              <w:bottom w:val="single" w:sz="7.040854" w:space="0" w:color="000000"/>
              <w:left w:val="single" w:sz="5.011095" w:space="0" w:color="000000"/>
              <w:right w:val="single" w:sz="5.011095" w:space="0" w:color="000000"/>
            </w:tcBorders>
          </w:tcPr>
          <w:p>
            <w:pPr/>
            <w:rPr/>
          </w:p>
        </w:tc>
        <w:tc>
          <w:tcPr>
            <w:tcW w:w="1361" w:type="dxa"/>
            <w:tcBorders>
              <w:top w:val="single" w:sz="4.640161" w:space="0" w:color="000000"/>
              <w:bottom w:val="single" w:sz="7.040854" w:space="0" w:color="000000"/>
              <w:left w:val="single" w:sz="5.011095" w:space="0" w:color="000000"/>
              <w:right w:val="single" w:sz="8.851095" w:space="0" w:color="000000"/>
            </w:tcBorders>
          </w:tcPr>
          <w:p>
            <w:pPr/>
            <w:rPr/>
          </w:p>
        </w:tc>
      </w:tr>
      <w:tr>
        <w:trPr>
          <w:trHeight w:val="733" w:hRule="exact"/>
        </w:trPr>
        <w:tc>
          <w:tcPr>
            <w:tcW w:w="2270" w:type="dxa"/>
            <w:tcBorders>
              <w:top w:val="single" w:sz="7.040854" w:space="0" w:color="000000"/>
              <w:bottom w:val="single" w:sz="4.640054" w:space="0" w:color="000000"/>
              <w:left w:val="single" w:sz="8.851095" w:space="0" w:color="000000"/>
              <w:right w:val="single" w:sz="8.851095" w:space="0" w:color="000000"/>
            </w:tcBorders>
          </w:tcPr>
          <w:p>
            <w:pPr>
              <w:spacing w:before="1" w:after="0" w:line="240" w:lineRule="auto"/>
              <w:ind w:left="21" w:right="346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Oceňovacie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rozdiely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nezahrnuté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výsledku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hospodárenia</w:t>
            </w:r>
          </w:p>
        </w:tc>
        <w:tc>
          <w:tcPr>
            <w:tcW w:w="1417" w:type="dxa"/>
            <w:tcBorders>
              <w:top w:val="single" w:sz="7.040854" w:space="0" w:color="000000"/>
              <w:bottom w:val="single" w:sz="4.640054" w:space="0" w:color="000000"/>
              <w:left w:val="single" w:sz="8.851095" w:space="0" w:color="000000"/>
              <w:right w:val="single" w:sz="5.011095" w:space="0" w:color="000000"/>
            </w:tcBorders>
          </w:tcPr>
          <w:p>
            <w:pPr/>
            <w:rPr/>
          </w:p>
        </w:tc>
        <w:tc>
          <w:tcPr>
            <w:tcW w:w="1417" w:type="dxa"/>
            <w:tcBorders>
              <w:top w:val="single" w:sz="7.040854" w:space="0" w:color="000000"/>
              <w:bottom w:val="single" w:sz="4.640054" w:space="0" w:color="000000"/>
              <w:left w:val="single" w:sz="5.011095" w:space="0" w:color="000000"/>
              <w:right w:val="single" w:sz="5.011095" w:space="0" w:color="000000"/>
            </w:tcBorders>
          </w:tcPr>
          <w:p>
            <w:pPr/>
            <w:rPr/>
          </w:p>
        </w:tc>
        <w:tc>
          <w:tcPr>
            <w:tcW w:w="1417" w:type="dxa"/>
            <w:tcBorders>
              <w:top w:val="single" w:sz="7.040854" w:space="0" w:color="000000"/>
              <w:bottom w:val="single" w:sz="4.640054" w:space="0" w:color="000000"/>
              <w:left w:val="single" w:sz="5.011095" w:space="0" w:color="000000"/>
              <w:right w:val="single" w:sz="5.011095" w:space="0" w:color="000000"/>
            </w:tcBorders>
          </w:tcPr>
          <w:p>
            <w:pPr/>
            <w:rPr/>
          </w:p>
        </w:tc>
        <w:tc>
          <w:tcPr>
            <w:tcW w:w="1417" w:type="dxa"/>
            <w:tcBorders>
              <w:top w:val="single" w:sz="7.040854" w:space="0" w:color="000000"/>
              <w:bottom w:val="single" w:sz="4.640054" w:space="0" w:color="000000"/>
              <w:left w:val="single" w:sz="5.011095" w:space="0" w:color="000000"/>
              <w:right w:val="single" w:sz="5.011095" w:space="0" w:color="000000"/>
            </w:tcBorders>
          </w:tcPr>
          <w:p>
            <w:pPr/>
            <w:rPr/>
          </w:p>
        </w:tc>
        <w:tc>
          <w:tcPr>
            <w:tcW w:w="1361" w:type="dxa"/>
            <w:tcBorders>
              <w:top w:val="single" w:sz="7.040854" w:space="0" w:color="000000"/>
              <w:bottom w:val="single" w:sz="4.640054" w:space="0" w:color="000000"/>
              <w:left w:val="single" w:sz="5.011095" w:space="0" w:color="000000"/>
              <w:right w:val="single" w:sz="8.851095" w:space="0" w:color="000000"/>
            </w:tcBorders>
          </w:tcPr>
          <w:p>
            <w:pPr/>
            <w:rPr/>
          </w:p>
        </w:tc>
      </w:tr>
      <w:tr>
        <w:trPr>
          <w:trHeight w:val="606" w:hRule="exact"/>
        </w:trPr>
        <w:tc>
          <w:tcPr>
            <w:tcW w:w="2270" w:type="dxa"/>
            <w:tcBorders>
              <w:top w:val="single" w:sz="4.640054" w:space="0" w:color="000000"/>
              <w:bottom w:val="single" w:sz="7.04" w:space="0" w:color="000000"/>
              <w:left w:val="single" w:sz="8.851095" w:space="0" w:color="000000"/>
              <w:right w:val="single" w:sz="8.851095" w:space="0" w:color="000000"/>
            </w:tcBorders>
          </w:tcPr>
          <w:p>
            <w:pPr>
              <w:spacing w:before="64" w:after="0" w:line="251" w:lineRule="auto"/>
              <w:ind w:left="21" w:right="472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Ostatné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fondy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tvorené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zisku</w:t>
            </w:r>
          </w:p>
        </w:tc>
        <w:tc>
          <w:tcPr>
            <w:tcW w:w="1417" w:type="dxa"/>
            <w:tcBorders>
              <w:top w:val="single" w:sz="4.640054" w:space="0" w:color="000000"/>
              <w:bottom w:val="single" w:sz="7.04" w:space="0" w:color="000000"/>
              <w:left w:val="single" w:sz="8.851095" w:space="0" w:color="000000"/>
              <w:right w:val="single" w:sz="5.011095" w:space="0" w:color="000000"/>
            </w:tcBorders>
          </w:tcPr>
          <w:p>
            <w:pPr/>
            <w:rPr/>
          </w:p>
        </w:tc>
        <w:tc>
          <w:tcPr>
            <w:tcW w:w="1417" w:type="dxa"/>
            <w:tcBorders>
              <w:top w:val="single" w:sz="4.640054" w:space="0" w:color="000000"/>
              <w:bottom w:val="single" w:sz="7.04" w:space="0" w:color="000000"/>
              <w:left w:val="single" w:sz="5.011095" w:space="0" w:color="000000"/>
              <w:right w:val="single" w:sz="5.011095" w:space="0" w:color="000000"/>
            </w:tcBorders>
          </w:tcPr>
          <w:p>
            <w:pPr/>
            <w:rPr/>
          </w:p>
        </w:tc>
        <w:tc>
          <w:tcPr>
            <w:tcW w:w="1417" w:type="dxa"/>
            <w:tcBorders>
              <w:top w:val="single" w:sz="4.640054" w:space="0" w:color="000000"/>
              <w:bottom w:val="single" w:sz="7.04" w:space="0" w:color="000000"/>
              <w:left w:val="single" w:sz="5.011095" w:space="0" w:color="000000"/>
              <w:right w:val="single" w:sz="5.011095" w:space="0" w:color="000000"/>
            </w:tcBorders>
          </w:tcPr>
          <w:p>
            <w:pPr/>
            <w:rPr/>
          </w:p>
        </w:tc>
        <w:tc>
          <w:tcPr>
            <w:tcW w:w="1417" w:type="dxa"/>
            <w:tcBorders>
              <w:top w:val="single" w:sz="4.640054" w:space="0" w:color="000000"/>
              <w:bottom w:val="single" w:sz="7.04" w:space="0" w:color="000000"/>
              <w:left w:val="single" w:sz="5.011095" w:space="0" w:color="000000"/>
              <w:right w:val="single" w:sz="5.011095" w:space="0" w:color="000000"/>
            </w:tcBorders>
          </w:tcPr>
          <w:p>
            <w:pPr/>
            <w:rPr/>
          </w:p>
        </w:tc>
        <w:tc>
          <w:tcPr>
            <w:tcW w:w="1361" w:type="dxa"/>
            <w:tcBorders>
              <w:top w:val="single" w:sz="4.640054" w:space="0" w:color="000000"/>
              <w:bottom w:val="single" w:sz="7.04" w:space="0" w:color="000000"/>
              <w:left w:val="single" w:sz="5.011095" w:space="0" w:color="000000"/>
              <w:right w:val="single" w:sz="8.851095" w:space="0" w:color="000000"/>
            </w:tcBorders>
          </w:tcPr>
          <w:p>
            <w:pPr/>
            <w:rPr/>
          </w:p>
        </w:tc>
      </w:tr>
      <w:tr>
        <w:trPr>
          <w:trHeight w:val="334" w:hRule="exact"/>
        </w:trPr>
        <w:tc>
          <w:tcPr>
            <w:tcW w:w="2270" w:type="dxa"/>
            <w:tcBorders>
              <w:top w:val="single" w:sz="7.04" w:space="0" w:color="000000"/>
              <w:bottom w:val="single" w:sz="4.640005" w:space="0" w:color="000000"/>
              <w:left w:val="single" w:sz="8.851095" w:space="0" w:color="000000"/>
              <w:right w:val="single" w:sz="8.851095" w:space="0" w:color="000000"/>
            </w:tcBorders>
          </w:tcPr>
          <w:p>
            <w:pPr>
              <w:spacing w:before="48" w:after="0" w:line="240" w:lineRule="auto"/>
              <w:ind w:left="16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Vyplatené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dividendy</w:t>
            </w:r>
          </w:p>
        </w:tc>
        <w:tc>
          <w:tcPr>
            <w:tcW w:w="1417" w:type="dxa"/>
            <w:tcBorders>
              <w:top w:val="single" w:sz="7.04" w:space="0" w:color="000000"/>
              <w:bottom w:val="single" w:sz="4.640005" w:space="0" w:color="000000"/>
              <w:left w:val="single" w:sz="8.851095" w:space="0" w:color="000000"/>
              <w:right w:val="single" w:sz="5.011095" w:space="0" w:color="000000"/>
            </w:tcBorders>
          </w:tcPr>
          <w:p>
            <w:pPr/>
            <w:rPr/>
          </w:p>
        </w:tc>
        <w:tc>
          <w:tcPr>
            <w:tcW w:w="1417" w:type="dxa"/>
            <w:tcBorders>
              <w:top w:val="single" w:sz="7.04" w:space="0" w:color="000000"/>
              <w:bottom w:val="single" w:sz="4.640005" w:space="0" w:color="000000"/>
              <w:left w:val="single" w:sz="5.011095" w:space="0" w:color="000000"/>
              <w:right w:val="single" w:sz="5.011095" w:space="0" w:color="000000"/>
            </w:tcBorders>
          </w:tcPr>
          <w:p>
            <w:pPr/>
            <w:rPr/>
          </w:p>
        </w:tc>
        <w:tc>
          <w:tcPr>
            <w:tcW w:w="1417" w:type="dxa"/>
            <w:tcBorders>
              <w:top w:val="single" w:sz="7.04" w:space="0" w:color="000000"/>
              <w:bottom w:val="single" w:sz="4.640005" w:space="0" w:color="000000"/>
              <w:left w:val="single" w:sz="5.011095" w:space="0" w:color="000000"/>
              <w:right w:val="single" w:sz="5.011095" w:space="0" w:color="000000"/>
            </w:tcBorders>
          </w:tcPr>
          <w:p>
            <w:pPr/>
            <w:rPr/>
          </w:p>
        </w:tc>
        <w:tc>
          <w:tcPr>
            <w:tcW w:w="1417" w:type="dxa"/>
            <w:tcBorders>
              <w:top w:val="single" w:sz="7.04" w:space="0" w:color="000000"/>
              <w:bottom w:val="single" w:sz="4.640005" w:space="0" w:color="000000"/>
              <w:left w:val="single" w:sz="5.011095" w:space="0" w:color="000000"/>
              <w:right w:val="single" w:sz="5.011095" w:space="0" w:color="000000"/>
            </w:tcBorders>
          </w:tcPr>
          <w:p>
            <w:pPr/>
            <w:rPr/>
          </w:p>
        </w:tc>
        <w:tc>
          <w:tcPr>
            <w:tcW w:w="1361" w:type="dxa"/>
            <w:tcBorders>
              <w:top w:val="single" w:sz="7.04" w:space="0" w:color="000000"/>
              <w:bottom w:val="single" w:sz="4.640005" w:space="0" w:color="000000"/>
              <w:left w:val="single" w:sz="5.011095" w:space="0" w:color="000000"/>
              <w:right w:val="single" w:sz="8.851095" w:space="0" w:color="000000"/>
            </w:tcBorders>
          </w:tcPr>
          <w:p>
            <w:pPr/>
            <w:rPr/>
          </w:p>
        </w:tc>
      </w:tr>
      <w:tr>
        <w:trPr>
          <w:trHeight w:val="492" w:hRule="exact"/>
        </w:trPr>
        <w:tc>
          <w:tcPr>
            <w:tcW w:w="2270" w:type="dxa"/>
            <w:tcBorders>
              <w:top w:val="single" w:sz="4.640005" w:space="0" w:color="000000"/>
              <w:bottom w:val="single" w:sz="4.640044" w:space="0" w:color="000000"/>
              <w:left w:val="single" w:sz="8.851095" w:space="0" w:color="000000"/>
              <w:right w:val="single" w:sz="8.851095" w:space="0" w:color="000000"/>
            </w:tcBorders>
          </w:tcPr>
          <w:p>
            <w:pPr>
              <w:spacing w:before="0" w:after="0" w:line="242" w:lineRule="exact"/>
              <w:ind w:left="16" w:right="137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Neroz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elený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minu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ých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rokov</w:t>
            </w:r>
          </w:p>
        </w:tc>
        <w:tc>
          <w:tcPr>
            <w:tcW w:w="1417" w:type="dxa"/>
            <w:tcBorders>
              <w:top w:val="single" w:sz="4.640005" w:space="0" w:color="000000"/>
              <w:bottom w:val="single" w:sz="4.640044" w:space="0" w:color="000000"/>
              <w:left w:val="single" w:sz="8.851095" w:space="0" w:color="000000"/>
              <w:right w:val="single" w:sz="5.011095" w:space="0" w:color="000000"/>
            </w:tcBorders>
          </w:tcPr>
          <w:p>
            <w:pPr/>
            <w:rPr/>
          </w:p>
        </w:tc>
        <w:tc>
          <w:tcPr>
            <w:tcW w:w="1417" w:type="dxa"/>
            <w:tcBorders>
              <w:top w:val="single" w:sz="4.640005" w:space="0" w:color="000000"/>
              <w:bottom w:val="single" w:sz="4.640044" w:space="0" w:color="000000"/>
              <w:left w:val="single" w:sz="5.011095" w:space="0" w:color="000000"/>
              <w:right w:val="single" w:sz="5.011095" w:space="0" w:color="000000"/>
            </w:tcBorders>
          </w:tcPr>
          <w:p>
            <w:pPr/>
            <w:rPr/>
          </w:p>
        </w:tc>
        <w:tc>
          <w:tcPr>
            <w:tcW w:w="1417" w:type="dxa"/>
            <w:tcBorders>
              <w:top w:val="single" w:sz="4.640005" w:space="0" w:color="000000"/>
              <w:bottom w:val="single" w:sz="4.640044" w:space="0" w:color="000000"/>
              <w:left w:val="single" w:sz="5.011095" w:space="0" w:color="000000"/>
              <w:right w:val="single" w:sz="5.011095" w:space="0" w:color="000000"/>
            </w:tcBorders>
          </w:tcPr>
          <w:p>
            <w:pPr/>
            <w:rPr/>
          </w:p>
        </w:tc>
        <w:tc>
          <w:tcPr>
            <w:tcW w:w="1417" w:type="dxa"/>
            <w:tcBorders>
              <w:top w:val="single" w:sz="4.640005" w:space="0" w:color="000000"/>
              <w:bottom w:val="single" w:sz="4.640044" w:space="0" w:color="000000"/>
              <w:left w:val="single" w:sz="5.011095" w:space="0" w:color="000000"/>
              <w:right w:val="single" w:sz="5.011095" w:space="0" w:color="000000"/>
            </w:tcBorders>
          </w:tcPr>
          <w:p>
            <w:pPr/>
            <w:rPr/>
          </w:p>
        </w:tc>
        <w:tc>
          <w:tcPr>
            <w:tcW w:w="1361" w:type="dxa"/>
            <w:tcBorders>
              <w:top w:val="single" w:sz="4.640005" w:space="0" w:color="000000"/>
              <w:bottom w:val="single" w:sz="4.640044" w:space="0" w:color="000000"/>
              <w:left w:val="single" w:sz="5.011095" w:space="0" w:color="000000"/>
              <w:right w:val="single" w:sz="8.851095" w:space="0" w:color="000000"/>
            </w:tcBorders>
          </w:tcPr>
          <w:p>
            <w:pPr/>
            <w:rPr/>
          </w:p>
        </w:tc>
      </w:tr>
      <w:tr>
        <w:trPr>
          <w:trHeight w:val="495" w:hRule="exact"/>
        </w:trPr>
        <w:tc>
          <w:tcPr>
            <w:tcW w:w="2270" w:type="dxa"/>
            <w:tcBorders>
              <w:top w:val="single" w:sz="4.640044" w:space="0" w:color="000000"/>
              <w:bottom w:val="single" w:sz="7.04" w:space="0" w:color="000000"/>
              <w:left w:val="single" w:sz="8.851095" w:space="0" w:color="000000"/>
              <w:right w:val="single" w:sz="8.851095" w:space="0" w:color="000000"/>
            </w:tcBorders>
          </w:tcPr>
          <w:p>
            <w:pPr>
              <w:spacing w:before="0" w:after="0" w:line="242" w:lineRule="exact"/>
              <w:ind w:left="16" w:right="21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Neuhr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dená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ata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mi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ulých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rokov</w:t>
            </w:r>
          </w:p>
        </w:tc>
        <w:tc>
          <w:tcPr>
            <w:tcW w:w="1417" w:type="dxa"/>
            <w:tcBorders>
              <w:top w:val="single" w:sz="4.640044" w:space="0" w:color="000000"/>
              <w:bottom w:val="single" w:sz="7.04" w:space="0" w:color="000000"/>
              <w:left w:val="single" w:sz="8.851095" w:space="0" w:color="000000"/>
              <w:right w:val="single" w:sz="5.011095" w:space="0" w:color="000000"/>
            </w:tcBorders>
          </w:tcPr>
          <w:p>
            <w:pPr/>
            <w:rPr/>
          </w:p>
        </w:tc>
        <w:tc>
          <w:tcPr>
            <w:tcW w:w="1417" w:type="dxa"/>
            <w:tcBorders>
              <w:top w:val="single" w:sz="4.640044" w:space="0" w:color="000000"/>
              <w:bottom w:val="single" w:sz="7.04" w:space="0" w:color="000000"/>
              <w:left w:val="single" w:sz="5.011095" w:space="0" w:color="000000"/>
              <w:right w:val="single" w:sz="5.011095" w:space="0" w:color="000000"/>
            </w:tcBorders>
          </w:tcPr>
          <w:p>
            <w:pPr/>
            <w:rPr/>
          </w:p>
        </w:tc>
        <w:tc>
          <w:tcPr>
            <w:tcW w:w="1417" w:type="dxa"/>
            <w:tcBorders>
              <w:top w:val="single" w:sz="4.640044" w:space="0" w:color="000000"/>
              <w:bottom w:val="single" w:sz="7.04" w:space="0" w:color="000000"/>
              <w:left w:val="single" w:sz="5.011095" w:space="0" w:color="000000"/>
              <w:right w:val="single" w:sz="5.011095" w:space="0" w:color="000000"/>
            </w:tcBorders>
          </w:tcPr>
          <w:p>
            <w:pPr/>
            <w:rPr/>
          </w:p>
        </w:tc>
        <w:tc>
          <w:tcPr>
            <w:tcW w:w="1417" w:type="dxa"/>
            <w:tcBorders>
              <w:top w:val="single" w:sz="4.640044" w:space="0" w:color="000000"/>
              <w:bottom w:val="single" w:sz="7.04" w:space="0" w:color="000000"/>
              <w:left w:val="single" w:sz="5.011095" w:space="0" w:color="000000"/>
              <w:right w:val="single" w:sz="5.011095" w:space="0" w:color="000000"/>
            </w:tcBorders>
          </w:tcPr>
          <w:p>
            <w:pPr/>
            <w:rPr/>
          </w:p>
        </w:tc>
        <w:tc>
          <w:tcPr>
            <w:tcW w:w="1361" w:type="dxa"/>
            <w:tcBorders>
              <w:top w:val="single" w:sz="4.640044" w:space="0" w:color="000000"/>
              <w:bottom w:val="single" w:sz="7.04" w:space="0" w:color="000000"/>
              <w:left w:val="single" w:sz="5.011095" w:space="0" w:color="000000"/>
              <w:right w:val="single" w:sz="8.851095" w:space="0" w:color="000000"/>
            </w:tcBorders>
          </w:tcPr>
          <w:p>
            <w:pPr/>
            <w:rPr/>
          </w:p>
        </w:tc>
      </w:tr>
      <w:tr>
        <w:trPr>
          <w:trHeight w:val="555" w:hRule="exact"/>
        </w:trPr>
        <w:tc>
          <w:tcPr>
            <w:tcW w:w="2270" w:type="dxa"/>
            <w:tcBorders>
              <w:top w:val="single" w:sz="7.04" w:space="0" w:color="000000"/>
              <w:bottom w:val="single" w:sz="4.800044" w:space="0" w:color="000000"/>
              <w:left w:val="single" w:sz="8.851095" w:space="0" w:color="000000"/>
              <w:right w:val="single" w:sz="8.851095" w:space="0" w:color="000000"/>
            </w:tcBorders>
          </w:tcPr>
          <w:p>
            <w:pPr>
              <w:spacing w:before="40" w:after="0" w:line="240" w:lineRule="exact"/>
              <w:ind w:left="14" w:right="9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Výsledok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hospodárenia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bežného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účtovného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obdobia</w:t>
            </w:r>
          </w:p>
        </w:tc>
        <w:tc>
          <w:tcPr>
            <w:tcW w:w="1417" w:type="dxa"/>
            <w:tcBorders>
              <w:top w:val="single" w:sz="7.04" w:space="0" w:color="000000"/>
              <w:bottom w:val="single" w:sz="4.800044" w:space="0" w:color="000000"/>
              <w:left w:val="single" w:sz="8.851095" w:space="0" w:color="000000"/>
              <w:right w:val="single" w:sz="5.011095" w:space="0" w:color="000000"/>
            </w:tcBorders>
          </w:tcPr>
          <w:p>
            <w:pPr/>
            <w:rPr/>
          </w:p>
        </w:tc>
        <w:tc>
          <w:tcPr>
            <w:tcW w:w="1417" w:type="dxa"/>
            <w:tcBorders>
              <w:top w:val="single" w:sz="7.04" w:space="0" w:color="000000"/>
              <w:bottom w:val="single" w:sz="4.800044" w:space="0" w:color="000000"/>
              <w:left w:val="single" w:sz="5.011095" w:space="0" w:color="000000"/>
              <w:right w:val="single" w:sz="5.011095" w:space="0" w:color="000000"/>
            </w:tcBorders>
          </w:tcPr>
          <w:p>
            <w:pPr/>
            <w:rPr/>
          </w:p>
        </w:tc>
        <w:tc>
          <w:tcPr>
            <w:tcW w:w="1417" w:type="dxa"/>
            <w:tcBorders>
              <w:top w:val="single" w:sz="7.04" w:space="0" w:color="000000"/>
              <w:bottom w:val="single" w:sz="4.800044" w:space="0" w:color="000000"/>
              <w:left w:val="single" w:sz="5.011095" w:space="0" w:color="000000"/>
              <w:right w:val="single" w:sz="5.011095" w:space="0" w:color="000000"/>
            </w:tcBorders>
          </w:tcPr>
          <w:p>
            <w:pPr/>
            <w:rPr/>
          </w:p>
        </w:tc>
        <w:tc>
          <w:tcPr>
            <w:tcW w:w="1417" w:type="dxa"/>
            <w:tcBorders>
              <w:top w:val="single" w:sz="7.04" w:space="0" w:color="000000"/>
              <w:bottom w:val="single" w:sz="4.800044" w:space="0" w:color="000000"/>
              <w:left w:val="single" w:sz="5.011095" w:space="0" w:color="000000"/>
              <w:right w:val="single" w:sz="5.011095" w:space="0" w:color="000000"/>
            </w:tcBorders>
          </w:tcPr>
          <w:p>
            <w:pPr/>
            <w:rPr/>
          </w:p>
        </w:tc>
        <w:tc>
          <w:tcPr>
            <w:tcW w:w="1361" w:type="dxa"/>
            <w:tcBorders>
              <w:top w:val="single" w:sz="7.04" w:space="0" w:color="000000"/>
              <w:bottom w:val="single" w:sz="4.800044" w:space="0" w:color="000000"/>
              <w:left w:val="single" w:sz="5.011095" w:space="0" w:color="000000"/>
              <w:right w:val="single" w:sz="8.851095" w:space="0" w:color="000000"/>
            </w:tcBorders>
          </w:tcPr>
          <w:p>
            <w:pPr/>
            <w:rPr/>
          </w:p>
        </w:tc>
      </w:tr>
      <w:tr>
        <w:trPr>
          <w:trHeight w:val="492" w:hRule="exact"/>
        </w:trPr>
        <w:tc>
          <w:tcPr>
            <w:tcW w:w="2270" w:type="dxa"/>
            <w:tcBorders>
              <w:top w:val="single" w:sz="4.800044" w:space="0" w:color="000000"/>
              <w:bottom w:val="single" w:sz="4.640058" w:space="0" w:color="000000"/>
              <w:left w:val="single" w:sz="8.851095" w:space="0" w:color="000000"/>
              <w:right w:val="single" w:sz="8.851095" w:space="0" w:color="000000"/>
            </w:tcBorders>
          </w:tcPr>
          <w:p>
            <w:pPr>
              <w:spacing w:before="2" w:after="0" w:line="240" w:lineRule="exact"/>
              <w:ind w:left="16" w:right="352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Ďalšie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zmeny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vlastného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imania</w:t>
            </w:r>
          </w:p>
        </w:tc>
        <w:tc>
          <w:tcPr>
            <w:tcW w:w="1417" w:type="dxa"/>
            <w:tcBorders>
              <w:top w:val="single" w:sz="4.800044" w:space="0" w:color="000000"/>
              <w:bottom w:val="single" w:sz="4.640058" w:space="0" w:color="000000"/>
              <w:left w:val="single" w:sz="8.851095" w:space="0" w:color="000000"/>
              <w:right w:val="single" w:sz="5.011095" w:space="0" w:color="000000"/>
            </w:tcBorders>
          </w:tcPr>
          <w:p>
            <w:pPr/>
            <w:rPr/>
          </w:p>
        </w:tc>
        <w:tc>
          <w:tcPr>
            <w:tcW w:w="1417" w:type="dxa"/>
            <w:tcBorders>
              <w:top w:val="single" w:sz="4.800044" w:space="0" w:color="000000"/>
              <w:bottom w:val="single" w:sz="4.640058" w:space="0" w:color="000000"/>
              <w:left w:val="single" w:sz="5.011095" w:space="0" w:color="000000"/>
              <w:right w:val="single" w:sz="5.011095" w:space="0" w:color="000000"/>
            </w:tcBorders>
          </w:tcPr>
          <w:p>
            <w:pPr/>
            <w:rPr/>
          </w:p>
        </w:tc>
        <w:tc>
          <w:tcPr>
            <w:tcW w:w="1417" w:type="dxa"/>
            <w:tcBorders>
              <w:top w:val="single" w:sz="4.800044" w:space="0" w:color="000000"/>
              <w:bottom w:val="single" w:sz="4.640058" w:space="0" w:color="000000"/>
              <w:left w:val="single" w:sz="5.011095" w:space="0" w:color="000000"/>
              <w:right w:val="single" w:sz="5.011095" w:space="0" w:color="000000"/>
            </w:tcBorders>
          </w:tcPr>
          <w:p>
            <w:pPr/>
            <w:rPr/>
          </w:p>
        </w:tc>
        <w:tc>
          <w:tcPr>
            <w:tcW w:w="1417" w:type="dxa"/>
            <w:tcBorders>
              <w:top w:val="single" w:sz="4.800044" w:space="0" w:color="000000"/>
              <w:bottom w:val="single" w:sz="4.640058" w:space="0" w:color="000000"/>
              <w:left w:val="single" w:sz="5.011095" w:space="0" w:color="000000"/>
              <w:right w:val="single" w:sz="5.011095" w:space="0" w:color="000000"/>
            </w:tcBorders>
          </w:tcPr>
          <w:p>
            <w:pPr/>
            <w:rPr/>
          </w:p>
        </w:tc>
        <w:tc>
          <w:tcPr>
            <w:tcW w:w="1361" w:type="dxa"/>
            <w:tcBorders>
              <w:top w:val="single" w:sz="4.800044" w:space="0" w:color="000000"/>
              <w:bottom w:val="single" w:sz="4.640058" w:space="0" w:color="000000"/>
              <w:left w:val="single" w:sz="5.011095" w:space="0" w:color="000000"/>
              <w:right w:val="single" w:sz="8.851095" w:space="0" w:color="000000"/>
            </w:tcBorders>
          </w:tcPr>
          <w:p>
            <w:pPr/>
            <w:rPr/>
          </w:p>
        </w:tc>
      </w:tr>
      <w:tr>
        <w:trPr>
          <w:trHeight w:val="498" w:hRule="exact"/>
        </w:trPr>
        <w:tc>
          <w:tcPr>
            <w:tcW w:w="2270" w:type="dxa"/>
            <w:tcBorders>
              <w:top w:val="single" w:sz="4.640058" w:space="0" w:color="000000"/>
              <w:bottom w:val="single" w:sz="8.48" w:space="0" w:color="000000"/>
              <w:left w:val="single" w:sz="8.851095" w:space="0" w:color="000000"/>
              <w:right w:val="single" w:sz="8.851095" w:space="0" w:color="000000"/>
            </w:tcBorders>
          </w:tcPr>
          <w:p>
            <w:pPr>
              <w:spacing w:before="2" w:after="0" w:line="240" w:lineRule="exact"/>
              <w:ind w:left="16" w:right="57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Účet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4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9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1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-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ima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fyzickej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oso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b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-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podnika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ľa</w:t>
            </w:r>
          </w:p>
        </w:tc>
        <w:tc>
          <w:tcPr>
            <w:tcW w:w="1417" w:type="dxa"/>
            <w:tcBorders>
              <w:top w:val="single" w:sz="4.640058" w:space="0" w:color="000000"/>
              <w:bottom w:val="single" w:sz="8.48" w:space="0" w:color="000000"/>
              <w:left w:val="single" w:sz="8.851095" w:space="0" w:color="000000"/>
              <w:right w:val="single" w:sz="5.011095" w:space="0" w:color="000000"/>
            </w:tcBorders>
          </w:tcPr>
          <w:p>
            <w:pPr/>
            <w:rPr/>
          </w:p>
        </w:tc>
        <w:tc>
          <w:tcPr>
            <w:tcW w:w="1417" w:type="dxa"/>
            <w:tcBorders>
              <w:top w:val="single" w:sz="4.640058" w:space="0" w:color="000000"/>
              <w:bottom w:val="single" w:sz="8.48" w:space="0" w:color="000000"/>
              <w:left w:val="single" w:sz="5.011095" w:space="0" w:color="000000"/>
              <w:right w:val="single" w:sz="5.011095" w:space="0" w:color="000000"/>
            </w:tcBorders>
          </w:tcPr>
          <w:p>
            <w:pPr/>
            <w:rPr/>
          </w:p>
        </w:tc>
        <w:tc>
          <w:tcPr>
            <w:tcW w:w="1417" w:type="dxa"/>
            <w:tcBorders>
              <w:top w:val="single" w:sz="4.640058" w:space="0" w:color="000000"/>
              <w:bottom w:val="single" w:sz="8.48" w:space="0" w:color="000000"/>
              <w:left w:val="single" w:sz="5.011095" w:space="0" w:color="000000"/>
              <w:right w:val="single" w:sz="5.011095" w:space="0" w:color="000000"/>
            </w:tcBorders>
          </w:tcPr>
          <w:p>
            <w:pPr/>
            <w:rPr/>
          </w:p>
        </w:tc>
        <w:tc>
          <w:tcPr>
            <w:tcW w:w="1417" w:type="dxa"/>
            <w:tcBorders>
              <w:top w:val="single" w:sz="4.640058" w:space="0" w:color="000000"/>
              <w:bottom w:val="single" w:sz="8.48" w:space="0" w:color="000000"/>
              <w:left w:val="single" w:sz="5.011095" w:space="0" w:color="000000"/>
              <w:right w:val="single" w:sz="5.011095" w:space="0" w:color="000000"/>
            </w:tcBorders>
          </w:tcPr>
          <w:p>
            <w:pPr/>
            <w:rPr/>
          </w:p>
        </w:tc>
        <w:tc>
          <w:tcPr>
            <w:tcW w:w="1361" w:type="dxa"/>
            <w:tcBorders>
              <w:top w:val="single" w:sz="4.640058" w:space="0" w:color="000000"/>
              <w:bottom w:val="single" w:sz="8.48" w:space="0" w:color="000000"/>
              <w:left w:val="single" w:sz="5.011095" w:space="0" w:color="000000"/>
              <w:right w:val="single" w:sz="8.851095" w:space="0" w:color="000000"/>
            </w:tcBorders>
          </w:tcPr>
          <w:p>
            <w:pPr/>
            <w:rPr/>
          </w:p>
        </w:tc>
      </w:tr>
    </w:tbl>
    <w:p>
      <w:pPr>
        <w:spacing w:before="7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5" w:after="0" w:line="240" w:lineRule="auto"/>
        <w:ind w:left="167" w:right="-20"/>
        <w:jc w:val="left"/>
        <w:rPr>
          <w:rFonts w:ascii="Arial Narrow" w:hAnsi="Arial Narrow" w:cs="Arial Narrow" w:eastAsia="Arial Narrow"/>
          <w:sz w:val="28"/>
          <w:szCs w:val="28"/>
        </w:rPr>
      </w:pPr>
      <w:rPr/>
      <w:r>
        <w:rPr/>
        <w:pict>
          <v:group style="position:absolute;margin-left:530.580017pt;margin-top:8.532170pt;width:.48pt;height:.48pt;mso-position-horizontal-relative:page;mso-position-vertical-relative:paragraph;z-index:-13182" coordorigin="10612,171" coordsize="10,10">
            <v:shape style="position:absolute;left:10612;top:171;width:10;height:10" coordorigin="10612,171" coordsize="10,10" path="m10612,175l10621,175e" filled="f" stroked="t" strokeweight=".580pt" strokecolor="#000000">
              <v:path arrowok="t"/>
            </v:shape>
          </v:group>
          <w10:wrap type="none"/>
        </w:pict>
      </w:r>
      <w:r>
        <w:rPr/>
        <w:pict>
          <v:group style="position:absolute;margin-left:63.567829pt;margin-top:-99.068413pt;width:467.353597pt;height:94.564964pt;mso-position-horizontal-relative:page;mso-position-vertical-relative:paragraph;z-index:-13181" coordorigin="1271,-1981" coordsize="9347,1891">
            <v:group style="position:absolute;left:1276;top:-1976;width:9335;height:2" coordorigin="1276,-1976" coordsize="9335,2">
              <v:shape style="position:absolute;left:1276;top:-1976;width:9335;height:2" coordorigin="1276,-1976" coordsize="9335,0" path="m1276,-1976l10611,-1976e" filled="f" stroked="t" strokeweight=".49531pt" strokecolor="#000000">
                <v:path arrowok="t"/>
              </v:shape>
            </v:group>
            <v:group style="position:absolute;left:1281;top:-1976;width:2;height:1880" coordorigin="1281,-1976" coordsize="2,1880">
              <v:shape style="position:absolute;left:1281;top:-1976;width:2;height:1880" coordorigin="1281,-1976" coordsize="0,1880" path="m1281,-1976l1281,-96e" filled="f" stroked="t" strokeweight=".580pt" strokecolor="#000000">
                <v:path arrowok="t"/>
              </v:shape>
            </v:group>
            <v:group style="position:absolute;left:1289;top:-119;width:9325;height:2" coordorigin="1289,-119" coordsize="9325,2">
              <v:shape style="position:absolute;left:1289;top:-119;width:9325;height:2" coordorigin="1289,-119" coordsize="9325,0" path="m1289,-119l10615,-119e" filled="f" stroked="t" strokeweight=".382803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529.785461pt;margin-top:-98.709106pt;width:1.72397pt;height:92.855773pt;mso-position-horizontal-relative:page;mso-position-vertical-relative:paragraph;z-index:-13180" coordorigin="10596,-1974" coordsize="34,1857">
            <v:group style="position:absolute;left:10602;top:-1559;width:10;height:10" coordorigin="10602,-1559" coordsize="10,10">
              <v:shape style="position:absolute;left:10602;top:-1559;width:10;height:10" coordorigin="10602,-1559" coordsize="10,10" path="m10602,-1554l10611,-1554e" filled="f" stroked="t" strokeweight=".580pt" strokecolor="#000000">
                <v:path arrowok="t"/>
              </v:shape>
            </v:group>
            <v:group style="position:absolute;left:10625;top:-1969;width:2;height:1847" coordorigin="10625,-1969" coordsize="2,1847">
              <v:shape style="position:absolute;left:10625;top:-1969;width:2;height:1847" coordorigin="10625,-1969" coordsize="0,1847" path="m10625,-1969l10625,-122e" filled="f" stroked="t" strokeweight=".488506pt" strokecolor="#000000">
                <v:path arrowok="t"/>
              </v:shape>
            </v:group>
            <w10:wrap type="none"/>
          </v:group>
        </w:pict>
      </w:r>
      <w:r>
        <w:rPr>
          <w:rFonts w:ascii="Arial Narrow" w:hAnsi="Arial Narrow" w:cs="Arial Narrow" w:eastAsia="Arial Narrow"/>
          <w:sz w:val="28"/>
          <w:szCs w:val="28"/>
          <w:spacing w:val="0"/>
          <w:w w:val="100"/>
          <w:b/>
          <w:bCs/>
        </w:rPr>
        <w:t>Článok</w:t>
      </w:r>
      <w:r>
        <w:rPr>
          <w:rFonts w:ascii="Arial Narrow" w:hAnsi="Arial Narrow" w:cs="Arial Narrow" w:eastAsia="Arial Narrow"/>
          <w:sz w:val="28"/>
          <w:szCs w:val="28"/>
          <w:spacing w:val="-9"/>
          <w:w w:val="100"/>
          <w:b/>
          <w:bCs/>
        </w:rPr>
        <w:t> </w:t>
      </w:r>
      <w:r>
        <w:rPr>
          <w:rFonts w:ascii="Arial Narrow" w:hAnsi="Arial Narrow" w:cs="Arial Narrow" w:eastAsia="Arial Narrow"/>
          <w:sz w:val="28"/>
          <w:szCs w:val="28"/>
          <w:spacing w:val="0"/>
          <w:w w:val="100"/>
          <w:b/>
          <w:bCs/>
        </w:rPr>
        <w:t>X</w:t>
      </w:r>
      <w:r>
        <w:rPr>
          <w:rFonts w:ascii="Arial Narrow" w:hAnsi="Arial Narrow" w:cs="Arial Narrow" w:eastAsia="Arial Narrow"/>
          <w:sz w:val="28"/>
          <w:szCs w:val="28"/>
          <w:spacing w:val="-3"/>
          <w:w w:val="100"/>
          <w:b/>
          <w:bCs/>
        </w:rPr>
        <w:t> </w:t>
      </w:r>
      <w:r>
        <w:rPr>
          <w:rFonts w:ascii="Arial Narrow" w:hAnsi="Arial Narrow" w:cs="Arial Narrow" w:eastAsia="Arial Narrow"/>
          <w:sz w:val="28"/>
          <w:szCs w:val="28"/>
          <w:spacing w:val="0"/>
          <w:w w:val="100"/>
          <w:b/>
          <w:bCs/>
        </w:rPr>
        <w:t>-</w:t>
      </w:r>
      <w:r>
        <w:rPr>
          <w:rFonts w:ascii="Arial Narrow" w:hAnsi="Arial Narrow" w:cs="Arial Narrow" w:eastAsia="Arial Narrow"/>
          <w:sz w:val="28"/>
          <w:szCs w:val="28"/>
          <w:spacing w:val="-2"/>
          <w:w w:val="100"/>
          <w:b/>
          <w:bCs/>
        </w:rPr>
        <w:t> </w:t>
      </w:r>
      <w:r>
        <w:rPr>
          <w:rFonts w:ascii="Arial Narrow" w:hAnsi="Arial Narrow" w:cs="Arial Narrow" w:eastAsia="Arial Narrow"/>
          <w:sz w:val="28"/>
          <w:szCs w:val="28"/>
          <w:spacing w:val="0"/>
          <w:w w:val="100"/>
          <w:b/>
          <w:bCs/>
        </w:rPr>
        <w:t>Prehľad</w:t>
      </w:r>
      <w:r>
        <w:rPr>
          <w:rFonts w:ascii="Arial Narrow" w:hAnsi="Arial Narrow" w:cs="Arial Narrow" w:eastAsia="Arial Narrow"/>
          <w:sz w:val="28"/>
          <w:szCs w:val="28"/>
          <w:spacing w:val="-10"/>
          <w:w w:val="100"/>
          <w:b/>
          <w:bCs/>
        </w:rPr>
        <w:t> </w:t>
      </w:r>
      <w:r>
        <w:rPr>
          <w:rFonts w:ascii="Arial Narrow" w:hAnsi="Arial Narrow" w:cs="Arial Narrow" w:eastAsia="Arial Narrow"/>
          <w:sz w:val="28"/>
          <w:szCs w:val="28"/>
          <w:spacing w:val="0"/>
          <w:w w:val="100"/>
          <w:b/>
          <w:bCs/>
        </w:rPr>
        <w:t>peňažných</w:t>
      </w:r>
      <w:r>
        <w:rPr>
          <w:rFonts w:ascii="Arial Narrow" w:hAnsi="Arial Narrow" w:cs="Arial Narrow" w:eastAsia="Arial Narrow"/>
          <w:sz w:val="28"/>
          <w:szCs w:val="28"/>
          <w:spacing w:val="-13"/>
          <w:w w:val="100"/>
          <w:b/>
          <w:bCs/>
        </w:rPr>
        <w:t> </w:t>
      </w:r>
      <w:r>
        <w:rPr>
          <w:rFonts w:ascii="Arial Narrow" w:hAnsi="Arial Narrow" w:cs="Arial Narrow" w:eastAsia="Arial Narrow"/>
          <w:sz w:val="28"/>
          <w:szCs w:val="28"/>
          <w:spacing w:val="0"/>
          <w:w w:val="100"/>
          <w:b/>
          <w:bCs/>
        </w:rPr>
        <w:t>tokov</w:t>
      </w:r>
      <w:r>
        <w:rPr>
          <w:rFonts w:ascii="Arial Narrow" w:hAnsi="Arial Narrow" w:cs="Arial Narrow" w:eastAsia="Arial Narrow"/>
          <w:sz w:val="28"/>
          <w:szCs w:val="28"/>
          <w:spacing w:val="-7"/>
          <w:w w:val="100"/>
          <w:b/>
          <w:bCs/>
        </w:rPr>
        <w:t> </w:t>
      </w:r>
      <w:r>
        <w:rPr>
          <w:rFonts w:ascii="Arial Narrow" w:hAnsi="Arial Narrow" w:cs="Arial Narrow" w:eastAsia="Arial Narrow"/>
          <w:sz w:val="28"/>
          <w:szCs w:val="28"/>
          <w:spacing w:val="0"/>
          <w:w w:val="100"/>
          <w:b/>
          <w:bCs/>
        </w:rPr>
        <w:t>-</w:t>
      </w:r>
      <w:r>
        <w:rPr>
          <w:rFonts w:ascii="Arial Narrow" w:hAnsi="Arial Narrow" w:cs="Arial Narrow" w:eastAsia="Arial Narrow"/>
          <w:sz w:val="28"/>
          <w:szCs w:val="28"/>
          <w:spacing w:val="-2"/>
          <w:w w:val="100"/>
          <w:b/>
          <w:bCs/>
        </w:rPr>
        <w:t> </w:t>
      </w:r>
      <w:r>
        <w:rPr>
          <w:rFonts w:ascii="Arial Narrow" w:hAnsi="Arial Narrow" w:cs="Arial Narrow" w:eastAsia="Arial Narrow"/>
          <w:sz w:val="28"/>
          <w:szCs w:val="28"/>
          <w:spacing w:val="0"/>
          <w:w w:val="100"/>
          <w:b/>
          <w:bCs/>
        </w:rPr>
        <w:t>priama</w:t>
      </w:r>
      <w:r>
        <w:rPr>
          <w:rFonts w:ascii="Arial Narrow" w:hAnsi="Arial Narrow" w:cs="Arial Narrow" w:eastAsia="Arial Narrow"/>
          <w:sz w:val="28"/>
          <w:szCs w:val="28"/>
          <w:spacing w:val="-9"/>
          <w:w w:val="100"/>
          <w:b/>
          <w:bCs/>
        </w:rPr>
        <w:t> </w:t>
      </w:r>
      <w:r>
        <w:rPr>
          <w:rFonts w:ascii="Arial Narrow" w:hAnsi="Arial Narrow" w:cs="Arial Narrow" w:eastAsia="Arial Narrow"/>
          <w:sz w:val="28"/>
          <w:szCs w:val="28"/>
          <w:spacing w:val="0"/>
          <w:w w:val="100"/>
          <w:b/>
          <w:bCs/>
        </w:rPr>
        <w:t>metóda</w:t>
      </w:r>
      <w:r>
        <w:rPr>
          <w:rFonts w:ascii="Arial Narrow" w:hAnsi="Arial Narrow" w:cs="Arial Narrow" w:eastAsia="Arial Narrow"/>
          <w:sz w:val="28"/>
          <w:szCs w:val="28"/>
          <w:spacing w:val="0"/>
          <w:w w:val="100"/>
        </w:rPr>
      </w:r>
    </w:p>
    <w:p>
      <w:pPr>
        <w:spacing w:before="2" w:after="0" w:line="40" w:lineRule="exact"/>
        <w:jc w:val="left"/>
        <w:rPr>
          <w:sz w:val="4"/>
          <w:szCs w:val="4"/>
        </w:rPr>
      </w:pPr>
      <w:rPr/>
      <w:r>
        <w:rPr>
          <w:sz w:val="4"/>
          <w:szCs w:val="4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93.544436" w:type="dxa"/>
      </w:tblPr>
      <w:tblGrid/>
      <w:tr>
        <w:trPr>
          <w:trHeight w:val="743" w:hRule="exact"/>
        </w:trPr>
        <w:tc>
          <w:tcPr>
            <w:tcW w:w="1135" w:type="dxa"/>
            <w:tcBorders>
              <w:top w:val="single" w:sz="8.960003" w:space="0" w:color="000000"/>
              <w:bottom w:val="single" w:sz="8.960002" w:space="0" w:color="000000"/>
              <w:left w:val="single" w:sz="8.480001" w:space="0" w:color="000000"/>
              <w:right w:val="single" w:sz="8.480001" w:space="0" w:color="000000"/>
            </w:tcBorders>
          </w:tcPr>
          <w:p>
            <w:pPr>
              <w:spacing w:before="7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40" w:lineRule="auto"/>
              <w:ind w:left="235" w:right="70" w:firstLine="-11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Ozna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polo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ž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ky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5244" w:type="dxa"/>
            <w:tcBorders>
              <w:top w:val="single" w:sz="8.960003" w:space="0" w:color="000000"/>
              <w:bottom w:val="single" w:sz="8.960002" w:space="0" w:color="000000"/>
              <w:left w:val="single" w:sz="8.480001" w:space="0" w:color="000000"/>
              <w:right w:val="single" w:sz="8.480001" w:space="0" w:color="000000"/>
            </w:tcBorders>
          </w:tcPr>
          <w:p>
            <w:pPr>
              <w:spacing w:before="17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1962" w:right="1943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Obsah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ožky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358" w:type="dxa"/>
            <w:tcBorders>
              <w:top w:val="single" w:sz="8.960003" w:space="0" w:color="000000"/>
              <w:bottom w:val="single" w:sz="8.960002" w:space="0" w:color="000000"/>
              <w:left w:val="single" w:sz="8.480001" w:space="0" w:color="000000"/>
              <w:right w:val="single" w:sz="8.480001" w:space="0" w:color="000000"/>
            </w:tcBorders>
          </w:tcPr>
          <w:p>
            <w:pPr>
              <w:spacing w:before="7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40" w:lineRule="auto"/>
              <w:ind w:left="334" w:right="3" w:firstLine="-272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Bežné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ovné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obd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562" w:type="dxa"/>
            <w:tcBorders>
              <w:top w:val="single" w:sz="8.960003" w:space="0" w:color="000000"/>
              <w:bottom w:val="single" w:sz="8.960002" w:space="0" w:color="000000"/>
              <w:left w:val="single" w:sz="8.480001" w:space="0" w:color="000000"/>
              <w:right w:val="single" w:sz="8.480001" w:space="0" w:color="000000"/>
            </w:tcBorders>
          </w:tcPr>
          <w:p>
            <w:pPr>
              <w:spacing w:before="0" w:after="0" w:line="237" w:lineRule="exact"/>
              <w:ind w:left="16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b/>
                <w:bCs/>
              </w:rPr>
              <w:t>B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ezp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ost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edne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80" w:right="26" w:firstLine="38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pred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hád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ajú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</w:tr>
      <w:tr>
        <w:trPr>
          <w:trHeight w:val="283" w:hRule="exact"/>
        </w:trPr>
        <w:tc>
          <w:tcPr>
            <w:tcW w:w="1135" w:type="dxa"/>
            <w:tcBorders>
              <w:top w:val="single" w:sz="8.960002" w:space="0" w:color="000000"/>
              <w:bottom w:val="single" w:sz="7.040002" w:space="0" w:color="000000"/>
              <w:left w:val="single" w:sz="8.480001" w:space="0" w:color="000000"/>
              <w:right w:val="single" w:sz="8.480001" w:space="0" w:color="000000"/>
            </w:tcBorders>
          </w:tcPr>
          <w:p>
            <w:pPr/>
            <w:rPr/>
          </w:p>
        </w:tc>
        <w:tc>
          <w:tcPr>
            <w:tcW w:w="5244" w:type="dxa"/>
            <w:tcBorders>
              <w:top w:val="single" w:sz="8.960002" w:space="0" w:color="000000"/>
              <w:bottom w:val="single" w:sz="7.040002" w:space="0" w:color="000000"/>
              <w:left w:val="single" w:sz="8.480001" w:space="0" w:color="000000"/>
              <w:right w:val="single" w:sz="8.480001" w:space="0" w:color="000000"/>
            </w:tcBorders>
          </w:tcPr>
          <w:p>
            <w:pPr>
              <w:spacing w:before="8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ň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ž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toky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prev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dz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ovej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inn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sti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358" w:type="dxa"/>
            <w:tcBorders>
              <w:top w:val="single" w:sz="8.960002" w:space="0" w:color="000000"/>
              <w:bottom w:val="single" w:sz="7.040002" w:space="0" w:color="000000"/>
              <w:left w:val="single" w:sz="8.480001" w:space="0" w:color="000000"/>
              <w:right w:val="single" w:sz="8.480001" w:space="0" w:color="000000"/>
            </w:tcBorders>
          </w:tcPr>
          <w:p>
            <w:pPr/>
            <w:rPr/>
          </w:p>
        </w:tc>
        <w:tc>
          <w:tcPr>
            <w:tcW w:w="1562" w:type="dxa"/>
            <w:tcBorders>
              <w:top w:val="single" w:sz="8.960002" w:space="0" w:color="000000"/>
              <w:bottom w:val="single" w:sz="7.040002" w:space="0" w:color="000000"/>
              <w:left w:val="single" w:sz="8.480001" w:space="0" w:color="000000"/>
              <w:right w:val="single" w:sz="8.480001" w:space="0" w:color="000000"/>
            </w:tcBorders>
          </w:tcPr>
          <w:p>
            <w:pPr/>
            <w:rPr/>
          </w:p>
        </w:tc>
      </w:tr>
      <w:tr>
        <w:trPr>
          <w:trHeight w:val="346" w:hRule="exact"/>
        </w:trPr>
        <w:tc>
          <w:tcPr>
            <w:tcW w:w="1135" w:type="dxa"/>
            <w:tcBorders>
              <w:top w:val="single" w:sz="7.040002" w:space="0" w:color="000000"/>
              <w:bottom w:val="single" w:sz="7.040002" w:space="0" w:color="000000"/>
              <w:left w:val="single" w:sz="8.480001" w:space="0" w:color="000000"/>
              <w:right w:val="single" w:sz="8.480001" w:space="0" w:color="000000"/>
            </w:tcBorders>
          </w:tcPr>
          <w:p>
            <w:pPr>
              <w:spacing w:before="41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1.</w:t>
            </w:r>
          </w:p>
        </w:tc>
        <w:tc>
          <w:tcPr>
            <w:tcW w:w="5244" w:type="dxa"/>
            <w:tcBorders>
              <w:top w:val="single" w:sz="7.040002" w:space="0" w:color="000000"/>
              <w:bottom w:val="single" w:sz="7.040002" w:space="0" w:color="000000"/>
              <w:left w:val="single" w:sz="8.480001" w:space="0" w:color="000000"/>
              <w:right w:val="single" w:sz="8.480001" w:space="0" w:color="000000"/>
            </w:tcBorders>
          </w:tcPr>
          <w:p>
            <w:pPr>
              <w:spacing w:before="41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Príjmy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tovaru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(+)</w:t>
            </w:r>
          </w:p>
        </w:tc>
        <w:tc>
          <w:tcPr>
            <w:tcW w:w="1358" w:type="dxa"/>
            <w:tcBorders>
              <w:top w:val="single" w:sz="7.040002" w:space="0" w:color="000000"/>
              <w:bottom w:val="single" w:sz="7.040002" w:space="0" w:color="000000"/>
              <w:left w:val="single" w:sz="8.480001" w:space="0" w:color="000000"/>
              <w:right w:val="single" w:sz="8.480001" w:space="0" w:color="000000"/>
            </w:tcBorders>
          </w:tcPr>
          <w:p>
            <w:pPr/>
            <w:rPr/>
          </w:p>
        </w:tc>
        <w:tc>
          <w:tcPr>
            <w:tcW w:w="1562" w:type="dxa"/>
            <w:tcBorders>
              <w:top w:val="single" w:sz="7.040002" w:space="0" w:color="000000"/>
              <w:bottom w:val="single" w:sz="7.040002" w:space="0" w:color="000000"/>
              <w:left w:val="single" w:sz="8.480001" w:space="0" w:color="000000"/>
              <w:right w:val="single" w:sz="8.480001" w:space="0" w:color="000000"/>
            </w:tcBorders>
          </w:tcPr>
          <w:p>
            <w:pPr/>
            <w:rPr/>
          </w:p>
        </w:tc>
      </w:tr>
      <w:tr>
        <w:trPr>
          <w:trHeight w:val="344" w:hRule="exact"/>
        </w:trPr>
        <w:tc>
          <w:tcPr>
            <w:tcW w:w="1135" w:type="dxa"/>
            <w:tcBorders>
              <w:top w:val="single" w:sz="7.040002" w:space="0" w:color="000000"/>
              <w:bottom w:val="single" w:sz="7.040002" w:space="0" w:color="000000"/>
              <w:left w:val="single" w:sz="8.480001" w:space="0" w:color="000000"/>
              <w:right w:val="single" w:sz="8.480001" w:space="0" w:color="000000"/>
            </w:tcBorders>
          </w:tcPr>
          <w:p>
            <w:pPr>
              <w:spacing w:before="39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2.</w:t>
            </w:r>
          </w:p>
        </w:tc>
        <w:tc>
          <w:tcPr>
            <w:tcW w:w="5244" w:type="dxa"/>
            <w:tcBorders>
              <w:top w:val="single" w:sz="7.040002" w:space="0" w:color="000000"/>
              <w:bottom w:val="single" w:sz="7.040002" w:space="0" w:color="000000"/>
              <w:left w:val="single" w:sz="8.480001" w:space="0" w:color="000000"/>
              <w:right w:val="single" w:sz="8.480001" w:space="0" w:color="000000"/>
            </w:tcBorders>
          </w:tcPr>
          <w:p>
            <w:pPr>
              <w:spacing w:before="39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Výdav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up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tova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(-)</w:t>
            </w:r>
          </w:p>
        </w:tc>
        <w:tc>
          <w:tcPr>
            <w:tcW w:w="1358" w:type="dxa"/>
            <w:tcBorders>
              <w:top w:val="single" w:sz="7.040002" w:space="0" w:color="000000"/>
              <w:bottom w:val="single" w:sz="7.040002" w:space="0" w:color="000000"/>
              <w:left w:val="single" w:sz="8.480001" w:space="0" w:color="000000"/>
              <w:right w:val="single" w:sz="8.480001" w:space="0" w:color="000000"/>
            </w:tcBorders>
          </w:tcPr>
          <w:p>
            <w:pPr/>
            <w:rPr/>
          </w:p>
        </w:tc>
        <w:tc>
          <w:tcPr>
            <w:tcW w:w="1562" w:type="dxa"/>
            <w:tcBorders>
              <w:top w:val="single" w:sz="7.040002" w:space="0" w:color="000000"/>
              <w:bottom w:val="single" w:sz="7.040002" w:space="0" w:color="000000"/>
              <w:left w:val="single" w:sz="8.480001" w:space="0" w:color="000000"/>
              <w:right w:val="single" w:sz="8.480001" w:space="0" w:color="000000"/>
            </w:tcBorders>
          </w:tcPr>
          <w:p>
            <w:pPr/>
            <w:rPr/>
          </w:p>
        </w:tc>
      </w:tr>
      <w:tr>
        <w:trPr>
          <w:trHeight w:val="346" w:hRule="exact"/>
        </w:trPr>
        <w:tc>
          <w:tcPr>
            <w:tcW w:w="1135" w:type="dxa"/>
            <w:tcBorders>
              <w:top w:val="single" w:sz="7.040002" w:space="0" w:color="000000"/>
              <w:bottom w:val="single" w:sz="7.040002" w:space="0" w:color="000000"/>
              <w:left w:val="single" w:sz="8.480001" w:space="0" w:color="000000"/>
              <w:right w:val="single" w:sz="8.480001" w:space="0" w:color="000000"/>
            </w:tcBorders>
          </w:tcPr>
          <w:p>
            <w:pPr>
              <w:spacing w:before="41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3.</w:t>
            </w:r>
          </w:p>
        </w:tc>
        <w:tc>
          <w:tcPr>
            <w:tcW w:w="5244" w:type="dxa"/>
            <w:tcBorders>
              <w:top w:val="single" w:sz="7.040002" w:space="0" w:color="000000"/>
              <w:bottom w:val="single" w:sz="7.040002" w:space="0" w:color="000000"/>
              <w:left w:val="single" w:sz="8.480001" w:space="0" w:color="000000"/>
              <w:right w:val="single" w:sz="8.480001" w:space="0" w:color="000000"/>
            </w:tcBorders>
          </w:tcPr>
          <w:p>
            <w:pPr>
              <w:spacing w:before="41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Príjmy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vlast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ých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obkov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(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+)</w:t>
            </w:r>
          </w:p>
        </w:tc>
        <w:tc>
          <w:tcPr>
            <w:tcW w:w="1358" w:type="dxa"/>
            <w:tcBorders>
              <w:top w:val="single" w:sz="7.040002" w:space="0" w:color="000000"/>
              <w:bottom w:val="single" w:sz="7.040002" w:space="0" w:color="000000"/>
              <w:left w:val="single" w:sz="8.480001" w:space="0" w:color="000000"/>
              <w:right w:val="single" w:sz="8.480001" w:space="0" w:color="000000"/>
            </w:tcBorders>
          </w:tcPr>
          <w:p>
            <w:pPr/>
            <w:rPr/>
          </w:p>
        </w:tc>
        <w:tc>
          <w:tcPr>
            <w:tcW w:w="1562" w:type="dxa"/>
            <w:tcBorders>
              <w:top w:val="single" w:sz="7.040002" w:space="0" w:color="000000"/>
              <w:bottom w:val="single" w:sz="7.040002" w:space="0" w:color="000000"/>
              <w:left w:val="single" w:sz="8.480001" w:space="0" w:color="000000"/>
              <w:right w:val="single" w:sz="8.480001" w:space="0" w:color="000000"/>
            </w:tcBorders>
          </w:tcPr>
          <w:p>
            <w:pPr/>
            <w:rPr/>
          </w:p>
        </w:tc>
      </w:tr>
      <w:tr>
        <w:trPr>
          <w:trHeight w:val="344" w:hRule="exact"/>
        </w:trPr>
        <w:tc>
          <w:tcPr>
            <w:tcW w:w="1135" w:type="dxa"/>
            <w:tcBorders>
              <w:top w:val="single" w:sz="7.040002" w:space="0" w:color="000000"/>
              <w:bottom w:val="single" w:sz="7.040002" w:space="0" w:color="000000"/>
              <w:left w:val="single" w:sz="8.480001" w:space="0" w:color="000000"/>
              <w:right w:val="single" w:sz="8.480001" w:space="0" w:color="000000"/>
            </w:tcBorders>
          </w:tcPr>
          <w:p>
            <w:pPr>
              <w:spacing w:before="4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4.</w:t>
            </w:r>
          </w:p>
        </w:tc>
        <w:tc>
          <w:tcPr>
            <w:tcW w:w="5244" w:type="dxa"/>
            <w:tcBorders>
              <w:top w:val="single" w:sz="7.040002" w:space="0" w:color="000000"/>
              <w:bottom w:val="single" w:sz="7.040002" w:space="0" w:color="000000"/>
              <w:left w:val="single" w:sz="8.480001" w:space="0" w:color="000000"/>
              <w:right w:val="single" w:sz="8.480001" w:space="0" w:color="000000"/>
            </w:tcBorders>
          </w:tcPr>
          <w:p>
            <w:pPr>
              <w:spacing w:before="4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Príjmy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služi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b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(+)</w:t>
            </w:r>
          </w:p>
        </w:tc>
        <w:tc>
          <w:tcPr>
            <w:tcW w:w="1358" w:type="dxa"/>
            <w:tcBorders>
              <w:top w:val="single" w:sz="7.040002" w:space="0" w:color="000000"/>
              <w:bottom w:val="single" w:sz="7.040002" w:space="0" w:color="000000"/>
              <w:left w:val="single" w:sz="8.480001" w:space="0" w:color="000000"/>
              <w:right w:val="single" w:sz="8.480001" w:space="0" w:color="000000"/>
            </w:tcBorders>
          </w:tcPr>
          <w:p>
            <w:pPr/>
            <w:rPr/>
          </w:p>
        </w:tc>
        <w:tc>
          <w:tcPr>
            <w:tcW w:w="1562" w:type="dxa"/>
            <w:tcBorders>
              <w:top w:val="single" w:sz="7.040002" w:space="0" w:color="000000"/>
              <w:bottom w:val="single" w:sz="7.040002" w:space="0" w:color="000000"/>
              <w:left w:val="single" w:sz="8.480001" w:space="0" w:color="000000"/>
              <w:right w:val="single" w:sz="8.480001" w:space="0" w:color="000000"/>
            </w:tcBorders>
          </w:tcPr>
          <w:p>
            <w:pPr/>
            <w:rPr/>
          </w:p>
        </w:tc>
      </w:tr>
      <w:tr>
        <w:trPr>
          <w:trHeight w:val="558" w:hRule="exact"/>
        </w:trPr>
        <w:tc>
          <w:tcPr>
            <w:tcW w:w="1135" w:type="dxa"/>
            <w:tcBorders>
              <w:top w:val="single" w:sz="7.040002" w:space="0" w:color="000000"/>
              <w:bottom w:val="single" w:sz="7.040002" w:space="0" w:color="000000"/>
              <w:left w:val="single" w:sz="8.480001" w:space="0" w:color="000000"/>
              <w:right w:val="single" w:sz="8.480001" w:space="0" w:color="000000"/>
            </w:tcBorders>
          </w:tcPr>
          <w:p>
            <w:pPr>
              <w:spacing w:before="8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5.</w:t>
            </w:r>
          </w:p>
        </w:tc>
        <w:tc>
          <w:tcPr>
            <w:tcW w:w="5244" w:type="dxa"/>
            <w:tcBorders>
              <w:top w:val="single" w:sz="7.040002" w:space="0" w:color="000000"/>
              <w:bottom w:val="single" w:sz="7.040002" w:space="0" w:color="000000"/>
              <w:left w:val="single" w:sz="8.480001" w:space="0" w:color="000000"/>
              <w:right w:val="single" w:sz="8.480001" w:space="0" w:color="000000"/>
            </w:tcBorders>
          </w:tcPr>
          <w:p>
            <w:pPr>
              <w:spacing w:before="26" w:after="0" w:line="240" w:lineRule="auto"/>
              <w:ind w:left="17" w:right="104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Výdav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b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taranie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mat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riá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u,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ener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g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atných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neskla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ovate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ľ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ých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ávok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(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-)</w:t>
            </w:r>
          </w:p>
        </w:tc>
        <w:tc>
          <w:tcPr>
            <w:tcW w:w="1358" w:type="dxa"/>
            <w:tcBorders>
              <w:top w:val="single" w:sz="7.040002" w:space="0" w:color="000000"/>
              <w:bottom w:val="single" w:sz="7.040002" w:space="0" w:color="000000"/>
              <w:left w:val="single" w:sz="8.480001" w:space="0" w:color="000000"/>
              <w:right w:val="single" w:sz="8.480001" w:space="0" w:color="000000"/>
            </w:tcBorders>
          </w:tcPr>
          <w:p>
            <w:pPr/>
            <w:rPr/>
          </w:p>
        </w:tc>
        <w:tc>
          <w:tcPr>
            <w:tcW w:w="1562" w:type="dxa"/>
            <w:tcBorders>
              <w:top w:val="single" w:sz="7.040002" w:space="0" w:color="000000"/>
              <w:bottom w:val="single" w:sz="7.040002" w:space="0" w:color="000000"/>
              <w:left w:val="single" w:sz="8.480001" w:space="0" w:color="000000"/>
              <w:right w:val="single" w:sz="8.480001" w:space="0" w:color="000000"/>
            </w:tcBorders>
          </w:tcPr>
          <w:p>
            <w:pPr/>
            <w:rPr/>
          </w:p>
        </w:tc>
      </w:tr>
      <w:tr>
        <w:trPr>
          <w:trHeight w:val="346" w:hRule="exact"/>
        </w:trPr>
        <w:tc>
          <w:tcPr>
            <w:tcW w:w="1135" w:type="dxa"/>
            <w:tcBorders>
              <w:top w:val="single" w:sz="7.040002" w:space="0" w:color="000000"/>
              <w:bottom w:val="single" w:sz="7.040002" w:space="0" w:color="000000"/>
              <w:left w:val="single" w:sz="8.480001" w:space="0" w:color="000000"/>
              <w:right w:val="single" w:sz="8.480001" w:space="0" w:color="000000"/>
            </w:tcBorders>
          </w:tcPr>
          <w:p>
            <w:pPr>
              <w:spacing w:before="41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6.</w:t>
            </w:r>
          </w:p>
        </w:tc>
        <w:tc>
          <w:tcPr>
            <w:tcW w:w="5244" w:type="dxa"/>
            <w:tcBorders>
              <w:top w:val="single" w:sz="7.040002" w:space="0" w:color="000000"/>
              <w:bottom w:val="single" w:sz="7.040002" w:space="0" w:color="000000"/>
              <w:left w:val="single" w:sz="8.480001" w:space="0" w:color="000000"/>
              <w:right w:val="single" w:sz="8.480001" w:space="0" w:color="000000"/>
            </w:tcBorders>
          </w:tcPr>
          <w:p>
            <w:pPr>
              <w:spacing w:before="41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Výdav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žby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(-)</w:t>
            </w:r>
          </w:p>
        </w:tc>
        <w:tc>
          <w:tcPr>
            <w:tcW w:w="1358" w:type="dxa"/>
            <w:tcBorders>
              <w:top w:val="single" w:sz="7.040002" w:space="0" w:color="000000"/>
              <w:bottom w:val="single" w:sz="7.040002" w:space="0" w:color="000000"/>
              <w:left w:val="single" w:sz="8.480001" w:space="0" w:color="000000"/>
              <w:right w:val="single" w:sz="8.480001" w:space="0" w:color="000000"/>
            </w:tcBorders>
          </w:tcPr>
          <w:p>
            <w:pPr/>
            <w:rPr/>
          </w:p>
        </w:tc>
        <w:tc>
          <w:tcPr>
            <w:tcW w:w="1562" w:type="dxa"/>
            <w:tcBorders>
              <w:top w:val="single" w:sz="7.040002" w:space="0" w:color="000000"/>
              <w:bottom w:val="single" w:sz="7.040002" w:space="0" w:color="000000"/>
              <w:left w:val="single" w:sz="8.480001" w:space="0" w:color="000000"/>
              <w:right w:val="single" w:sz="8.480001" w:space="0" w:color="000000"/>
            </w:tcBorders>
          </w:tcPr>
          <w:p>
            <w:pPr/>
            <w:rPr/>
          </w:p>
        </w:tc>
      </w:tr>
      <w:tr>
        <w:trPr>
          <w:trHeight w:val="344" w:hRule="exact"/>
        </w:trPr>
        <w:tc>
          <w:tcPr>
            <w:tcW w:w="1135" w:type="dxa"/>
            <w:tcBorders>
              <w:top w:val="single" w:sz="7.040002" w:space="0" w:color="000000"/>
              <w:bottom w:val="single" w:sz="7.040002" w:space="0" w:color="000000"/>
              <w:left w:val="single" w:sz="8.480001" w:space="0" w:color="000000"/>
              <w:right w:val="single" w:sz="8.480001" w:space="0" w:color="000000"/>
            </w:tcBorders>
          </w:tcPr>
          <w:p>
            <w:pPr>
              <w:spacing w:before="4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7.</w:t>
            </w:r>
          </w:p>
        </w:tc>
        <w:tc>
          <w:tcPr>
            <w:tcW w:w="5244" w:type="dxa"/>
            <w:tcBorders>
              <w:top w:val="single" w:sz="7.040002" w:space="0" w:color="000000"/>
              <w:bottom w:val="single" w:sz="7.040002" w:space="0" w:color="000000"/>
              <w:left w:val="single" w:sz="8.480001" w:space="0" w:color="000000"/>
              <w:right w:val="single" w:sz="8.480001" w:space="0" w:color="000000"/>
            </w:tcBorders>
          </w:tcPr>
          <w:p>
            <w:pPr>
              <w:spacing w:before="4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Výdav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bné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nák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ady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(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-)</w:t>
            </w:r>
          </w:p>
        </w:tc>
        <w:tc>
          <w:tcPr>
            <w:tcW w:w="1358" w:type="dxa"/>
            <w:tcBorders>
              <w:top w:val="single" w:sz="7.040002" w:space="0" w:color="000000"/>
              <w:bottom w:val="single" w:sz="7.040002" w:space="0" w:color="000000"/>
              <w:left w:val="single" w:sz="8.480001" w:space="0" w:color="000000"/>
              <w:right w:val="single" w:sz="8.480001" w:space="0" w:color="000000"/>
            </w:tcBorders>
          </w:tcPr>
          <w:p>
            <w:pPr/>
            <w:rPr/>
          </w:p>
        </w:tc>
        <w:tc>
          <w:tcPr>
            <w:tcW w:w="1562" w:type="dxa"/>
            <w:tcBorders>
              <w:top w:val="single" w:sz="7.040002" w:space="0" w:color="000000"/>
              <w:bottom w:val="single" w:sz="7.040002" w:space="0" w:color="000000"/>
              <w:left w:val="single" w:sz="8.480001" w:space="0" w:color="000000"/>
              <w:right w:val="single" w:sz="8.480001" w:space="0" w:color="000000"/>
            </w:tcBorders>
          </w:tcPr>
          <w:p>
            <w:pPr/>
            <w:rPr/>
          </w:p>
        </w:tc>
      </w:tr>
      <w:tr>
        <w:trPr>
          <w:trHeight w:val="587" w:hRule="exact"/>
        </w:trPr>
        <w:tc>
          <w:tcPr>
            <w:tcW w:w="1135" w:type="dxa"/>
            <w:tcBorders>
              <w:top w:val="single" w:sz="7.040002" w:space="0" w:color="000000"/>
              <w:bottom w:val="single" w:sz="7.040002" w:space="0" w:color="000000"/>
              <w:left w:val="single" w:sz="8.480001" w:space="0" w:color="000000"/>
              <w:right w:val="single" w:sz="8.480001" w:space="0" w:color="000000"/>
            </w:tcBorders>
          </w:tcPr>
          <w:p>
            <w:pPr>
              <w:spacing w:before="1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8.</w:t>
            </w:r>
          </w:p>
        </w:tc>
        <w:tc>
          <w:tcPr>
            <w:tcW w:w="5244" w:type="dxa"/>
            <w:tcBorders>
              <w:top w:val="single" w:sz="7.040002" w:space="0" w:color="000000"/>
              <w:bottom w:val="single" w:sz="7.040002" w:space="0" w:color="000000"/>
              <w:left w:val="single" w:sz="8.480001" w:space="0" w:color="000000"/>
              <w:right w:val="single" w:sz="8.480001" w:space="0" w:color="000000"/>
            </w:tcBorders>
          </w:tcPr>
          <w:p>
            <w:pPr>
              <w:spacing w:before="41" w:after="0" w:line="240" w:lineRule="auto"/>
              <w:ind w:left="17" w:right="684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Výdav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popl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tky,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2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výnim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kov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3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ň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príjmov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úč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nej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jed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otky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(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-)</w:t>
            </w:r>
          </w:p>
        </w:tc>
        <w:tc>
          <w:tcPr>
            <w:tcW w:w="1358" w:type="dxa"/>
            <w:tcBorders>
              <w:top w:val="single" w:sz="7.040002" w:space="0" w:color="000000"/>
              <w:bottom w:val="single" w:sz="7.040002" w:space="0" w:color="000000"/>
              <w:left w:val="single" w:sz="8.480001" w:space="0" w:color="000000"/>
              <w:right w:val="single" w:sz="8.480001" w:space="0" w:color="000000"/>
            </w:tcBorders>
          </w:tcPr>
          <w:p>
            <w:pPr/>
            <w:rPr/>
          </w:p>
        </w:tc>
        <w:tc>
          <w:tcPr>
            <w:tcW w:w="1562" w:type="dxa"/>
            <w:tcBorders>
              <w:top w:val="single" w:sz="7.040002" w:space="0" w:color="000000"/>
              <w:bottom w:val="single" w:sz="7.040002" w:space="0" w:color="000000"/>
              <w:left w:val="single" w:sz="8.480001" w:space="0" w:color="000000"/>
              <w:right w:val="single" w:sz="8.480001" w:space="0" w:color="000000"/>
            </w:tcBorders>
          </w:tcPr>
          <w:p>
            <w:pPr/>
            <w:rPr/>
          </w:p>
        </w:tc>
      </w:tr>
      <w:tr>
        <w:trPr>
          <w:trHeight w:val="497" w:hRule="exact"/>
        </w:trPr>
        <w:tc>
          <w:tcPr>
            <w:tcW w:w="1135" w:type="dxa"/>
            <w:tcBorders>
              <w:top w:val="single" w:sz="7.040002" w:space="0" w:color="000000"/>
              <w:bottom w:val="single" w:sz="7.040002" w:space="0" w:color="000000"/>
              <w:left w:val="single" w:sz="8.480001" w:space="0" w:color="000000"/>
              <w:right w:val="single" w:sz="8.480001" w:space="0" w:color="000000"/>
            </w:tcBorders>
          </w:tcPr>
          <w:p>
            <w:pPr>
              <w:spacing w:before="5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9.</w:t>
            </w:r>
          </w:p>
        </w:tc>
        <w:tc>
          <w:tcPr>
            <w:tcW w:w="5244" w:type="dxa"/>
            <w:tcBorders>
              <w:top w:val="single" w:sz="7.040002" w:space="0" w:color="000000"/>
              <w:bottom w:val="single" w:sz="7.040002" w:space="0" w:color="000000"/>
              <w:left w:val="single" w:sz="8.480001" w:space="0" w:color="000000"/>
              <w:right w:val="single" w:sz="8.480001" w:space="0" w:color="000000"/>
            </w:tcBorders>
          </w:tcPr>
          <w:p>
            <w:pPr>
              <w:spacing w:before="0" w:after="0" w:line="236" w:lineRule="exact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Príjmy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cenn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erov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určený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predaj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alebo</w:t>
            </w:r>
          </w:p>
          <w:p>
            <w:pPr>
              <w:spacing w:before="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obch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dova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(+)</w:t>
            </w:r>
          </w:p>
        </w:tc>
        <w:tc>
          <w:tcPr>
            <w:tcW w:w="1358" w:type="dxa"/>
            <w:tcBorders>
              <w:top w:val="single" w:sz="7.040002" w:space="0" w:color="000000"/>
              <w:bottom w:val="single" w:sz="7.040002" w:space="0" w:color="000000"/>
              <w:left w:val="single" w:sz="8.480001" w:space="0" w:color="000000"/>
              <w:right w:val="single" w:sz="8.480001" w:space="0" w:color="000000"/>
            </w:tcBorders>
          </w:tcPr>
          <w:p>
            <w:pPr/>
            <w:rPr/>
          </w:p>
        </w:tc>
        <w:tc>
          <w:tcPr>
            <w:tcW w:w="1562" w:type="dxa"/>
            <w:tcBorders>
              <w:top w:val="single" w:sz="7.040002" w:space="0" w:color="000000"/>
              <w:bottom w:val="single" w:sz="7.040002" w:space="0" w:color="000000"/>
              <w:left w:val="single" w:sz="8.480001" w:space="0" w:color="000000"/>
              <w:right w:val="single" w:sz="8.480001" w:space="0" w:color="000000"/>
            </w:tcBorders>
          </w:tcPr>
          <w:p>
            <w:pPr/>
            <w:rPr/>
          </w:p>
        </w:tc>
      </w:tr>
      <w:tr>
        <w:trPr>
          <w:trHeight w:val="497" w:hRule="exact"/>
        </w:trPr>
        <w:tc>
          <w:tcPr>
            <w:tcW w:w="1135" w:type="dxa"/>
            <w:tcBorders>
              <w:top w:val="single" w:sz="7.040002" w:space="0" w:color="000000"/>
              <w:bottom w:val="single" w:sz="7.040002" w:space="0" w:color="000000"/>
              <w:left w:val="single" w:sz="8.480001" w:space="0" w:color="000000"/>
              <w:right w:val="single" w:sz="8.480001" w:space="0" w:color="000000"/>
            </w:tcBorders>
          </w:tcPr>
          <w:p>
            <w:pPr>
              <w:spacing w:before="7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10.</w:t>
            </w:r>
          </w:p>
        </w:tc>
        <w:tc>
          <w:tcPr>
            <w:tcW w:w="5244" w:type="dxa"/>
            <w:tcBorders>
              <w:top w:val="single" w:sz="7.040002" w:space="0" w:color="000000"/>
              <w:bottom w:val="single" w:sz="7.040002" w:space="0" w:color="000000"/>
              <w:left w:val="single" w:sz="8.480001" w:space="0" w:color="000000"/>
              <w:right w:val="single" w:sz="8.480001" w:space="0" w:color="000000"/>
            </w:tcBorders>
          </w:tcPr>
          <w:p>
            <w:pPr>
              <w:spacing w:before="0" w:after="0" w:line="236" w:lineRule="exact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Výdav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up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cen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ých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ierov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3"/>
                <w:w w:val="100"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čen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pred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ale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b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</w:t>
            </w:r>
          </w:p>
          <w:p>
            <w:pPr>
              <w:spacing w:before="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obch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dova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(-)</w:t>
            </w:r>
          </w:p>
        </w:tc>
        <w:tc>
          <w:tcPr>
            <w:tcW w:w="1358" w:type="dxa"/>
            <w:tcBorders>
              <w:top w:val="single" w:sz="7.040002" w:space="0" w:color="000000"/>
              <w:bottom w:val="single" w:sz="7.040002" w:space="0" w:color="000000"/>
              <w:left w:val="single" w:sz="8.480001" w:space="0" w:color="000000"/>
              <w:right w:val="single" w:sz="8.480001" w:space="0" w:color="000000"/>
            </w:tcBorders>
          </w:tcPr>
          <w:p>
            <w:pPr/>
            <w:rPr/>
          </w:p>
        </w:tc>
        <w:tc>
          <w:tcPr>
            <w:tcW w:w="1562" w:type="dxa"/>
            <w:tcBorders>
              <w:top w:val="single" w:sz="7.040002" w:space="0" w:color="000000"/>
              <w:bottom w:val="single" w:sz="7.040002" w:space="0" w:color="000000"/>
              <w:left w:val="single" w:sz="8.480001" w:space="0" w:color="000000"/>
              <w:right w:val="single" w:sz="8.480001" w:space="0" w:color="000000"/>
            </w:tcBorders>
          </w:tcPr>
          <w:p>
            <w:pPr/>
            <w:rPr/>
          </w:p>
        </w:tc>
      </w:tr>
      <w:tr>
        <w:trPr>
          <w:trHeight w:val="558" w:hRule="exact"/>
        </w:trPr>
        <w:tc>
          <w:tcPr>
            <w:tcW w:w="1135" w:type="dxa"/>
            <w:tcBorders>
              <w:top w:val="single" w:sz="7.040002" w:space="0" w:color="000000"/>
              <w:bottom w:val="single" w:sz="7.040002" w:space="0" w:color="000000"/>
              <w:left w:val="single" w:sz="8.480001" w:space="0" w:color="000000"/>
              <w:right w:val="single" w:sz="8.480001" w:space="0" w:color="000000"/>
            </w:tcBorders>
          </w:tcPr>
          <w:p>
            <w:pPr>
              <w:spacing w:before="7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11.</w:t>
            </w:r>
          </w:p>
        </w:tc>
        <w:tc>
          <w:tcPr>
            <w:tcW w:w="5244" w:type="dxa"/>
            <w:tcBorders>
              <w:top w:val="single" w:sz="7.040002" w:space="0" w:color="000000"/>
              <w:bottom w:val="single" w:sz="7.040002" w:space="0" w:color="000000"/>
              <w:left w:val="single" w:sz="8.480001" w:space="0" w:color="000000"/>
              <w:right w:val="single" w:sz="8.480001" w:space="0" w:color="000000"/>
            </w:tcBorders>
          </w:tcPr>
          <w:p>
            <w:pPr>
              <w:spacing w:before="26" w:after="0" w:line="240" w:lineRule="auto"/>
              <w:ind w:left="17" w:right="139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Príjmy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uz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tv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rených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zml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torých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re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me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om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je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rávo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2"/>
                <w:w w:val="100"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ené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pred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ale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b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obc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odov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(+)</w:t>
            </w:r>
          </w:p>
        </w:tc>
        <w:tc>
          <w:tcPr>
            <w:tcW w:w="1358" w:type="dxa"/>
            <w:tcBorders>
              <w:top w:val="single" w:sz="7.040002" w:space="0" w:color="000000"/>
              <w:bottom w:val="single" w:sz="7.040002" w:space="0" w:color="000000"/>
              <w:left w:val="single" w:sz="8.480001" w:space="0" w:color="000000"/>
              <w:right w:val="single" w:sz="8.480001" w:space="0" w:color="000000"/>
            </w:tcBorders>
          </w:tcPr>
          <w:p>
            <w:pPr/>
            <w:rPr/>
          </w:p>
        </w:tc>
        <w:tc>
          <w:tcPr>
            <w:tcW w:w="1562" w:type="dxa"/>
            <w:tcBorders>
              <w:top w:val="single" w:sz="7.040002" w:space="0" w:color="000000"/>
              <w:bottom w:val="single" w:sz="7.040002" w:space="0" w:color="000000"/>
              <w:left w:val="single" w:sz="8.480001" w:space="0" w:color="000000"/>
              <w:right w:val="single" w:sz="8.480001" w:space="0" w:color="000000"/>
            </w:tcBorders>
          </w:tcPr>
          <w:p>
            <w:pPr/>
            <w:rPr/>
          </w:p>
        </w:tc>
      </w:tr>
      <w:tr>
        <w:trPr>
          <w:trHeight w:val="674" w:hRule="exact"/>
        </w:trPr>
        <w:tc>
          <w:tcPr>
            <w:tcW w:w="1135" w:type="dxa"/>
            <w:tcBorders>
              <w:top w:val="single" w:sz="7.040002" w:space="0" w:color="000000"/>
              <w:bottom w:val="single" w:sz="7.040002" w:space="0" w:color="000000"/>
              <w:left w:val="single" w:sz="8.480001" w:space="0" w:color="000000"/>
              <w:right w:val="single" w:sz="8.480001" w:space="0" w:color="000000"/>
            </w:tcBorders>
          </w:tcPr>
          <w:p>
            <w:pPr>
              <w:spacing w:before="5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12.</w:t>
            </w:r>
          </w:p>
        </w:tc>
        <w:tc>
          <w:tcPr>
            <w:tcW w:w="5244" w:type="dxa"/>
            <w:tcBorders>
              <w:top w:val="single" w:sz="7.040002" w:space="0" w:color="000000"/>
              <w:bottom w:val="single" w:sz="7.040002" w:space="0" w:color="000000"/>
              <w:left w:val="single" w:sz="8.480001" w:space="0" w:color="000000"/>
              <w:right w:val="single" w:sz="8.480001" w:space="0" w:color="000000"/>
            </w:tcBorders>
          </w:tcPr>
          <w:p>
            <w:pPr>
              <w:spacing w:before="84" w:after="0" w:line="240" w:lineRule="auto"/>
              <w:ind w:left="17" w:right="-24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Výdav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vorený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zmlú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ktorý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dmetom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je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rčené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pred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ale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b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obc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odov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(-)</w:t>
            </w:r>
          </w:p>
        </w:tc>
        <w:tc>
          <w:tcPr>
            <w:tcW w:w="1358" w:type="dxa"/>
            <w:tcBorders>
              <w:top w:val="single" w:sz="7.040002" w:space="0" w:color="000000"/>
              <w:bottom w:val="single" w:sz="7.040002" w:space="0" w:color="000000"/>
              <w:left w:val="single" w:sz="8.480001" w:space="0" w:color="000000"/>
              <w:right w:val="single" w:sz="8.480001" w:space="0" w:color="000000"/>
            </w:tcBorders>
          </w:tcPr>
          <w:p>
            <w:pPr/>
            <w:rPr/>
          </w:p>
        </w:tc>
        <w:tc>
          <w:tcPr>
            <w:tcW w:w="1562" w:type="dxa"/>
            <w:tcBorders>
              <w:top w:val="single" w:sz="7.040002" w:space="0" w:color="000000"/>
              <w:bottom w:val="single" w:sz="7.040002" w:space="0" w:color="000000"/>
              <w:left w:val="single" w:sz="8.480001" w:space="0" w:color="000000"/>
              <w:right w:val="single" w:sz="8.480001" w:space="0" w:color="000000"/>
            </w:tcBorders>
          </w:tcPr>
          <w:p>
            <w:pPr/>
            <w:rPr/>
          </w:p>
        </w:tc>
      </w:tr>
      <w:tr>
        <w:trPr>
          <w:trHeight w:val="809" w:hRule="exact"/>
        </w:trPr>
        <w:tc>
          <w:tcPr>
            <w:tcW w:w="1135" w:type="dxa"/>
            <w:tcBorders>
              <w:top w:val="single" w:sz="7.040002" w:space="0" w:color="000000"/>
              <w:bottom w:val="single" w:sz="6.560001" w:space="0" w:color="000000"/>
              <w:left w:val="single" w:sz="8.480001" w:space="0" w:color="000000"/>
              <w:right w:val="single" w:sz="8.480001" w:space="0" w:color="000000"/>
            </w:tcBorders>
          </w:tcPr>
          <w:p>
            <w:pPr>
              <w:spacing w:before="14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13.</w:t>
            </w:r>
          </w:p>
        </w:tc>
        <w:tc>
          <w:tcPr>
            <w:tcW w:w="5244" w:type="dxa"/>
            <w:tcBorders>
              <w:top w:val="single" w:sz="7.040002" w:space="0" w:color="000000"/>
              <w:bottom w:val="single" w:sz="6.560001" w:space="0" w:color="000000"/>
              <w:left w:val="single" w:sz="8.480001" w:space="0" w:color="000000"/>
              <w:right w:val="single" w:sz="8.480001" w:space="0" w:color="000000"/>
            </w:tcBorders>
          </w:tcPr>
          <w:p>
            <w:pPr>
              <w:spacing w:before="32" w:after="0" w:line="240" w:lineRule="auto"/>
              <w:ind w:left="17" w:right="43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Príjmy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úv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ro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ktoré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účtov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ej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jednotke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pos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la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banka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alebo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pobočka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zah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čnej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b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nky,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boli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úv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ry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ytnuté</w:t>
            </w:r>
          </w:p>
          <w:p>
            <w:pPr>
              <w:spacing w:before="0" w:after="0" w:line="240" w:lineRule="exact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zab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hlavn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ho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dmetu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innos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(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+)</w:t>
            </w:r>
          </w:p>
        </w:tc>
        <w:tc>
          <w:tcPr>
            <w:tcW w:w="1358" w:type="dxa"/>
            <w:tcBorders>
              <w:top w:val="single" w:sz="7.040002" w:space="0" w:color="000000"/>
              <w:bottom w:val="single" w:sz="6.560001" w:space="0" w:color="000000"/>
              <w:left w:val="single" w:sz="8.480001" w:space="0" w:color="000000"/>
              <w:right w:val="single" w:sz="8.480001" w:space="0" w:color="000000"/>
            </w:tcBorders>
          </w:tcPr>
          <w:p>
            <w:pPr/>
            <w:rPr/>
          </w:p>
        </w:tc>
        <w:tc>
          <w:tcPr>
            <w:tcW w:w="1562" w:type="dxa"/>
            <w:tcBorders>
              <w:top w:val="single" w:sz="7.040002" w:space="0" w:color="000000"/>
              <w:bottom w:val="single" w:sz="6.560001" w:space="0" w:color="000000"/>
              <w:left w:val="single" w:sz="8.480001" w:space="0" w:color="000000"/>
              <w:right w:val="single" w:sz="8.480001" w:space="0" w:color="000000"/>
            </w:tcBorders>
          </w:tcPr>
          <w:p>
            <w:pPr/>
            <w:rPr/>
          </w:p>
        </w:tc>
      </w:tr>
    </w:tbl>
    <w:p>
      <w:pPr>
        <w:spacing w:after="0"/>
        <w:sectPr>
          <w:pgNumType w:start="40"/>
          <w:pgMar w:footer="746" w:header="327" w:top="800" w:bottom="940" w:left="1180" w:right="1160"/>
          <w:footerReference w:type="even" r:id="rId43"/>
          <w:footerReference w:type="odd" r:id="rId44"/>
          <w:pgSz w:w="11920" w:h="16840"/>
        </w:sectPr>
      </w:pPr>
      <w:rPr/>
    </w:p>
    <w:p>
      <w:pPr>
        <w:spacing w:before="8" w:after="0" w:line="20" w:lineRule="exact"/>
        <w:jc w:val="left"/>
        <w:rPr>
          <w:sz w:val="2"/>
          <w:szCs w:val="2"/>
        </w:rPr>
      </w:pPr>
      <w:rPr/>
      <w:r>
        <w:rPr>
          <w:sz w:val="2"/>
          <w:szCs w:val="2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03.000002" w:type="dxa"/>
      </w:tblPr>
      <w:tblGrid/>
      <w:tr>
        <w:trPr>
          <w:trHeight w:val="743" w:hRule="exact"/>
        </w:trPr>
        <w:tc>
          <w:tcPr>
            <w:tcW w:w="1135" w:type="dxa"/>
            <w:tcBorders>
              <w:top w:val="single" w:sz="8.96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7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40" w:lineRule="auto"/>
              <w:ind w:left="235" w:right="70" w:firstLine="-11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Ozna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polo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ž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ky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5244" w:type="dxa"/>
            <w:tcBorders>
              <w:top w:val="single" w:sz="8.96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18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1962" w:right="1943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Obsah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ožky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358" w:type="dxa"/>
            <w:tcBorders>
              <w:top w:val="single" w:sz="8.96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7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40" w:lineRule="auto"/>
              <w:ind w:left="334" w:right="4" w:firstLine="-272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Bežné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ovné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obd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562" w:type="dxa"/>
            <w:tcBorders>
              <w:top w:val="single" w:sz="8.96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42" w:lineRule="exact"/>
              <w:ind w:left="119" w:right="51" w:firstLine="48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b/>
                <w:bCs/>
              </w:rPr>
              <w:t>B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ezp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ost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edne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pred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hád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ajú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  <w:p>
            <w:pPr>
              <w:spacing w:before="0" w:after="0" w:line="236" w:lineRule="exact"/>
              <w:ind w:left="80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</w:tr>
      <w:tr>
        <w:trPr>
          <w:trHeight w:val="1008" w:hRule="exact"/>
        </w:trPr>
        <w:tc>
          <w:tcPr>
            <w:tcW w:w="1135" w:type="dxa"/>
            <w:tcBorders>
              <w:top w:val="single" w:sz="8.960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1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14.</w:t>
            </w:r>
          </w:p>
        </w:tc>
        <w:tc>
          <w:tcPr>
            <w:tcW w:w="5244" w:type="dxa"/>
            <w:tcBorders>
              <w:top w:val="single" w:sz="8.960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10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Výdav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ácanie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vero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ktoré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3"/>
                <w:w w:val="100"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tovnej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ednotke</w:t>
            </w:r>
          </w:p>
          <w:p>
            <w:pPr>
              <w:spacing w:before="0" w:after="0" w:line="240" w:lineRule="auto"/>
              <w:ind w:left="17" w:right="336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poskytla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ban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alebo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b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čka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2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zahran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čnej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b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ky,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b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oli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poskyt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uté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abezp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enie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avného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re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m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tu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činn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sti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(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-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)</w:t>
            </w:r>
          </w:p>
        </w:tc>
        <w:tc>
          <w:tcPr>
            <w:tcW w:w="1358" w:type="dxa"/>
            <w:tcBorders>
              <w:top w:val="single" w:sz="8.960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562" w:type="dxa"/>
            <w:tcBorders>
              <w:top w:val="single" w:sz="8.960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738" w:hRule="exact"/>
        </w:trPr>
        <w:tc>
          <w:tcPr>
            <w:tcW w:w="1135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17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15.</w:t>
            </w:r>
          </w:p>
        </w:tc>
        <w:tc>
          <w:tcPr>
            <w:tcW w:w="5244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6" w:lineRule="exact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Ostatné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prí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my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prev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dzko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činno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tí,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nimkou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tých,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oré</w:t>
            </w:r>
          </w:p>
          <w:p>
            <w:pPr>
              <w:spacing w:before="0" w:after="0" w:line="240" w:lineRule="auto"/>
              <w:ind w:left="17" w:right="657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uvá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zajú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obitne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iných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astiach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preh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ľ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ň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až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ých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tokov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(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+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)</w:t>
            </w:r>
          </w:p>
        </w:tc>
        <w:tc>
          <w:tcPr>
            <w:tcW w:w="1358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56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674" w:hRule="exact"/>
        </w:trPr>
        <w:tc>
          <w:tcPr>
            <w:tcW w:w="1135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5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16.</w:t>
            </w:r>
          </w:p>
        </w:tc>
        <w:tc>
          <w:tcPr>
            <w:tcW w:w="5244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85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Ostatné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výda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vádz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3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činn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sti,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nimkou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tých,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oré</w:t>
            </w:r>
          </w:p>
          <w:p>
            <w:pPr>
              <w:spacing w:before="0" w:after="0" w:line="240" w:lineRule="exact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uvá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zajú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obitne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iných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astiach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preh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ľ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ň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až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ých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kov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(-)</w:t>
            </w:r>
          </w:p>
        </w:tc>
        <w:tc>
          <w:tcPr>
            <w:tcW w:w="1358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56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830" w:hRule="exact"/>
        </w:trPr>
        <w:tc>
          <w:tcPr>
            <w:tcW w:w="1135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" w:after="0" w:line="280" w:lineRule="exact"/>
              <w:jc w:val="left"/>
              <w:rPr>
                <w:sz w:val="28"/>
                <w:szCs w:val="28"/>
              </w:rPr>
            </w:pPr>
            <w:rPr/>
            <w:r>
              <w:rPr>
                <w:sz w:val="28"/>
                <w:szCs w:val="28"/>
              </w:rPr>
            </w:r>
          </w:p>
          <w:p>
            <w:pPr>
              <w:spacing w:before="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*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5244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2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Pe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ň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  <w:i/>
              </w:rPr>
              <w:t>ž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toky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prev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  <w:i/>
              </w:rPr>
              <w:t>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dz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  <w:i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ovej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inn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  <w:i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sti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  <w:i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kr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  <w:i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m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prí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  <w:i/>
              </w:rPr>
              <w:t>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mov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17" w:right="536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výda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  <w:i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kov,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  <w:i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oré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sa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uvádza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  <w:i/>
              </w:rPr>
              <w:t>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b/>
                <w:bCs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osobitne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iných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  <w:i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tiach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preh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ľ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  <w:i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du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b/>
                <w:bCs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  <w:i/>
              </w:rPr>
              <w:t>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ň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  <w:i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žných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tok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  <w:i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(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  <w:i/>
              </w:rPr>
              <w:t>+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/-),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(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  <w:i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b/>
                <w:bCs/>
                <w:i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et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A.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1.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až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A.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  <w:i/>
              </w:rPr>
              <w:t>1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6.)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358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56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497" w:hRule="exact"/>
        </w:trPr>
        <w:tc>
          <w:tcPr>
            <w:tcW w:w="1135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7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17.</w:t>
            </w:r>
          </w:p>
        </w:tc>
        <w:tc>
          <w:tcPr>
            <w:tcW w:w="5244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1" w:after="0" w:line="240" w:lineRule="exact"/>
              <w:ind w:left="17" w:right="149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Prijaté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úrok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výnim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tý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h,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ktoré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3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ň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ujú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vestič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ých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činností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(+)</w:t>
            </w:r>
          </w:p>
        </w:tc>
        <w:tc>
          <w:tcPr>
            <w:tcW w:w="1358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56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568" w:hRule="exact"/>
        </w:trPr>
        <w:tc>
          <w:tcPr>
            <w:tcW w:w="1135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3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18.</w:t>
            </w:r>
          </w:p>
        </w:tc>
        <w:tc>
          <w:tcPr>
            <w:tcW w:w="5244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31" w:after="0" w:line="240" w:lineRule="auto"/>
              <w:ind w:left="17" w:right="178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Výdav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latené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roky,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výnim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tý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h,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ktoré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4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ň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ujú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fina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čných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inností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(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-)</w:t>
            </w:r>
          </w:p>
        </w:tc>
        <w:tc>
          <w:tcPr>
            <w:tcW w:w="1358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56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532" w:hRule="exact"/>
        </w:trPr>
        <w:tc>
          <w:tcPr>
            <w:tcW w:w="1135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5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19.</w:t>
            </w:r>
          </w:p>
        </w:tc>
        <w:tc>
          <w:tcPr>
            <w:tcW w:w="5244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13" w:after="0" w:line="240" w:lineRule="auto"/>
              <w:ind w:left="17" w:right="67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Príjmy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ide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iný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pod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sku,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ýnimk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týc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toré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čl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ňujú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investičných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nností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(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+)</w:t>
            </w:r>
          </w:p>
        </w:tc>
        <w:tc>
          <w:tcPr>
            <w:tcW w:w="1358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56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668" w:hRule="exact"/>
        </w:trPr>
        <w:tc>
          <w:tcPr>
            <w:tcW w:w="1135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2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20.</w:t>
            </w:r>
          </w:p>
        </w:tc>
        <w:tc>
          <w:tcPr>
            <w:tcW w:w="5244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82" w:after="0" w:line="240" w:lineRule="auto"/>
              <w:ind w:left="17" w:right="38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Výdav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latené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vide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iné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odiely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2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zisk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mkou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tých,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kt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ré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čleňujú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fi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nčných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činn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stí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(-)</w:t>
            </w:r>
          </w:p>
        </w:tc>
        <w:tc>
          <w:tcPr>
            <w:tcW w:w="1358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56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497" w:hRule="exact"/>
        </w:trPr>
        <w:tc>
          <w:tcPr>
            <w:tcW w:w="1135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5244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7" w:lineRule="exact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Pe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ň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  <w:i/>
              </w:rPr>
              <w:t>ž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toky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prev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  <w:i/>
              </w:rPr>
              <w:t>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dz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  <w:i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ovej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b/>
                <w:bCs/>
                <w:i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innosti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(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  <w:i/>
              </w:rPr>
              <w:t>+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/-)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(sú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et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A.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1.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až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A.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20.)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358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56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738" w:hRule="exact"/>
        </w:trPr>
        <w:tc>
          <w:tcPr>
            <w:tcW w:w="1135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17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21.</w:t>
            </w:r>
          </w:p>
        </w:tc>
        <w:tc>
          <w:tcPr>
            <w:tcW w:w="5244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6" w:lineRule="exact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Výdav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ň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prí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mov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to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nej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jed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otky,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2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výnim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tý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h,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ktoré</w:t>
            </w:r>
          </w:p>
          <w:p>
            <w:pPr>
              <w:spacing w:before="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čl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ňujú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investičných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nností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ebo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2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fina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čn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ostí</w:t>
            </w:r>
          </w:p>
          <w:p>
            <w:pPr>
              <w:spacing w:before="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(-/+)</w:t>
            </w:r>
          </w:p>
        </w:tc>
        <w:tc>
          <w:tcPr>
            <w:tcW w:w="1358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56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497" w:hRule="exact"/>
        </w:trPr>
        <w:tc>
          <w:tcPr>
            <w:tcW w:w="1135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7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22.</w:t>
            </w:r>
          </w:p>
        </w:tc>
        <w:tc>
          <w:tcPr>
            <w:tcW w:w="5244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6" w:lineRule="exact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Príjmy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výnimočného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rozsahu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alebo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výskytu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vzť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hujúce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na</w:t>
            </w:r>
          </w:p>
          <w:p>
            <w:pPr>
              <w:spacing w:before="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prevádzkovú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nnosť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(+)</w:t>
            </w:r>
          </w:p>
        </w:tc>
        <w:tc>
          <w:tcPr>
            <w:tcW w:w="1358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56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497" w:hRule="exact"/>
        </w:trPr>
        <w:tc>
          <w:tcPr>
            <w:tcW w:w="1135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7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23.</w:t>
            </w:r>
          </w:p>
        </w:tc>
        <w:tc>
          <w:tcPr>
            <w:tcW w:w="5244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6" w:lineRule="exact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Výdavky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výnimočného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rozsahu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alebo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výskytu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vzť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hujúce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na</w:t>
            </w:r>
          </w:p>
          <w:p>
            <w:pPr>
              <w:spacing w:before="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prevádzkovú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nnosť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(-)</w:t>
            </w:r>
          </w:p>
        </w:tc>
        <w:tc>
          <w:tcPr>
            <w:tcW w:w="1358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56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497" w:hRule="exact"/>
        </w:trPr>
        <w:tc>
          <w:tcPr>
            <w:tcW w:w="1135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7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40" w:lineRule="auto"/>
              <w:ind w:left="65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A.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5244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7" w:lineRule="exact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isté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pe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ň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  <w:i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žné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toky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prev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  <w:i/>
              </w:rPr>
              <w:t>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  <w:i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kovej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b/>
                <w:bCs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  <w:i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nn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  <w:i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sti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(sú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et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A.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1.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až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A.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23.)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358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56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44" w:hRule="exact"/>
        </w:trPr>
        <w:tc>
          <w:tcPr>
            <w:tcW w:w="1135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5244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1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ň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ž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toky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inve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nej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nnos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358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56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76" w:hRule="exact"/>
        </w:trPr>
        <w:tc>
          <w:tcPr>
            <w:tcW w:w="1135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56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B.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1.</w:t>
            </w:r>
          </w:p>
        </w:tc>
        <w:tc>
          <w:tcPr>
            <w:tcW w:w="5244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56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Výdav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b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taranie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dlhod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b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ého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motn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maje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ku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(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-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)</w:t>
            </w:r>
          </w:p>
        </w:tc>
        <w:tc>
          <w:tcPr>
            <w:tcW w:w="1358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56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74" w:hRule="exact"/>
        </w:trPr>
        <w:tc>
          <w:tcPr>
            <w:tcW w:w="1135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55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B.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2.</w:t>
            </w:r>
          </w:p>
        </w:tc>
        <w:tc>
          <w:tcPr>
            <w:tcW w:w="5244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55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Výdav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b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taranie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dlhod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b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ého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hmotného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majetku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(-)</w:t>
            </w:r>
          </w:p>
        </w:tc>
        <w:tc>
          <w:tcPr>
            <w:tcW w:w="1358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56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1272" w:hRule="exact"/>
        </w:trPr>
        <w:tc>
          <w:tcPr>
            <w:tcW w:w="1135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B.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3.</w:t>
            </w:r>
          </w:p>
        </w:tc>
        <w:tc>
          <w:tcPr>
            <w:tcW w:w="5244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3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17" w:right="256"/>
              <w:jc w:val="both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Výdav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b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taranie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dlhod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b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ých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ce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ných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pierov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podi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</w:t>
            </w:r>
          </w:p>
          <w:p>
            <w:pPr>
              <w:spacing w:before="2" w:after="0" w:line="242" w:lineRule="exact"/>
              <w:ind w:left="17" w:right="65"/>
              <w:jc w:val="both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iných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účto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jedn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tkách,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2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výn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mkou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ných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piero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ktoré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pov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žujú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ňažné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ekvi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lenty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enný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papier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2"/>
                <w:w w:val="100"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ých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pred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ale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b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obc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odov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(-)</w:t>
            </w:r>
          </w:p>
        </w:tc>
        <w:tc>
          <w:tcPr>
            <w:tcW w:w="1358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56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44" w:hRule="exact"/>
        </w:trPr>
        <w:tc>
          <w:tcPr>
            <w:tcW w:w="1135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B.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4.</w:t>
            </w:r>
          </w:p>
        </w:tc>
        <w:tc>
          <w:tcPr>
            <w:tcW w:w="5244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Príjmy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dlhod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bého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ehmot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ého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ma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etku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(+)</w:t>
            </w:r>
          </w:p>
        </w:tc>
        <w:tc>
          <w:tcPr>
            <w:tcW w:w="1358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56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46" w:hRule="exact"/>
        </w:trPr>
        <w:tc>
          <w:tcPr>
            <w:tcW w:w="1135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1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B.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5.</w:t>
            </w:r>
          </w:p>
        </w:tc>
        <w:tc>
          <w:tcPr>
            <w:tcW w:w="5244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1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Príjmy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dlhod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bého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motné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ma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et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(+)</w:t>
            </w:r>
          </w:p>
        </w:tc>
        <w:tc>
          <w:tcPr>
            <w:tcW w:w="1358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56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1334" w:hRule="exact"/>
        </w:trPr>
        <w:tc>
          <w:tcPr>
            <w:tcW w:w="1135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6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B.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6.</w:t>
            </w:r>
          </w:p>
        </w:tc>
        <w:tc>
          <w:tcPr>
            <w:tcW w:w="5244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9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40" w:lineRule="exact"/>
              <w:ind w:left="17" w:right="165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Príjmy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dlhod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bých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enných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papie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pod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elov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ných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účtovn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je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otkách,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výn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m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kou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ce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ných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pierov,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ktoré</w:t>
            </w:r>
          </w:p>
          <w:p>
            <w:pPr>
              <w:spacing w:before="0" w:after="0" w:line="242" w:lineRule="exact"/>
              <w:ind w:left="17" w:right="105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pov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žujú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ňažné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ekvi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lenty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enný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papier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2"/>
                <w:w w:val="100"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ých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pred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ale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b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obc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odov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(+)</w:t>
            </w:r>
          </w:p>
        </w:tc>
        <w:tc>
          <w:tcPr>
            <w:tcW w:w="1358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56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676" w:hRule="exact"/>
        </w:trPr>
        <w:tc>
          <w:tcPr>
            <w:tcW w:w="1135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6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B.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7.</w:t>
            </w:r>
          </w:p>
        </w:tc>
        <w:tc>
          <w:tcPr>
            <w:tcW w:w="5244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85" w:after="0" w:line="240" w:lineRule="auto"/>
              <w:ind w:left="17" w:right="131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Výdav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odobé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ô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ž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čky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2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poskyt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uté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úč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vnou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je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notk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inej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účtovnej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jedn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ke,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kto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je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asťou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onsol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vaného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celku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(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-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)</w:t>
            </w:r>
          </w:p>
        </w:tc>
        <w:tc>
          <w:tcPr>
            <w:tcW w:w="1358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56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736" w:hRule="exact"/>
        </w:trPr>
        <w:tc>
          <w:tcPr>
            <w:tcW w:w="1135" w:type="dxa"/>
            <w:tcBorders>
              <w:top w:val="single" w:sz="7.04" w:space="0" w:color="000000"/>
              <w:bottom w:val="single" w:sz="6.56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17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B.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8.</w:t>
            </w:r>
          </w:p>
        </w:tc>
        <w:tc>
          <w:tcPr>
            <w:tcW w:w="5244" w:type="dxa"/>
            <w:tcBorders>
              <w:top w:val="single" w:sz="7.04" w:space="0" w:color="000000"/>
              <w:bottom w:val="single" w:sz="6.56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7" w:lineRule="exact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Príjmy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lá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ania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odob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pôž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2"/>
                <w:w w:val="100"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ek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ytnutých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čto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ou</w:t>
            </w:r>
          </w:p>
          <w:p>
            <w:pPr>
              <w:spacing w:before="0" w:after="0" w:line="240" w:lineRule="auto"/>
              <w:ind w:left="17" w:right="1284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jednotk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inej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účtovnej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edno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e,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ktorá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je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ča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sťou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konsoli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ovan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celku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(+)</w:t>
            </w:r>
          </w:p>
        </w:tc>
        <w:tc>
          <w:tcPr>
            <w:tcW w:w="1358" w:type="dxa"/>
            <w:tcBorders>
              <w:top w:val="single" w:sz="7.04" w:space="0" w:color="000000"/>
              <w:bottom w:val="single" w:sz="6.56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562" w:type="dxa"/>
            <w:tcBorders>
              <w:top w:val="single" w:sz="7.04" w:space="0" w:color="000000"/>
              <w:bottom w:val="single" w:sz="6.56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</w:tbl>
    <w:p>
      <w:pPr>
        <w:spacing w:after="0"/>
        <w:sectPr>
          <w:pgMar w:header="327" w:footer="762" w:top="820" w:bottom="960" w:left="1180" w:right="1180"/>
          <w:headerReference w:type="odd" r:id="rId45"/>
          <w:headerReference w:type="even" r:id="rId46"/>
          <w:pgSz w:w="11920" w:h="16840"/>
        </w:sectPr>
      </w:pPr>
      <w:rPr/>
    </w:p>
    <w:p>
      <w:pPr>
        <w:spacing w:before="1" w:after="0" w:line="30" w:lineRule="exact"/>
        <w:jc w:val="left"/>
        <w:rPr>
          <w:sz w:val="3"/>
          <w:szCs w:val="3"/>
        </w:rPr>
      </w:pPr>
      <w:rPr/>
      <w:r>
        <w:rPr>
          <w:sz w:val="3"/>
          <w:szCs w:val="3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03.000002" w:type="dxa"/>
      </w:tblPr>
      <w:tblGrid/>
      <w:tr>
        <w:trPr>
          <w:trHeight w:val="743" w:hRule="exact"/>
        </w:trPr>
        <w:tc>
          <w:tcPr>
            <w:tcW w:w="1135" w:type="dxa"/>
            <w:tcBorders>
              <w:top w:val="single" w:sz="8.96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7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40" w:lineRule="auto"/>
              <w:ind w:left="235" w:right="70" w:firstLine="-11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Ozna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polo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ž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ky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5244" w:type="dxa"/>
            <w:tcBorders>
              <w:top w:val="single" w:sz="8.96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18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1962" w:right="1943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Obsah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ožky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358" w:type="dxa"/>
            <w:tcBorders>
              <w:top w:val="single" w:sz="8.96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7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40" w:lineRule="auto"/>
              <w:ind w:left="334" w:right="4" w:firstLine="-272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Bežné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ovné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obd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562" w:type="dxa"/>
            <w:tcBorders>
              <w:top w:val="single" w:sz="8.96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42" w:lineRule="exact"/>
              <w:ind w:left="119" w:right="51" w:firstLine="48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b/>
                <w:bCs/>
              </w:rPr>
              <w:t>B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ezp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ost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edne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pred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hád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ajú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  <w:p>
            <w:pPr>
              <w:spacing w:before="0" w:after="0" w:line="236" w:lineRule="exact"/>
              <w:ind w:left="80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</w:tr>
      <w:tr>
        <w:trPr>
          <w:trHeight w:val="752" w:hRule="exact"/>
        </w:trPr>
        <w:tc>
          <w:tcPr>
            <w:tcW w:w="1135" w:type="dxa"/>
            <w:tcBorders>
              <w:top w:val="single" w:sz="8.960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B.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9.</w:t>
            </w:r>
          </w:p>
        </w:tc>
        <w:tc>
          <w:tcPr>
            <w:tcW w:w="5244" w:type="dxa"/>
            <w:tcBorders>
              <w:top w:val="single" w:sz="8.960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2" w:after="0" w:line="240" w:lineRule="auto"/>
              <w:ind w:left="17" w:right="-28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Výdav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odobé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ô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ž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2"/>
                <w:w w:val="100"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čky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2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poskyt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uté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úč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vnou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je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notk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tretím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osobám,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mkou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hodo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b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pôž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iek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kytnutý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čt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nej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jednotk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kto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ča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ťou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solidov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ného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elku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(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-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)</w:t>
            </w:r>
          </w:p>
        </w:tc>
        <w:tc>
          <w:tcPr>
            <w:tcW w:w="1358" w:type="dxa"/>
            <w:tcBorders>
              <w:top w:val="single" w:sz="8.960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562" w:type="dxa"/>
            <w:tcBorders>
              <w:top w:val="single" w:sz="8.960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1006" w:hRule="exact"/>
        </w:trPr>
        <w:tc>
          <w:tcPr>
            <w:tcW w:w="1135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1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B.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10.</w:t>
            </w:r>
          </w:p>
        </w:tc>
        <w:tc>
          <w:tcPr>
            <w:tcW w:w="5244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10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17" w:right="394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Príjmy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lá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ania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pô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ž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iek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oskytnu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ých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ovnou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dnot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tretím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sob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m,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výn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mkou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ôžičiek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kytn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čto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nej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jednotk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kto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ča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ťou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solidov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ného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elku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(+)</w:t>
            </w:r>
          </w:p>
        </w:tc>
        <w:tc>
          <w:tcPr>
            <w:tcW w:w="1358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56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497" w:hRule="exact"/>
        </w:trPr>
        <w:tc>
          <w:tcPr>
            <w:tcW w:w="1135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7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B.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11.</w:t>
            </w:r>
          </w:p>
        </w:tc>
        <w:tc>
          <w:tcPr>
            <w:tcW w:w="5244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6" w:lineRule="exact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Prijaté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úrok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výnim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tý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h,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ktoré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2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ň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ujú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do</w:t>
            </w:r>
          </w:p>
          <w:p>
            <w:pPr>
              <w:spacing w:before="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prevád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kov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činností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(+)</w:t>
            </w:r>
          </w:p>
        </w:tc>
        <w:tc>
          <w:tcPr>
            <w:tcW w:w="1358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56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676" w:hRule="exact"/>
        </w:trPr>
        <w:tc>
          <w:tcPr>
            <w:tcW w:w="1135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6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B.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12.</w:t>
            </w:r>
          </w:p>
        </w:tc>
        <w:tc>
          <w:tcPr>
            <w:tcW w:w="5244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85" w:after="0" w:line="240" w:lineRule="auto"/>
              <w:ind w:left="17" w:right="67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Príjmy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ide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iný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pod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sku,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ýnimk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týc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toré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čl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ňujú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prevá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zkov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činností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(+)</w:t>
            </w:r>
          </w:p>
        </w:tc>
        <w:tc>
          <w:tcPr>
            <w:tcW w:w="1358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56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809" w:hRule="exact"/>
        </w:trPr>
        <w:tc>
          <w:tcPr>
            <w:tcW w:w="1135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11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B.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13.</w:t>
            </w:r>
          </w:p>
        </w:tc>
        <w:tc>
          <w:tcPr>
            <w:tcW w:w="5244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36" w:after="0" w:line="240" w:lineRule="exact"/>
              <w:ind w:left="17" w:right="105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Výdav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súv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ce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ivá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mi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výnimkou,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2"/>
                <w:w w:val="100"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če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daj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alebo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obch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dovanie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alebo,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2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ti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to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vky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ažujú</w:t>
            </w:r>
          </w:p>
          <w:p>
            <w:pPr>
              <w:spacing w:before="0" w:after="0" w:line="237" w:lineRule="exact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ň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žné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fina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čnej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či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nosti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(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-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)</w:t>
            </w:r>
          </w:p>
        </w:tc>
        <w:tc>
          <w:tcPr>
            <w:tcW w:w="1358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56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853" w:hRule="exact"/>
        </w:trPr>
        <w:tc>
          <w:tcPr>
            <w:tcW w:w="1135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14" w:after="0" w:line="280" w:lineRule="exact"/>
              <w:jc w:val="left"/>
              <w:rPr>
                <w:sz w:val="28"/>
                <w:szCs w:val="28"/>
              </w:rPr>
            </w:pPr>
            <w:rPr/>
            <w:r>
              <w:rPr>
                <w:sz w:val="28"/>
                <w:szCs w:val="28"/>
              </w:rPr>
            </w:r>
          </w:p>
          <w:p>
            <w:pPr>
              <w:spacing w:before="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B.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14.</w:t>
            </w:r>
          </w:p>
        </w:tc>
        <w:tc>
          <w:tcPr>
            <w:tcW w:w="5244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53" w:after="0" w:line="240" w:lineRule="auto"/>
              <w:ind w:left="17" w:right="269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Príjmy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súv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sia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der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vátmi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výnim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ou,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2"/>
                <w:w w:val="100"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če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daj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alebo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obch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dovanie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alebo,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2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ti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to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vky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ažujú</w:t>
            </w:r>
          </w:p>
          <w:p>
            <w:pPr>
              <w:spacing w:before="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ň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žné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fina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čnej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či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nosti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(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+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)</w:t>
            </w:r>
          </w:p>
        </w:tc>
        <w:tc>
          <w:tcPr>
            <w:tcW w:w="1358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56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613" w:hRule="exact"/>
        </w:trPr>
        <w:tc>
          <w:tcPr>
            <w:tcW w:w="1135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B.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15.</w:t>
            </w:r>
          </w:p>
        </w:tc>
        <w:tc>
          <w:tcPr>
            <w:tcW w:w="5244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54" w:after="0" w:line="240" w:lineRule="auto"/>
              <w:ind w:left="17" w:right="494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Výdav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ň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prí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mov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to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nej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jed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otky,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je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ich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možné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začlen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ť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sti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čin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í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(-)</w:t>
            </w:r>
          </w:p>
        </w:tc>
        <w:tc>
          <w:tcPr>
            <w:tcW w:w="1358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56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497" w:hRule="exact"/>
        </w:trPr>
        <w:tc>
          <w:tcPr>
            <w:tcW w:w="1135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7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B.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16.</w:t>
            </w:r>
          </w:p>
        </w:tc>
        <w:tc>
          <w:tcPr>
            <w:tcW w:w="5244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1" w:after="0" w:line="240" w:lineRule="exact"/>
              <w:ind w:left="17" w:right="702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Príjmy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výnimočného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rozsahu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alebo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výskytu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vzť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hujúce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investič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2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činnosť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(+)</w:t>
            </w:r>
          </w:p>
        </w:tc>
        <w:tc>
          <w:tcPr>
            <w:tcW w:w="1358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56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497" w:hRule="exact"/>
        </w:trPr>
        <w:tc>
          <w:tcPr>
            <w:tcW w:w="1135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7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B.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17.</w:t>
            </w:r>
          </w:p>
        </w:tc>
        <w:tc>
          <w:tcPr>
            <w:tcW w:w="5244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42" w:lineRule="exact"/>
              <w:ind w:left="17" w:right="539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Výdavky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výnimočného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rozsahu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alebo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výskytu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vzť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hujúce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investič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2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činnosť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(-)</w:t>
            </w:r>
          </w:p>
        </w:tc>
        <w:tc>
          <w:tcPr>
            <w:tcW w:w="1358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56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46" w:hRule="exact"/>
        </w:trPr>
        <w:tc>
          <w:tcPr>
            <w:tcW w:w="1135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1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B.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18.</w:t>
            </w:r>
          </w:p>
        </w:tc>
        <w:tc>
          <w:tcPr>
            <w:tcW w:w="5244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1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Ostatné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prí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my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ťahu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úce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investičnú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ť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(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+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)</w:t>
            </w:r>
          </w:p>
        </w:tc>
        <w:tc>
          <w:tcPr>
            <w:tcW w:w="1358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56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44" w:hRule="exact"/>
        </w:trPr>
        <w:tc>
          <w:tcPr>
            <w:tcW w:w="1135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1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B.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19.</w:t>
            </w:r>
          </w:p>
        </w:tc>
        <w:tc>
          <w:tcPr>
            <w:tcW w:w="5244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1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Ostatné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výda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2"/>
                <w:w w:val="100"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ťa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ujúce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inv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čnú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nnosť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(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-)</w:t>
            </w:r>
          </w:p>
        </w:tc>
        <w:tc>
          <w:tcPr>
            <w:tcW w:w="1358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56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498" w:hRule="exact"/>
        </w:trPr>
        <w:tc>
          <w:tcPr>
            <w:tcW w:w="1135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7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b/>
                <w:bCs/>
                <w:i/>
              </w:rPr>
              <w:t>B.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5244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8" w:lineRule="exact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isté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pe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ň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  <w:i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žné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toky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  <w:i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nve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  <w:i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ti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  <w:i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nej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  <w:i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nos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  <w:i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65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(s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b/>
                <w:bCs/>
                <w:i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et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B.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  <w:i/>
              </w:rPr>
              <w:t>1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až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B.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19.)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358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56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44" w:hRule="exact"/>
        </w:trPr>
        <w:tc>
          <w:tcPr>
            <w:tcW w:w="1135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5244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ň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ž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ky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fin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b/>
                <w:bCs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nej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nosti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358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56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497" w:hRule="exact"/>
        </w:trPr>
        <w:tc>
          <w:tcPr>
            <w:tcW w:w="1135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7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C.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1.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5244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8" w:lineRule="exact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Pe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ň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ažné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toky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i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znikaj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i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ce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vo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vl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i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stnom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i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maní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  <w:p>
            <w:pPr>
              <w:spacing w:before="0" w:after="0" w:line="240" w:lineRule="exact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(sú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et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C.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1.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i/>
              </w:rPr>
              <w:t>1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i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ž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C.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1.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8.)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358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56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46" w:hRule="exact"/>
        </w:trPr>
        <w:tc>
          <w:tcPr>
            <w:tcW w:w="1135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1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C.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1.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1.</w:t>
            </w:r>
          </w:p>
        </w:tc>
        <w:tc>
          <w:tcPr>
            <w:tcW w:w="5244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1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Príjmy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up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í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ých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ií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b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hodných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podi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(+)</w:t>
            </w:r>
          </w:p>
        </w:tc>
        <w:tc>
          <w:tcPr>
            <w:tcW w:w="1358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56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674" w:hRule="exact"/>
        </w:trPr>
        <w:tc>
          <w:tcPr>
            <w:tcW w:w="1135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6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C.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1.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2.</w:t>
            </w:r>
          </w:p>
        </w:tc>
        <w:tc>
          <w:tcPr>
            <w:tcW w:w="5244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84" w:after="0" w:line="240" w:lineRule="auto"/>
              <w:ind w:left="17" w:right="273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Príjmy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ďalš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í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vkladov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tného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mania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ční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m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bo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fyzick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oso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b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u,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je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čtov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jedno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kou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(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+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)</w:t>
            </w:r>
          </w:p>
        </w:tc>
        <w:tc>
          <w:tcPr>
            <w:tcW w:w="1358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56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46" w:hRule="exact"/>
        </w:trPr>
        <w:tc>
          <w:tcPr>
            <w:tcW w:w="1135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1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C.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1.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3.</w:t>
            </w:r>
          </w:p>
        </w:tc>
        <w:tc>
          <w:tcPr>
            <w:tcW w:w="5244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1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Prijaté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peňa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ž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dary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(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+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)</w:t>
            </w:r>
          </w:p>
        </w:tc>
        <w:tc>
          <w:tcPr>
            <w:tcW w:w="1358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56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44" w:hRule="exact"/>
        </w:trPr>
        <w:tc>
          <w:tcPr>
            <w:tcW w:w="1135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C.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1.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4.</w:t>
            </w:r>
          </w:p>
        </w:tc>
        <w:tc>
          <w:tcPr>
            <w:tcW w:w="5244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Príjmy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úh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ady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straty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pol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2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í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kmi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(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+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)</w:t>
            </w:r>
          </w:p>
        </w:tc>
        <w:tc>
          <w:tcPr>
            <w:tcW w:w="1358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56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614" w:hRule="exact"/>
        </w:trPr>
        <w:tc>
          <w:tcPr>
            <w:tcW w:w="1135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6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C.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1.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5.</w:t>
            </w:r>
          </w:p>
        </w:tc>
        <w:tc>
          <w:tcPr>
            <w:tcW w:w="5244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55" w:after="0" w:line="240" w:lineRule="auto"/>
              <w:ind w:left="17" w:right="353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Výdav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b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taranie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alebo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ätné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úpenie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2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vlastn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ií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vlast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ých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b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hodných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podi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(-)</w:t>
            </w:r>
          </w:p>
        </w:tc>
        <w:tc>
          <w:tcPr>
            <w:tcW w:w="1358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56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497" w:hRule="exact"/>
        </w:trPr>
        <w:tc>
          <w:tcPr>
            <w:tcW w:w="1135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7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C.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1.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6.</w:t>
            </w:r>
          </w:p>
        </w:tc>
        <w:tc>
          <w:tcPr>
            <w:tcW w:w="5244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42" w:lineRule="exact"/>
              <w:ind w:left="17" w:right="579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Výdav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spo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í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žením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f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ondov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ytvor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ých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2"/>
                <w:w w:val="100"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čt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vnou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jednotk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(-)</w:t>
            </w:r>
          </w:p>
        </w:tc>
        <w:tc>
          <w:tcPr>
            <w:tcW w:w="1358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56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674" w:hRule="exact"/>
        </w:trPr>
        <w:tc>
          <w:tcPr>
            <w:tcW w:w="1135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6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C.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1.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7.</w:t>
            </w:r>
          </w:p>
        </w:tc>
        <w:tc>
          <w:tcPr>
            <w:tcW w:w="5244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91" w:after="0" w:line="240" w:lineRule="exact"/>
              <w:ind w:left="17" w:right="359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Výdav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latenie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odielu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2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vlas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nom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m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aní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spo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3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čník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m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alebo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f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zick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osobou,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ktorá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je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čtovn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jed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tkou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(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-)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358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56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498" w:hRule="exact"/>
        </w:trPr>
        <w:tc>
          <w:tcPr>
            <w:tcW w:w="1135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7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C.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1.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8.</w:t>
            </w:r>
          </w:p>
        </w:tc>
        <w:tc>
          <w:tcPr>
            <w:tcW w:w="5244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42" w:lineRule="exact"/>
              <w:ind w:left="17" w:right="236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Výdav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ďalš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í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dôv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dov,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ré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súv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sia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ížením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vlast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imania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(-)</w:t>
            </w:r>
          </w:p>
        </w:tc>
        <w:tc>
          <w:tcPr>
            <w:tcW w:w="1358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56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737" w:hRule="exact"/>
        </w:trPr>
        <w:tc>
          <w:tcPr>
            <w:tcW w:w="1135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17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C.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2.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5244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42" w:lineRule="exact"/>
              <w:ind w:left="17" w:right="212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Pe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ň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ažné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toky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i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znikaj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i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ce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i/>
              </w:rPr>
              <w:t>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i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dobých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závä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i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i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ov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kr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i/>
              </w:rPr>
              <w:t>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tkod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i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b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i/>
              </w:rPr>
              <w:t>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záväzk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i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f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i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i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i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nej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i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nnost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i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  <w:p>
            <w:pPr>
              <w:spacing w:before="0" w:after="0" w:line="237" w:lineRule="exact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(sú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et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C.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2.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i/>
              </w:rPr>
              <w:t>1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i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ž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C.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2.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9.)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358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56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46" w:hRule="exact"/>
        </w:trPr>
        <w:tc>
          <w:tcPr>
            <w:tcW w:w="1135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2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C.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2.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1.</w:t>
            </w:r>
          </w:p>
        </w:tc>
        <w:tc>
          <w:tcPr>
            <w:tcW w:w="5244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2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Príjmy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misie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dlhový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cen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papi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rov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(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+)</w:t>
            </w:r>
          </w:p>
        </w:tc>
        <w:tc>
          <w:tcPr>
            <w:tcW w:w="1358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56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44" w:hRule="exact"/>
        </w:trPr>
        <w:tc>
          <w:tcPr>
            <w:tcW w:w="1135" w:type="dxa"/>
            <w:tcBorders>
              <w:top w:val="single" w:sz="7.04" w:space="0" w:color="000000"/>
              <w:bottom w:val="single" w:sz="6.56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2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C.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2.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2.</w:t>
            </w:r>
          </w:p>
        </w:tc>
        <w:tc>
          <w:tcPr>
            <w:tcW w:w="5244" w:type="dxa"/>
            <w:tcBorders>
              <w:top w:val="single" w:sz="7.04" w:space="0" w:color="000000"/>
              <w:bottom w:val="single" w:sz="6.56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2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Výdav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adu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äzkov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dlhový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ce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ých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pap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erov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(-)</w:t>
            </w:r>
          </w:p>
        </w:tc>
        <w:tc>
          <w:tcPr>
            <w:tcW w:w="1358" w:type="dxa"/>
            <w:tcBorders>
              <w:top w:val="single" w:sz="7.04" w:space="0" w:color="000000"/>
              <w:bottom w:val="single" w:sz="6.56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562" w:type="dxa"/>
            <w:tcBorders>
              <w:top w:val="single" w:sz="7.04" w:space="0" w:color="000000"/>
              <w:bottom w:val="single" w:sz="6.56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</w:tbl>
    <w:p>
      <w:pPr>
        <w:spacing w:after="0"/>
        <w:sectPr>
          <w:pgMar w:header="327" w:footer="762" w:top="800" w:bottom="940" w:left="1180" w:right="1180"/>
          <w:pgSz w:w="11920" w:h="16840"/>
        </w:sectPr>
      </w:pPr>
      <w:rPr/>
    </w:p>
    <w:p>
      <w:pPr>
        <w:spacing w:before="8" w:after="0" w:line="20" w:lineRule="exact"/>
        <w:jc w:val="left"/>
        <w:rPr>
          <w:sz w:val="2"/>
          <w:szCs w:val="2"/>
        </w:rPr>
      </w:pPr>
      <w:rPr/>
      <w:r>
        <w:rPr>
          <w:sz w:val="2"/>
          <w:szCs w:val="2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03.000002" w:type="dxa"/>
      </w:tblPr>
      <w:tblGrid/>
      <w:tr>
        <w:trPr>
          <w:trHeight w:val="743" w:hRule="exact"/>
        </w:trPr>
        <w:tc>
          <w:tcPr>
            <w:tcW w:w="1135" w:type="dxa"/>
            <w:tcBorders>
              <w:top w:val="single" w:sz="8.96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7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40" w:lineRule="auto"/>
              <w:ind w:left="235" w:right="70" w:firstLine="-11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Ozna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polo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ž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ky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5244" w:type="dxa"/>
            <w:tcBorders>
              <w:top w:val="single" w:sz="8.96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18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1962" w:right="1943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Obsah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ožky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358" w:type="dxa"/>
            <w:tcBorders>
              <w:top w:val="single" w:sz="8.96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7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40" w:lineRule="auto"/>
              <w:ind w:left="334" w:right="4" w:firstLine="-272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Bežné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ovné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obd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562" w:type="dxa"/>
            <w:tcBorders>
              <w:top w:val="single" w:sz="8.96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42" w:lineRule="exact"/>
              <w:ind w:left="119" w:right="51" w:firstLine="48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b/>
                <w:bCs/>
              </w:rPr>
              <w:t>B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ezp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ost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edne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pred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hád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ajú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  <w:p>
            <w:pPr>
              <w:spacing w:before="0" w:after="0" w:line="236" w:lineRule="exact"/>
              <w:ind w:left="80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</w:tr>
      <w:tr>
        <w:trPr>
          <w:trHeight w:val="1008" w:hRule="exact"/>
        </w:trPr>
        <w:tc>
          <w:tcPr>
            <w:tcW w:w="1135" w:type="dxa"/>
            <w:tcBorders>
              <w:top w:val="single" w:sz="8.960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1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C.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2.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3.</w:t>
            </w:r>
          </w:p>
        </w:tc>
        <w:tc>
          <w:tcPr>
            <w:tcW w:w="5244" w:type="dxa"/>
            <w:tcBorders>
              <w:top w:val="single" w:sz="8.960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10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17" w:right="43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Príjmy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úv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ro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ktoré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účtov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ej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jednotke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pos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la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banka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alebo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pobočka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zah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čnej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b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nky,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ýnimk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úv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ro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ktoré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b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oli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poskyt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uté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abezp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enie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avného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re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m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tu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činn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sti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(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+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)</w:t>
            </w:r>
          </w:p>
        </w:tc>
        <w:tc>
          <w:tcPr>
            <w:tcW w:w="1358" w:type="dxa"/>
            <w:tcBorders>
              <w:top w:val="single" w:sz="8.960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562" w:type="dxa"/>
            <w:tcBorders>
              <w:top w:val="single" w:sz="8.960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1004" w:hRule="exact"/>
        </w:trPr>
        <w:tc>
          <w:tcPr>
            <w:tcW w:w="1135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1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C.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2.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4.</w:t>
            </w:r>
          </w:p>
        </w:tc>
        <w:tc>
          <w:tcPr>
            <w:tcW w:w="5244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8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Výdav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ácanie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vero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ktoré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3"/>
                <w:w w:val="100"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tovnej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ednotke</w:t>
            </w:r>
          </w:p>
          <w:p>
            <w:pPr>
              <w:spacing w:before="0" w:after="0" w:line="240" w:lineRule="auto"/>
              <w:ind w:left="17" w:right="73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poskytla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ban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alebo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b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čka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2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zahran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čnej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b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ky,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nim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úverov,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ktoré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b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oli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pos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ytnuté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zabe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2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čen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hlavné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metu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činnosti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(-)</w:t>
            </w:r>
          </w:p>
        </w:tc>
        <w:tc>
          <w:tcPr>
            <w:tcW w:w="1358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56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46" w:hRule="exact"/>
        </w:trPr>
        <w:tc>
          <w:tcPr>
            <w:tcW w:w="1135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1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C.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2.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5.</w:t>
            </w:r>
          </w:p>
        </w:tc>
        <w:tc>
          <w:tcPr>
            <w:tcW w:w="5244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1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Príjmy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jatý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pôž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ek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(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+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)</w:t>
            </w:r>
          </w:p>
        </w:tc>
        <w:tc>
          <w:tcPr>
            <w:tcW w:w="1358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56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44" w:hRule="exact"/>
        </w:trPr>
        <w:tc>
          <w:tcPr>
            <w:tcW w:w="1135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1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C.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2.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6.</w:t>
            </w:r>
          </w:p>
        </w:tc>
        <w:tc>
          <w:tcPr>
            <w:tcW w:w="5244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1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Výdav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ácanie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ôž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ek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(-)</w:t>
            </w:r>
          </w:p>
        </w:tc>
        <w:tc>
          <w:tcPr>
            <w:tcW w:w="1358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56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636" w:hRule="exact"/>
        </w:trPr>
        <w:tc>
          <w:tcPr>
            <w:tcW w:w="1135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6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C.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2.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7.</w:t>
            </w:r>
          </w:p>
        </w:tc>
        <w:tc>
          <w:tcPr>
            <w:tcW w:w="5244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65" w:after="0" w:line="240" w:lineRule="auto"/>
              <w:ind w:left="17" w:right="58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Výdav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adu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äzkov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použív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nia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ma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etku,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kt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rý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je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predm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tom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zm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uvy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ajatej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ci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(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-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)</w:t>
            </w:r>
          </w:p>
        </w:tc>
        <w:tc>
          <w:tcPr>
            <w:tcW w:w="1358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56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1004" w:hRule="exact"/>
        </w:trPr>
        <w:tc>
          <w:tcPr>
            <w:tcW w:w="1135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10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C.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2.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8.</w:t>
            </w:r>
          </w:p>
        </w:tc>
        <w:tc>
          <w:tcPr>
            <w:tcW w:w="5244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8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Príjmy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atn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dlho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obých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2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záväzk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rá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kodobý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h</w:t>
            </w:r>
          </w:p>
          <w:p>
            <w:pPr>
              <w:spacing w:before="0" w:after="0" w:line="240" w:lineRule="auto"/>
              <w:ind w:left="17" w:right="67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záväzk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vajúci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fi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ančnej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či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nosti,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výnim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tý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h,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ktoré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uvá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zajú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obitne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inej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sti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ľadu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ňažných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tokov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(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+)</w:t>
            </w:r>
          </w:p>
        </w:tc>
        <w:tc>
          <w:tcPr>
            <w:tcW w:w="1358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56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1006" w:hRule="exact"/>
        </w:trPr>
        <w:tc>
          <w:tcPr>
            <w:tcW w:w="1135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1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C.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2.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9.</w:t>
            </w:r>
          </w:p>
        </w:tc>
        <w:tc>
          <w:tcPr>
            <w:tcW w:w="5244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8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Výdav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ácanie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statn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dlhod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bých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áväzkov</w:t>
            </w:r>
          </w:p>
          <w:p>
            <w:pPr>
              <w:spacing w:before="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krátk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dobý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záväzk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vajúci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fi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čnej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či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nosti,</w:t>
            </w:r>
          </w:p>
          <w:p>
            <w:pPr>
              <w:spacing w:before="0" w:after="0" w:line="240" w:lineRule="auto"/>
              <w:ind w:left="17" w:right="199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výn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mkou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ýc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ktoré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uv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ajú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oso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b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itne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nej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2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časti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ľ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peňažn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to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(-)</w:t>
            </w:r>
          </w:p>
        </w:tc>
        <w:tc>
          <w:tcPr>
            <w:tcW w:w="1358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56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674" w:hRule="exact"/>
        </w:trPr>
        <w:tc>
          <w:tcPr>
            <w:tcW w:w="1135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5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C.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3.</w:t>
            </w:r>
          </w:p>
        </w:tc>
        <w:tc>
          <w:tcPr>
            <w:tcW w:w="5244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84" w:after="0" w:line="240" w:lineRule="auto"/>
              <w:ind w:left="17" w:right="178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Výdav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latené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roky,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výnim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tý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h,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ktoré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3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ň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ujú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ádzk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činn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stí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(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-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)</w:t>
            </w:r>
          </w:p>
        </w:tc>
        <w:tc>
          <w:tcPr>
            <w:tcW w:w="1358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56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676" w:hRule="exact"/>
        </w:trPr>
        <w:tc>
          <w:tcPr>
            <w:tcW w:w="1135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5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C.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4.</w:t>
            </w:r>
          </w:p>
        </w:tc>
        <w:tc>
          <w:tcPr>
            <w:tcW w:w="5244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85" w:after="0" w:line="240" w:lineRule="auto"/>
              <w:ind w:left="17" w:right="37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Výdav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latené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vide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iné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odiely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2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zisk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mkou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tých,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kt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ré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leňujú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vádzko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ých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ností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(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-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)</w:t>
            </w:r>
          </w:p>
        </w:tc>
        <w:tc>
          <w:tcPr>
            <w:tcW w:w="1358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56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738" w:hRule="exact"/>
        </w:trPr>
        <w:tc>
          <w:tcPr>
            <w:tcW w:w="1135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17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C.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5.</w:t>
            </w:r>
          </w:p>
        </w:tc>
        <w:tc>
          <w:tcPr>
            <w:tcW w:w="5244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6" w:lineRule="exact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Výdav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súv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ce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ivá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mi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výnimkou,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ur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daj</w:t>
            </w:r>
          </w:p>
          <w:p>
            <w:pPr>
              <w:spacing w:before="0" w:after="0" w:line="240" w:lineRule="auto"/>
              <w:ind w:left="17" w:right="219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alebo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obch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dovanie,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alebo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2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važu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2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ň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žné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investi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nej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osti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(-)</w:t>
            </w:r>
          </w:p>
        </w:tc>
        <w:tc>
          <w:tcPr>
            <w:tcW w:w="1358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56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794" w:hRule="exact"/>
        </w:trPr>
        <w:tc>
          <w:tcPr>
            <w:tcW w:w="1135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5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C.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6.</w:t>
            </w:r>
          </w:p>
        </w:tc>
        <w:tc>
          <w:tcPr>
            <w:tcW w:w="5244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24" w:after="0" w:line="240" w:lineRule="auto"/>
              <w:ind w:left="17" w:right="221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Príjmy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súv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sia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der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vátm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výnim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ou,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2"/>
                <w:w w:val="100"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če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daj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alebo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obch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dovanie,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alebo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2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važu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2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ň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žné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y</w:t>
            </w:r>
          </w:p>
          <w:p>
            <w:pPr>
              <w:spacing w:before="0" w:after="0" w:line="240" w:lineRule="exact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inves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ičnej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či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nosti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(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+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)</w:t>
            </w:r>
          </w:p>
        </w:tc>
        <w:tc>
          <w:tcPr>
            <w:tcW w:w="1358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56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554" w:hRule="exact"/>
        </w:trPr>
        <w:tc>
          <w:tcPr>
            <w:tcW w:w="1135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5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C.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7.</w:t>
            </w:r>
          </w:p>
        </w:tc>
        <w:tc>
          <w:tcPr>
            <w:tcW w:w="5244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24" w:after="0" w:line="240" w:lineRule="auto"/>
              <w:ind w:left="17" w:right="27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Výdav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ň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prí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mov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to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nej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jed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otky,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ich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m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žno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eniť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fina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čných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inností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(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-)</w:t>
            </w:r>
          </w:p>
        </w:tc>
        <w:tc>
          <w:tcPr>
            <w:tcW w:w="1358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56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497" w:hRule="exact"/>
        </w:trPr>
        <w:tc>
          <w:tcPr>
            <w:tcW w:w="1135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6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C.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8.</w:t>
            </w:r>
          </w:p>
        </w:tc>
        <w:tc>
          <w:tcPr>
            <w:tcW w:w="5244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6" w:lineRule="exact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Príjmy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výnimočného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rozsahu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alebo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výskytu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vzť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hujúce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na</w:t>
            </w:r>
          </w:p>
          <w:p>
            <w:pPr>
              <w:spacing w:before="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finančnú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činnosť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(+)</w:t>
            </w:r>
          </w:p>
        </w:tc>
        <w:tc>
          <w:tcPr>
            <w:tcW w:w="1358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56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497" w:hRule="exact"/>
        </w:trPr>
        <w:tc>
          <w:tcPr>
            <w:tcW w:w="1135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7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C.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9.</w:t>
            </w:r>
          </w:p>
        </w:tc>
        <w:tc>
          <w:tcPr>
            <w:tcW w:w="5244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6" w:lineRule="exact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Výdavky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výnimočného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rozsahu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alebo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výskytu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vzť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hujúce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sa</w:t>
            </w:r>
          </w:p>
          <w:p>
            <w:pPr>
              <w:spacing w:before="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finančnú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činnosť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(-)</w:t>
            </w:r>
          </w:p>
        </w:tc>
        <w:tc>
          <w:tcPr>
            <w:tcW w:w="1358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56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497" w:hRule="exact"/>
        </w:trPr>
        <w:tc>
          <w:tcPr>
            <w:tcW w:w="1135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7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b/>
                <w:bCs/>
                <w:i/>
              </w:rPr>
              <w:t>C.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5244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7" w:lineRule="exact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isté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pe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ň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  <w:i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žné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toky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fin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  <w:i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nej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innosti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(sú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et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C.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1.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až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C.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9.)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358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56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676" w:hRule="exact"/>
        </w:trPr>
        <w:tc>
          <w:tcPr>
            <w:tcW w:w="1135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5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b/>
                <w:bCs/>
              </w:rPr>
              <w:t>D.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5244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85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isté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výš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alebo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isté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zn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í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ženie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b/>
                <w:bCs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ň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ž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stri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dk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(+/-),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(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sú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+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+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C)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358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56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497" w:hRule="exact"/>
        </w:trPr>
        <w:tc>
          <w:tcPr>
            <w:tcW w:w="1135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6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E.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5244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7" w:lineRule="exact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Stav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b/>
                <w:bCs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ň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ž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pro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tri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dkov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b/>
                <w:bCs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ň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žný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ekvival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ntov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za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iatku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ovné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b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do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b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ia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(+/-)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358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56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1034" w:hRule="exact"/>
        </w:trPr>
        <w:tc>
          <w:tcPr>
            <w:tcW w:w="1135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5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F.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5244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24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Stav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b/>
                <w:bCs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ň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ž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pro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tri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dkov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b/>
                <w:bCs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ň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žný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  <w:p>
            <w:pPr>
              <w:spacing w:before="2" w:after="0" w:line="242" w:lineRule="exact"/>
              <w:ind w:left="17" w:right="179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ekvival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ntov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konci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ého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bia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red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ľ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adn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ím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kurzo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ých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ro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dielov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vy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ís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ených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ku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b/>
                <w:bCs/>
              </w:rPr>
              <w:t>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ň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u,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ku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ktor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b/>
                <w:bCs/>
              </w:rPr>
              <w:t>m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  <w:p>
            <w:pPr>
              <w:spacing w:before="0" w:after="0" w:line="237" w:lineRule="exact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sa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zos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avuje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tovná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závi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(+/-)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358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56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737" w:hRule="exact"/>
        </w:trPr>
        <w:tc>
          <w:tcPr>
            <w:tcW w:w="1135" w:type="dxa"/>
            <w:tcBorders>
              <w:top w:val="single" w:sz="7.04" w:space="0" w:color="000000"/>
              <w:bottom w:val="single" w:sz="6.56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17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G.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5244" w:type="dxa"/>
            <w:tcBorders>
              <w:top w:val="single" w:sz="7.04" w:space="0" w:color="000000"/>
              <w:bottom w:val="single" w:sz="6.56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8" w:lineRule="exact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Kur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ové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ozd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ely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b/>
                <w:bCs/>
              </w:rPr>
              <w:t>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í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lené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ň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ž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ným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stried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om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  <w:p>
            <w:pPr>
              <w:spacing w:before="2" w:after="0" w:line="242" w:lineRule="exact"/>
              <w:ind w:left="17" w:right="316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ň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žn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m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vivalentom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ku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ň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u,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mu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sa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zos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avuje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vie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ka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(+/-)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358" w:type="dxa"/>
            <w:tcBorders>
              <w:top w:val="single" w:sz="7.04" w:space="0" w:color="000000"/>
              <w:bottom w:val="single" w:sz="6.56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562" w:type="dxa"/>
            <w:tcBorders>
              <w:top w:val="single" w:sz="7.04" w:space="0" w:color="000000"/>
              <w:bottom w:val="single" w:sz="6.56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</w:tbl>
    <w:p>
      <w:pPr>
        <w:spacing w:after="0"/>
        <w:sectPr>
          <w:pgMar w:header="327" w:footer="762" w:top="820" w:bottom="960" w:left="1180" w:right="1180"/>
          <w:pgSz w:w="11920" w:h="16840"/>
        </w:sectPr>
      </w:pPr>
      <w:rPr/>
    </w:p>
    <w:p>
      <w:pPr>
        <w:spacing w:before="1" w:after="0" w:line="30" w:lineRule="exact"/>
        <w:jc w:val="left"/>
        <w:rPr>
          <w:sz w:val="3"/>
          <w:szCs w:val="3"/>
        </w:rPr>
      </w:pPr>
      <w:rPr/>
      <w:r>
        <w:rPr/>
        <w:pict>
          <v:group style="position:absolute;margin-left:64.029999pt;margin-top:143.710007pt;width:467.32pt;height:645.1pt;mso-position-horizontal-relative:page;mso-position-vertical-relative:page;z-index:-13179" coordorigin="1281,2874" coordsize="9346,12902">
            <v:group style="position:absolute;left:1286;top:2880;width:9335;height:2" coordorigin="1286,2880" coordsize="9335,2">
              <v:shape style="position:absolute;left:1286;top:2880;width:9335;height:2" coordorigin="1286,2880" coordsize="9335,0" path="m1286,2880l10621,2880e" filled="f" stroked="t" strokeweight=".580pt" strokecolor="#000000">
                <v:path arrowok="t"/>
              </v:shape>
            </v:group>
            <v:group style="position:absolute;left:1291;top:2885;width:2;height:12886" coordorigin="1291,2885" coordsize="2,12886">
              <v:shape style="position:absolute;left:1291;top:2885;width:2;height:12886" coordorigin="1291,2885" coordsize="0,12886" path="m1291,2885l1291,15770e" filled="f" stroked="t" strokeweight=".580pt" strokecolor="#000000">
                <v:path arrowok="t"/>
              </v:shape>
            </v:group>
            <v:group style="position:absolute;left:1286;top:15766;width:9335;height:2" coordorigin="1286,15766" coordsize="9335,2">
              <v:shape style="position:absolute;left:1286;top:15766;width:9335;height:2" coordorigin="1286,15766" coordsize="9335,0" path="m1286,15766l10621,15766e" filled="f" stroked="t" strokeweight=".580pt" strokecolor="#000000">
                <v:path arrowok="t"/>
              </v:shape>
            </v:group>
            <v:group style="position:absolute;left:10616;top:2885;width:2;height:12886" coordorigin="10616,2885" coordsize="2,12886">
              <v:shape style="position:absolute;left:10616;top:2885;width:2;height:12886" coordorigin="10616,2885" coordsize="0,12886" path="m10616,2885l10616,15770e" filled="f" stroked="t" strokeweight=".580pt" strokecolor="#000000">
                <v:path arrowok="t"/>
              </v:shape>
            </v:group>
            <w10:wrap type="none"/>
          </v:group>
        </w:pict>
      </w:r>
      <w:r>
        <w:rPr>
          <w:sz w:val="3"/>
          <w:szCs w:val="3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03.000002" w:type="dxa"/>
      </w:tblPr>
      <w:tblGrid/>
      <w:tr>
        <w:trPr>
          <w:trHeight w:val="743" w:hRule="exact"/>
        </w:trPr>
        <w:tc>
          <w:tcPr>
            <w:tcW w:w="1135" w:type="dxa"/>
            <w:tcBorders>
              <w:top w:val="single" w:sz="8.96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7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40" w:lineRule="auto"/>
              <w:ind w:left="235" w:right="70" w:firstLine="-11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Ozna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polo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ž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ky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5244" w:type="dxa"/>
            <w:tcBorders>
              <w:top w:val="single" w:sz="8.96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18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1962" w:right="1943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Obsah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ožky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358" w:type="dxa"/>
            <w:tcBorders>
              <w:top w:val="single" w:sz="8.96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7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40" w:lineRule="auto"/>
              <w:ind w:left="334" w:right="4" w:firstLine="-272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Bežné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ovné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obd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562" w:type="dxa"/>
            <w:tcBorders>
              <w:top w:val="single" w:sz="8.96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42" w:lineRule="exact"/>
              <w:ind w:left="119" w:right="51" w:firstLine="48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b/>
                <w:bCs/>
              </w:rPr>
              <w:t>B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ezp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ost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edne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pred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hád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ajú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  <w:p>
            <w:pPr>
              <w:spacing w:before="0" w:after="0" w:line="236" w:lineRule="exact"/>
              <w:ind w:left="80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</w:tr>
      <w:tr>
        <w:trPr>
          <w:trHeight w:val="1054" w:hRule="exact"/>
        </w:trPr>
        <w:tc>
          <w:tcPr>
            <w:tcW w:w="1135" w:type="dxa"/>
            <w:tcBorders>
              <w:top w:val="single" w:sz="8.960" w:space="0" w:color="000000"/>
              <w:bottom w:val="single" w:sz="8.48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" w:after="0" w:line="190" w:lineRule="exact"/>
              <w:jc w:val="left"/>
              <w:rPr>
                <w:sz w:val="19"/>
                <w:szCs w:val="19"/>
              </w:rPr>
            </w:pPr>
            <w:rPr/>
            <w:r>
              <w:rPr>
                <w:sz w:val="19"/>
                <w:szCs w:val="19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H.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5244" w:type="dxa"/>
            <w:tcBorders>
              <w:top w:val="single" w:sz="8.960" w:space="0" w:color="000000"/>
              <w:bottom w:val="single" w:sz="8.48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32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Zost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tok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b/>
                <w:bCs/>
              </w:rPr>
              <w:t>ň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žných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pro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tri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dkov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ň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žných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  <w:p>
            <w:pPr>
              <w:spacing w:before="2" w:after="0" w:line="242" w:lineRule="exact"/>
              <w:ind w:left="17" w:right="52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ekvival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ntov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konci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ovného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obdobia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upravený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ur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ové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rozdie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vy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í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ené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ku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b/>
                <w:bCs/>
              </w:rPr>
              <w:t>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ň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u,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ku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ktor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b/>
                <w:bCs/>
              </w:rPr>
              <w:t>m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zostavuje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ovná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závierka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(+/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-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)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358" w:type="dxa"/>
            <w:tcBorders>
              <w:top w:val="single" w:sz="8.960" w:space="0" w:color="000000"/>
              <w:bottom w:val="single" w:sz="8.48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562" w:type="dxa"/>
            <w:tcBorders>
              <w:top w:val="single" w:sz="8.960" w:space="0" w:color="000000"/>
              <w:bottom w:val="single" w:sz="8.48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</w:tbl>
    <w:p>
      <w:pPr>
        <w:spacing w:after="0"/>
        <w:sectPr>
          <w:pgMar w:header="327" w:footer="762" w:top="800" w:bottom="940" w:left="1180" w:right="1180"/>
          <w:pgSz w:w="11920" w:h="16840"/>
        </w:sectPr>
      </w:pPr>
      <w:rPr/>
    </w:p>
    <w:p>
      <w:pPr>
        <w:spacing w:before="4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6" w:after="0" w:line="240" w:lineRule="auto"/>
        <w:ind w:left="193" w:right="-20"/>
        <w:jc w:val="left"/>
        <w:rPr>
          <w:rFonts w:ascii="Arial Narrow" w:hAnsi="Arial Narrow" w:cs="Arial Narrow" w:eastAsia="Arial Narrow"/>
          <w:sz w:val="28"/>
          <w:szCs w:val="28"/>
        </w:rPr>
      </w:pPr>
      <w:rPr/>
      <w:r>
        <w:rPr>
          <w:rFonts w:ascii="Arial Narrow" w:hAnsi="Arial Narrow" w:cs="Arial Narrow" w:eastAsia="Arial Narrow"/>
          <w:sz w:val="28"/>
          <w:szCs w:val="28"/>
          <w:spacing w:val="0"/>
          <w:w w:val="100"/>
        </w:rPr>
        <w:t>Článok</w:t>
      </w:r>
      <w:r>
        <w:rPr>
          <w:rFonts w:ascii="Arial Narrow" w:hAnsi="Arial Narrow" w:cs="Arial Narrow" w:eastAsia="Arial Narrow"/>
          <w:sz w:val="28"/>
          <w:szCs w:val="28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8"/>
          <w:szCs w:val="28"/>
          <w:spacing w:val="0"/>
          <w:w w:val="100"/>
        </w:rPr>
        <w:t>X</w:t>
      </w:r>
      <w:r>
        <w:rPr>
          <w:rFonts w:ascii="Arial Narrow" w:hAnsi="Arial Narrow" w:cs="Arial Narrow" w:eastAsia="Arial Narrow"/>
          <w:sz w:val="28"/>
          <w:szCs w:val="28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8"/>
          <w:szCs w:val="28"/>
          <w:spacing w:val="0"/>
          <w:w w:val="100"/>
        </w:rPr>
        <w:t>-</w:t>
      </w:r>
      <w:r>
        <w:rPr>
          <w:rFonts w:ascii="Arial Narrow" w:hAnsi="Arial Narrow" w:cs="Arial Narrow" w:eastAsia="Arial Narrow"/>
          <w:sz w:val="28"/>
          <w:szCs w:val="28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8"/>
          <w:szCs w:val="28"/>
          <w:spacing w:val="0"/>
          <w:w w:val="100"/>
        </w:rPr>
        <w:t>Prehľad</w:t>
      </w:r>
      <w:r>
        <w:rPr>
          <w:rFonts w:ascii="Arial Narrow" w:hAnsi="Arial Narrow" w:cs="Arial Narrow" w:eastAsia="Arial Narrow"/>
          <w:sz w:val="28"/>
          <w:szCs w:val="28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8"/>
          <w:szCs w:val="28"/>
          <w:spacing w:val="0"/>
          <w:w w:val="100"/>
        </w:rPr>
        <w:t>peňažných</w:t>
      </w:r>
      <w:r>
        <w:rPr>
          <w:rFonts w:ascii="Arial Narrow" w:hAnsi="Arial Narrow" w:cs="Arial Narrow" w:eastAsia="Arial Narrow"/>
          <w:sz w:val="28"/>
          <w:szCs w:val="28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8"/>
          <w:szCs w:val="28"/>
          <w:spacing w:val="0"/>
          <w:w w:val="100"/>
        </w:rPr>
        <w:t>tokov</w:t>
      </w:r>
      <w:r>
        <w:rPr>
          <w:rFonts w:ascii="Arial Narrow" w:hAnsi="Arial Narrow" w:cs="Arial Narrow" w:eastAsia="Arial Narrow"/>
          <w:sz w:val="28"/>
          <w:szCs w:val="28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8"/>
          <w:szCs w:val="28"/>
          <w:spacing w:val="0"/>
          <w:w w:val="100"/>
        </w:rPr>
        <w:t>-</w:t>
      </w:r>
      <w:r>
        <w:rPr>
          <w:rFonts w:ascii="Arial Narrow" w:hAnsi="Arial Narrow" w:cs="Arial Narrow" w:eastAsia="Arial Narrow"/>
          <w:sz w:val="28"/>
          <w:szCs w:val="28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8"/>
          <w:szCs w:val="28"/>
          <w:spacing w:val="0"/>
          <w:w w:val="100"/>
        </w:rPr>
        <w:t>nepriama</w:t>
      </w:r>
      <w:r>
        <w:rPr>
          <w:rFonts w:ascii="Arial Narrow" w:hAnsi="Arial Narrow" w:cs="Arial Narrow" w:eastAsia="Arial Narrow"/>
          <w:sz w:val="28"/>
          <w:szCs w:val="28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8"/>
          <w:szCs w:val="28"/>
          <w:spacing w:val="0"/>
          <w:w w:val="100"/>
        </w:rPr>
        <w:t>metóda</w:t>
      </w:r>
    </w:p>
    <w:p>
      <w:pPr>
        <w:spacing w:before="1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03.000002" w:type="dxa"/>
      </w:tblPr>
      <w:tblGrid/>
      <w:tr>
        <w:trPr>
          <w:trHeight w:val="1120" w:hRule="exact"/>
        </w:trPr>
        <w:tc>
          <w:tcPr>
            <w:tcW w:w="1291" w:type="dxa"/>
            <w:tcBorders>
              <w:top w:val="single" w:sz="8.96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5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313" w:right="148" w:firstLine="-11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Ozna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polo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ž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ky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5102" w:type="dxa"/>
            <w:tcBorders>
              <w:top w:val="single" w:sz="8.96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5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1892" w:right="1872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Obsah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ožky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344" w:type="dxa"/>
            <w:tcBorders>
              <w:top w:val="single" w:sz="8.96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5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327" w:right="-4" w:firstLine="-272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Bežné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ovné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obd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562" w:type="dxa"/>
            <w:tcBorders>
              <w:top w:val="single" w:sz="8.96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56" w:right="37" w:firstLine="1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b/>
                <w:bCs/>
              </w:rPr>
              <w:t>B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ezp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ost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edne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pred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hád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ajú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</w:tr>
      <w:tr>
        <w:trPr>
          <w:trHeight w:val="348" w:hRule="exact"/>
        </w:trPr>
        <w:tc>
          <w:tcPr>
            <w:tcW w:w="1291" w:type="dxa"/>
            <w:tcBorders>
              <w:top w:val="single" w:sz="8.960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5102" w:type="dxa"/>
            <w:tcBorders>
              <w:top w:val="single" w:sz="8.960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1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ň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ž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toky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prev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dz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ovej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inn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sti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344" w:type="dxa"/>
            <w:tcBorders>
              <w:top w:val="single" w:sz="8.960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562" w:type="dxa"/>
            <w:tcBorders>
              <w:top w:val="single" w:sz="8.960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497" w:hRule="exact"/>
        </w:trPr>
        <w:tc>
          <w:tcPr>
            <w:tcW w:w="1291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6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Z/S</w:t>
            </w:r>
          </w:p>
        </w:tc>
        <w:tc>
          <w:tcPr>
            <w:tcW w:w="510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7" w:lineRule="exact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Výsled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ho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dárenia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be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ž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činnos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danen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í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m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ň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príjmov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(+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/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-)</w:t>
            </w:r>
          </w:p>
        </w:tc>
        <w:tc>
          <w:tcPr>
            <w:tcW w:w="1344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56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738" w:hRule="exact"/>
        </w:trPr>
        <w:tc>
          <w:tcPr>
            <w:tcW w:w="1291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17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A.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1.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510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6" w:lineRule="exact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Nepe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ň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i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žné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i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i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rácie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i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ply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i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i/>
              </w:rPr>
              <w:t>ň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i/>
              </w:rPr>
              <w:t>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úce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vý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i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ledok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i/>
              </w:rPr>
              <w:t>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ospodá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i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enia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17" w:right="849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bežnej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inn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i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i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ti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pred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i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dane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i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i/>
              </w:rPr>
              <w:t>í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m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i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ň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i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pr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i/>
              </w:rPr>
              <w:t>í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i/>
              </w:rPr>
              <w:t>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mov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(+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i/>
              </w:rPr>
              <w:t>/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-),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(sú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et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A.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1.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1.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i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ž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A.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1.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i/>
              </w:rPr>
              <w:t>1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3.)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344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56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497" w:hRule="exact"/>
        </w:trPr>
        <w:tc>
          <w:tcPr>
            <w:tcW w:w="1291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6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1.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1.</w:t>
            </w:r>
          </w:p>
        </w:tc>
        <w:tc>
          <w:tcPr>
            <w:tcW w:w="510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7" w:lineRule="exact"/>
              <w:ind w:left="17" w:right="-69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Odpisy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dlhod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b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ého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motn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maje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ku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odobého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hmo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ého</w:t>
            </w:r>
          </w:p>
          <w:p>
            <w:pPr>
              <w:spacing w:before="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majetku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6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(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+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)</w:t>
            </w:r>
          </w:p>
        </w:tc>
        <w:tc>
          <w:tcPr>
            <w:tcW w:w="1344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56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1034" w:hRule="exact"/>
        </w:trPr>
        <w:tc>
          <w:tcPr>
            <w:tcW w:w="1291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5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1.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2.</w:t>
            </w:r>
          </w:p>
        </w:tc>
        <w:tc>
          <w:tcPr>
            <w:tcW w:w="510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24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Zostat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ová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nota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dlh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dobé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nehmotného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majetku</w:t>
            </w:r>
          </w:p>
          <w:p>
            <w:pPr>
              <w:spacing w:before="2" w:after="0" w:line="242" w:lineRule="exact"/>
              <w:ind w:left="17" w:right="36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dlhod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bého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motné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ma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et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2"/>
                <w:w w:val="100"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čtov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yradení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tohto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majetku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adov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bežnú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innos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ť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mkou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ho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predaja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(+)</w:t>
            </w:r>
          </w:p>
        </w:tc>
        <w:tc>
          <w:tcPr>
            <w:tcW w:w="1344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56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76" w:hRule="exact"/>
        </w:trPr>
        <w:tc>
          <w:tcPr>
            <w:tcW w:w="1291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55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1.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3.</w:t>
            </w:r>
          </w:p>
        </w:tc>
        <w:tc>
          <w:tcPr>
            <w:tcW w:w="510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55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Odpis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prav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ej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položky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budnut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m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ma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etku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(+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/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-)</w:t>
            </w:r>
          </w:p>
        </w:tc>
        <w:tc>
          <w:tcPr>
            <w:tcW w:w="1344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56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74" w:hRule="exact"/>
        </w:trPr>
        <w:tc>
          <w:tcPr>
            <w:tcW w:w="1291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55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1.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4.</w:t>
            </w:r>
          </w:p>
        </w:tc>
        <w:tc>
          <w:tcPr>
            <w:tcW w:w="510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55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Zmena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stavu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hodobý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re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(+/-)</w:t>
            </w:r>
          </w:p>
        </w:tc>
        <w:tc>
          <w:tcPr>
            <w:tcW w:w="1344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56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76" w:hRule="exact"/>
        </w:trPr>
        <w:tc>
          <w:tcPr>
            <w:tcW w:w="1291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55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1.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5.</w:t>
            </w:r>
          </w:p>
        </w:tc>
        <w:tc>
          <w:tcPr>
            <w:tcW w:w="510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55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Zmena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stavu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pravný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pol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ž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ek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(+/-)</w:t>
            </w:r>
          </w:p>
        </w:tc>
        <w:tc>
          <w:tcPr>
            <w:tcW w:w="1344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56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497" w:hRule="exact"/>
        </w:trPr>
        <w:tc>
          <w:tcPr>
            <w:tcW w:w="1291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7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1.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6.</w:t>
            </w:r>
          </w:p>
        </w:tc>
        <w:tc>
          <w:tcPr>
            <w:tcW w:w="510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6" w:lineRule="exact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Zmena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stavu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oložiek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časo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rozlí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enia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ladov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výno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</w:t>
            </w:r>
          </w:p>
          <w:p>
            <w:pPr>
              <w:spacing w:before="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(+/-)</w:t>
            </w:r>
          </w:p>
        </w:tc>
        <w:tc>
          <w:tcPr>
            <w:tcW w:w="1344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56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74" w:hRule="exact"/>
        </w:trPr>
        <w:tc>
          <w:tcPr>
            <w:tcW w:w="1291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55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1.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7.</w:t>
            </w:r>
          </w:p>
        </w:tc>
        <w:tc>
          <w:tcPr>
            <w:tcW w:w="510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55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Divid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ndy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podiely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ku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čtova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nosov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(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-)</w:t>
            </w:r>
          </w:p>
        </w:tc>
        <w:tc>
          <w:tcPr>
            <w:tcW w:w="1344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56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76" w:hRule="exact"/>
        </w:trPr>
        <w:tc>
          <w:tcPr>
            <w:tcW w:w="1291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55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1.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8.</w:t>
            </w:r>
          </w:p>
        </w:tc>
        <w:tc>
          <w:tcPr>
            <w:tcW w:w="510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55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Úroky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čto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nák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adov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(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+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)</w:t>
            </w:r>
          </w:p>
        </w:tc>
        <w:tc>
          <w:tcPr>
            <w:tcW w:w="1344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56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74" w:hRule="exact"/>
        </w:trPr>
        <w:tc>
          <w:tcPr>
            <w:tcW w:w="1291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55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1.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9.</w:t>
            </w:r>
          </w:p>
        </w:tc>
        <w:tc>
          <w:tcPr>
            <w:tcW w:w="510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55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Úroky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čto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výn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sov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(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-)</w:t>
            </w:r>
          </w:p>
        </w:tc>
        <w:tc>
          <w:tcPr>
            <w:tcW w:w="1344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56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738" w:hRule="exact"/>
        </w:trPr>
        <w:tc>
          <w:tcPr>
            <w:tcW w:w="1291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18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A.1.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10.</w:t>
            </w:r>
          </w:p>
        </w:tc>
        <w:tc>
          <w:tcPr>
            <w:tcW w:w="510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42" w:lineRule="exact"/>
              <w:ind w:left="17" w:right="146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Kurzo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vyčíslený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peň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ž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ným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ostri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m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ň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ažn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m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ekviva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entom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ňu,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ku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kto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m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osta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čtov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záv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rka</w:t>
            </w:r>
          </w:p>
          <w:p>
            <w:pPr>
              <w:spacing w:before="0" w:after="0" w:line="236" w:lineRule="exact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(-)</w:t>
            </w:r>
          </w:p>
        </w:tc>
        <w:tc>
          <w:tcPr>
            <w:tcW w:w="1344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56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750" w:hRule="exact"/>
        </w:trPr>
        <w:tc>
          <w:tcPr>
            <w:tcW w:w="1291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1.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11.</w:t>
            </w:r>
          </w:p>
        </w:tc>
        <w:tc>
          <w:tcPr>
            <w:tcW w:w="510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2" w:after="0" w:line="240" w:lineRule="auto"/>
              <w:ind w:left="17" w:right="127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Kurzo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str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ta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čísl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ň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ažným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pros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rie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kom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ň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až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m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ekviva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entom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ňu,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ku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kto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m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osta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čtov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á</w:t>
            </w:r>
          </w:p>
          <w:p>
            <w:pPr>
              <w:spacing w:before="0" w:after="0" w:line="240" w:lineRule="exact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závier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(+)</w:t>
            </w:r>
          </w:p>
        </w:tc>
        <w:tc>
          <w:tcPr>
            <w:tcW w:w="1344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56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558" w:hRule="exact"/>
        </w:trPr>
        <w:tc>
          <w:tcPr>
            <w:tcW w:w="1291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8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1.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12.</w:t>
            </w:r>
          </w:p>
        </w:tc>
        <w:tc>
          <w:tcPr>
            <w:tcW w:w="510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26" w:after="0" w:line="240" w:lineRule="auto"/>
              <w:ind w:left="17" w:right="287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Výsled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re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aja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dlh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dobého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2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majetk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mkou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majet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u,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ktorý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pov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ž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je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peňažný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kvival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(+/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-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)</w:t>
            </w:r>
          </w:p>
        </w:tc>
        <w:tc>
          <w:tcPr>
            <w:tcW w:w="1344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56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1006" w:hRule="exact"/>
        </w:trPr>
        <w:tc>
          <w:tcPr>
            <w:tcW w:w="1291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1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1.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13.</w:t>
            </w:r>
          </w:p>
        </w:tc>
        <w:tc>
          <w:tcPr>
            <w:tcW w:w="510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10" w:after="0" w:line="240" w:lineRule="auto"/>
              <w:ind w:left="17" w:right="57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Ostatné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polo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ž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nepeň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žného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2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charak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eru,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to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ovplyvňujú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výsled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ho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dárenia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be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ž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2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činnos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i,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ýn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mkou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ch,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uvá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zajú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obitne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iných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astiach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preh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ľ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ň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až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ých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kov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(+/-)</w:t>
            </w:r>
          </w:p>
        </w:tc>
        <w:tc>
          <w:tcPr>
            <w:tcW w:w="1344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56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1460" w:hRule="exact"/>
        </w:trPr>
        <w:tc>
          <w:tcPr>
            <w:tcW w:w="1291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8" w:after="0" w:line="190" w:lineRule="exact"/>
              <w:jc w:val="left"/>
              <w:rPr>
                <w:sz w:val="19"/>
                <w:szCs w:val="19"/>
              </w:rPr>
            </w:pPr>
            <w:rPr/>
            <w:r>
              <w:rPr>
                <w:sz w:val="19"/>
                <w:szCs w:val="19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A.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2.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510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6" w:lineRule="exact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Vplyv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i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mien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st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i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vu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pra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i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ovné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i/>
              </w:rPr>
              <w:t>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kapitálu,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5"/>
                <w:w w:val="100"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kt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i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rým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sa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i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ely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i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i/>
              </w:rPr>
              <w:t>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to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opatren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i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ro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i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i/>
              </w:rPr>
              <w:t>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mie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i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zdiel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me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i/>
              </w:rPr>
              <w:t>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zi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obež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i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ým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ma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i/>
              </w:rPr>
              <w:t>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etkom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  <w:p>
            <w:pPr>
              <w:spacing w:before="0" w:after="0" w:line="239" w:lineRule="auto"/>
              <w:ind w:left="17" w:right="43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krátk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i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dob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i/>
              </w:rPr>
              <w:t>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mi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záväzk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i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mi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6"/>
                <w:w w:val="100"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i/>
              </w:rPr>
              <w:t>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nimkou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polo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i/>
              </w:rPr>
              <w:t>ž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i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obež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i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ého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majetk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i/>
              </w:rPr>
              <w:t>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kto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i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i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i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i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ť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ou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i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i/>
              </w:rPr>
              <w:t>ň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ažných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pros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i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ri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i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dkov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i/>
              </w:rPr>
              <w:t>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i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ň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až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i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i/>
              </w:rPr>
              <w:t>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ekviva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i/>
              </w:rPr>
              <w:t>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entov,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i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výsle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i/>
              </w:rPr>
              <w:t>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ok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i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i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podáre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i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ia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i/>
              </w:rPr>
              <w:t>b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i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žnej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2"/>
                <w:w w:val="100"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i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nosti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(sú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et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A.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2.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1.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i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ž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A.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2.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4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i/>
              </w:rPr>
              <w:t>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)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344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56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46" w:hRule="exact"/>
        </w:trPr>
        <w:tc>
          <w:tcPr>
            <w:tcW w:w="1291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1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2.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1.</w:t>
            </w:r>
          </w:p>
        </w:tc>
        <w:tc>
          <w:tcPr>
            <w:tcW w:w="510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1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Zmena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stavu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ľadá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vádzko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ej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či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sti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(-/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+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)</w:t>
            </w:r>
          </w:p>
        </w:tc>
        <w:tc>
          <w:tcPr>
            <w:tcW w:w="1344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56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44" w:hRule="exact"/>
        </w:trPr>
        <w:tc>
          <w:tcPr>
            <w:tcW w:w="1291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39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2.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2.</w:t>
            </w:r>
          </w:p>
        </w:tc>
        <w:tc>
          <w:tcPr>
            <w:tcW w:w="510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39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Zmena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stavu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väzkov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dzkovej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činn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sti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(+/-)</w:t>
            </w:r>
          </w:p>
        </w:tc>
        <w:tc>
          <w:tcPr>
            <w:tcW w:w="1344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56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46" w:hRule="exact"/>
        </w:trPr>
        <w:tc>
          <w:tcPr>
            <w:tcW w:w="1291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1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2.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3.</w:t>
            </w:r>
          </w:p>
        </w:tc>
        <w:tc>
          <w:tcPr>
            <w:tcW w:w="510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1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Zmena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stavu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sob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(-/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+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)</w:t>
            </w:r>
          </w:p>
        </w:tc>
        <w:tc>
          <w:tcPr>
            <w:tcW w:w="1344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56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736" w:hRule="exact"/>
        </w:trPr>
        <w:tc>
          <w:tcPr>
            <w:tcW w:w="1291" w:type="dxa"/>
            <w:tcBorders>
              <w:top w:val="single" w:sz="7.04" w:space="0" w:color="000000"/>
              <w:bottom w:val="single" w:sz="6.56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17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2.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4.</w:t>
            </w:r>
          </w:p>
        </w:tc>
        <w:tc>
          <w:tcPr>
            <w:tcW w:w="5102" w:type="dxa"/>
            <w:tcBorders>
              <w:top w:val="single" w:sz="7.04" w:space="0" w:color="000000"/>
              <w:bottom w:val="single" w:sz="6.56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6" w:lineRule="exact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Zmena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stavu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átkodob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ho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fi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čného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maje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výn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mkou</w:t>
            </w:r>
          </w:p>
          <w:p>
            <w:pPr>
              <w:spacing w:before="0" w:after="0" w:line="240" w:lineRule="auto"/>
              <w:ind w:left="17" w:right="11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majetk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kto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ča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ťou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ň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ažných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pros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ri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dkov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ňaž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ekviva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entov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(-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/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+)</w:t>
            </w:r>
          </w:p>
        </w:tc>
        <w:tc>
          <w:tcPr>
            <w:tcW w:w="1344" w:type="dxa"/>
            <w:tcBorders>
              <w:top w:val="single" w:sz="7.04" w:space="0" w:color="000000"/>
              <w:bottom w:val="single" w:sz="6.56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562" w:type="dxa"/>
            <w:tcBorders>
              <w:top w:val="single" w:sz="7.04" w:space="0" w:color="000000"/>
              <w:bottom w:val="single" w:sz="6.56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</w:tbl>
    <w:p>
      <w:pPr>
        <w:spacing w:after="0"/>
        <w:sectPr>
          <w:pgMar w:header="327" w:footer="762" w:top="820" w:bottom="960" w:left="1180" w:right="1180"/>
          <w:pgSz w:w="11920" w:h="16840"/>
        </w:sectPr>
      </w:pPr>
      <w:rPr/>
    </w:p>
    <w:p>
      <w:pPr>
        <w:spacing w:before="1" w:after="0" w:line="30" w:lineRule="exact"/>
        <w:jc w:val="left"/>
        <w:rPr>
          <w:sz w:val="3"/>
          <w:szCs w:val="3"/>
        </w:rPr>
      </w:pPr>
      <w:rPr/>
      <w:r>
        <w:rPr>
          <w:sz w:val="3"/>
          <w:szCs w:val="3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03.000002" w:type="dxa"/>
      </w:tblPr>
      <w:tblGrid/>
      <w:tr>
        <w:trPr>
          <w:trHeight w:val="1121" w:hRule="exact"/>
        </w:trPr>
        <w:tc>
          <w:tcPr>
            <w:tcW w:w="1291" w:type="dxa"/>
            <w:tcBorders>
              <w:top w:val="single" w:sz="8.96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5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313" w:right="148" w:firstLine="-11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Ozna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polo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ž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ky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5102" w:type="dxa"/>
            <w:tcBorders>
              <w:top w:val="single" w:sz="8.96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6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1892" w:right="1872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Obsah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ožky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344" w:type="dxa"/>
            <w:tcBorders>
              <w:top w:val="single" w:sz="8.96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5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327" w:right="-4" w:firstLine="-272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Bežné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ovné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obd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562" w:type="dxa"/>
            <w:tcBorders>
              <w:top w:val="single" w:sz="8.96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5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56" w:right="37" w:firstLine="1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b/>
                <w:bCs/>
              </w:rPr>
              <w:t>B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ezp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ost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edne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pred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hád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ajú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</w:tr>
      <w:tr>
        <w:trPr>
          <w:trHeight w:val="1082" w:hRule="exact"/>
        </w:trPr>
        <w:tc>
          <w:tcPr>
            <w:tcW w:w="1291" w:type="dxa"/>
            <w:tcBorders>
              <w:top w:val="single" w:sz="8.960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5102" w:type="dxa"/>
            <w:tcBorders>
              <w:top w:val="single" w:sz="8.960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6" w:after="0" w:line="240" w:lineRule="auto"/>
              <w:ind w:left="17" w:right="461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Pe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ň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  <w:i/>
              </w:rPr>
              <w:t>ž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toky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prev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  <w:i/>
              </w:rPr>
              <w:t>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dz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  <w:i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ovej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b/>
                <w:bCs/>
                <w:i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inn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  <w:i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sti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  <w:i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  <w:i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imkou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príjmov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  <w:i/>
              </w:rPr>
              <w:t>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  <w:i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vkov,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  <w:i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toré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sa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uvádz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  <w:i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jú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osobitne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  <w:i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ných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astia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  <w:i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pr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  <w:i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  <w:i/>
              </w:rPr>
              <w:t>ľ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adu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  <w:i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ň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  <w:i/>
              </w:rPr>
              <w:t>ž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ný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  <w:i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b/>
                <w:bCs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to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  <w:i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ov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(+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  <w:i/>
              </w:rPr>
              <w:t>/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-),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(sú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et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Z/S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+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A.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1.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+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A.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2.)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344" w:type="dxa"/>
            <w:tcBorders>
              <w:top w:val="single" w:sz="8.960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562" w:type="dxa"/>
            <w:tcBorders>
              <w:top w:val="single" w:sz="8.960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497" w:hRule="exact"/>
        </w:trPr>
        <w:tc>
          <w:tcPr>
            <w:tcW w:w="1291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7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3.</w:t>
            </w:r>
          </w:p>
        </w:tc>
        <w:tc>
          <w:tcPr>
            <w:tcW w:w="510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6" w:lineRule="exact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Prijaté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úrok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výnim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tý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h,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ktoré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3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ň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ujú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vestič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ých</w:t>
            </w:r>
          </w:p>
          <w:p>
            <w:pPr>
              <w:spacing w:before="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činností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(+)</w:t>
            </w:r>
          </w:p>
        </w:tc>
        <w:tc>
          <w:tcPr>
            <w:tcW w:w="1344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56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571" w:hRule="exact"/>
        </w:trPr>
        <w:tc>
          <w:tcPr>
            <w:tcW w:w="1291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4.</w:t>
            </w:r>
          </w:p>
        </w:tc>
        <w:tc>
          <w:tcPr>
            <w:tcW w:w="510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38" w:after="0" w:line="240" w:lineRule="exact"/>
              <w:ind w:left="17" w:right="37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Výdav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latené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roky,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výnim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tý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h,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ktoré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4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ň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ujú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fina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čných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inností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(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-)</w:t>
            </w:r>
          </w:p>
        </w:tc>
        <w:tc>
          <w:tcPr>
            <w:tcW w:w="1344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56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498" w:hRule="exact"/>
        </w:trPr>
        <w:tc>
          <w:tcPr>
            <w:tcW w:w="1291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7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5.</w:t>
            </w:r>
          </w:p>
        </w:tc>
        <w:tc>
          <w:tcPr>
            <w:tcW w:w="510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42" w:lineRule="exact"/>
              <w:ind w:left="17" w:right="356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Príjmy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ide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iný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pod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sku,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ýnimk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týc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ktoré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ň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ujú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vestič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ých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čin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í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(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+)</w:t>
            </w:r>
          </w:p>
        </w:tc>
        <w:tc>
          <w:tcPr>
            <w:tcW w:w="1344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56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674" w:hRule="exact"/>
        </w:trPr>
        <w:tc>
          <w:tcPr>
            <w:tcW w:w="1291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5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6.</w:t>
            </w:r>
          </w:p>
        </w:tc>
        <w:tc>
          <w:tcPr>
            <w:tcW w:w="510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84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Výdav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latené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vide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iné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odiely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2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zisk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,</w:t>
            </w:r>
          </w:p>
          <w:p>
            <w:pPr>
              <w:spacing w:before="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výn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mkou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ýc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ktoré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2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ňujú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f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inan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ých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čin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í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(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-)</w:t>
            </w:r>
          </w:p>
        </w:tc>
        <w:tc>
          <w:tcPr>
            <w:tcW w:w="1344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56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497" w:hRule="exact"/>
        </w:trPr>
        <w:tc>
          <w:tcPr>
            <w:tcW w:w="1291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510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1" w:after="0" w:line="240" w:lineRule="exact"/>
              <w:ind w:left="17" w:right="1508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Pe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ň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  <w:i/>
              </w:rPr>
              <w:t>ž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toky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prev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  <w:i/>
              </w:rPr>
              <w:t>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dz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  <w:i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ovej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b/>
                <w:bCs/>
                <w:i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inn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  <w:i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sti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(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  <w:i/>
              </w:rPr>
              <w:t>+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/-),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(sú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et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Z/S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+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A.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1.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až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A.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6.)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344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56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738" w:hRule="exact"/>
        </w:trPr>
        <w:tc>
          <w:tcPr>
            <w:tcW w:w="1291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17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7.</w:t>
            </w:r>
          </w:p>
        </w:tc>
        <w:tc>
          <w:tcPr>
            <w:tcW w:w="510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1" w:after="0" w:line="240" w:lineRule="exact"/>
              <w:ind w:left="17" w:right="289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Výdav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ň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prí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mov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to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nej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jed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otky,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2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výnim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tý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h,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ktoré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ň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ujú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vestič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ých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čin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ostí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bo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fina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čných</w:t>
            </w:r>
          </w:p>
          <w:p>
            <w:pPr>
              <w:spacing w:before="0" w:after="0" w:line="237" w:lineRule="exact"/>
              <w:ind w:left="16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činností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(-/+)</w:t>
            </w:r>
          </w:p>
        </w:tc>
        <w:tc>
          <w:tcPr>
            <w:tcW w:w="1344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56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497" w:hRule="exact"/>
        </w:trPr>
        <w:tc>
          <w:tcPr>
            <w:tcW w:w="1291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7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8.</w:t>
            </w:r>
          </w:p>
        </w:tc>
        <w:tc>
          <w:tcPr>
            <w:tcW w:w="510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1" w:after="0" w:line="240" w:lineRule="exact"/>
              <w:ind w:left="17" w:right="3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Príjmy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výnimočného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rozsahu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alebo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výskytu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vzť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hujúce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prevádzkovú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nnosť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(+)</w:t>
            </w:r>
          </w:p>
        </w:tc>
        <w:tc>
          <w:tcPr>
            <w:tcW w:w="1344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56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497" w:hRule="exact"/>
        </w:trPr>
        <w:tc>
          <w:tcPr>
            <w:tcW w:w="1291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7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9.</w:t>
            </w:r>
          </w:p>
        </w:tc>
        <w:tc>
          <w:tcPr>
            <w:tcW w:w="510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42" w:lineRule="exact"/>
              <w:ind w:left="17" w:right="157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Výdavky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výnimočného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rozsahu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alebo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výskytu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vzť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hujúce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prevádzkovú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nnosť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(-)</w:t>
            </w:r>
          </w:p>
        </w:tc>
        <w:tc>
          <w:tcPr>
            <w:tcW w:w="1344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56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614" w:hRule="exact"/>
        </w:trPr>
        <w:tc>
          <w:tcPr>
            <w:tcW w:w="1291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6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b/>
                <w:bCs/>
                <w:i/>
              </w:rPr>
              <w:t>A.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510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60" w:after="0" w:line="240" w:lineRule="exact"/>
              <w:ind w:left="17" w:right="1035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isté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pe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ň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  <w:i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žné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toky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prev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  <w:i/>
              </w:rPr>
              <w:t>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  <w:i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kovej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b/>
                <w:bCs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  <w:i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nn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  <w:i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sti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(+/-),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(sú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et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Z/S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+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A.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1.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až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A.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9.)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344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56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44" w:hRule="exact"/>
        </w:trPr>
        <w:tc>
          <w:tcPr>
            <w:tcW w:w="1291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510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1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ň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ž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toky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inve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nej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nnos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344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56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76" w:hRule="exact"/>
        </w:trPr>
        <w:tc>
          <w:tcPr>
            <w:tcW w:w="1291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56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B.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1.</w:t>
            </w:r>
          </w:p>
        </w:tc>
        <w:tc>
          <w:tcPr>
            <w:tcW w:w="510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56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Výdav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b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taranie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dlhod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b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ého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motn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maje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ku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(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-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)</w:t>
            </w:r>
          </w:p>
        </w:tc>
        <w:tc>
          <w:tcPr>
            <w:tcW w:w="1344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56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74" w:hRule="exact"/>
        </w:trPr>
        <w:tc>
          <w:tcPr>
            <w:tcW w:w="1291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55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B.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2.</w:t>
            </w:r>
          </w:p>
        </w:tc>
        <w:tc>
          <w:tcPr>
            <w:tcW w:w="510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55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Výdav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b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taranie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dlhod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b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ého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hmotného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majetku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(-)</w:t>
            </w:r>
          </w:p>
        </w:tc>
        <w:tc>
          <w:tcPr>
            <w:tcW w:w="1344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56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1258" w:hRule="exact"/>
        </w:trPr>
        <w:tc>
          <w:tcPr>
            <w:tcW w:w="1291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17" w:after="0" w:line="280" w:lineRule="exact"/>
              <w:jc w:val="left"/>
              <w:rPr>
                <w:sz w:val="28"/>
                <w:szCs w:val="28"/>
              </w:rPr>
            </w:pPr>
            <w:rPr/>
            <w:r>
              <w:rPr>
                <w:sz w:val="28"/>
                <w:szCs w:val="28"/>
              </w:rPr>
            </w:r>
          </w:p>
          <w:p>
            <w:pPr>
              <w:spacing w:before="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B.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3.</w:t>
            </w:r>
          </w:p>
        </w:tc>
        <w:tc>
          <w:tcPr>
            <w:tcW w:w="510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6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17" w:right="232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Výdav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b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taranie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dlhod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b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ých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ce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ných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pierov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podielov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in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účtovn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je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otkách,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výn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m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kou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ce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ných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papier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kt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ré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pov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žujú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ň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ažné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ekvi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lenty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enný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papier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ur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en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edaj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bo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b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chod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anie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(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-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)</w:t>
            </w:r>
          </w:p>
        </w:tc>
        <w:tc>
          <w:tcPr>
            <w:tcW w:w="1344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56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44" w:hRule="exact"/>
        </w:trPr>
        <w:tc>
          <w:tcPr>
            <w:tcW w:w="1291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1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B.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4.</w:t>
            </w:r>
          </w:p>
        </w:tc>
        <w:tc>
          <w:tcPr>
            <w:tcW w:w="510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1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Príjmy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dlhod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bého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ehmot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ého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ma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etku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(+)</w:t>
            </w:r>
          </w:p>
        </w:tc>
        <w:tc>
          <w:tcPr>
            <w:tcW w:w="1344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56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00" w:hRule="exact"/>
        </w:trPr>
        <w:tc>
          <w:tcPr>
            <w:tcW w:w="1291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18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B.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5.</w:t>
            </w:r>
          </w:p>
        </w:tc>
        <w:tc>
          <w:tcPr>
            <w:tcW w:w="510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18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Príjmy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dlhod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bého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motné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ma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et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(+)</w:t>
            </w:r>
          </w:p>
        </w:tc>
        <w:tc>
          <w:tcPr>
            <w:tcW w:w="1344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56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979" w:hRule="exact"/>
        </w:trPr>
        <w:tc>
          <w:tcPr>
            <w:tcW w:w="1291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8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B.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6.</w:t>
            </w:r>
          </w:p>
        </w:tc>
        <w:tc>
          <w:tcPr>
            <w:tcW w:w="510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42" w:lineRule="exact"/>
              <w:ind w:left="17" w:right="23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Príjmy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dlhod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bých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enných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papie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pod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elov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ných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účtovn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je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otkách,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výn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m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kou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ce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ných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pierov,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ktoré</w:t>
            </w:r>
          </w:p>
          <w:p>
            <w:pPr>
              <w:spacing w:before="1" w:after="0" w:line="240" w:lineRule="exact"/>
              <w:ind w:left="17" w:right="-37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pov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žujú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ňažné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ekvi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lenty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enný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papier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2"/>
                <w:w w:val="100"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ých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pred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ale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b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obc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odov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(+)</w:t>
            </w:r>
          </w:p>
        </w:tc>
        <w:tc>
          <w:tcPr>
            <w:tcW w:w="1344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56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676" w:hRule="exact"/>
        </w:trPr>
        <w:tc>
          <w:tcPr>
            <w:tcW w:w="1291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6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B.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7.</w:t>
            </w:r>
          </w:p>
        </w:tc>
        <w:tc>
          <w:tcPr>
            <w:tcW w:w="510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85" w:after="0" w:line="240" w:lineRule="auto"/>
              <w:ind w:left="17" w:right="-11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Výdav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odobé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ô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ž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čky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2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poskyt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uté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úč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vnou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je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notk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inej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účtovnej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jedn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ke,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kto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je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asťou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onsol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vaného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celku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(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-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)</w:t>
            </w:r>
          </w:p>
        </w:tc>
        <w:tc>
          <w:tcPr>
            <w:tcW w:w="1344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56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738" w:hRule="exact"/>
        </w:trPr>
        <w:tc>
          <w:tcPr>
            <w:tcW w:w="1291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17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B.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8.</w:t>
            </w:r>
          </w:p>
        </w:tc>
        <w:tc>
          <w:tcPr>
            <w:tcW w:w="510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7" w:lineRule="exact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Príjmy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lá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ania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odob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pôž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2"/>
                <w:w w:val="100"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ek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ytnutých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čto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ou</w:t>
            </w:r>
          </w:p>
          <w:p>
            <w:pPr>
              <w:spacing w:before="0" w:after="0" w:line="240" w:lineRule="auto"/>
              <w:ind w:left="17" w:right="1142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jednotk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inej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účtovnej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edno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e,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ktorá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je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ča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sťou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konsoli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ovan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celku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(+)</w:t>
            </w:r>
          </w:p>
        </w:tc>
        <w:tc>
          <w:tcPr>
            <w:tcW w:w="1344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56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1004" w:hRule="exact"/>
        </w:trPr>
        <w:tc>
          <w:tcPr>
            <w:tcW w:w="1291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B.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9.</w:t>
            </w:r>
          </w:p>
        </w:tc>
        <w:tc>
          <w:tcPr>
            <w:tcW w:w="510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9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17" w:right="245"/>
              <w:jc w:val="both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Výdav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odobé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ô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ž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čky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2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poskyt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uté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úč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vnou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je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notk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tretím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sob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m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výn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mkou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odobých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pôž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2"/>
                <w:w w:val="100"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ek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pos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ytnut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účtovnej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jedn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ke,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kto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je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asťou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onsol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vaného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celku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(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-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)</w:t>
            </w:r>
          </w:p>
        </w:tc>
        <w:tc>
          <w:tcPr>
            <w:tcW w:w="1344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56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1004" w:hRule="exact"/>
        </w:trPr>
        <w:tc>
          <w:tcPr>
            <w:tcW w:w="1291" w:type="dxa"/>
            <w:tcBorders>
              <w:top w:val="single" w:sz="7.04" w:space="0" w:color="000000"/>
              <w:bottom w:val="single" w:sz="6.56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1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B.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10.</w:t>
            </w:r>
          </w:p>
        </w:tc>
        <w:tc>
          <w:tcPr>
            <w:tcW w:w="5102" w:type="dxa"/>
            <w:tcBorders>
              <w:top w:val="single" w:sz="7.04" w:space="0" w:color="000000"/>
              <w:bottom w:val="single" w:sz="6.56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17" w:right="252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Príjmy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lá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ania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pô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ž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iek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oskytnu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ých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ovnou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dnot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tretím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sob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m,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výn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mkou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ôžičiek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kytn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čto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nej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jednotk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kto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ča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ťou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solidov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ného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elku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(+)</w:t>
            </w:r>
          </w:p>
        </w:tc>
        <w:tc>
          <w:tcPr>
            <w:tcW w:w="1344" w:type="dxa"/>
            <w:tcBorders>
              <w:top w:val="single" w:sz="7.04" w:space="0" w:color="000000"/>
              <w:bottom w:val="single" w:sz="6.56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562" w:type="dxa"/>
            <w:tcBorders>
              <w:top w:val="single" w:sz="7.04" w:space="0" w:color="000000"/>
              <w:bottom w:val="single" w:sz="6.56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</w:tbl>
    <w:p>
      <w:pPr>
        <w:spacing w:after="0"/>
        <w:sectPr>
          <w:pgMar w:header="327" w:footer="762" w:top="800" w:bottom="940" w:left="1180" w:right="1180"/>
          <w:pgSz w:w="11920" w:h="16840"/>
        </w:sectPr>
      </w:pPr>
      <w:rPr/>
    </w:p>
    <w:p>
      <w:pPr>
        <w:spacing w:before="8" w:after="0" w:line="20" w:lineRule="exact"/>
        <w:jc w:val="left"/>
        <w:rPr>
          <w:sz w:val="2"/>
          <w:szCs w:val="2"/>
        </w:rPr>
      </w:pPr>
      <w:rPr/>
      <w:r>
        <w:rPr>
          <w:sz w:val="2"/>
          <w:szCs w:val="2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03.000002" w:type="dxa"/>
      </w:tblPr>
      <w:tblGrid/>
      <w:tr>
        <w:trPr>
          <w:trHeight w:val="1121" w:hRule="exact"/>
        </w:trPr>
        <w:tc>
          <w:tcPr>
            <w:tcW w:w="1291" w:type="dxa"/>
            <w:tcBorders>
              <w:top w:val="single" w:sz="8.96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5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313" w:right="148" w:firstLine="-11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Ozna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polo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ž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ky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5102" w:type="dxa"/>
            <w:tcBorders>
              <w:top w:val="single" w:sz="8.96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6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1892" w:right="1872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Obsah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ožky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344" w:type="dxa"/>
            <w:tcBorders>
              <w:top w:val="single" w:sz="8.96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5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327" w:right="-4" w:firstLine="-272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Bežné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ovné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obd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562" w:type="dxa"/>
            <w:tcBorders>
              <w:top w:val="single" w:sz="8.96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5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56" w:right="37" w:firstLine="1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b/>
                <w:bCs/>
              </w:rPr>
              <w:t>B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ezp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ost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edne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pred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hád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ajú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</w:tr>
      <w:tr>
        <w:trPr>
          <w:trHeight w:val="499" w:hRule="exact"/>
        </w:trPr>
        <w:tc>
          <w:tcPr>
            <w:tcW w:w="1291" w:type="dxa"/>
            <w:tcBorders>
              <w:top w:val="single" w:sz="8.960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7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B.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11.</w:t>
            </w:r>
          </w:p>
        </w:tc>
        <w:tc>
          <w:tcPr>
            <w:tcW w:w="5102" w:type="dxa"/>
            <w:tcBorders>
              <w:top w:val="single" w:sz="8.960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6" w:lineRule="exact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Prijaté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úrok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výnim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tý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h,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ktoré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3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ň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ujú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do</w:t>
            </w:r>
          </w:p>
          <w:p>
            <w:pPr>
              <w:spacing w:before="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prevád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kov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činností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(+)</w:t>
            </w:r>
          </w:p>
        </w:tc>
        <w:tc>
          <w:tcPr>
            <w:tcW w:w="1344" w:type="dxa"/>
            <w:tcBorders>
              <w:top w:val="single" w:sz="8.960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562" w:type="dxa"/>
            <w:tcBorders>
              <w:top w:val="single" w:sz="8.960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614" w:hRule="exact"/>
        </w:trPr>
        <w:tc>
          <w:tcPr>
            <w:tcW w:w="1291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5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B.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12.</w:t>
            </w:r>
          </w:p>
        </w:tc>
        <w:tc>
          <w:tcPr>
            <w:tcW w:w="510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54" w:after="0" w:line="240" w:lineRule="auto"/>
              <w:ind w:left="17" w:right="356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Príjmy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ide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iný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pod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sku,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ýnimk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týc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ktoré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ň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ujú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revá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ových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innos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í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(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+)</w:t>
            </w:r>
          </w:p>
        </w:tc>
        <w:tc>
          <w:tcPr>
            <w:tcW w:w="1344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56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786" w:hRule="exact"/>
        </w:trPr>
        <w:tc>
          <w:tcPr>
            <w:tcW w:w="1291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2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B.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13.</w:t>
            </w:r>
          </w:p>
        </w:tc>
        <w:tc>
          <w:tcPr>
            <w:tcW w:w="510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20" w:after="0" w:line="240" w:lineRule="auto"/>
              <w:ind w:left="17" w:right="-36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Výdav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súv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ce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ivá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mi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výnimkou,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ur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daj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alebo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obch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dovanie,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alebo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2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ti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to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vky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ažujú</w:t>
            </w:r>
          </w:p>
          <w:p>
            <w:pPr>
              <w:spacing w:before="0" w:after="0" w:line="240" w:lineRule="exact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ň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žné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fina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čnej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či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nosti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(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-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)</w:t>
            </w:r>
          </w:p>
        </w:tc>
        <w:tc>
          <w:tcPr>
            <w:tcW w:w="1344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56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824" w:hRule="exact"/>
        </w:trPr>
        <w:tc>
          <w:tcPr>
            <w:tcW w:w="1291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20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B.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14.</w:t>
            </w:r>
          </w:p>
        </w:tc>
        <w:tc>
          <w:tcPr>
            <w:tcW w:w="510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4" w:after="0" w:line="240" w:lineRule="exact"/>
              <w:ind w:left="17" w:right="127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Príjmy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súv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sia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der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vátmi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výnim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ou,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2"/>
                <w:w w:val="100"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če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daj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alebo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obch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dovanie,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alebo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2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ti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to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vky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ažujú</w:t>
            </w:r>
          </w:p>
          <w:p>
            <w:pPr>
              <w:spacing w:before="0" w:after="0" w:line="237" w:lineRule="exact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ň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žné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fina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čnej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či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nosti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(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+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)</w:t>
            </w:r>
          </w:p>
        </w:tc>
        <w:tc>
          <w:tcPr>
            <w:tcW w:w="1344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56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674" w:hRule="exact"/>
        </w:trPr>
        <w:tc>
          <w:tcPr>
            <w:tcW w:w="1291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5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B.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15.</w:t>
            </w:r>
          </w:p>
        </w:tc>
        <w:tc>
          <w:tcPr>
            <w:tcW w:w="510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90" w:after="0" w:line="240" w:lineRule="exact"/>
              <w:ind w:left="17" w:right="437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Výdav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ň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prí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mov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to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nej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jed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otky,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je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ju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možné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začlen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ť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sti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čin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í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(-)</w:t>
            </w:r>
          </w:p>
        </w:tc>
        <w:tc>
          <w:tcPr>
            <w:tcW w:w="1344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56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498" w:hRule="exact"/>
        </w:trPr>
        <w:tc>
          <w:tcPr>
            <w:tcW w:w="1291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7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B.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16.</w:t>
            </w:r>
          </w:p>
        </w:tc>
        <w:tc>
          <w:tcPr>
            <w:tcW w:w="510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42" w:lineRule="exact"/>
              <w:ind w:left="17" w:right="561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Príjmy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výnimočného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rozsahu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alebo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výskytu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vzť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hujúce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investič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2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činnosť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(+)</w:t>
            </w:r>
          </w:p>
        </w:tc>
        <w:tc>
          <w:tcPr>
            <w:tcW w:w="1344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56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497" w:hRule="exact"/>
        </w:trPr>
        <w:tc>
          <w:tcPr>
            <w:tcW w:w="1291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6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B.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17.</w:t>
            </w:r>
          </w:p>
        </w:tc>
        <w:tc>
          <w:tcPr>
            <w:tcW w:w="510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7" w:lineRule="exact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Výdavky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výnimočného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rozsahu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alebo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výskytu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vzť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hujúce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sa</w:t>
            </w:r>
          </w:p>
          <w:p>
            <w:pPr>
              <w:spacing w:before="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investič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2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činnosť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(-)</w:t>
            </w:r>
          </w:p>
        </w:tc>
        <w:tc>
          <w:tcPr>
            <w:tcW w:w="1344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56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44" w:hRule="exact"/>
        </w:trPr>
        <w:tc>
          <w:tcPr>
            <w:tcW w:w="1291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B.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18.</w:t>
            </w:r>
          </w:p>
        </w:tc>
        <w:tc>
          <w:tcPr>
            <w:tcW w:w="510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Ostatné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prí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my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ťahu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úce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investičnú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ť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(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+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)</w:t>
            </w:r>
          </w:p>
        </w:tc>
        <w:tc>
          <w:tcPr>
            <w:tcW w:w="1344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56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46" w:hRule="exact"/>
        </w:trPr>
        <w:tc>
          <w:tcPr>
            <w:tcW w:w="1291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1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B.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19.</w:t>
            </w:r>
          </w:p>
        </w:tc>
        <w:tc>
          <w:tcPr>
            <w:tcW w:w="510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1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Ostatné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výda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2"/>
                <w:w w:val="100"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ťa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ujúce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inv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čnú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nnosť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(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-)</w:t>
            </w:r>
          </w:p>
        </w:tc>
        <w:tc>
          <w:tcPr>
            <w:tcW w:w="1344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56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497" w:hRule="exact"/>
        </w:trPr>
        <w:tc>
          <w:tcPr>
            <w:tcW w:w="1291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7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b/>
                <w:bCs/>
                <w:i/>
              </w:rPr>
              <w:t>B.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510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7" w:lineRule="exact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isté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pe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ň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  <w:i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žné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toky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  <w:i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nve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  <w:i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ti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  <w:i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nej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  <w:i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nos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  <w:i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(sú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et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B.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1.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až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B.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19.)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344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56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44" w:hRule="exact"/>
        </w:trPr>
        <w:tc>
          <w:tcPr>
            <w:tcW w:w="1291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510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ň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ž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ky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fin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b/>
                <w:bCs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nej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nosti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344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56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46" w:hRule="exact"/>
        </w:trPr>
        <w:tc>
          <w:tcPr>
            <w:tcW w:w="1291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1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C.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1.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510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1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Pe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ň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ažné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toky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vo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vlast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i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om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i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i/>
              </w:rPr>
              <w:t>m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i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ní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(s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i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i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i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i/>
              </w:rPr>
              <w:t>1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i/>
              </w:rPr>
              <w:t>1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až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i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1.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8.)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344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56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44" w:hRule="exact"/>
        </w:trPr>
        <w:tc>
          <w:tcPr>
            <w:tcW w:w="1291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C.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1.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1.</w:t>
            </w:r>
          </w:p>
        </w:tc>
        <w:tc>
          <w:tcPr>
            <w:tcW w:w="510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Príjmy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up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í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ých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ií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b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hodných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podi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(+)</w:t>
            </w:r>
          </w:p>
        </w:tc>
        <w:tc>
          <w:tcPr>
            <w:tcW w:w="1344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56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604" w:hRule="exact"/>
        </w:trPr>
        <w:tc>
          <w:tcPr>
            <w:tcW w:w="1291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10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C.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1.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2.</w:t>
            </w:r>
          </w:p>
        </w:tc>
        <w:tc>
          <w:tcPr>
            <w:tcW w:w="510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50" w:after="0" w:line="240" w:lineRule="auto"/>
              <w:ind w:left="17" w:right="601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Príjmy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ďalš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í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vkladov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tného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mania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ční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m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alebo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f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zick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osobou,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ktorá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je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čtovn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jed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tkou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(+)</w:t>
            </w:r>
          </w:p>
        </w:tc>
        <w:tc>
          <w:tcPr>
            <w:tcW w:w="1344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56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44" w:hRule="exact"/>
        </w:trPr>
        <w:tc>
          <w:tcPr>
            <w:tcW w:w="1291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C.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1.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3.</w:t>
            </w:r>
          </w:p>
        </w:tc>
        <w:tc>
          <w:tcPr>
            <w:tcW w:w="510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Prijaté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ňa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ž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dary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(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+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)</w:t>
            </w:r>
          </w:p>
        </w:tc>
        <w:tc>
          <w:tcPr>
            <w:tcW w:w="1344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56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46" w:hRule="exact"/>
        </w:trPr>
        <w:tc>
          <w:tcPr>
            <w:tcW w:w="1291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1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C.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1.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4.</w:t>
            </w:r>
          </w:p>
        </w:tc>
        <w:tc>
          <w:tcPr>
            <w:tcW w:w="510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1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Príjmy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úh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ady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straty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pol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2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í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kmi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(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+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)</w:t>
            </w:r>
          </w:p>
        </w:tc>
        <w:tc>
          <w:tcPr>
            <w:tcW w:w="1344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56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583" w:hRule="exact"/>
        </w:trPr>
        <w:tc>
          <w:tcPr>
            <w:tcW w:w="1291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C.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1.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5.</w:t>
            </w:r>
          </w:p>
        </w:tc>
        <w:tc>
          <w:tcPr>
            <w:tcW w:w="510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39" w:after="0" w:line="240" w:lineRule="auto"/>
              <w:ind w:left="17" w:right="211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Výdav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b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taranie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alebo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ätné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úpenie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2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vlastn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ií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vlast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ých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b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hodných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podi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(-)</w:t>
            </w:r>
          </w:p>
        </w:tc>
        <w:tc>
          <w:tcPr>
            <w:tcW w:w="1344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56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497" w:hRule="exact"/>
        </w:trPr>
        <w:tc>
          <w:tcPr>
            <w:tcW w:w="1291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7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C.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1.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6.</w:t>
            </w:r>
          </w:p>
        </w:tc>
        <w:tc>
          <w:tcPr>
            <w:tcW w:w="510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7" w:lineRule="exact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Výdav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spo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í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žením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f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ondov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ytvor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ých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2"/>
                <w:w w:val="100"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čt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vnou</w:t>
            </w:r>
          </w:p>
          <w:p>
            <w:pPr>
              <w:spacing w:before="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jednotk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(-)</w:t>
            </w:r>
          </w:p>
        </w:tc>
        <w:tc>
          <w:tcPr>
            <w:tcW w:w="1344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56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738" w:hRule="exact"/>
        </w:trPr>
        <w:tc>
          <w:tcPr>
            <w:tcW w:w="1291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17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C.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1.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7.</w:t>
            </w:r>
          </w:p>
        </w:tc>
        <w:tc>
          <w:tcPr>
            <w:tcW w:w="510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6" w:lineRule="exact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Výdav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latenie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odielu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2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vlas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nom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m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aní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spo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3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ční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m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i</w:t>
            </w:r>
          </w:p>
          <w:p>
            <w:pPr>
              <w:spacing w:before="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účtovnej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jedn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ky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fy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ickou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obou,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kt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rá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je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čtovnou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jedno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ou</w:t>
            </w:r>
          </w:p>
          <w:p>
            <w:pPr>
              <w:spacing w:before="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(-)</w:t>
            </w:r>
          </w:p>
        </w:tc>
        <w:tc>
          <w:tcPr>
            <w:tcW w:w="1344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56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497" w:hRule="exact"/>
        </w:trPr>
        <w:tc>
          <w:tcPr>
            <w:tcW w:w="1291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7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C.1.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8.</w:t>
            </w:r>
          </w:p>
        </w:tc>
        <w:tc>
          <w:tcPr>
            <w:tcW w:w="510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7" w:lineRule="exact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Výdav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dôvod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kt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súvis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í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žením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last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</w:t>
            </w:r>
          </w:p>
          <w:p>
            <w:pPr>
              <w:spacing w:before="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imania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(-)</w:t>
            </w:r>
          </w:p>
        </w:tc>
        <w:tc>
          <w:tcPr>
            <w:tcW w:w="1344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56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738" w:hRule="exact"/>
        </w:trPr>
        <w:tc>
          <w:tcPr>
            <w:tcW w:w="1291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17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C.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2.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510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6" w:lineRule="exact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Pe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ň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ažné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toky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i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znikaj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i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ce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i/>
              </w:rPr>
              <w:t>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i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dobých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závä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i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i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ov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kr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i/>
              </w:rPr>
              <w:t>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tkod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i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b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i/>
              </w:rPr>
              <w:t>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17" w:right="2776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záväzk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i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f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i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i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i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nej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i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nnost,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(sú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et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C.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2.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i/>
              </w:rPr>
              <w:t>1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i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ž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C.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2.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i/>
              </w:rPr>
              <w:t>9.)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344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56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44" w:hRule="exact"/>
        </w:trPr>
        <w:tc>
          <w:tcPr>
            <w:tcW w:w="1291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C.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2.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1.</w:t>
            </w:r>
          </w:p>
        </w:tc>
        <w:tc>
          <w:tcPr>
            <w:tcW w:w="510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Príjmy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misie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dlhový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cen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papi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rov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(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+)</w:t>
            </w:r>
          </w:p>
        </w:tc>
        <w:tc>
          <w:tcPr>
            <w:tcW w:w="1344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56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46" w:hRule="exact"/>
        </w:trPr>
        <w:tc>
          <w:tcPr>
            <w:tcW w:w="1291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1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C.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2.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2.</w:t>
            </w:r>
          </w:p>
        </w:tc>
        <w:tc>
          <w:tcPr>
            <w:tcW w:w="510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1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Výdav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adu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äzkov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dlhový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CP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(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-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)</w:t>
            </w:r>
          </w:p>
        </w:tc>
        <w:tc>
          <w:tcPr>
            <w:tcW w:w="1344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56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1004" w:hRule="exact"/>
        </w:trPr>
        <w:tc>
          <w:tcPr>
            <w:tcW w:w="1291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10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C.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2.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3.</w:t>
            </w:r>
          </w:p>
        </w:tc>
        <w:tc>
          <w:tcPr>
            <w:tcW w:w="510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9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17" w:right="289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Príjmy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úv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ro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ktoré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účtov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ej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jednotke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pos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la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banka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alebo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pobočka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zah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čnej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b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nky,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ýnimk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úv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ro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ktoré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b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oli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poskyt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uté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abezp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enie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avného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re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m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tu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činn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sti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(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+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)</w:t>
            </w:r>
          </w:p>
        </w:tc>
        <w:tc>
          <w:tcPr>
            <w:tcW w:w="1344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56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1004" w:hRule="exact"/>
        </w:trPr>
        <w:tc>
          <w:tcPr>
            <w:tcW w:w="1291" w:type="dxa"/>
            <w:tcBorders>
              <w:top w:val="single" w:sz="7.04" w:space="0" w:color="000000"/>
              <w:bottom w:val="single" w:sz="6.56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1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C.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2.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4.</w:t>
            </w:r>
          </w:p>
        </w:tc>
        <w:tc>
          <w:tcPr>
            <w:tcW w:w="5102" w:type="dxa"/>
            <w:tcBorders>
              <w:top w:val="single" w:sz="7.04" w:space="0" w:color="000000"/>
              <w:bottom w:val="single" w:sz="6.56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1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Výdav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ácanie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vero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ktoré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3"/>
                <w:w w:val="100"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tovnej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ednotke</w:t>
            </w:r>
          </w:p>
          <w:p>
            <w:pPr>
              <w:spacing w:before="2" w:after="0" w:line="242" w:lineRule="exact"/>
              <w:ind w:left="17" w:right="285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poskytla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ban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alebo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b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čka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2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zahran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čnej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b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ky,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nim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úverov,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ktoré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b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oli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pos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ytnuté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zabe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2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čen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hlavné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predm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tu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či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sti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(-)</w:t>
            </w:r>
          </w:p>
        </w:tc>
        <w:tc>
          <w:tcPr>
            <w:tcW w:w="1344" w:type="dxa"/>
            <w:tcBorders>
              <w:top w:val="single" w:sz="7.04" w:space="0" w:color="000000"/>
              <w:bottom w:val="single" w:sz="6.56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562" w:type="dxa"/>
            <w:tcBorders>
              <w:top w:val="single" w:sz="7.04" w:space="0" w:color="000000"/>
              <w:bottom w:val="single" w:sz="6.56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</w:tbl>
    <w:p>
      <w:pPr>
        <w:spacing w:after="0"/>
        <w:sectPr>
          <w:pgMar w:header="327" w:footer="762" w:top="820" w:bottom="960" w:left="1180" w:right="1180"/>
          <w:pgSz w:w="11920" w:h="16840"/>
        </w:sectPr>
      </w:pPr>
      <w:rPr/>
    </w:p>
    <w:p>
      <w:pPr>
        <w:spacing w:before="8" w:after="0" w:line="20" w:lineRule="exact"/>
        <w:jc w:val="left"/>
        <w:rPr>
          <w:sz w:val="2"/>
          <w:szCs w:val="2"/>
        </w:rPr>
      </w:pPr>
      <w:rPr/>
      <w:r>
        <w:rPr/>
        <w:pict>
          <v:group style="position:absolute;margin-left:64.029999pt;margin-top:704.77002pt;width:467.32pt;height:77.08pt;mso-position-horizontal-relative:page;mso-position-vertical-relative:page;z-index:-13178" coordorigin="1281,14095" coordsize="9346,1542">
            <v:group style="position:absolute;left:1286;top:14101;width:9335;height:2" coordorigin="1286,14101" coordsize="9335,2">
              <v:shape style="position:absolute;left:1286;top:14101;width:9335;height:2" coordorigin="1286,14101" coordsize="9335,0" path="m1286,14101l10621,14101e" filled="f" stroked="t" strokeweight=".580pt" strokecolor="#000000">
                <v:path arrowok="t"/>
              </v:shape>
            </v:group>
            <v:group style="position:absolute;left:1291;top:14106;width:2;height:1525" coordorigin="1291,14106" coordsize="2,1525">
              <v:shape style="position:absolute;left:1291;top:14106;width:2;height:1525" coordorigin="1291,14106" coordsize="0,1525" path="m1291,14106l1291,15631e" filled="f" stroked="t" strokeweight=".580pt" strokecolor="#000000">
                <v:path arrowok="t"/>
              </v:shape>
            </v:group>
            <v:group style="position:absolute;left:1286;top:15626;width:9335;height:2" coordorigin="1286,15626" coordsize="9335,2">
              <v:shape style="position:absolute;left:1286;top:15626;width:9335;height:2" coordorigin="1286,15626" coordsize="9335,0" path="m1286,15626l10621,15626e" filled="f" stroked="t" strokeweight=".580pt" strokecolor="#000000">
                <v:path arrowok="t"/>
              </v:shape>
            </v:group>
            <v:group style="position:absolute;left:10616;top:14106;width:2;height:1525" coordorigin="10616,14106" coordsize="2,1525">
              <v:shape style="position:absolute;left:10616;top:14106;width:2;height:1525" coordorigin="10616,14106" coordsize="0,1525" path="m10616,14106l10616,15631e" filled="f" stroked="t" strokeweight=".580pt" strokecolor="#000000">
                <v:path arrowok="t"/>
              </v:shape>
            </v:group>
            <w10:wrap type="none"/>
          </v:group>
        </w:pict>
      </w:r>
      <w:r>
        <w:rPr>
          <w:sz w:val="2"/>
          <w:szCs w:val="2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03.000002" w:type="dxa"/>
      </w:tblPr>
      <w:tblGrid/>
      <w:tr>
        <w:trPr>
          <w:trHeight w:val="1121" w:hRule="exact"/>
        </w:trPr>
        <w:tc>
          <w:tcPr>
            <w:tcW w:w="1291" w:type="dxa"/>
            <w:tcBorders>
              <w:top w:val="single" w:sz="8.96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5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313" w:right="148" w:firstLine="-11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Ozna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polo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ž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ky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5102" w:type="dxa"/>
            <w:tcBorders>
              <w:top w:val="single" w:sz="8.96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6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1892" w:right="1872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Obsah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ožky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344" w:type="dxa"/>
            <w:tcBorders>
              <w:top w:val="single" w:sz="8.96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5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327" w:right="-4" w:firstLine="-272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Bežné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ovné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obd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562" w:type="dxa"/>
            <w:tcBorders>
              <w:top w:val="single" w:sz="8.960" w:space="0" w:color="000000"/>
              <w:bottom w:val="single" w:sz="8.96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5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56" w:right="37" w:firstLine="1"/>
              <w:jc w:val="center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b/>
                <w:bCs/>
              </w:rPr>
              <w:t>B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ezp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ost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edne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pred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hád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ajú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</w:tr>
      <w:tr>
        <w:trPr>
          <w:trHeight w:val="347" w:hRule="exact"/>
        </w:trPr>
        <w:tc>
          <w:tcPr>
            <w:tcW w:w="1291" w:type="dxa"/>
            <w:tcBorders>
              <w:top w:val="single" w:sz="8.960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C.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2.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5.</w:t>
            </w:r>
          </w:p>
        </w:tc>
        <w:tc>
          <w:tcPr>
            <w:tcW w:w="5102" w:type="dxa"/>
            <w:tcBorders>
              <w:top w:val="single" w:sz="8.960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Príjmy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jatý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pôž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ek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(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+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)</w:t>
            </w:r>
          </w:p>
        </w:tc>
        <w:tc>
          <w:tcPr>
            <w:tcW w:w="1344" w:type="dxa"/>
            <w:tcBorders>
              <w:top w:val="single" w:sz="8.960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562" w:type="dxa"/>
            <w:tcBorders>
              <w:top w:val="single" w:sz="8.960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346" w:hRule="exact"/>
        </w:trPr>
        <w:tc>
          <w:tcPr>
            <w:tcW w:w="1291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1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C.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2.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6.</w:t>
            </w:r>
          </w:p>
        </w:tc>
        <w:tc>
          <w:tcPr>
            <w:tcW w:w="510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1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Výdav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ácanie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ôž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ek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(-)</w:t>
            </w:r>
          </w:p>
        </w:tc>
        <w:tc>
          <w:tcPr>
            <w:tcW w:w="1344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56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600" w:hRule="exact"/>
        </w:trPr>
        <w:tc>
          <w:tcPr>
            <w:tcW w:w="1291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8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C.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2.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7.</w:t>
            </w:r>
          </w:p>
        </w:tc>
        <w:tc>
          <w:tcPr>
            <w:tcW w:w="510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47" w:after="0" w:line="240" w:lineRule="auto"/>
              <w:ind w:left="17" w:right="439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Výdav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adu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äzkov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použív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nia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ma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etku,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kt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rý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je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predm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tom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zm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uvy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ajatej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ci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(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-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)</w:t>
            </w:r>
          </w:p>
        </w:tc>
        <w:tc>
          <w:tcPr>
            <w:tcW w:w="1344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56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1004" w:hRule="exact"/>
        </w:trPr>
        <w:tc>
          <w:tcPr>
            <w:tcW w:w="1291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10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C.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2.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8.</w:t>
            </w:r>
          </w:p>
        </w:tc>
        <w:tc>
          <w:tcPr>
            <w:tcW w:w="510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8" w:after="0" w:line="240" w:lineRule="auto"/>
              <w:ind w:left="17" w:right="299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Príjmy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atn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dlho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obých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2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záväzk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rá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kodobý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záväzk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vajúci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fi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ančnej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či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nosti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úč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ovnej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dnotk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,</w:t>
            </w:r>
          </w:p>
          <w:p>
            <w:pPr>
              <w:spacing w:before="5" w:after="0" w:line="240" w:lineRule="exact"/>
              <w:ind w:left="17" w:right="57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výn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mkou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ýc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ktoré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uv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ajú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oso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b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itne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nej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2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časti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ľ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peňažn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to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(+)</w:t>
            </w:r>
          </w:p>
        </w:tc>
        <w:tc>
          <w:tcPr>
            <w:tcW w:w="1344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56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1006" w:hRule="exact"/>
        </w:trPr>
        <w:tc>
          <w:tcPr>
            <w:tcW w:w="1291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1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C.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2.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9.</w:t>
            </w:r>
          </w:p>
        </w:tc>
        <w:tc>
          <w:tcPr>
            <w:tcW w:w="510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1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Výdav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ácanie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statn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dlhod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bých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áväzkov</w:t>
            </w:r>
          </w:p>
          <w:p>
            <w:pPr>
              <w:spacing w:before="2" w:after="0" w:line="242" w:lineRule="exact"/>
              <w:ind w:left="17" w:right="20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krátk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dobý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záväzk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vajúci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fi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čnej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či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nosti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účtovnej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jedn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ky,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nim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ých,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kt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ré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ádzajú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sobit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inej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sti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ľadu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ň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ažn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tokov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(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-)</w:t>
            </w:r>
          </w:p>
        </w:tc>
        <w:tc>
          <w:tcPr>
            <w:tcW w:w="1344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56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607" w:hRule="exact"/>
        </w:trPr>
        <w:tc>
          <w:tcPr>
            <w:tcW w:w="1291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2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C.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3.</w:t>
            </w:r>
          </w:p>
        </w:tc>
        <w:tc>
          <w:tcPr>
            <w:tcW w:w="510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50" w:after="0" w:line="240" w:lineRule="auto"/>
              <w:ind w:left="17" w:right="36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Výdav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latené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roky,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výnim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tý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h,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ktoré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3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ň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ujú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ádzk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činn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stí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(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-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)</w:t>
            </w:r>
          </w:p>
        </w:tc>
        <w:tc>
          <w:tcPr>
            <w:tcW w:w="1344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56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497" w:hRule="exact"/>
        </w:trPr>
        <w:tc>
          <w:tcPr>
            <w:tcW w:w="1291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7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C.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4.</w:t>
            </w:r>
          </w:p>
        </w:tc>
        <w:tc>
          <w:tcPr>
            <w:tcW w:w="510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8" w:lineRule="exact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Výdav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latené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vide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iné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odiely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2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zisk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,</w:t>
            </w:r>
          </w:p>
          <w:p>
            <w:pPr>
              <w:spacing w:before="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výn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mkou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ýc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ktoré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2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ňujú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rev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kových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činn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stí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(-)</w:t>
            </w:r>
          </w:p>
        </w:tc>
        <w:tc>
          <w:tcPr>
            <w:tcW w:w="1344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56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738" w:hRule="exact"/>
        </w:trPr>
        <w:tc>
          <w:tcPr>
            <w:tcW w:w="1291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18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C.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5.</w:t>
            </w:r>
          </w:p>
        </w:tc>
        <w:tc>
          <w:tcPr>
            <w:tcW w:w="510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8" w:lineRule="exact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Výdav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súv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ce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ivá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mi,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výn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mkou,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4"/>
                <w:w w:val="100"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né</w:t>
            </w:r>
          </w:p>
          <w:p>
            <w:pPr>
              <w:spacing w:before="0" w:after="0" w:line="240" w:lineRule="auto"/>
              <w:ind w:left="17" w:right="5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pred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ale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b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obc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odov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ie,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alebo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2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považu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peňažné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toky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investi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nej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osti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(-)</w:t>
            </w:r>
          </w:p>
        </w:tc>
        <w:tc>
          <w:tcPr>
            <w:tcW w:w="1344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56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782" w:hRule="exact"/>
        </w:trPr>
        <w:tc>
          <w:tcPr>
            <w:tcW w:w="1291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20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C.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6.</w:t>
            </w:r>
          </w:p>
        </w:tc>
        <w:tc>
          <w:tcPr>
            <w:tcW w:w="510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18" w:after="0" w:line="240" w:lineRule="auto"/>
              <w:ind w:left="17" w:right="78"/>
              <w:jc w:val="both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Príjmy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súv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sia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der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vátm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výnim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ou,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2"/>
                <w:w w:val="100"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če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daj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alebo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obch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dovanie,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alebo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2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važu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2"/>
                <w:w w:val="100"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ň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žné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investi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nej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osti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(+)</w:t>
            </w:r>
          </w:p>
        </w:tc>
        <w:tc>
          <w:tcPr>
            <w:tcW w:w="1344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56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509" w:hRule="exact"/>
        </w:trPr>
        <w:tc>
          <w:tcPr>
            <w:tcW w:w="1291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3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C.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7.</w:t>
            </w:r>
          </w:p>
        </w:tc>
        <w:tc>
          <w:tcPr>
            <w:tcW w:w="510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7" w:after="0" w:line="240" w:lineRule="exact"/>
              <w:ind w:left="17" w:right="534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Výdav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ň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prí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mov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to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nej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jed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otky,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ich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m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žno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začlen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ť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do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f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nčných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činn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stí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(-)</w:t>
            </w:r>
          </w:p>
        </w:tc>
        <w:tc>
          <w:tcPr>
            <w:tcW w:w="1344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56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497" w:hRule="exact"/>
        </w:trPr>
        <w:tc>
          <w:tcPr>
            <w:tcW w:w="1291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7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C.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8.</w:t>
            </w:r>
          </w:p>
        </w:tc>
        <w:tc>
          <w:tcPr>
            <w:tcW w:w="510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42" w:lineRule="exact"/>
              <w:ind w:left="17" w:right="561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Príjmy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výnimočného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rozsahu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alebo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výskytu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vzť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hujúce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finančnú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činnosť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(+)</w:t>
            </w:r>
          </w:p>
        </w:tc>
        <w:tc>
          <w:tcPr>
            <w:tcW w:w="1344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56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497" w:hRule="exact"/>
        </w:trPr>
        <w:tc>
          <w:tcPr>
            <w:tcW w:w="1291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7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C.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9.</w:t>
            </w:r>
          </w:p>
        </w:tc>
        <w:tc>
          <w:tcPr>
            <w:tcW w:w="510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42" w:lineRule="exact"/>
              <w:ind w:left="17" w:right="397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Výdavky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výnimočného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rozsahu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alebo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výskytu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vzť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hujúce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sa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finančnú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činnosť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  <w:t>(-)</w:t>
            </w:r>
          </w:p>
        </w:tc>
        <w:tc>
          <w:tcPr>
            <w:tcW w:w="1344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56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498" w:hRule="exact"/>
        </w:trPr>
        <w:tc>
          <w:tcPr>
            <w:tcW w:w="1291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7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b/>
                <w:bCs/>
                <w:i/>
              </w:rPr>
              <w:t>C.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510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8" w:lineRule="exact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isté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pe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ň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  <w:i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žné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toky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fin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  <w:i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nej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innosti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(sú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et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C.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1.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až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C.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  <w:i/>
              </w:rPr>
              <w:t>9.)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344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56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544" w:hRule="exact"/>
        </w:trPr>
        <w:tc>
          <w:tcPr>
            <w:tcW w:w="1291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10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b/>
                <w:bCs/>
              </w:rPr>
              <w:t>D.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510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24" w:after="0" w:line="240" w:lineRule="exact"/>
              <w:ind w:left="17" w:right="1214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isté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výš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alebo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isté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zn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í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ženie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b/>
                <w:bCs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ň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ž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pros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ried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(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+/-),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(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et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+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+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)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344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56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568" w:hRule="exact"/>
        </w:trPr>
        <w:tc>
          <w:tcPr>
            <w:tcW w:w="1291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2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E.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510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31" w:after="0" w:line="240" w:lineRule="auto"/>
              <w:ind w:left="17" w:right="437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Stav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b/>
                <w:bCs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ň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ž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pro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tri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dkov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b/>
                <w:bCs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ň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žný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kvivalentov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za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atku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tovn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ho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bia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(+/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-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)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344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56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1036" w:hRule="exact"/>
        </w:trPr>
        <w:tc>
          <w:tcPr>
            <w:tcW w:w="1291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6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F.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510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24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Stav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b/>
                <w:bCs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ň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ž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pro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tri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dkov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b/>
                <w:bCs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ň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žný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kvivalentov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  <w:p>
            <w:pPr>
              <w:spacing w:before="0" w:after="0" w:line="239" w:lineRule="auto"/>
              <w:ind w:left="17" w:right="219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konci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ného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ob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obia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pred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b/>
                <w:bCs/>
              </w:rPr>
              <w:t>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ľ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adn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ním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kurzo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ých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rozdie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í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slený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c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ku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ň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u,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ku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tor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mu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sa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zos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avuje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vie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ka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(+/-)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344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56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738" w:hRule="exact"/>
        </w:trPr>
        <w:tc>
          <w:tcPr>
            <w:tcW w:w="1291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17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G.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510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237" w:lineRule="exact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Kur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ové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ozd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ely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b/>
                <w:bCs/>
              </w:rPr>
              <w:t>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í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lené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ň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ž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ným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stried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om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17" w:right="174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ň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žn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m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vivalentom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ku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ň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u,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mu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sa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zos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avuje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vie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ka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(+/-)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344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562" w:type="dxa"/>
            <w:tcBorders>
              <w:top w:val="single" w:sz="7.04" w:space="0" w:color="000000"/>
              <w:bottom w:val="single" w:sz="7.04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  <w:tr>
        <w:trPr>
          <w:trHeight w:val="1051" w:hRule="exact"/>
        </w:trPr>
        <w:tc>
          <w:tcPr>
            <w:tcW w:w="1291" w:type="dxa"/>
            <w:tcBorders>
              <w:top w:val="single" w:sz="7.04" w:space="0" w:color="000000"/>
              <w:bottom w:val="single" w:sz="8.48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3" w:after="0" w:line="190" w:lineRule="exact"/>
              <w:jc w:val="left"/>
              <w:rPr>
                <w:sz w:val="19"/>
                <w:szCs w:val="19"/>
              </w:rPr>
            </w:pPr>
            <w:rPr/>
            <w:r>
              <w:rPr>
                <w:sz w:val="19"/>
                <w:szCs w:val="19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7" w:right="-20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H.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5102" w:type="dxa"/>
            <w:tcBorders>
              <w:top w:val="single" w:sz="7.04" w:space="0" w:color="000000"/>
              <w:bottom w:val="single" w:sz="8.48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31" w:after="0" w:line="240" w:lineRule="auto"/>
              <w:ind w:left="17" w:right="127"/>
              <w:jc w:val="left"/>
              <w:rPr>
                <w:rFonts w:ascii="Arial Narrow" w:hAnsi="Arial Narrow" w:cs="Arial Narrow" w:eastAsia="Arial Narrow"/>
                <w:sz w:val="21"/>
                <w:szCs w:val="21"/>
              </w:rPr>
            </w:pPr>
            <w:rPr/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Zost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tok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p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b/>
                <w:bCs/>
              </w:rPr>
              <w:t>ň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žných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pro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tri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dkov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pe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ň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žných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ekvival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ntov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konci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ovného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obdobia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upravený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kurzo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rozdi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ly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vy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ís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l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ené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b/>
                <w:bCs/>
              </w:rPr>
              <w:t>d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ň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u,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k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or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é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mu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sa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zos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t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avuje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ú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č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to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v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ná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z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á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vie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-1"/>
                <w:w w:val="100"/>
                <w:b/>
                <w:bCs/>
              </w:rPr>
              <w:t>r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ka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  <w:b/>
                <w:bCs/>
              </w:rPr>
              <w:t>(+/-)</w:t>
            </w:r>
            <w:r>
              <w:rPr>
                <w:rFonts w:ascii="Arial Narrow" w:hAnsi="Arial Narrow" w:cs="Arial Narrow" w:eastAsia="Arial Narrow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344" w:type="dxa"/>
            <w:tcBorders>
              <w:top w:val="single" w:sz="7.04" w:space="0" w:color="000000"/>
              <w:bottom w:val="single" w:sz="8.48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562" w:type="dxa"/>
            <w:tcBorders>
              <w:top w:val="single" w:sz="7.04" w:space="0" w:color="000000"/>
              <w:bottom w:val="single" w:sz="8.48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</w:tr>
    </w:tbl>
    <w:p>
      <w:pPr>
        <w:spacing w:after="0"/>
        <w:sectPr>
          <w:pgMar w:header="327" w:footer="762" w:top="820" w:bottom="960" w:left="1180" w:right="1180"/>
          <w:pgSz w:w="11920" w:h="1684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/>
        <w:pict>
          <v:group style="position:absolute;margin-left:64.029999pt;margin-top:42.490002pt;width:467.32pt;height:733.42pt;mso-position-horizontal-relative:page;mso-position-vertical-relative:page;z-index:-13177" coordorigin="1281,850" coordsize="9346,14668">
            <v:group style="position:absolute;left:1286;top:856;width:9335;height:2" coordorigin="1286,856" coordsize="9335,2">
              <v:shape style="position:absolute;left:1286;top:856;width:9335;height:2" coordorigin="1286,856" coordsize="9335,0" path="m1286,856l10621,856e" filled="f" stroked="t" strokeweight=".580pt" strokecolor="#000000">
                <v:path arrowok="t"/>
              </v:shape>
            </v:group>
            <v:group style="position:absolute;left:1291;top:860;width:2;height:14652" coordorigin="1291,860" coordsize="2,14652">
              <v:shape style="position:absolute;left:1291;top:860;width:2;height:14652" coordorigin="1291,860" coordsize="0,14652" path="m1291,860l1291,15512e" filled="f" stroked="t" strokeweight=".580pt" strokecolor="#000000">
                <v:path arrowok="t"/>
              </v:shape>
            </v:group>
            <v:group style="position:absolute;left:1286;top:15508;width:9335;height:2" coordorigin="1286,15508" coordsize="9335,2">
              <v:shape style="position:absolute;left:1286;top:15508;width:9335;height:2" coordorigin="1286,15508" coordsize="9335,0" path="m1286,15508l10621,15508e" filled="f" stroked="t" strokeweight=".580pt" strokecolor="#000000">
                <v:path arrowok="t"/>
              </v:shape>
            </v:group>
            <v:group style="position:absolute;left:10616;top:860;width:2;height:14652" coordorigin="10616,860" coordsize="2,14652">
              <v:shape style="position:absolute;left:10616;top:860;width:2;height:14652" coordorigin="10616,860" coordsize="0,14652" path="m10616,860l10616,15512e" filled="f" stroked="t" strokeweight=".580pt" strokecolor="#000000">
                <v:path arrowok="t"/>
              </v:shape>
            </v:group>
            <w10:wrap type="none"/>
          </v:group>
        </w:pict>
      </w:r>
      <w:r>
        <w:rPr>
          <w:sz w:val="20"/>
          <w:szCs w:val="20"/>
        </w:rPr>
      </w:r>
    </w:p>
    <w:sectPr>
      <w:pgMar w:header="327" w:footer="762" w:top="820" w:bottom="960" w:left="1420" w:right="1240"/>
      <w:pgSz w:w="11920" w:h="168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238"/>
    <w:family w:val="roman"/>
    <w:pitch w:val="variable"/>
  </w:font>
  <w:font w:name="Arial">
    <w:altName w:val="Arial"/>
    <w:charset w:val="238"/>
    <w:family w:val="swiss"/>
    <w:pitch w:val="variable"/>
  </w:font>
  <w:font w:name="Arial Narrow">
    <w:altName w:val="Arial Narrow"/>
    <w:charset w:val="238"/>
    <w:family w:val="swiss"/>
    <w:pitch w:val="variable"/>
  </w:font>
  <w:font w:name="Malgun Gothic">
    <w:altName w:val="Malgun Gothic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15.679993pt;margin-top:792.850647pt;width:13.6061pt;height:12.535pt;mso-position-horizontal-relative:page;mso-position-vertical-relative:page;z-index:-13274" type="#_x0000_t202" filled="f" stroked="f">
          <v:textbox inset="0,0,0,0">
            <w:txbxContent>
              <w:p>
                <w:pPr>
                  <w:spacing w:before="0" w:after="0" w:line="236" w:lineRule="exact"/>
                  <w:ind w:left="40" w:right="-20"/>
                  <w:jc w:val="left"/>
                  <w:rPr>
                    <w:rFonts w:ascii="Arial Narrow" w:hAnsi="Arial Narrow" w:cs="Arial Narrow" w:eastAsia="Arial Narrow"/>
                    <w:sz w:val="21"/>
                    <w:szCs w:val="21"/>
                  </w:rPr>
                </w:pPr>
                <w:rPr/>
                <w:r>
                  <w:rPr>
                    <w:rFonts w:ascii="Arial Narrow" w:hAnsi="Arial Narrow" w:cs="Arial Narrow" w:eastAsia="Arial Narrow"/>
                    <w:sz w:val="21"/>
                    <w:szCs w:val="21"/>
                  </w:rPr>
                </w:r>
                <w:r>
                  <w:rPr/>
                  <w:fldChar w:fldCharType="begin"/>
                </w:r>
                <w:r>
                  <w:rPr>
                    <w:rFonts w:ascii="Arial Narrow" w:hAnsi="Arial Narrow" w:cs="Arial Narrow" w:eastAsia="Arial Narrow"/>
                    <w:sz w:val="21"/>
                    <w:szCs w:val="21"/>
                    <w:spacing w:val="0"/>
                    <w:w w:val="10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</w:t>
                </w:r>
                <w:r>
                  <w:rPr/>
                  <w:fldChar w:fldCharType="end"/>
                </w:r>
              </w:p>
            </w:txbxContent>
          </v:textbox>
        </v:shape>
      </w:pict>
    </w:r>
    <w:r>
      <w:rPr>
        <w:sz w:val="20"/>
        <w:szCs w:val="20"/>
      </w:rPr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15.683289pt;margin-top:792.874329pt;width:13.5865pt;height:12.5pt;mso-position-horizontal-relative:page;mso-position-vertical-relative:page;z-index:-13228" type="#_x0000_t202" filled="f" stroked="f">
          <v:textbox inset="0,0,0,0">
            <w:txbxContent>
              <w:p>
                <w:pPr>
                  <w:spacing w:before="0" w:after="0" w:line="235" w:lineRule="exact"/>
                  <w:ind w:left="40" w:right="-20"/>
                  <w:jc w:val="left"/>
                  <w:rPr>
                    <w:rFonts w:ascii="Arial Narrow" w:hAnsi="Arial Narrow" w:cs="Arial Narrow" w:eastAsia="Arial Narrow"/>
                    <w:sz w:val="21"/>
                    <w:szCs w:val="21"/>
                  </w:rPr>
                </w:pPr>
                <w:rPr/>
                <w:r>
                  <w:rPr>
                    <w:rFonts w:ascii="Arial Narrow" w:hAnsi="Arial Narrow" w:cs="Arial Narrow" w:eastAsia="Arial Narrow"/>
                    <w:sz w:val="21"/>
                    <w:szCs w:val="21"/>
                  </w:rPr>
                </w:r>
                <w:r>
                  <w:rPr/>
                  <w:fldChar w:fldCharType="begin"/>
                </w:r>
                <w:r>
                  <w:rPr>
                    <w:rFonts w:ascii="Arial Narrow" w:hAnsi="Arial Narrow" w:cs="Arial Narrow" w:eastAsia="Arial Narrow"/>
                    <w:sz w:val="21"/>
                    <w:szCs w:val="21"/>
                    <w:spacing w:val="0"/>
                    <w:w w:val="10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29</w:t>
                </w:r>
                <w:r>
                  <w:rPr/>
                  <w:fldChar w:fldCharType="end"/>
                </w:r>
                <w:r>
                  <w:rPr>
                    <w:rFonts w:ascii="Arial Narrow" w:hAnsi="Arial Narrow" w:cs="Arial Narrow" w:eastAsia="Arial Narrow"/>
                    <w:sz w:val="21"/>
                    <w:szCs w:val="21"/>
                    <w:spacing w:val="0"/>
                    <w:w w:val="10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15.312988pt;margin-top:792.406128pt;width:13.9706pt;height:12.973pt;mso-position-horizontal-relative:page;mso-position-vertical-relative:page;z-index:-13227" type="#_x0000_t202" filled="f" stroked="f">
          <v:textbox inset="0,0,0,0">
            <w:txbxContent>
              <w:p>
                <w:pPr>
                  <w:spacing w:before="3" w:after="0" w:line="240" w:lineRule="auto"/>
                  <w:ind w:left="47" w:right="-20"/>
                  <w:jc w:val="left"/>
                  <w:rPr>
                    <w:rFonts w:ascii="Arial Narrow" w:hAnsi="Arial Narrow" w:cs="Arial Narrow" w:eastAsia="Arial Narrow"/>
                    <w:sz w:val="21"/>
                    <w:szCs w:val="21"/>
                  </w:rPr>
                </w:pPr>
                <w:rPr/>
                <w:r>
                  <w:rPr>
                    <w:rFonts w:ascii="Arial Narrow" w:hAnsi="Arial Narrow" w:cs="Arial Narrow" w:eastAsia="Arial Narrow"/>
                    <w:sz w:val="21"/>
                    <w:szCs w:val="21"/>
                  </w:rPr>
                </w:r>
                <w:r>
                  <w:rPr/>
                  <w:fldChar w:fldCharType="begin"/>
                </w:r>
                <w:r>
                  <w:rPr>
                    <w:rFonts w:ascii="Arial Narrow" w:hAnsi="Arial Narrow" w:cs="Arial Narrow" w:eastAsia="Arial Narrow"/>
                    <w:sz w:val="21"/>
                    <w:szCs w:val="21"/>
                    <w:spacing w:val="0"/>
                    <w:w w:val="10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30</w:t>
                </w:r>
                <w:r>
                  <w:rPr/>
                  <w:fldChar w:fldCharType="end"/>
                </w:r>
              </w:p>
            </w:txbxContent>
          </v:textbox>
        </v:shape>
      </w:pict>
    </w:r>
    <w:r>
      <w:rPr>
        <w:sz w:val="20"/>
        <w:szCs w:val="20"/>
      </w:rPr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15.652527pt;margin-top:792.875671pt;width:14.0883pt;height:14.1729pt;mso-position-horizontal-relative:page;mso-position-vertical-relative:page;z-index:-13226" type="#_x0000_t202" filled="f" stroked="f">
          <v:textbox inset="0,0,0,0">
            <w:txbxContent>
              <w:p>
                <w:pPr>
                  <w:spacing w:before="0" w:after="0" w:line="235" w:lineRule="exact"/>
                  <w:ind w:left="41" w:right="-20"/>
                  <w:jc w:val="left"/>
                  <w:rPr>
                    <w:rFonts w:ascii="Arial Narrow" w:hAnsi="Arial Narrow" w:cs="Arial Narrow" w:eastAsia="Arial Narrow"/>
                    <w:sz w:val="21"/>
                    <w:szCs w:val="21"/>
                  </w:rPr>
                </w:pPr>
                <w:rPr/>
                <w:r>
                  <w:rPr>
                    <w:rFonts w:ascii="Arial Narrow" w:hAnsi="Arial Narrow" w:cs="Arial Narrow" w:eastAsia="Arial Narrow"/>
                    <w:sz w:val="21"/>
                    <w:szCs w:val="21"/>
                  </w:rPr>
                </w:r>
                <w:r>
                  <w:rPr/>
                  <w:fldChar w:fldCharType="begin"/>
                </w:r>
                <w:r>
                  <w:rPr>
                    <w:rFonts w:ascii="Arial Narrow" w:hAnsi="Arial Narrow" w:cs="Arial Narrow" w:eastAsia="Arial Narrow"/>
                    <w:sz w:val="21"/>
                    <w:szCs w:val="21"/>
                    <w:spacing w:val="0"/>
                    <w:w w:val="10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31</w:t>
                </w:r>
                <w:r>
                  <w:rPr/>
                  <w:fldChar w:fldCharType="end"/>
                </w:r>
                <w:r>
                  <w:rPr>
                    <w:rFonts w:ascii="Arial Narrow" w:hAnsi="Arial Narrow" w:cs="Arial Narrow" w:eastAsia="Arial Narrow"/>
                    <w:sz w:val="21"/>
                    <w:szCs w:val="21"/>
                    <w:spacing w:val="0"/>
                    <w:w w:val="10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15.679871pt;margin-top:792.875671pt;width:13.6004pt;height:12.5452pt;mso-position-horizontal-relative:page;mso-position-vertical-relative:page;z-index:-13217" type="#_x0000_t202" filled="f" stroked="f">
          <v:textbox inset="0,0,0,0">
            <w:txbxContent>
              <w:p>
                <w:pPr>
                  <w:spacing w:before="0" w:after="0" w:line="235" w:lineRule="exact"/>
                  <w:ind w:left="40" w:right="-20"/>
                  <w:jc w:val="left"/>
                  <w:rPr>
                    <w:rFonts w:ascii="Arial Narrow" w:hAnsi="Arial Narrow" w:cs="Arial Narrow" w:eastAsia="Arial Narrow"/>
                    <w:sz w:val="21"/>
                    <w:szCs w:val="21"/>
                  </w:rPr>
                </w:pPr>
                <w:rPr/>
                <w:r>
                  <w:rPr>
                    <w:rFonts w:ascii="Arial Narrow" w:hAnsi="Arial Narrow" w:cs="Arial Narrow" w:eastAsia="Arial Narrow"/>
                    <w:sz w:val="21"/>
                    <w:szCs w:val="21"/>
                  </w:rPr>
                </w:r>
                <w:r>
                  <w:rPr/>
                  <w:fldChar w:fldCharType="begin"/>
                </w:r>
                <w:r>
                  <w:rPr>
                    <w:rFonts w:ascii="Arial Narrow" w:hAnsi="Arial Narrow" w:cs="Arial Narrow" w:eastAsia="Arial Narrow"/>
                    <w:sz w:val="21"/>
                    <w:szCs w:val="21"/>
                    <w:spacing w:val="0"/>
                    <w:w w:val="10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40</w:t>
                </w:r>
                <w:r>
                  <w:rPr/>
                  <w:fldChar w:fldCharType="end"/>
                </w:r>
              </w:p>
            </w:txbxContent>
          </v:textbox>
        </v:shape>
      </w:pict>
    </w:r>
    <w:r>
      <w:rPr>
        <w:sz w:val="20"/>
        <w:szCs w:val="20"/>
      </w:rPr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15.679871pt;margin-top:792.872864pt;width:13.5986pt;height:12.5165pt;mso-position-horizontal-relative:page;mso-position-vertical-relative:page;z-index:-13216" type="#_x0000_t202" filled="f" stroked="f">
          <v:textbox inset="0,0,0,0">
            <w:txbxContent>
              <w:p>
                <w:pPr>
                  <w:spacing w:before="0" w:after="0" w:line="236" w:lineRule="exact"/>
                  <w:ind w:left="40" w:right="-20"/>
                  <w:jc w:val="left"/>
                  <w:rPr>
                    <w:rFonts w:ascii="Arial Narrow" w:hAnsi="Arial Narrow" w:cs="Arial Narrow" w:eastAsia="Arial Narrow"/>
                    <w:sz w:val="21"/>
                    <w:szCs w:val="21"/>
                  </w:rPr>
                </w:pPr>
                <w:rPr/>
                <w:r>
                  <w:rPr>
                    <w:rFonts w:ascii="Arial Narrow" w:hAnsi="Arial Narrow" w:cs="Arial Narrow" w:eastAsia="Arial Narrow"/>
                    <w:sz w:val="21"/>
                    <w:szCs w:val="21"/>
                  </w:rPr>
                </w:r>
                <w:r>
                  <w:rPr/>
                  <w:fldChar w:fldCharType="begin"/>
                </w:r>
                <w:r>
                  <w:rPr>
                    <w:rFonts w:ascii="Arial Narrow" w:hAnsi="Arial Narrow" w:cs="Arial Narrow" w:eastAsia="Arial Narrow"/>
                    <w:sz w:val="21"/>
                    <w:szCs w:val="21"/>
                    <w:spacing w:val="0"/>
                    <w:w w:val="10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41</w:t>
                </w:r>
                <w:r>
                  <w:rPr/>
                  <w:fldChar w:fldCharType="end"/>
                </w:r>
                <w:r>
                  <w:rPr>
                    <w:rFonts w:ascii="Arial Narrow" w:hAnsi="Arial Narrow" w:cs="Arial Narrow" w:eastAsia="Arial Narrow"/>
                    <w:sz w:val="21"/>
                    <w:szCs w:val="21"/>
                    <w:spacing w:val="0"/>
                    <w:w w:val="10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20.479980pt;margin-top:792.87915pt;width:8.788pt;height:12.5pt;mso-position-horizontal-relative:page;mso-position-vertical-relative:page;z-index:-13269" type="#_x0000_t202" filled="f" stroked="f">
          <v:textbox inset="0,0,0,0">
            <w:txbxContent>
              <w:p>
                <w:pPr>
                  <w:spacing w:before="0" w:after="0" w:line="235" w:lineRule="exact"/>
                  <w:ind w:left="40" w:right="-20"/>
                  <w:jc w:val="left"/>
                  <w:rPr>
                    <w:rFonts w:ascii="Arial Narrow" w:hAnsi="Arial Narrow" w:cs="Arial Narrow" w:eastAsia="Arial Narrow"/>
                    <w:sz w:val="21"/>
                    <w:szCs w:val="21"/>
                  </w:rPr>
                </w:pPr>
                <w:rPr/>
                <w:r>
                  <w:rPr>
                    <w:rFonts w:ascii="Arial Narrow" w:hAnsi="Arial Narrow" w:cs="Arial Narrow" w:eastAsia="Arial Narrow"/>
                    <w:sz w:val="21"/>
                    <w:szCs w:val="21"/>
                  </w:rPr>
                </w:r>
                <w:r>
                  <w:rPr/>
                  <w:fldChar w:fldCharType="begin"/>
                </w:r>
                <w:r>
                  <w:rPr>
                    <w:rFonts w:ascii="Arial Narrow" w:hAnsi="Arial Narrow" w:cs="Arial Narrow" w:eastAsia="Arial Narrow"/>
                    <w:sz w:val="21"/>
                    <w:szCs w:val="21"/>
                    <w:spacing w:val="0"/>
                    <w:w w:val="10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</w:t>
                </w:r>
                <w:r>
                  <w:rPr/>
                  <w:fldChar w:fldCharType="end"/>
                </w:r>
              </w:p>
            </w:txbxContent>
          </v:textbox>
        </v:shape>
      </w:pict>
    </w:r>
    <w:r>
      <w:rPr>
        <w:sz w:val="20"/>
        <w:szCs w:val="20"/>
      </w:rPr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143.588019" w:lineRule="exact"/>
      <w:jc w:val="left"/>
      <w:rPr>
        <w:sz w:val="14.357422"/>
        <w:szCs w:val="14.357422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15.676514pt;margin-top:792.815857pt;width:13.6171pt;height:12.5898pt;mso-position-horizontal-relative:page;mso-position-vertical-relative:page;z-index:-13268" type="#_x0000_t202" filled="f" stroked="f">
          <v:textbox inset="0,0,0,0">
            <w:txbxContent>
              <w:p>
                <w:pPr>
                  <w:spacing w:before="0" w:after="0" w:line="237" w:lineRule="exact"/>
                  <w:ind w:left="40" w:right="-20"/>
                  <w:jc w:val="left"/>
                  <w:rPr>
                    <w:rFonts w:ascii="Arial Narrow" w:hAnsi="Arial Narrow" w:cs="Arial Narrow" w:eastAsia="Arial Narrow"/>
                    <w:sz w:val="21"/>
                    <w:szCs w:val="21"/>
                  </w:rPr>
                </w:pPr>
                <w:rPr/>
                <w:r>
                  <w:rPr>
                    <w:rFonts w:ascii="Arial Narrow" w:hAnsi="Arial Narrow" w:cs="Arial Narrow" w:eastAsia="Arial Narrow"/>
                    <w:sz w:val="21"/>
                    <w:szCs w:val="21"/>
                  </w:rPr>
                </w:r>
                <w:r>
                  <w:rPr/>
                  <w:fldChar w:fldCharType="begin"/>
                </w:r>
                <w:r>
                  <w:rPr>
                    <w:rFonts w:ascii="Arial Narrow" w:hAnsi="Arial Narrow" w:cs="Arial Narrow" w:eastAsia="Arial Narrow"/>
                    <w:sz w:val="21"/>
                    <w:szCs w:val="21"/>
                    <w:spacing w:val="0"/>
                    <w:w w:val="10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</w:p>
            </w:txbxContent>
          </v:textbox>
        </v:shape>
      </w:pict>
    </w:r>
    <w:r>
      <w:rPr>
        <w:sz w:val="14.357422"/>
        <w:szCs w:val="14.357422"/>
      </w:rPr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149.857353" w:lineRule="exact"/>
      <w:jc w:val="left"/>
      <w:rPr>
        <w:sz w:val="14.984375"/>
        <w:szCs w:val="14.984375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15.690491pt;margin-top:792.892639pt;width:13.5991pt;height:12.5pt;mso-position-horizontal-relative:page;mso-position-vertical-relative:page;z-index:-13247" type="#_x0000_t202" filled="f" stroked="f">
          <v:textbox inset="0,0,0,0">
            <w:txbxContent>
              <w:p>
                <w:pPr>
                  <w:spacing w:before="0" w:after="0" w:line="235" w:lineRule="exact"/>
                  <w:ind w:left="40" w:right="-20"/>
                  <w:jc w:val="left"/>
                  <w:rPr>
                    <w:rFonts w:ascii="Arial Narrow" w:hAnsi="Arial Narrow" w:cs="Arial Narrow" w:eastAsia="Arial Narrow"/>
                    <w:sz w:val="21"/>
                    <w:szCs w:val="21"/>
                  </w:rPr>
                </w:pPr>
                <w:rPr/>
                <w:r>
                  <w:rPr>
                    <w:rFonts w:ascii="Arial Narrow" w:hAnsi="Arial Narrow" w:cs="Arial Narrow" w:eastAsia="Arial Narrow"/>
                    <w:sz w:val="21"/>
                    <w:szCs w:val="21"/>
                  </w:rPr>
                </w:r>
                <w:r>
                  <w:rPr/>
                  <w:fldChar w:fldCharType="begin"/>
                </w:r>
                <w:r>
                  <w:rPr>
                    <w:rFonts w:ascii="Arial Narrow" w:hAnsi="Arial Narrow" w:cs="Arial Narrow" w:eastAsia="Arial Narrow"/>
                    <w:sz w:val="21"/>
                    <w:szCs w:val="21"/>
                    <w:spacing w:val="0"/>
                    <w:w w:val="10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20</w:t>
                </w:r>
                <w:r>
                  <w:rPr/>
                  <w:fldChar w:fldCharType="end"/>
                </w:r>
              </w:p>
            </w:txbxContent>
          </v:textbox>
        </v:shape>
      </w:pict>
    </w:r>
    <w:r>
      <w:rPr>
        <w:sz w:val="14.984375"/>
        <w:szCs w:val="14.984375"/>
      </w:rPr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15.679871pt;margin-top:792.87616pt;width:13.6157pt;height:12.5375pt;mso-position-horizontal-relative:page;mso-position-vertical-relative:page;z-index:-13246" type="#_x0000_t202" filled="f" stroked="f">
          <v:textbox inset="0,0,0,0">
            <w:txbxContent>
              <w:p>
                <w:pPr>
                  <w:spacing w:before="0" w:after="0" w:line="236" w:lineRule="exact"/>
                  <w:ind w:left="40" w:right="-20"/>
                  <w:jc w:val="left"/>
                  <w:rPr>
                    <w:rFonts w:ascii="Arial Narrow" w:hAnsi="Arial Narrow" w:cs="Arial Narrow" w:eastAsia="Arial Narrow"/>
                    <w:sz w:val="21"/>
                    <w:szCs w:val="21"/>
                  </w:rPr>
                </w:pPr>
                <w:rPr/>
                <w:r>
                  <w:rPr>
                    <w:rFonts w:ascii="Arial Narrow" w:hAnsi="Arial Narrow" w:cs="Arial Narrow" w:eastAsia="Arial Narrow"/>
                    <w:sz w:val="21"/>
                    <w:szCs w:val="21"/>
                  </w:rPr>
                </w:r>
                <w:r>
                  <w:rPr/>
                  <w:fldChar w:fldCharType="begin"/>
                </w:r>
                <w:r>
                  <w:rPr>
                    <w:rFonts w:ascii="Arial Narrow" w:hAnsi="Arial Narrow" w:cs="Arial Narrow" w:eastAsia="Arial Narrow"/>
                    <w:sz w:val="21"/>
                    <w:szCs w:val="21"/>
                    <w:spacing w:val="0"/>
                    <w:w w:val="10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23</w:t>
                </w:r>
                <w:r>
                  <w:rPr/>
                  <w:fldChar w:fldCharType="end"/>
                </w:r>
              </w:p>
            </w:txbxContent>
          </v:textbox>
        </v:shape>
      </w:pict>
    </w:r>
    <w:r>
      <w:rPr>
        <w:sz w:val="20"/>
        <w:szCs w:val="20"/>
      </w:rPr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15.679504pt;margin-top:792.858643pt;width:13.5865pt;height:12.5pt;mso-position-horizontal-relative:page;mso-position-vertical-relative:page;z-index:-13229" type="#_x0000_t202" filled="f" stroked="f">
          <v:textbox inset="0,0,0,0">
            <w:txbxContent>
              <w:p>
                <w:pPr>
                  <w:spacing w:before="0" w:after="0" w:line="235" w:lineRule="exact"/>
                  <w:ind w:left="40" w:right="-20"/>
                  <w:jc w:val="left"/>
                  <w:rPr>
                    <w:rFonts w:ascii="Arial Narrow" w:hAnsi="Arial Narrow" w:cs="Arial Narrow" w:eastAsia="Arial Narrow"/>
                    <w:sz w:val="21"/>
                    <w:szCs w:val="21"/>
                  </w:rPr>
                </w:pPr>
                <w:rPr/>
                <w:r>
                  <w:rPr>
                    <w:rFonts w:ascii="Arial Narrow" w:hAnsi="Arial Narrow" w:cs="Arial Narrow" w:eastAsia="Arial Narrow"/>
                    <w:sz w:val="21"/>
                    <w:szCs w:val="21"/>
                  </w:rPr>
                </w:r>
                <w:r>
                  <w:rPr/>
                  <w:fldChar w:fldCharType="begin"/>
                </w:r>
                <w:r>
                  <w:rPr>
                    <w:rFonts w:ascii="Arial Narrow" w:hAnsi="Arial Narrow" w:cs="Arial Narrow" w:eastAsia="Arial Narrow"/>
                    <w:sz w:val="21"/>
                    <w:szCs w:val="21"/>
                    <w:spacing w:val="0"/>
                    <w:w w:val="10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28</w:t>
                </w:r>
                <w:r>
                  <w:rPr/>
                  <w:fldChar w:fldCharType="end"/>
                </w:r>
                <w:r>
                  <w:rPr>
                    <w:rFonts w:ascii="Arial Narrow" w:hAnsi="Arial Narrow" w:cs="Arial Narrow" w:eastAsia="Arial Narrow"/>
                    <w:sz w:val="21"/>
                    <w:szCs w:val="21"/>
                    <w:spacing w:val="0"/>
                    <w:w w:val="10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74.806442pt;margin-top:17.308439pt;width:123.150006pt;height:12pt;mso-position-horizontal-relative:page;mso-position-vertical-relative:page;z-index:-13278" type="#_x0000_t202" filled="f" stroked="f">
          <v:textbox inset="0,0,0,0">
            <w:txbxContent>
              <w:p>
                <w:pPr>
                  <w:spacing w:before="0" w:after="0" w:line="224" w:lineRule="exact"/>
                  <w:ind w:left="20" w:right="-50"/>
                  <w:jc w:val="left"/>
                  <w:rPr>
                    <w:rFonts w:ascii="Arial" w:hAnsi="Arial" w:cs="Arial" w:eastAsia="Arial"/>
                    <w:sz w:val="20"/>
                    <w:szCs w:val="20"/>
                  </w:rPr>
                </w:pPr>
                <w:rPr/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Poznámky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Ú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č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POD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V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3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-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01</w:t>
                </w:r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89.156006pt;margin-top:17.59244pt;width:19.861547pt;height:24.617414pt;mso-position-horizontal-relative:page;mso-position-vertical-relative:page;z-index:-13277" type="#_x0000_t202" filled="f" stroked="f">
          <v:textbox inset="0,0,0,0">
            <w:txbxContent>
              <w:p>
                <w:pPr>
                  <w:spacing w:before="0" w:after="0" w:line="224" w:lineRule="exact"/>
                  <w:ind w:left="33" w:right="-50"/>
                  <w:jc w:val="left"/>
                  <w:rPr>
                    <w:rFonts w:ascii="Arial" w:hAnsi="Arial" w:cs="Arial" w:eastAsia="Arial"/>
                    <w:sz w:val="20"/>
                    <w:szCs w:val="20"/>
                  </w:rPr>
                </w:pPr>
                <w:rPr/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DI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Č</w:t>
                </w:r>
              </w:p>
              <w:p>
                <w:pPr>
                  <w:spacing w:before="22" w:after="0" w:line="240" w:lineRule="auto"/>
                  <w:ind w:left="20" w:right="-48"/>
                  <w:jc w:val="left"/>
                  <w:rPr>
                    <w:rFonts w:ascii="Arial" w:hAnsi="Arial" w:cs="Arial" w:eastAsia="Arial"/>
                    <w:sz w:val="20"/>
                    <w:szCs w:val="20"/>
                  </w:rPr>
                </w:pPr>
                <w:rPr/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IČO</w:t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88.346008pt;margin-top:15.774836pt;width:20.310pt;height:26.49pt;mso-position-horizontal-relative:page;mso-position-vertical-relative:page;z-index:-13257" type="#_x0000_t202" filled="f" stroked="f">
          <v:textbox inset="0,0,0,0">
            <w:txbxContent>
              <w:p>
                <w:pPr>
                  <w:spacing w:before="0" w:after="0" w:line="224" w:lineRule="exact"/>
                  <w:ind w:left="42" w:right="-50"/>
                  <w:jc w:val="left"/>
                  <w:rPr>
                    <w:rFonts w:ascii="Arial" w:hAnsi="Arial" w:cs="Arial" w:eastAsia="Arial"/>
                    <w:sz w:val="20"/>
                    <w:szCs w:val="20"/>
                  </w:rPr>
                </w:pPr>
                <w:rPr/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DI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Č</w:t>
                </w:r>
              </w:p>
              <w:p>
                <w:pPr>
                  <w:spacing w:before="60" w:after="0" w:line="240" w:lineRule="auto"/>
                  <w:ind w:left="20" w:right="-20"/>
                  <w:jc w:val="left"/>
                  <w:rPr>
                    <w:rFonts w:ascii="Arial" w:hAnsi="Arial" w:cs="Arial" w:eastAsia="Arial"/>
                    <w:sz w:val="20"/>
                    <w:szCs w:val="20"/>
                  </w:rPr>
                </w:pPr>
                <w:rPr/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IČO</w:t>
                </w:r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75.566002pt;margin-top:18.094835pt;width:123.150006pt;height:12pt;mso-position-horizontal-relative:page;mso-position-vertical-relative:page;z-index:-13256" type="#_x0000_t202" filled="f" stroked="f">
          <v:textbox inset="0,0,0,0">
            <w:txbxContent>
              <w:p>
                <w:pPr>
                  <w:spacing w:before="0" w:after="0" w:line="224" w:lineRule="exact"/>
                  <w:ind w:left="20" w:right="-50"/>
                  <w:jc w:val="left"/>
                  <w:rPr>
                    <w:rFonts w:ascii="Arial" w:hAnsi="Arial" w:cs="Arial" w:eastAsia="Arial"/>
                    <w:sz w:val="20"/>
                    <w:szCs w:val="20"/>
                  </w:rPr>
                </w:pPr>
                <w:rPr/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Poznámky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Ú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č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POD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V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3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-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0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1</w:t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88.346008pt;margin-top:15.774836pt;width:20.310pt;height:26.49pt;mso-position-horizontal-relative:page;mso-position-vertical-relative:page;z-index:-13255" type="#_x0000_t202" filled="f" stroked="f">
          <v:textbox inset="0,0,0,0">
            <w:txbxContent>
              <w:p>
                <w:pPr>
                  <w:spacing w:before="0" w:after="0" w:line="224" w:lineRule="exact"/>
                  <w:ind w:left="42" w:right="-50"/>
                  <w:jc w:val="left"/>
                  <w:rPr>
                    <w:rFonts w:ascii="Arial" w:hAnsi="Arial" w:cs="Arial" w:eastAsia="Arial"/>
                    <w:sz w:val="20"/>
                    <w:szCs w:val="20"/>
                  </w:rPr>
                </w:pPr>
                <w:rPr/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DI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Č</w:t>
                </w:r>
              </w:p>
              <w:p>
                <w:pPr>
                  <w:spacing w:before="60" w:after="0" w:line="240" w:lineRule="auto"/>
                  <w:ind w:left="20" w:right="-20"/>
                  <w:jc w:val="left"/>
                  <w:rPr>
                    <w:rFonts w:ascii="Arial" w:hAnsi="Arial" w:cs="Arial" w:eastAsia="Arial"/>
                    <w:sz w:val="20"/>
                    <w:szCs w:val="20"/>
                  </w:rPr>
                </w:pPr>
                <w:rPr/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IČO</w:t>
                </w:r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75.566002pt;margin-top:18.094835pt;width:123.150006pt;height:12pt;mso-position-horizontal-relative:page;mso-position-vertical-relative:page;z-index:-13254" type="#_x0000_t202" filled="f" stroked="f">
          <v:textbox inset="0,0,0,0">
            <w:txbxContent>
              <w:p>
                <w:pPr>
                  <w:spacing w:before="0" w:after="0" w:line="224" w:lineRule="exact"/>
                  <w:ind w:left="20" w:right="-50"/>
                  <w:jc w:val="left"/>
                  <w:rPr>
                    <w:rFonts w:ascii="Arial" w:hAnsi="Arial" w:cs="Arial" w:eastAsia="Arial"/>
                    <w:sz w:val="20"/>
                    <w:szCs w:val="20"/>
                  </w:rPr>
                </w:pPr>
                <w:rPr/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Poznámky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Ú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č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POD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V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3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-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0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1</w:t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74.277pt;margin-top:18.272854pt;width:123.150006pt;height:12pt;mso-position-horizontal-relative:page;mso-position-vertical-relative:page;z-index:-13253" type="#_x0000_t202" filled="f" stroked="f">
          <v:textbox inset="0,0,0,0">
            <w:txbxContent>
              <w:p>
                <w:pPr>
                  <w:spacing w:before="0" w:after="0" w:line="224" w:lineRule="exact"/>
                  <w:ind w:left="20" w:right="-50"/>
                  <w:jc w:val="left"/>
                  <w:rPr>
                    <w:rFonts w:ascii="Arial" w:hAnsi="Arial" w:cs="Arial" w:eastAsia="Arial"/>
                    <w:sz w:val="20"/>
                    <w:szCs w:val="20"/>
                  </w:rPr>
                </w:pPr>
                <w:rPr/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Poznámky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Úč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POD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V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3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-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01</w:t>
                </w:r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89.797546pt;margin-top:17.59244pt;width:19.220001pt;height:12pt;mso-position-horizontal-relative:page;mso-position-vertical-relative:page;z-index:-13252" type="#_x0000_t202" filled="f" stroked="f">
          <v:textbox inset="0,0,0,0">
            <w:txbxContent>
              <w:p>
                <w:pPr>
                  <w:spacing w:before="0" w:after="0" w:line="224" w:lineRule="exact"/>
                  <w:ind w:left="20" w:right="-50"/>
                  <w:jc w:val="left"/>
                  <w:rPr>
                    <w:rFonts w:ascii="Arial" w:hAnsi="Arial" w:cs="Arial" w:eastAsia="Arial"/>
                    <w:sz w:val="20"/>
                    <w:szCs w:val="20"/>
                  </w:rPr>
                </w:pPr>
                <w:rPr/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DI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Č</w:t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74.277pt;margin-top:18.272854pt;width:123.150006pt;height:12pt;mso-position-horizontal-relative:page;mso-position-vertical-relative:page;z-index:-13251" type="#_x0000_t202" filled="f" stroked="f">
          <v:textbox inset="0,0,0,0">
            <w:txbxContent>
              <w:p>
                <w:pPr>
                  <w:spacing w:before="0" w:after="0" w:line="224" w:lineRule="exact"/>
                  <w:ind w:left="20" w:right="-50"/>
                  <w:jc w:val="left"/>
                  <w:rPr>
                    <w:rFonts w:ascii="Arial" w:hAnsi="Arial" w:cs="Arial" w:eastAsia="Arial"/>
                    <w:sz w:val="20"/>
                    <w:szCs w:val="20"/>
                  </w:rPr>
                </w:pPr>
                <w:rPr/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Poznámky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Úč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POD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V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3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-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01</w:t>
                </w:r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89.797546pt;margin-top:17.59244pt;width:19.220001pt;height:12pt;mso-position-horizontal-relative:page;mso-position-vertical-relative:page;z-index:-13250" type="#_x0000_t202" filled="f" stroked="f">
          <v:textbox inset="0,0,0,0">
            <w:txbxContent>
              <w:p>
                <w:pPr>
                  <w:spacing w:before="0" w:after="0" w:line="224" w:lineRule="exact"/>
                  <w:ind w:left="20" w:right="-50"/>
                  <w:jc w:val="left"/>
                  <w:rPr>
                    <w:rFonts w:ascii="Arial" w:hAnsi="Arial" w:cs="Arial" w:eastAsia="Arial"/>
                    <w:sz w:val="20"/>
                    <w:szCs w:val="20"/>
                  </w:rPr>
                </w:pPr>
                <w:rPr/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DI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Č</w:t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75.628998pt;margin-top:18.043854pt;width:123.150006pt;height:12pt;mso-position-horizontal-relative:page;mso-position-vertical-relative:page;z-index:-13249" type="#_x0000_t202" filled="f" stroked="f">
          <v:textbox inset="0,0,0,0">
            <w:txbxContent>
              <w:p>
                <w:pPr>
                  <w:spacing w:before="0" w:after="0" w:line="224" w:lineRule="exact"/>
                  <w:ind w:left="20" w:right="-50"/>
                  <w:jc w:val="left"/>
                  <w:rPr>
                    <w:rFonts w:ascii="Arial" w:hAnsi="Arial" w:cs="Arial" w:eastAsia="Arial"/>
                    <w:sz w:val="20"/>
                    <w:szCs w:val="20"/>
                  </w:rPr>
                </w:pPr>
                <w:rPr/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Poznámky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Úč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POD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V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3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-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01</w:t>
                </w:r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89.797546pt;margin-top:17.59244pt;width:19.860454pt;height:24.125414pt;mso-position-horizontal-relative:page;mso-position-vertical-relative:page;z-index:-13248" type="#_x0000_t202" filled="f" stroked="f">
          <v:textbox inset="0,0,0,0">
            <w:txbxContent>
              <w:p>
                <w:pPr>
                  <w:spacing w:before="0" w:after="0" w:line="224" w:lineRule="exact"/>
                  <w:ind w:left="20" w:right="-20"/>
                  <w:jc w:val="left"/>
                  <w:rPr>
                    <w:rFonts w:ascii="Arial" w:hAnsi="Arial" w:cs="Arial" w:eastAsia="Arial"/>
                    <w:sz w:val="20"/>
                    <w:szCs w:val="20"/>
                  </w:rPr>
                </w:pPr>
                <w:rPr/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DI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Č</w:t>
                </w:r>
              </w:p>
              <w:p>
                <w:pPr>
                  <w:spacing w:before="12" w:after="0" w:line="240" w:lineRule="auto"/>
                  <w:ind w:left="22" w:right="-50"/>
                  <w:jc w:val="left"/>
                  <w:rPr>
                    <w:rFonts w:ascii="Arial" w:hAnsi="Arial" w:cs="Arial" w:eastAsia="Arial"/>
                    <w:sz w:val="20"/>
                    <w:szCs w:val="20"/>
                  </w:rPr>
                </w:pPr>
                <w:rPr/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IČO</w:t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89.501007pt;margin-top:15.707439pt;width:19.780001pt;height:27.895414pt;mso-position-horizontal-relative:page;mso-position-vertical-relative:page;z-index:-13245" type="#_x0000_t202" filled="f" stroked="f">
          <v:textbox inset="0,0,0,0">
            <w:txbxContent>
              <w:p>
                <w:pPr>
                  <w:spacing w:before="0" w:after="0" w:line="224" w:lineRule="exact"/>
                  <w:ind w:left="26" w:right="-45"/>
                  <w:jc w:val="left"/>
                  <w:rPr>
                    <w:rFonts w:ascii="Arial" w:hAnsi="Arial" w:cs="Arial" w:eastAsia="Arial"/>
                    <w:sz w:val="20"/>
                    <w:szCs w:val="20"/>
                  </w:rPr>
                </w:pPr>
                <w:rPr/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DI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Č</w:t>
                </w:r>
              </w:p>
              <w:p>
                <w:pPr>
                  <w:spacing w:before="88" w:after="0" w:line="240" w:lineRule="auto"/>
                  <w:ind w:left="20" w:right="-50"/>
                  <w:jc w:val="left"/>
                  <w:rPr>
                    <w:rFonts w:ascii="Arial" w:hAnsi="Arial" w:cs="Arial" w:eastAsia="Arial"/>
                    <w:sz w:val="20"/>
                    <w:szCs w:val="20"/>
                  </w:rPr>
                </w:pPr>
                <w:rPr/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IČO</w:t>
                </w:r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75.200439pt;margin-top:17.59244pt;width:123.150006pt;height:12pt;mso-position-horizontal-relative:page;mso-position-vertical-relative:page;z-index:-13244" type="#_x0000_t202" filled="f" stroked="f">
          <v:textbox inset="0,0,0,0">
            <w:txbxContent>
              <w:p>
                <w:pPr>
                  <w:spacing w:before="0" w:after="0" w:line="224" w:lineRule="exact"/>
                  <w:ind w:left="20" w:right="-50"/>
                  <w:jc w:val="left"/>
                  <w:rPr>
                    <w:rFonts w:ascii="Arial" w:hAnsi="Arial" w:cs="Arial" w:eastAsia="Arial"/>
                    <w:sz w:val="20"/>
                    <w:szCs w:val="20"/>
                  </w:rPr>
                </w:pPr>
                <w:rPr/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Poznámky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Ú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č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POD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V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3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-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0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1</w:t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75.200439pt;margin-top:17.59244pt;width:123.150006pt;height:12pt;mso-position-horizontal-relative:page;mso-position-vertical-relative:page;z-index:-13243" type="#_x0000_t202" filled="f" stroked="f">
          <v:textbox inset="0,0,0,0">
            <w:txbxContent>
              <w:p>
                <w:pPr>
                  <w:spacing w:before="0" w:after="0" w:line="224" w:lineRule="exact"/>
                  <w:ind w:left="20" w:right="-50"/>
                  <w:jc w:val="left"/>
                  <w:rPr>
                    <w:rFonts w:ascii="Arial" w:hAnsi="Arial" w:cs="Arial" w:eastAsia="Arial"/>
                    <w:sz w:val="20"/>
                    <w:szCs w:val="20"/>
                  </w:rPr>
                </w:pPr>
                <w:rPr/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Poznámky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Ú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č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POD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V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3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-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0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1</w:t>
                </w:r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89.797546pt;margin-top:17.59244pt;width:20.237454pt;height:25.256414pt;mso-position-horizontal-relative:page;mso-position-vertical-relative:page;z-index:-13242" type="#_x0000_t202" filled="f" stroked="f">
          <v:textbox inset="0,0,0,0">
            <w:txbxContent>
              <w:p>
                <w:pPr>
                  <w:spacing w:before="0" w:after="0" w:line="224" w:lineRule="exact"/>
                  <w:ind w:left="20" w:right="-20"/>
                  <w:jc w:val="left"/>
                  <w:rPr>
                    <w:rFonts w:ascii="Arial" w:hAnsi="Arial" w:cs="Arial" w:eastAsia="Arial"/>
                    <w:sz w:val="20"/>
                    <w:szCs w:val="20"/>
                  </w:rPr>
                </w:pPr>
                <w:rPr/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DI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Č</w:t>
                </w:r>
              </w:p>
              <w:p>
                <w:pPr>
                  <w:spacing w:before="35" w:after="0" w:line="240" w:lineRule="auto"/>
                  <w:ind w:left="29" w:right="-50"/>
                  <w:jc w:val="left"/>
                  <w:rPr>
                    <w:rFonts w:ascii="Arial" w:hAnsi="Arial" w:cs="Arial" w:eastAsia="Arial"/>
                    <w:sz w:val="20"/>
                    <w:szCs w:val="20"/>
                  </w:rPr>
                </w:pPr>
                <w:rPr/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IČO</w:t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89.501007pt;margin-top:15.707439pt;width:19.780001pt;height:26.764414pt;mso-position-horizontal-relative:page;mso-position-vertical-relative:page;z-index:-13241" type="#_x0000_t202" filled="f" stroked="f">
          <v:textbox inset="0,0,0,0">
            <w:txbxContent>
              <w:p>
                <w:pPr>
                  <w:spacing w:before="0" w:after="0" w:line="224" w:lineRule="exact"/>
                  <w:ind w:left="26" w:right="-45"/>
                  <w:jc w:val="left"/>
                  <w:rPr>
                    <w:rFonts w:ascii="Arial" w:hAnsi="Arial" w:cs="Arial" w:eastAsia="Arial"/>
                    <w:sz w:val="20"/>
                    <w:szCs w:val="20"/>
                  </w:rPr>
                </w:pPr>
                <w:rPr/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DI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Č</w:t>
                </w:r>
              </w:p>
              <w:p>
                <w:pPr>
                  <w:spacing w:before="65" w:after="0" w:line="240" w:lineRule="auto"/>
                  <w:ind w:left="20" w:right="-50"/>
                  <w:jc w:val="left"/>
                  <w:rPr>
                    <w:rFonts w:ascii="Arial" w:hAnsi="Arial" w:cs="Arial" w:eastAsia="Arial"/>
                    <w:sz w:val="20"/>
                    <w:szCs w:val="20"/>
                  </w:rPr>
                </w:pPr>
                <w:rPr/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IČO</w:t>
                </w:r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75.200439pt;margin-top:17.59244pt;width:123.150006pt;height:12pt;mso-position-horizontal-relative:page;mso-position-vertical-relative:page;z-index:-13240" type="#_x0000_t202" filled="f" stroked="f">
          <v:textbox inset="0,0,0,0">
            <w:txbxContent>
              <w:p>
                <w:pPr>
                  <w:spacing w:before="0" w:after="0" w:line="224" w:lineRule="exact"/>
                  <w:ind w:left="20" w:right="-50"/>
                  <w:jc w:val="left"/>
                  <w:rPr>
                    <w:rFonts w:ascii="Arial" w:hAnsi="Arial" w:cs="Arial" w:eastAsia="Arial"/>
                    <w:sz w:val="20"/>
                    <w:szCs w:val="20"/>
                  </w:rPr>
                </w:pPr>
                <w:rPr/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Poznámky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Ú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č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POD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V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3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-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0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1</w:t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89.501007pt;margin-top:15.330439pt;width:19.780001pt;height:27.141414pt;mso-position-horizontal-relative:page;mso-position-vertical-relative:page;z-index:-13239" type="#_x0000_t202" filled="f" stroked="f">
          <v:textbox inset="0,0,0,0">
            <w:txbxContent>
              <w:p>
                <w:pPr>
                  <w:spacing w:before="0" w:after="0" w:line="224" w:lineRule="exact"/>
                  <w:ind w:left="26" w:right="-45"/>
                  <w:jc w:val="left"/>
                  <w:rPr>
                    <w:rFonts w:ascii="Arial" w:hAnsi="Arial" w:cs="Arial" w:eastAsia="Arial"/>
                    <w:sz w:val="20"/>
                    <w:szCs w:val="20"/>
                  </w:rPr>
                </w:pPr>
                <w:rPr/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DI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Č</w:t>
                </w:r>
              </w:p>
              <w:p>
                <w:pPr>
                  <w:spacing w:before="73" w:after="0" w:line="240" w:lineRule="auto"/>
                  <w:ind w:left="20" w:right="-50"/>
                  <w:jc w:val="left"/>
                  <w:rPr>
                    <w:rFonts w:ascii="Arial" w:hAnsi="Arial" w:cs="Arial" w:eastAsia="Arial"/>
                    <w:sz w:val="20"/>
                    <w:szCs w:val="20"/>
                  </w:rPr>
                </w:pPr>
                <w:rPr/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IČO</w:t>
                </w:r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75.200439pt;margin-top:17.59244pt;width:123.150006pt;height:12pt;mso-position-horizontal-relative:page;mso-position-vertical-relative:page;z-index:-13238" type="#_x0000_t202" filled="f" stroked="f">
          <v:textbox inset="0,0,0,0">
            <w:txbxContent>
              <w:p>
                <w:pPr>
                  <w:spacing w:before="0" w:after="0" w:line="224" w:lineRule="exact"/>
                  <w:ind w:left="20" w:right="-50"/>
                  <w:jc w:val="left"/>
                  <w:rPr>
                    <w:rFonts w:ascii="Arial" w:hAnsi="Arial" w:cs="Arial" w:eastAsia="Arial"/>
                    <w:sz w:val="20"/>
                    <w:szCs w:val="20"/>
                  </w:rPr>
                </w:pPr>
                <w:rPr/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Poznámky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Ú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č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POD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V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3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-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0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1</w:t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89.522003pt;margin-top:14.690853pt;width:19.780001pt;height:27.14pt;mso-position-horizontal-relative:page;mso-position-vertical-relative:page;z-index:-13237" type="#_x0000_t202" filled="f" stroked="f">
          <v:textbox inset="0,0,0,0">
            <w:txbxContent>
              <w:p>
                <w:pPr>
                  <w:spacing w:before="0" w:after="0" w:line="224" w:lineRule="exact"/>
                  <w:ind w:left="26" w:right="-45"/>
                  <w:jc w:val="left"/>
                  <w:rPr>
                    <w:rFonts w:ascii="Arial" w:hAnsi="Arial" w:cs="Arial" w:eastAsia="Arial"/>
                    <w:sz w:val="20"/>
                    <w:szCs w:val="20"/>
                  </w:rPr>
                </w:pPr>
                <w:rPr/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DI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Č</w:t>
                </w:r>
              </w:p>
              <w:p>
                <w:pPr>
                  <w:spacing w:before="73" w:after="0" w:line="240" w:lineRule="auto"/>
                  <w:ind w:left="20" w:right="-50"/>
                  <w:jc w:val="left"/>
                  <w:rPr>
                    <w:rFonts w:ascii="Arial" w:hAnsi="Arial" w:cs="Arial" w:eastAsia="Arial"/>
                    <w:sz w:val="20"/>
                    <w:szCs w:val="20"/>
                  </w:rPr>
                </w:pPr>
                <w:rPr/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IČO</w:t>
                </w:r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66.934998pt;margin-top:16.950853pt;width:234.835411pt;height:28.504296pt;mso-position-horizontal-relative:page;mso-position-vertical-relative:page;z-index:-13236" type="#_x0000_t202" filled="f" stroked="f">
          <v:textbox inset="0,0,0,0">
            <w:txbxContent>
              <w:p>
                <w:pPr>
                  <w:spacing w:before="0" w:after="0" w:line="224" w:lineRule="exact"/>
                  <w:ind w:left="186" w:right="-20"/>
                  <w:jc w:val="left"/>
                  <w:rPr>
                    <w:rFonts w:ascii="Arial" w:hAnsi="Arial" w:cs="Arial" w:eastAsia="Arial"/>
                    <w:sz w:val="20"/>
                    <w:szCs w:val="20"/>
                  </w:rPr>
                </w:pPr>
                <w:rPr/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Poznámky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Ú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č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POD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V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3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-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0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1</w:t>
                </w:r>
              </w:p>
              <w:p>
                <w:pPr>
                  <w:spacing w:before="80" w:after="0" w:line="240" w:lineRule="auto"/>
                  <w:ind w:left="20" w:right="-53"/>
                  <w:jc w:val="left"/>
                  <w:rPr>
                    <w:rFonts w:ascii="Arial Narrow" w:hAnsi="Arial Narrow" w:cs="Arial Narrow" w:eastAsia="Arial Narrow"/>
                    <w:sz w:val="21"/>
                    <w:szCs w:val="21"/>
                  </w:rPr>
                </w:pPr>
                <w:rPr/>
                <w:r>
                  <w:rPr>
                    <w:rFonts w:ascii="Arial Narrow" w:hAnsi="Arial Narrow" w:cs="Arial Narrow" w:eastAsia="Arial Narrow"/>
                    <w:sz w:val="21"/>
                    <w:szCs w:val="21"/>
                    <w:spacing w:val="0"/>
                    <w:w w:val="100"/>
                  </w:rPr>
                  <w:t>4)</w:t>
                </w:r>
                <w:r>
                  <w:rPr>
                    <w:rFonts w:ascii="Arial Narrow" w:hAnsi="Arial Narrow" w:cs="Arial Narrow" w:eastAsia="Arial Narrow"/>
                    <w:sz w:val="21"/>
                    <w:szCs w:val="21"/>
                    <w:spacing w:val="1"/>
                    <w:w w:val="100"/>
                  </w:rPr>
                  <w:t> </w:t>
                </w:r>
                <w:r>
                  <w:rPr>
                    <w:rFonts w:ascii="Arial Narrow" w:hAnsi="Arial Narrow" w:cs="Arial Narrow" w:eastAsia="Arial Narrow"/>
                    <w:sz w:val="21"/>
                    <w:szCs w:val="21"/>
                    <w:spacing w:val="0"/>
                    <w:w w:val="100"/>
                    <w:position w:val="1"/>
                  </w:rPr>
                  <w:t>Majetok</w:t>
                </w:r>
                <w:r>
                  <w:rPr>
                    <w:rFonts w:ascii="Arial Narrow" w:hAnsi="Arial Narrow" w:cs="Arial Narrow" w:eastAsia="Arial Narrow"/>
                    <w:sz w:val="21"/>
                    <w:szCs w:val="21"/>
                    <w:spacing w:val="1"/>
                    <w:w w:val="100"/>
                    <w:position w:val="1"/>
                  </w:rPr>
                  <w:t> </w:t>
                </w:r>
                <w:r>
                  <w:rPr>
                    <w:rFonts w:ascii="Arial Narrow" w:hAnsi="Arial Narrow" w:cs="Arial Narrow" w:eastAsia="Arial Narrow"/>
                    <w:sz w:val="21"/>
                    <w:szCs w:val="21"/>
                    <w:spacing w:val="0"/>
                    <w:w w:val="100"/>
                    <w:position w:val="1"/>
                  </w:rPr>
                  <w:t>prenajatý</w:t>
                </w:r>
                <w:r>
                  <w:rPr>
                    <w:rFonts w:ascii="Arial Narrow" w:hAnsi="Arial Narrow" w:cs="Arial Narrow" w:eastAsia="Arial Narrow"/>
                    <w:sz w:val="21"/>
                    <w:szCs w:val="21"/>
                    <w:spacing w:val="1"/>
                    <w:w w:val="100"/>
                    <w:position w:val="1"/>
                  </w:rPr>
                  <w:t> </w:t>
                </w:r>
                <w:r>
                  <w:rPr>
                    <w:rFonts w:ascii="Arial Narrow" w:hAnsi="Arial Narrow" w:cs="Arial Narrow" w:eastAsia="Arial Narrow"/>
                    <w:sz w:val="21"/>
                    <w:szCs w:val="21"/>
                    <w:spacing w:val="0"/>
                    <w:w w:val="100"/>
                    <w:position w:val="1"/>
                  </w:rPr>
                  <w:t>formou</w:t>
                </w:r>
                <w:r>
                  <w:rPr>
                    <w:rFonts w:ascii="Arial Narrow" w:hAnsi="Arial Narrow" w:cs="Arial Narrow" w:eastAsia="Arial Narrow"/>
                    <w:sz w:val="21"/>
                    <w:szCs w:val="21"/>
                    <w:spacing w:val="1"/>
                    <w:w w:val="100"/>
                    <w:position w:val="1"/>
                  </w:rPr>
                  <w:t> </w:t>
                </w:r>
                <w:r>
                  <w:rPr>
                    <w:rFonts w:ascii="Arial Narrow" w:hAnsi="Arial Narrow" w:cs="Arial Narrow" w:eastAsia="Arial Narrow"/>
                    <w:sz w:val="21"/>
                    <w:szCs w:val="21"/>
                    <w:spacing w:val="0"/>
                    <w:w w:val="100"/>
                    <w:position w:val="1"/>
                  </w:rPr>
                  <w:t>finančného</w:t>
                </w:r>
                <w:r>
                  <w:rPr>
                    <w:rFonts w:ascii="Arial Narrow" w:hAnsi="Arial Narrow" w:cs="Arial Narrow" w:eastAsia="Arial Narrow"/>
                    <w:sz w:val="21"/>
                    <w:szCs w:val="21"/>
                    <w:spacing w:val="1"/>
                    <w:w w:val="100"/>
                    <w:position w:val="1"/>
                  </w:rPr>
                  <w:t> </w:t>
                </w:r>
                <w:r>
                  <w:rPr>
                    <w:rFonts w:ascii="Arial Narrow" w:hAnsi="Arial Narrow" w:cs="Arial Narrow" w:eastAsia="Arial Narrow"/>
                    <w:sz w:val="21"/>
                    <w:szCs w:val="21"/>
                    <w:spacing w:val="0"/>
                    <w:w w:val="100"/>
                    <w:position w:val="1"/>
                  </w:rPr>
                  <w:t>prenájmu</w:t>
                </w:r>
                <w:r>
                  <w:rPr>
                    <w:rFonts w:ascii="Arial Narrow" w:hAnsi="Arial Narrow" w:cs="Arial Narrow" w:eastAsia="Arial Narrow"/>
                    <w:sz w:val="21"/>
                    <w:szCs w:val="21"/>
                    <w:spacing w:val="1"/>
                    <w:w w:val="100"/>
                    <w:position w:val="1"/>
                  </w:rPr>
                  <w:t> </w:t>
                </w:r>
                <w:r>
                  <w:rPr>
                    <w:rFonts w:ascii="Arial Narrow" w:hAnsi="Arial Narrow" w:cs="Arial Narrow" w:eastAsia="Arial Narrow"/>
                    <w:sz w:val="21"/>
                    <w:szCs w:val="21"/>
                    <w:spacing w:val="0"/>
                    <w:w w:val="100"/>
                    <w:position w:val="1"/>
                  </w:rPr>
                  <w:t>u</w:t>
                </w:r>
                <w:r>
                  <w:rPr>
                    <w:rFonts w:ascii="Arial Narrow" w:hAnsi="Arial Narrow" w:cs="Arial Narrow" w:eastAsia="Arial Narrow"/>
                    <w:sz w:val="21"/>
                    <w:szCs w:val="21"/>
                    <w:spacing w:val="1"/>
                    <w:w w:val="100"/>
                    <w:position w:val="1"/>
                  </w:rPr>
                  <w:t> </w:t>
                </w:r>
                <w:r>
                  <w:rPr>
                    <w:rFonts w:ascii="Arial Narrow" w:hAnsi="Arial Narrow" w:cs="Arial Narrow" w:eastAsia="Arial Narrow"/>
                    <w:sz w:val="21"/>
                    <w:szCs w:val="21"/>
                    <w:spacing w:val="0"/>
                    <w:w w:val="100"/>
                    <w:position w:val="1"/>
                  </w:rPr>
                  <w:t>nájomcu</w:t>
                </w:r>
                <w:r>
                  <w:rPr>
                    <w:rFonts w:ascii="Arial Narrow" w:hAnsi="Arial Narrow" w:cs="Arial Narrow" w:eastAsia="Arial Narrow"/>
                    <w:sz w:val="21"/>
                    <w:szCs w:val="21"/>
                    <w:spacing w:val="0"/>
                    <w:w w:val="100"/>
                    <w:position w:val="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75.200439pt;margin-top:17.59244pt;width:123.150006pt;height:12pt;mso-position-horizontal-relative:page;mso-position-vertical-relative:page;z-index:-13276" type="#_x0000_t202" filled="f" stroked="f">
          <v:textbox inset="0,0,0,0">
            <w:txbxContent>
              <w:p>
                <w:pPr>
                  <w:spacing w:before="0" w:after="0" w:line="224" w:lineRule="exact"/>
                  <w:ind w:left="20" w:right="-50"/>
                  <w:jc w:val="left"/>
                  <w:rPr>
                    <w:rFonts w:ascii="Arial" w:hAnsi="Arial" w:cs="Arial" w:eastAsia="Arial"/>
                    <w:sz w:val="20"/>
                    <w:szCs w:val="20"/>
                  </w:rPr>
                </w:pPr>
                <w:rPr/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Poznámky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Ú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č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POD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V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3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-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0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1</w:t>
                </w:r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89.797546pt;margin-top:17.59244pt;width:19.220001pt;height:12pt;mso-position-horizontal-relative:page;mso-position-vertical-relative:page;z-index:-13275" type="#_x0000_t202" filled="f" stroked="f">
          <v:textbox inset="0,0,0,0">
            <w:txbxContent>
              <w:p>
                <w:pPr>
                  <w:spacing w:before="0" w:after="0" w:line="224" w:lineRule="exact"/>
                  <w:ind w:left="20" w:right="-50"/>
                  <w:jc w:val="left"/>
                  <w:rPr>
                    <w:rFonts w:ascii="Arial" w:hAnsi="Arial" w:cs="Arial" w:eastAsia="Arial"/>
                    <w:sz w:val="20"/>
                    <w:szCs w:val="20"/>
                  </w:rPr>
                </w:pPr>
                <w:rPr/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DI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Č</w:t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89.420532pt;margin-top:15.707439pt;width:20.237454pt;height:26.764414pt;mso-position-horizontal-relative:page;mso-position-vertical-relative:page;z-index:-13235" type="#_x0000_t202" filled="f" stroked="f">
          <v:textbox inset="0,0,0,0">
            <w:txbxContent>
              <w:p>
                <w:pPr>
                  <w:spacing w:before="0" w:after="0" w:line="224" w:lineRule="exact"/>
                  <w:ind w:left="20" w:right="-20"/>
                  <w:jc w:val="left"/>
                  <w:rPr>
                    <w:rFonts w:ascii="Arial" w:hAnsi="Arial" w:cs="Arial" w:eastAsia="Arial"/>
                    <w:sz w:val="20"/>
                    <w:szCs w:val="20"/>
                  </w:rPr>
                </w:pPr>
                <w:rPr/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DI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Č</w:t>
                </w:r>
              </w:p>
              <w:p>
                <w:pPr>
                  <w:spacing w:before="65" w:after="0" w:line="240" w:lineRule="auto"/>
                  <w:ind w:left="29" w:right="-50"/>
                  <w:jc w:val="left"/>
                  <w:rPr>
                    <w:rFonts w:ascii="Arial" w:hAnsi="Arial" w:cs="Arial" w:eastAsia="Arial"/>
                    <w:sz w:val="20"/>
                    <w:szCs w:val="20"/>
                  </w:rPr>
                </w:pPr>
                <w:rPr/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IČO</w:t>
                </w:r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75.200439pt;margin-top:17.59244pt;width:123.150006pt;height:12pt;mso-position-horizontal-relative:page;mso-position-vertical-relative:page;z-index:-13234" type="#_x0000_t202" filled="f" stroked="f">
          <v:textbox inset="0,0,0,0">
            <w:txbxContent>
              <w:p>
                <w:pPr>
                  <w:spacing w:before="0" w:after="0" w:line="224" w:lineRule="exact"/>
                  <w:ind w:left="20" w:right="-50"/>
                  <w:jc w:val="left"/>
                  <w:rPr>
                    <w:rFonts w:ascii="Arial" w:hAnsi="Arial" w:cs="Arial" w:eastAsia="Arial"/>
                    <w:sz w:val="20"/>
                    <w:szCs w:val="20"/>
                  </w:rPr>
                </w:pPr>
                <w:rPr/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Poznámky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Ú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č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POD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V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3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-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0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1</w:t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89.420532pt;margin-top:15.707439pt;width:20.237454pt;height:26.764414pt;mso-position-horizontal-relative:page;mso-position-vertical-relative:page;z-index:-13233" type="#_x0000_t202" filled="f" stroked="f">
          <v:textbox inset="0,0,0,0">
            <w:txbxContent>
              <w:p>
                <w:pPr>
                  <w:spacing w:before="0" w:after="0" w:line="224" w:lineRule="exact"/>
                  <w:ind w:left="20" w:right="-20"/>
                  <w:jc w:val="left"/>
                  <w:rPr>
                    <w:rFonts w:ascii="Arial" w:hAnsi="Arial" w:cs="Arial" w:eastAsia="Arial"/>
                    <w:sz w:val="20"/>
                    <w:szCs w:val="20"/>
                  </w:rPr>
                </w:pPr>
                <w:rPr/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DI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Č</w:t>
                </w:r>
              </w:p>
              <w:p>
                <w:pPr>
                  <w:spacing w:before="65" w:after="0" w:line="240" w:lineRule="auto"/>
                  <w:ind w:left="29" w:right="-50"/>
                  <w:jc w:val="left"/>
                  <w:rPr>
                    <w:rFonts w:ascii="Arial" w:hAnsi="Arial" w:cs="Arial" w:eastAsia="Arial"/>
                    <w:sz w:val="20"/>
                    <w:szCs w:val="20"/>
                  </w:rPr>
                </w:pPr>
                <w:rPr/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IČO</w:t>
                </w:r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75.200439pt;margin-top:17.59244pt;width:123.150006pt;height:12pt;mso-position-horizontal-relative:page;mso-position-vertical-relative:page;z-index:-13232" type="#_x0000_t202" filled="f" stroked="f">
          <v:textbox inset="0,0,0,0">
            <w:txbxContent>
              <w:p>
                <w:pPr>
                  <w:spacing w:before="0" w:after="0" w:line="224" w:lineRule="exact"/>
                  <w:ind w:left="20" w:right="-50"/>
                  <w:jc w:val="left"/>
                  <w:rPr>
                    <w:rFonts w:ascii="Arial" w:hAnsi="Arial" w:cs="Arial" w:eastAsia="Arial"/>
                    <w:sz w:val="20"/>
                    <w:szCs w:val="20"/>
                  </w:rPr>
                </w:pPr>
                <w:rPr/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Poznámky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Ú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č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POD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V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3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-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0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1</w:t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header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75.200439pt;margin-top:17.59244pt;width:123.150006pt;height:12pt;mso-position-horizontal-relative:page;mso-position-vertical-relative:page;z-index:-13231" type="#_x0000_t202" filled="f" stroked="f">
          <v:textbox inset="0,0,0,0">
            <w:txbxContent>
              <w:p>
                <w:pPr>
                  <w:spacing w:before="0" w:after="0" w:line="224" w:lineRule="exact"/>
                  <w:ind w:left="20" w:right="-50"/>
                  <w:jc w:val="left"/>
                  <w:rPr>
                    <w:rFonts w:ascii="Arial" w:hAnsi="Arial" w:cs="Arial" w:eastAsia="Arial"/>
                    <w:sz w:val="20"/>
                    <w:szCs w:val="20"/>
                  </w:rPr>
                </w:pPr>
                <w:rPr/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Poznámky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Ú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č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POD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V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3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-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0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1</w:t>
                </w:r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89.797546pt;margin-top:17.59244pt;width:19.860454pt;height:24.879414pt;mso-position-horizontal-relative:page;mso-position-vertical-relative:page;z-index:-13230" type="#_x0000_t202" filled="f" stroked="f">
          <v:textbox inset="0,0,0,0">
            <w:txbxContent>
              <w:p>
                <w:pPr>
                  <w:spacing w:before="0" w:after="0" w:line="224" w:lineRule="exact"/>
                  <w:ind w:left="20" w:right="-20"/>
                  <w:jc w:val="left"/>
                  <w:rPr>
                    <w:rFonts w:ascii="Arial" w:hAnsi="Arial" w:cs="Arial" w:eastAsia="Arial"/>
                    <w:sz w:val="20"/>
                    <w:szCs w:val="20"/>
                  </w:rPr>
                </w:pPr>
                <w:rPr/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DI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Č</w:t>
                </w:r>
              </w:p>
              <w:p>
                <w:pPr>
                  <w:spacing w:before="27" w:after="0" w:line="240" w:lineRule="auto"/>
                  <w:ind w:left="22" w:right="-50"/>
                  <w:jc w:val="left"/>
                  <w:rPr>
                    <w:rFonts w:ascii="Arial" w:hAnsi="Arial" w:cs="Arial" w:eastAsia="Arial"/>
                    <w:sz w:val="20"/>
                    <w:szCs w:val="20"/>
                  </w:rPr>
                </w:pPr>
                <w:rPr/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IČO</w:t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header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89.797546pt;margin-top:14.953439pt;width:19.861454pt;height:27.140414pt;mso-position-horizontal-relative:page;mso-position-vertical-relative:page;z-index:-13225" type="#_x0000_t202" filled="f" stroked="f">
          <v:textbox inset="0,0,0,0">
            <w:txbxContent>
              <w:p>
                <w:pPr>
                  <w:spacing w:before="0" w:after="0" w:line="224" w:lineRule="exact"/>
                  <w:ind w:left="20" w:right="-20"/>
                  <w:jc w:val="left"/>
                  <w:rPr>
                    <w:rFonts w:ascii="Arial" w:hAnsi="Arial" w:cs="Arial" w:eastAsia="Arial"/>
                    <w:sz w:val="20"/>
                    <w:szCs w:val="20"/>
                  </w:rPr>
                </w:pPr>
                <w:rPr/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DI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Č</w:t>
                </w:r>
              </w:p>
              <w:p>
                <w:pPr>
                  <w:spacing w:before="73" w:after="0" w:line="240" w:lineRule="auto"/>
                  <w:ind w:left="22" w:right="-50"/>
                  <w:jc w:val="left"/>
                  <w:rPr>
                    <w:rFonts w:ascii="Arial" w:hAnsi="Arial" w:cs="Arial" w:eastAsia="Arial"/>
                    <w:sz w:val="20"/>
                    <w:szCs w:val="20"/>
                  </w:rPr>
                </w:pPr>
                <w:rPr/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IČO</w:t>
                </w:r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75.200439pt;margin-top:17.59244pt;width:123.150006pt;height:12pt;mso-position-horizontal-relative:page;mso-position-vertical-relative:page;z-index:-13224" type="#_x0000_t202" filled="f" stroked="f">
          <v:textbox inset="0,0,0,0">
            <w:txbxContent>
              <w:p>
                <w:pPr>
                  <w:spacing w:before="0" w:after="0" w:line="224" w:lineRule="exact"/>
                  <w:ind w:left="20" w:right="-50"/>
                  <w:jc w:val="left"/>
                  <w:rPr>
                    <w:rFonts w:ascii="Arial" w:hAnsi="Arial" w:cs="Arial" w:eastAsia="Arial"/>
                    <w:sz w:val="20"/>
                    <w:szCs w:val="20"/>
                  </w:rPr>
                </w:pPr>
                <w:rPr/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Poznámky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Ú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č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POD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V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3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-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0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1</w:t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header2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89.420532pt;margin-top:15.330439pt;width:19.860454pt;height:26.387414pt;mso-position-horizontal-relative:page;mso-position-vertical-relative:page;z-index:-13223" type="#_x0000_t202" filled="f" stroked="f">
          <v:textbox inset="0,0,0,0">
            <w:txbxContent>
              <w:p>
                <w:pPr>
                  <w:spacing w:before="0" w:after="0" w:line="224" w:lineRule="exact"/>
                  <w:ind w:left="20" w:right="-20"/>
                  <w:jc w:val="left"/>
                  <w:rPr>
                    <w:rFonts w:ascii="Arial" w:hAnsi="Arial" w:cs="Arial" w:eastAsia="Arial"/>
                    <w:sz w:val="20"/>
                    <w:szCs w:val="20"/>
                  </w:rPr>
                </w:pPr>
                <w:rPr/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DI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Č</w:t>
                </w:r>
              </w:p>
              <w:p>
                <w:pPr>
                  <w:spacing w:before="57" w:after="0" w:line="240" w:lineRule="auto"/>
                  <w:ind w:left="22" w:right="-50"/>
                  <w:jc w:val="left"/>
                  <w:rPr>
                    <w:rFonts w:ascii="Arial" w:hAnsi="Arial" w:cs="Arial" w:eastAsia="Arial"/>
                    <w:sz w:val="20"/>
                    <w:szCs w:val="20"/>
                  </w:rPr>
                </w:pPr>
                <w:rPr/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IČO</w:t>
                </w:r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75.200439pt;margin-top:17.59244pt;width:123.150006pt;height:12pt;mso-position-horizontal-relative:page;mso-position-vertical-relative:page;z-index:-13222" type="#_x0000_t202" filled="f" stroked="f">
          <v:textbox inset="0,0,0,0">
            <w:txbxContent>
              <w:p>
                <w:pPr>
                  <w:spacing w:before="0" w:after="0" w:line="224" w:lineRule="exact"/>
                  <w:ind w:left="20" w:right="-50"/>
                  <w:jc w:val="left"/>
                  <w:rPr>
                    <w:rFonts w:ascii="Arial" w:hAnsi="Arial" w:cs="Arial" w:eastAsia="Arial"/>
                    <w:sz w:val="20"/>
                    <w:szCs w:val="20"/>
                  </w:rPr>
                </w:pPr>
                <w:rPr/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Poznámky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Ú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č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POD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V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3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-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0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1</w:t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header2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89.877991pt;margin-top:15.330439pt;width:19.780001pt;height:26.387414pt;mso-position-horizontal-relative:page;mso-position-vertical-relative:page;z-index:-13221" type="#_x0000_t202" filled="f" stroked="f">
          <v:textbox inset="0,0,0,0">
            <w:txbxContent>
              <w:p>
                <w:pPr>
                  <w:spacing w:before="0" w:after="0" w:line="224" w:lineRule="exact"/>
                  <w:ind w:left="26" w:right="-45"/>
                  <w:jc w:val="left"/>
                  <w:rPr>
                    <w:rFonts w:ascii="Arial" w:hAnsi="Arial" w:cs="Arial" w:eastAsia="Arial"/>
                    <w:sz w:val="20"/>
                    <w:szCs w:val="20"/>
                  </w:rPr>
                </w:pPr>
                <w:rPr/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DI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Č</w:t>
                </w:r>
              </w:p>
              <w:p>
                <w:pPr>
                  <w:spacing w:before="57" w:after="0" w:line="240" w:lineRule="auto"/>
                  <w:ind w:left="20" w:right="-50"/>
                  <w:jc w:val="left"/>
                  <w:rPr>
                    <w:rFonts w:ascii="Arial" w:hAnsi="Arial" w:cs="Arial" w:eastAsia="Arial"/>
                    <w:sz w:val="20"/>
                    <w:szCs w:val="20"/>
                  </w:rPr>
                </w:pPr>
                <w:rPr/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IČO</w:t>
                </w:r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64.855003pt;margin-top:17.59244pt;width:234.678961pt;height:28.92071pt;mso-position-horizontal-relative:page;mso-position-vertical-relative:page;z-index:-13220" type="#_x0000_t202" filled="f" stroked="f">
          <v:textbox inset="0,0,0,0">
            <w:txbxContent>
              <w:p>
                <w:pPr>
                  <w:spacing w:before="0" w:after="0" w:line="224" w:lineRule="exact"/>
                  <w:ind w:left="227" w:right="-20"/>
                  <w:jc w:val="left"/>
                  <w:rPr>
                    <w:rFonts w:ascii="Arial" w:hAnsi="Arial" w:cs="Arial" w:eastAsia="Arial"/>
                    <w:sz w:val="20"/>
                    <w:szCs w:val="20"/>
                  </w:rPr>
                </w:pPr>
                <w:rPr/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Poznámky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Ú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č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POD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V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3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-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0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1</w:t>
                </w:r>
              </w:p>
              <w:p>
                <w:pPr>
                  <w:spacing w:before="98" w:after="0" w:line="240" w:lineRule="auto"/>
                  <w:ind w:left="20" w:right="-51"/>
                  <w:jc w:val="left"/>
                  <w:rPr>
                    <w:rFonts w:ascii="Arial Narrow" w:hAnsi="Arial Narrow" w:cs="Arial Narrow" w:eastAsia="Arial Narrow"/>
                    <w:sz w:val="21"/>
                    <w:szCs w:val="21"/>
                  </w:rPr>
                </w:pPr>
                <w:rPr/>
                <w:r>
                  <w:rPr>
                    <w:rFonts w:ascii="Arial Narrow" w:hAnsi="Arial Narrow" w:cs="Arial Narrow" w:eastAsia="Arial Narrow"/>
                    <w:sz w:val="21"/>
                    <w:szCs w:val="21"/>
                    <w:spacing w:val="0"/>
                    <w:w w:val="100"/>
                  </w:rPr>
                  <w:t>3)</w:t>
                </w:r>
                <w:r>
                  <w:rPr>
                    <w:rFonts w:ascii="Arial Narrow" w:hAnsi="Arial Narrow" w:cs="Arial Narrow" w:eastAsia="Arial Narrow"/>
                    <w:sz w:val="21"/>
                    <w:szCs w:val="21"/>
                    <w:spacing w:val="0"/>
                    <w:w w:val="100"/>
                  </w:rPr>
                  <w:t> </w:t>
                </w:r>
                <w:r>
                  <w:rPr>
                    <w:rFonts w:ascii="Arial Narrow" w:hAnsi="Arial Narrow" w:cs="Arial Narrow" w:eastAsia="Arial Narrow"/>
                    <w:sz w:val="21"/>
                    <w:szCs w:val="21"/>
                    <w:spacing w:val="0"/>
                    <w:w w:val="100"/>
                  </w:rPr>
                  <w:t>Informácie</w:t>
                </w:r>
                <w:r>
                  <w:rPr>
                    <w:rFonts w:ascii="Arial Narrow" w:hAnsi="Arial Narrow" w:cs="Arial Narrow" w:eastAsia="Arial Narrow"/>
                    <w:sz w:val="21"/>
                    <w:szCs w:val="21"/>
                    <w:spacing w:val="0"/>
                    <w:w w:val="100"/>
                  </w:rPr>
                  <w:t> </w:t>
                </w:r>
                <w:r>
                  <w:rPr>
                    <w:rFonts w:ascii="Arial Narrow" w:hAnsi="Arial Narrow" w:cs="Arial Narrow" w:eastAsia="Arial Narrow"/>
                    <w:sz w:val="21"/>
                    <w:szCs w:val="21"/>
                    <w:spacing w:val="0"/>
                    <w:w w:val="100"/>
                  </w:rPr>
                  <w:t>o</w:t>
                </w:r>
                <w:r>
                  <w:rPr>
                    <w:rFonts w:ascii="Arial Narrow" w:hAnsi="Arial Narrow" w:cs="Arial Narrow" w:eastAsia="Arial Narrow"/>
                    <w:sz w:val="21"/>
                    <w:szCs w:val="21"/>
                    <w:spacing w:val="1"/>
                    <w:w w:val="100"/>
                  </w:rPr>
                  <w:t> </w:t>
                </w:r>
                <w:r>
                  <w:rPr>
                    <w:rFonts w:ascii="Arial Narrow" w:hAnsi="Arial Narrow" w:cs="Arial Narrow" w:eastAsia="Arial Narrow"/>
                    <w:sz w:val="21"/>
                    <w:szCs w:val="21"/>
                    <w:spacing w:val="0"/>
                    <w:w w:val="100"/>
                  </w:rPr>
                  <w:t>finančných</w:t>
                </w:r>
                <w:r>
                  <w:rPr>
                    <w:rFonts w:ascii="Arial Narrow" w:hAnsi="Arial Narrow" w:cs="Arial Narrow" w:eastAsia="Arial Narrow"/>
                    <w:sz w:val="21"/>
                    <w:szCs w:val="21"/>
                    <w:spacing w:val="0"/>
                    <w:w w:val="100"/>
                  </w:rPr>
                  <w:t> </w:t>
                </w:r>
                <w:r>
                  <w:rPr>
                    <w:rFonts w:ascii="Arial Narrow" w:hAnsi="Arial Narrow" w:cs="Arial Narrow" w:eastAsia="Arial Narrow"/>
                    <w:sz w:val="21"/>
                    <w:szCs w:val="21"/>
                    <w:spacing w:val="0"/>
                    <w:w w:val="100"/>
                  </w:rPr>
                  <w:t>vzťahoch</w:t>
                </w:r>
                <w:r>
                  <w:rPr>
                    <w:rFonts w:ascii="Arial Narrow" w:hAnsi="Arial Narrow" w:cs="Arial Narrow" w:eastAsia="Arial Narrow"/>
                    <w:sz w:val="21"/>
                    <w:szCs w:val="21"/>
                    <w:spacing w:val="0"/>
                    <w:w w:val="100"/>
                  </w:rPr>
                  <w:t> </w:t>
                </w:r>
                <w:r>
                  <w:rPr>
                    <w:rFonts w:ascii="Arial Narrow" w:hAnsi="Arial Narrow" w:cs="Arial Narrow" w:eastAsia="Arial Narrow"/>
                    <w:sz w:val="21"/>
                    <w:szCs w:val="21"/>
                    <w:spacing w:val="0"/>
                    <w:w w:val="100"/>
                  </w:rPr>
                  <w:t>s</w:t>
                </w:r>
                <w:r>
                  <w:rPr>
                    <w:rFonts w:ascii="Arial Narrow" w:hAnsi="Arial Narrow" w:cs="Arial Narrow" w:eastAsia="Arial Narrow"/>
                    <w:sz w:val="21"/>
                    <w:szCs w:val="21"/>
                    <w:spacing w:val="0"/>
                    <w:w w:val="100"/>
                  </w:rPr>
                  <w:t> </w:t>
                </w:r>
                <w:r>
                  <w:rPr>
                    <w:rFonts w:ascii="Arial Narrow" w:hAnsi="Arial Narrow" w:cs="Arial Narrow" w:eastAsia="Arial Narrow"/>
                    <w:sz w:val="21"/>
                    <w:szCs w:val="21"/>
                    <w:spacing w:val="0"/>
                    <w:w w:val="100"/>
                  </w:rPr>
                  <w:t>orgánmi</w:t>
                </w:r>
                <w:r>
                  <w:rPr>
                    <w:rFonts w:ascii="Arial Narrow" w:hAnsi="Arial Narrow" w:cs="Arial Narrow" w:eastAsia="Arial Narrow"/>
                    <w:sz w:val="21"/>
                    <w:szCs w:val="21"/>
                    <w:spacing w:val="1"/>
                    <w:w w:val="100"/>
                  </w:rPr>
                  <w:t> </w:t>
                </w:r>
                <w:r>
                  <w:rPr>
                    <w:rFonts w:ascii="Arial Narrow" w:hAnsi="Arial Narrow" w:cs="Arial Narrow" w:eastAsia="Arial Narrow"/>
                    <w:sz w:val="21"/>
                    <w:szCs w:val="21"/>
                    <w:spacing w:val="0"/>
                    <w:w w:val="100"/>
                  </w:rPr>
                  <w:t>verejnej</w:t>
                </w:r>
                <w:r>
                  <w:rPr>
                    <w:rFonts w:ascii="Arial Narrow" w:hAnsi="Arial Narrow" w:cs="Arial Narrow" w:eastAsia="Arial Narrow"/>
                    <w:sz w:val="21"/>
                    <w:szCs w:val="21"/>
                    <w:spacing w:val="0"/>
                    <w:w w:val="100"/>
                  </w:rPr>
                  <w:t> </w:t>
                </w:r>
                <w:r>
                  <w:rPr>
                    <w:rFonts w:ascii="Arial Narrow" w:hAnsi="Arial Narrow" w:cs="Arial Narrow" w:eastAsia="Arial Narrow"/>
                    <w:sz w:val="21"/>
                    <w:szCs w:val="21"/>
                    <w:spacing w:val="0"/>
                    <w:w w:val="100"/>
                  </w:rPr>
                  <w:t>moci</w:t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header2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89.501007pt;margin-top:15.330439pt;width:19.780001pt;height:27.141414pt;mso-position-horizontal-relative:page;mso-position-vertical-relative:page;z-index:-13219" type="#_x0000_t202" filled="f" stroked="f">
          <v:textbox inset="0,0,0,0">
            <w:txbxContent>
              <w:p>
                <w:pPr>
                  <w:spacing w:before="0" w:after="0" w:line="224" w:lineRule="exact"/>
                  <w:ind w:left="26" w:right="-45"/>
                  <w:jc w:val="left"/>
                  <w:rPr>
                    <w:rFonts w:ascii="Arial" w:hAnsi="Arial" w:cs="Arial" w:eastAsia="Arial"/>
                    <w:sz w:val="20"/>
                    <w:szCs w:val="20"/>
                  </w:rPr>
                </w:pPr>
                <w:rPr/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DI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Č</w:t>
                </w:r>
              </w:p>
              <w:p>
                <w:pPr>
                  <w:spacing w:before="73" w:after="0" w:line="240" w:lineRule="auto"/>
                  <w:ind w:left="20" w:right="-50"/>
                  <w:jc w:val="left"/>
                  <w:rPr>
                    <w:rFonts w:ascii="Arial" w:hAnsi="Arial" w:cs="Arial" w:eastAsia="Arial"/>
                    <w:sz w:val="20"/>
                    <w:szCs w:val="20"/>
                  </w:rPr>
                </w:pPr>
                <w:rPr/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IČO</w:t>
                </w:r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75.200439pt;margin-top:17.59244pt;width:123.150006pt;height:12pt;mso-position-horizontal-relative:page;mso-position-vertical-relative:page;z-index:-13218" type="#_x0000_t202" filled="f" stroked="f">
          <v:textbox inset="0,0,0,0">
            <w:txbxContent>
              <w:p>
                <w:pPr>
                  <w:spacing w:before="0" w:after="0" w:line="224" w:lineRule="exact"/>
                  <w:ind w:left="20" w:right="-50"/>
                  <w:jc w:val="left"/>
                  <w:rPr>
                    <w:rFonts w:ascii="Arial" w:hAnsi="Arial" w:cs="Arial" w:eastAsia="Arial"/>
                    <w:sz w:val="20"/>
                    <w:szCs w:val="20"/>
                  </w:rPr>
                </w:pPr>
                <w:rPr/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Poznámky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Ú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č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POD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V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3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-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0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1</w:t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header2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89.797546pt;margin-top:16.084438pt;width:19.860454pt;height:25.633414pt;mso-position-horizontal-relative:page;mso-position-vertical-relative:page;z-index:-13215" type="#_x0000_t202" filled="f" stroked="f">
          <v:textbox inset="0,0,0,0">
            <w:txbxContent>
              <w:p>
                <w:pPr>
                  <w:spacing w:before="0" w:after="0" w:line="224" w:lineRule="exact"/>
                  <w:ind w:left="20" w:right="-20"/>
                  <w:jc w:val="left"/>
                  <w:rPr>
                    <w:rFonts w:ascii="Arial" w:hAnsi="Arial" w:cs="Arial" w:eastAsia="Arial"/>
                    <w:sz w:val="20"/>
                    <w:szCs w:val="20"/>
                  </w:rPr>
                </w:pPr>
                <w:rPr/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DI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Č</w:t>
                </w:r>
              </w:p>
              <w:p>
                <w:pPr>
                  <w:spacing w:before="42" w:after="0" w:line="240" w:lineRule="auto"/>
                  <w:ind w:left="22" w:right="-50"/>
                  <w:jc w:val="left"/>
                  <w:rPr>
                    <w:rFonts w:ascii="Arial" w:hAnsi="Arial" w:cs="Arial" w:eastAsia="Arial"/>
                    <w:sz w:val="20"/>
                    <w:szCs w:val="20"/>
                  </w:rPr>
                </w:pPr>
                <w:rPr/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IČO</w:t>
                </w:r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75.200439pt;margin-top:17.59244pt;width:123.150006pt;height:12pt;mso-position-horizontal-relative:page;mso-position-vertical-relative:page;z-index:-13214" type="#_x0000_t202" filled="f" stroked="f">
          <v:textbox inset="0,0,0,0">
            <w:txbxContent>
              <w:p>
                <w:pPr>
                  <w:spacing w:before="0" w:after="0" w:line="224" w:lineRule="exact"/>
                  <w:ind w:left="20" w:right="-50"/>
                  <w:jc w:val="left"/>
                  <w:rPr>
                    <w:rFonts w:ascii="Arial" w:hAnsi="Arial" w:cs="Arial" w:eastAsia="Arial"/>
                    <w:sz w:val="20"/>
                    <w:szCs w:val="20"/>
                  </w:rPr>
                </w:pPr>
                <w:rPr/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Poznámky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Ú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č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POD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V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3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-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0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1</w:t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header2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89.797546pt;margin-top:15.707439pt;width:20.237454pt;height:26.764414pt;mso-position-horizontal-relative:page;mso-position-vertical-relative:page;z-index:-13213" type="#_x0000_t202" filled="f" stroked="f">
          <v:textbox inset="0,0,0,0">
            <w:txbxContent>
              <w:p>
                <w:pPr>
                  <w:spacing w:before="0" w:after="0" w:line="224" w:lineRule="exact"/>
                  <w:ind w:left="20" w:right="-20"/>
                  <w:jc w:val="left"/>
                  <w:rPr>
                    <w:rFonts w:ascii="Arial" w:hAnsi="Arial" w:cs="Arial" w:eastAsia="Arial"/>
                    <w:sz w:val="20"/>
                    <w:szCs w:val="20"/>
                  </w:rPr>
                </w:pPr>
                <w:rPr/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DI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Č</w:t>
                </w:r>
              </w:p>
              <w:p>
                <w:pPr>
                  <w:spacing w:before="65" w:after="0" w:line="240" w:lineRule="auto"/>
                  <w:ind w:left="29" w:right="-50"/>
                  <w:jc w:val="left"/>
                  <w:rPr>
                    <w:rFonts w:ascii="Arial" w:hAnsi="Arial" w:cs="Arial" w:eastAsia="Arial"/>
                    <w:sz w:val="20"/>
                    <w:szCs w:val="20"/>
                  </w:rPr>
                </w:pPr>
                <w:rPr/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IČO</w:t>
                </w:r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75.200439pt;margin-top:17.59244pt;width:123.150006pt;height:12pt;mso-position-horizontal-relative:page;mso-position-vertical-relative:page;z-index:-13212" type="#_x0000_t202" filled="f" stroked="f">
          <v:textbox inset="0,0,0,0">
            <w:txbxContent>
              <w:p>
                <w:pPr>
                  <w:spacing w:before="0" w:after="0" w:line="224" w:lineRule="exact"/>
                  <w:ind w:left="20" w:right="-50"/>
                  <w:jc w:val="left"/>
                  <w:rPr>
                    <w:rFonts w:ascii="Arial" w:hAnsi="Arial" w:cs="Arial" w:eastAsia="Arial"/>
                    <w:sz w:val="20"/>
                    <w:szCs w:val="20"/>
                  </w:rPr>
                </w:pPr>
                <w:rPr/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Poznámky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Ú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č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POD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V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3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-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0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1</w:t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75.200439pt;margin-top:17.59244pt;width:123.150006pt;height:12pt;mso-position-horizontal-relative:page;mso-position-vertical-relative:page;z-index:-13273" type="#_x0000_t202" filled="f" stroked="f">
          <v:textbox inset="0,0,0,0">
            <w:txbxContent>
              <w:p>
                <w:pPr>
                  <w:spacing w:before="0" w:after="0" w:line="224" w:lineRule="exact"/>
                  <w:ind w:left="20" w:right="-50"/>
                  <w:jc w:val="left"/>
                  <w:rPr>
                    <w:rFonts w:ascii="Arial" w:hAnsi="Arial" w:cs="Arial" w:eastAsia="Arial"/>
                    <w:sz w:val="20"/>
                    <w:szCs w:val="20"/>
                  </w:rPr>
                </w:pPr>
                <w:rPr/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Poznámky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Ú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č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POD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V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3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-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0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1</w:t>
                </w:r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89.710999pt;margin-top:17.59244pt;width:19.780001pt;height:23.990414pt;mso-position-horizontal-relative:page;mso-position-vertical-relative:page;z-index:-13272" type="#_x0000_t202" filled="f" stroked="f">
          <v:textbox inset="0,0,0,0">
            <w:txbxContent>
              <w:p>
                <w:pPr>
                  <w:spacing w:before="0" w:after="0" w:line="224" w:lineRule="exact"/>
                  <w:ind w:left="22" w:right="-41"/>
                  <w:jc w:val="left"/>
                  <w:rPr>
                    <w:rFonts w:ascii="Arial" w:hAnsi="Arial" w:cs="Arial" w:eastAsia="Arial"/>
                    <w:sz w:val="20"/>
                    <w:szCs w:val="20"/>
                  </w:rPr>
                </w:pPr>
                <w:rPr/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DI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Č</w:t>
                </w:r>
              </w:p>
              <w:p>
                <w:pPr>
                  <w:spacing w:before="10" w:after="0" w:line="240" w:lineRule="auto"/>
                  <w:ind w:left="20" w:right="-50"/>
                  <w:jc w:val="left"/>
                  <w:rPr>
                    <w:rFonts w:ascii="Arial" w:hAnsi="Arial" w:cs="Arial" w:eastAsia="Arial"/>
                    <w:sz w:val="20"/>
                    <w:szCs w:val="20"/>
                  </w:rPr>
                </w:pPr>
                <w:rPr/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IČO</w:t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75.200439pt;margin-top:17.59244pt;width:123.150006pt;height:12pt;mso-position-horizontal-relative:page;mso-position-vertical-relative:page;z-index:-13271" type="#_x0000_t202" filled="f" stroked="f">
          <v:textbox inset="0,0,0,0">
            <w:txbxContent>
              <w:p>
                <w:pPr>
                  <w:spacing w:before="0" w:after="0" w:line="224" w:lineRule="exact"/>
                  <w:ind w:left="20" w:right="-50"/>
                  <w:jc w:val="left"/>
                  <w:rPr>
                    <w:rFonts w:ascii="Arial" w:hAnsi="Arial" w:cs="Arial" w:eastAsia="Arial"/>
                    <w:sz w:val="20"/>
                    <w:szCs w:val="20"/>
                  </w:rPr>
                </w:pPr>
                <w:rPr/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Poznámky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Ú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č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POD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V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3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-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0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1</w:t>
                </w:r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89.797546pt;margin-top:17.59244pt;width:19.220001pt;height:12pt;mso-position-horizontal-relative:page;mso-position-vertical-relative:page;z-index:-13270" type="#_x0000_t202" filled="f" stroked="f">
          <v:textbox inset="0,0,0,0">
            <w:txbxContent>
              <w:p>
                <w:pPr>
                  <w:spacing w:before="0" w:after="0" w:line="224" w:lineRule="exact"/>
                  <w:ind w:left="20" w:right="-50"/>
                  <w:jc w:val="left"/>
                  <w:rPr>
                    <w:rFonts w:ascii="Arial" w:hAnsi="Arial" w:cs="Arial" w:eastAsia="Arial"/>
                    <w:sz w:val="20"/>
                    <w:szCs w:val="20"/>
                  </w:rPr>
                </w:pPr>
                <w:rPr/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DI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Č</w:t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75.200439pt;margin-top:17.59244pt;width:123.150006pt;height:12pt;mso-position-horizontal-relative:page;mso-position-vertical-relative:page;z-index:-13267" type="#_x0000_t202" filled="f" stroked="f">
          <v:textbox inset="0,0,0,0">
            <w:txbxContent>
              <w:p>
                <w:pPr>
                  <w:spacing w:before="0" w:after="0" w:line="224" w:lineRule="exact"/>
                  <w:ind w:left="20" w:right="-50"/>
                  <w:jc w:val="left"/>
                  <w:rPr>
                    <w:rFonts w:ascii="Arial" w:hAnsi="Arial" w:cs="Arial" w:eastAsia="Arial"/>
                    <w:sz w:val="20"/>
                    <w:szCs w:val="20"/>
                  </w:rPr>
                </w:pPr>
                <w:rPr/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Poznámky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Ú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č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POD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V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3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-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0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1</w:t>
                </w:r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89.553986pt;margin-top:17.59244pt;width:19.780001pt;height:25.341414pt;mso-position-horizontal-relative:page;mso-position-vertical-relative:page;z-index:-13266" type="#_x0000_t202" filled="f" stroked="f">
          <v:textbox inset="0,0,0,0">
            <w:txbxContent>
              <w:p>
                <w:pPr>
                  <w:spacing w:before="0" w:after="0" w:line="224" w:lineRule="exact"/>
                  <w:ind w:left="25" w:right="-44"/>
                  <w:jc w:val="left"/>
                  <w:rPr>
                    <w:rFonts w:ascii="Arial" w:hAnsi="Arial" w:cs="Arial" w:eastAsia="Arial"/>
                    <w:sz w:val="20"/>
                    <w:szCs w:val="20"/>
                  </w:rPr>
                </w:pPr>
                <w:rPr/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DI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Č</w:t>
                </w:r>
              </w:p>
              <w:p>
                <w:pPr>
                  <w:spacing w:before="37" w:after="0" w:line="240" w:lineRule="auto"/>
                  <w:ind w:left="20" w:right="-50"/>
                  <w:jc w:val="left"/>
                  <w:rPr>
                    <w:rFonts w:ascii="Arial" w:hAnsi="Arial" w:cs="Arial" w:eastAsia="Arial"/>
                    <w:sz w:val="20"/>
                    <w:szCs w:val="20"/>
                  </w:rPr>
                </w:pPr>
                <w:rPr/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IČO</w:t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75.200439pt;margin-top:17.59244pt;width:123.150006pt;height:12pt;mso-position-horizontal-relative:page;mso-position-vertical-relative:page;z-index:-13265" type="#_x0000_t202" filled="f" stroked="f">
          <v:textbox inset="0,0,0,0">
            <w:txbxContent>
              <w:p>
                <w:pPr>
                  <w:spacing w:before="0" w:after="0" w:line="224" w:lineRule="exact"/>
                  <w:ind w:left="20" w:right="-50"/>
                  <w:jc w:val="left"/>
                  <w:rPr>
                    <w:rFonts w:ascii="Arial" w:hAnsi="Arial" w:cs="Arial" w:eastAsia="Arial"/>
                    <w:sz w:val="20"/>
                    <w:szCs w:val="20"/>
                  </w:rPr>
                </w:pPr>
                <w:rPr/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Poznámky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Ú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č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POD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V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3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-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0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1</w:t>
                </w:r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89.752991pt;margin-top:17.59244pt;width:19.780001pt;height:24.786414pt;mso-position-horizontal-relative:page;mso-position-vertical-relative:page;z-index:-13264" type="#_x0000_t202" filled="f" stroked="f">
          <v:textbox inset="0,0,0,0">
            <w:txbxContent>
              <w:p>
                <w:pPr>
                  <w:spacing w:before="0" w:after="0" w:line="224" w:lineRule="exact"/>
                  <w:ind w:left="21" w:right="-20"/>
                  <w:jc w:val="left"/>
                  <w:rPr>
                    <w:rFonts w:ascii="Arial" w:hAnsi="Arial" w:cs="Arial" w:eastAsia="Arial"/>
                    <w:sz w:val="20"/>
                    <w:szCs w:val="20"/>
                  </w:rPr>
                </w:pPr>
                <w:rPr/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DI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Č</w:t>
                </w:r>
              </w:p>
              <w:p>
                <w:pPr>
                  <w:spacing w:before="25" w:after="0" w:line="240" w:lineRule="auto"/>
                  <w:ind w:left="20" w:right="-50"/>
                  <w:jc w:val="left"/>
                  <w:rPr>
                    <w:rFonts w:ascii="Arial" w:hAnsi="Arial" w:cs="Arial" w:eastAsia="Arial"/>
                    <w:sz w:val="20"/>
                    <w:szCs w:val="20"/>
                  </w:rPr>
                </w:pPr>
                <w:rPr/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IČO</w:t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75.200439pt;margin-top:17.59244pt;width:123.150006pt;height:12pt;mso-position-horizontal-relative:page;mso-position-vertical-relative:page;z-index:-13263" type="#_x0000_t202" filled="f" stroked="f">
          <v:textbox inset="0,0,0,0">
            <w:txbxContent>
              <w:p>
                <w:pPr>
                  <w:spacing w:before="0" w:after="0" w:line="224" w:lineRule="exact"/>
                  <w:ind w:left="20" w:right="-50"/>
                  <w:jc w:val="left"/>
                  <w:rPr>
                    <w:rFonts w:ascii="Arial" w:hAnsi="Arial" w:cs="Arial" w:eastAsia="Arial"/>
                    <w:sz w:val="20"/>
                    <w:szCs w:val="20"/>
                  </w:rPr>
                </w:pPr>
                <w:rPr/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Poznámky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Ú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č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POD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V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3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-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0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1</w:t>
                </w:r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89.797546pt;margin-top:17.59244pt;width:19.798454pt;height:24.849414pt;mso-position-horizontal-relative:page;mso-position-vertical-relative:page;z-index:-13262" type="#_x0000_t202" filled="f" stroked="f">
          <v:textbox inset="0,0,0,0">
            <w:txbxContent>
              <w:p>
                <w:pPr>
                  <w:spacing w:before="0" w:after="0" w:line="224" w:lineRule="exact"/>
                  <w:ind w:left="20" w:right="-20"/>
                  <w:jc w:val="left"/>
                  <w:rPr>
                    <w:rFonts w:ascii="Arial" w:hAnsi="Arial" w:cs="Arial" w:eastAsia="Arial"/>
                    <w:sz w:val="20"/>
                    <w:szCs w:val="20"/>
                  </w:rPr>
                </w:pPr>
                <w:rPr/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DI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Č</w:t>
                </w:r>
              </w:p>
              <w:p>
                <w:pPr>
                  <w:spacing w:before="27" w:after="0" w:line="240" w:lineRule="auto"/>
                  <w:ind w:left="20" w:right="-50"/>
                  <w:jc w:val="left"/>
                  <w:rPr>
                    <w:rFonts w:ascii="Arial" w:hAnsi="Arial" w:cs="Arial" w:eastAsia="Arial"/>
                    <w:sz w:val="20"/>
                    <w:szCs w:val="20"/>
                  </w:rPr>
                </w:pPr>
                <w:rPr/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IČO</w:t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89.420532pt;margin-top:16.084438pt;width:19.997454pt;height:26.556414pt;mso-position-horizontal-relative:page;mso-position-vertical-relative:page;z-index:-13261" type="#_x0000_t202" filled="f" stroked="f">
          <v:textbox inset="0,0,0,0">
            <w:txbxContent>
              <w:p>
                <w:pPr>
                  <w:spacing w:before="0" w:after="0" w:line="224" w:lineRule="exact"/>
                  <w:ind w:left="20" w:right="-20"/>
                  <w:jc w:val="left"/>
                  <w:rPr>
                    <w:rFonts w:ascii="Arial" w:hAnsi="Arial" w:cs="Arial" w:eastAsia="Arial"/>
                    <w:sz w:val="20"/>
                    <w:szCs w:val="20"/>
                  </w:rPr>
                </w:pPr>
                <w:rPr/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DI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Č</w:t>
                </w:r>
              </w:p>
              <w:p>
                <w:pPr>
                  <w:spacing w:before="61" w:after="0" w:line="240" w:lineRule="auto"/>
                  <w:ind w:left="24" w:right="-50"/>
                  <w:jc w:val="left"/>
                  <w:rPr>
                    <w:rFonts w:ascii="Arial" w:hAnsi="Arial" w:cs="Arial" w:eastAsia="Arial"/>
                    <w:sz w:val="20"/>
                    <w:szCs w:val="20"/>
                  </w:rPr>
                </w:pPr>
                <w:rPr/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IČO</w:t>
                </w:r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75.200439pt;margin-top:17.59244pt;width:123.150006pt;height:12pt;mso-position-horizontal-relative:page;mso-position-vertical-relative:page;z-index:-13260" type="#_x0000_t202" filled="f" stroked="f">
          <v:textbox inset="0,0,0,0">
            <w:txbxContent>
              <w:p>
                <w:pPr>
                  <w:spacing w:before="0" w:after="0" w:line="224" w:lineRule="exact"/>
                  <w:ind w:left="20" w:right="-50"/>
                  <w:jc w:val="left"/>
                  <w:rPr>
                    <w:rFonts w:ascii="Arial" w:hAnsi="Arial" w:cs="Arial" w:eastAsia="Arial"/>
                    <w:sz w:val="20"/>
                    <w:szCs w:val="20"/>
                  </w:rPr>
                </w:pPr>
                <w:rPr/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Poznámky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Ú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č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POD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V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3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-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0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1</w:t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89.797546pt;margin-top:15.707439pt;width:20.416454pt;height:27.352414pt;mso-position-horizontal-relative:page;mso-position-vertical-relative:page;z-index:-13259" type="#_x0000_t202" filled="f" stroked="f">
          <v:textbox inset="0,0,0,0">
            <w:txbxContent>
              <w:p>
                <w:pPr>
                  <w:spacing w:before="0" w:after="0" w:line="224" w:lineRule="exact"/>
                  <w:ind w:left="20" w:right="-20"/>
                  <w:jc w:val="left"/>
                  <w:rPr>
                    <w:rFonts w:ascii="Arial" w:hAnsi="Arial" w:cs="Arial" w:eastAsia="Arial"/>
                    <w:sz w:val="20"/>
                    <w:szCs w:val="20"/>
                  </w:rPr>
                </w:pPr>
                <w:rPr/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DI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Č</w:t>
                </w:r>
              </w:p>
              <w:p>
                <w:pPr>
                  <w:spacing w:before="77" w:after="0" w:line="240" w:lineRule="auto"/>
                  <w:ind w:left="33" w:right="-50"/>
                  <w:jc w:val="left"/>
                  <w:rPr>
                    <w:rFonts w:ascii="Arial" w:hAnsi="Arial" w:cs="Arial" w:eastAsia="Arial"/>
                    <w:sz w:val="20"/>
                    <w:szCs w:val="20"/>
                  </w:rPr>
                </w:pPr>
                <w:rPr/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IČO</w:t>
                </w:r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75.200439pt;margin-top:17.59244pt;width:123.150006pt;height:12pt;mso-position-horizontal-relative:page;mso-position-vertical-relative:page;z-index:-13258" type="#_x0000_t202" filled="f" stroked="f">
          <v:textbox inset="0,0,0,0">
            <w:txbxContent>
              <w:p>
                <w:pPr>
                  <w:spacing w:before="0" w:after="0" w:line="224" w:lineRule="exact"/>
                  <w:ind w:left="20" w:right="-50"/>
                  <w:jc w:val="left"/>
                  <w:rPr>
                    <w:rFonts w:ascii="Arial" w:hAnsi="Arial" w:cs="Arial" w:eastAsia="Arial"/>
                    <w:sz w:val="20"/>
                    <w:szCs w:val="20"/>
                  </w:rPr>
                </w:pPr>
                <w:rPr/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Poznámky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Ú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č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POD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V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3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-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0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1</w:t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  <w:evenAndOddHeader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header" Target="header3.xml"/><Relationship Id="rId10" Type="http://schemas.openxmlformats.org/officeDocument/2006/relationships/header" Target="header4.xml"/><Relationship Id="rId11" Type="http://schemas.openxmlformats.org/officeDocument/2006/relationships/footer" Target="footer3.xml"/><Relationship Id="rId12" Type="http://schemas.openxmlformats.org/officeDocument/2006/relationships/footer" Target="footer4.xml"/><Relationship Id="rId13" Type="http://schemas.openxmlformats.org/officeDocument/2006/relationships/header" Target="header5.xml"/><Relationship Id="rId14" Type="http://schemas.openxmlformats.org/officeDocument/2006/relationships/header" Target="header6.xml"/><Relationship Id="rId15" Type="http://schemas.openxmlformats.org/officeDocument/2006/relationships/header" Target="header7.xml"/><Relationship Id="rId16" Type="http://schemas.openxmlformats.org/officeDocument/2006/relationships/header" Target="header8.xml"/><Relationship Id="rId17" Type="http://schemas.openxmlformats.org/officeDocument/2006/relationships/header" Target="header9.xml"/><Relationship Id="rId18" Type="http://schemas.openxmlformats.org/officeDocument/2006/relationships/header" Target="header10.xml"/><Relationship Id="rId19" Type="http://schemas.openxmlformats.org/officeDocument/2006/relationships/header" Target="header11.xml"/><Relationship Id="rId20" Type="http://schemas.openxmlformats.org/officeDocument/2006/relationships/header" Target="header12.xml"/><Relationship Id="rId21" Type="http://schemas.openxmlformats.org/officeDocument/2006/relationships/footer" Target="footer5.xml"/><Relationship Id="rId22" Type="http://schemas.openxmlformats.org/officeDocument/2006/relationships/header" Target="header13.xml"/><Relationship Id="rId23" Type="http://schemas.openxmlformats.org/officeDocument/2006/relationships/header" Target="header14.xml"/><Relationship Id="rId24" Type="http://schemas.openxmlformats.org/officeDocument/2006/relationships/footer" Target="footer6.xml"/><Relationship Id="rId25" Type="http://schemas.openxmlformats.org/officeDocument/2006/relationships/footer" Target="footer7.xml"/><Relationship Id="rId26" Type="http://schemas.openxmlformats.org/officeDocument/2006/relationships/header" Target="header15.xml"/><Relationship Id="rId27" Type="http://schemas.openxmlformats.org/officeDocument/2006/relationships/header" Target="header16.xml"/><Relationship Id="rId28" Type="http://schemas.openxmlformats.org/officeDocument/2006/relationships/header" Target="header17.xml"/><Relationship Id="rId29" Type="http://schemas.openxmlformats.org/officeDocument/2006/relationships/header" Target="header18.xml"/><Relationship Id="rId30" Type="http://schemas.openxmlformats.org/officeDocument/2006/relationships/header" Target="header19.xml"/><Relationship Id="rId31" Type="http://schemas.openxmlformats.org/officeDocument/2006/relationships/header" Target="header20.xml"/><Relationship Id="rId32" Type="http://schemas.openxmlformats.org/officeDocument/2006/relationships/footer" Target="footer8.xml"/><Relationship Id="rId33" Type="http://schemas.openxmlformats.org/officeDocument/2006/relationships/header" Target="header21.xml"/><Relationship Id="rId34" Type="http://schemas.openxmlformats.org/officeDocument/2006/relationships/header" Target="header22.xml"/><Relationship Id="rId35" Type="http://schemas.openxmlformats.org/officeDocument/2006/relationships/footer" Target="footer9.xml"/><Relationship Id="rId36" Type="http://schemas.openxmlformats.org/officeDocument/2006/relationships/footer" Target="footer10.xml"/><Relationship Id="rId37" Type="http://schemas.openxmlformats.org/officeDocument/2006/relationships/footer" Target="footer11.xml"/><Relationship Id="rId38" Type="http://schemas.openxmlformats.org/officeDocument/2006/relationships/footer" Target="footer12.xml"/><Relationship Id="rId39" Type="http://schemas.openxmlformats.org/officeDocument/2006/relationships/header" Target="header23.xml"/><Relationship Id="rId40" Type="http://schemas.openxmlformats.org/officeDocument/2006/relationships/header" Target="header24.xml"/><Relationship Id="rId41" Type="http://schemas.openxmlformats.org/officeDocument/2006/relationships/header" Target="header25.xml"/><Relationship Id="rId42" Type="http://schemas.openxmlformats.org/officeDocument/2006/relationships/header" Target="header26.xml"/><Relationship Id="rId43" Type="http://schemas.openxmlformats.org/officeDocument/2006/relationships/footer" Target="footer13.xml"/><Relationship Id="rId44" Type="http://schemas.openxmlformats.org/officeDocument/2006/relationships/footer" Target="footer14.xml"/><Relationship Id="rId45" Type="http://schemas.openxmlformats.org/officeDocument/2006/relationships/header" Target="header27.xml"/><Relationship Id="rId46" Type="http://schemas.openxmlformats.org/officeDocument/2006/relationships/header" Target="header28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poznamky 2011 v1.13 - bez vypoctov</dc:title>
  <dcterms:created xsi:type="dcterms:W3CDTF">2018-06-26T15:16:11Z</dcterms:created>
  <dcterms:modified xsi:type="dcterms:W3CDTF">2018-06-26T15:16:11Z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2012-02-17T00:00:00Z</vt:filetime>
  </property>
  <property fmtid="{D5CDD505-2E9C-101B-9397-08002B2CF9AE}" pid="3" name="LastSaved">
    <vt:filetime>2018-06-26T00:00:00Z</vt:filetime>
  </property>
</Properties>
</file>