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footer5.xml" ContentType="application/vnd.openxmlformats-officedocument.wordprocessingml.foot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0.xml" ContentType="application/vnd.openxmlformats-officedocument.wordprocessingml.header+xml"/>
  <Override PartName="/word/footer8.xml" ContentType="application/vnd.openxmlformats-officedocument.wordprocessingml.foot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header27.xml" ContentType="application/vnd.openxmlformats-officedocument.wordprocessingml.header+xml"/>
  <Override PartName="/word/header28.xml" ContentType="application/vnd.openxmlformats-officedocument.wordprocessingml.header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spacing w:before="5" w:after="0" w:line="240" w:lineRule="auto"/>
        <w:ind w:left="161" w:right="-20"/>
        <w:jc w:val="left"/>
        <w:rPr>
          <w:rFonts w:ascii="Arial Narrow" w:hAnsi="Arial Narrow" w:cs="Arial Narrow" w:eastAsia="Arial Narrow"/>
          <w:sz w:val="28"/>
          <w:szCs w:val="28"/>
        </w:rPr>
      </w:pPr>
      <w:rPr/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Článok</w:t>
      </w:r>
      <w:r>
        <w:rPr>
          <w:rFonts w:ascii="Arial Narrow" w:hAnsi="Arial Narrow" w:cs="Arial Narrow" w:eastAsia="Arial Narrow"/>
          <w:sz w:val="28"/>
          <w:szCs w:val="28"/>
          <w:spacing w:val="-8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I</w:t>
      </w:r>
      <w:r>
        <w:rPr>
          <w:rFonts w:ascii="Arial Narrow" w:hAnsi="Arial Narrow" w:cs="Arial Narrow" w:eastAsia="Arial Narrow"/>
          <w:sz w:val="28"/>
          <w:szCs w:val="28"/>
          <w:spacing w:val="-1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-</w:t>
      </w:r>
      <w:r>
        <w:rPr>
          <w:rFonts w:ascii="Arial Narrow" w:hAnsi="Arial Narrow" w:cs="Arial Narrow" w:eastAsia="Arial Narrow"/>
          <w:sz w:val="28"/>
          <w:szCs w:val="28"/>
          <w:spacing w:val="-1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Všeobecné</w:t>
      </w:r>
      <w:r>
        <w:rPr>
          <w:rFonts w:ascii="Arial Narrow" w:hAnsi="Arial Narrow" w:cs="Arial Narrow" w:eastAsia="Arial Narrow"/>
          <w:sz w:val="28"/>
          <w:szCs w:val="28"/>
          <w:spacing w:val="-12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informácie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</w:rPr>
      </w:r>
    </w:p>
    <w:p>
      <w:pPr>
        <w:spacing w:before="60" w:after="0" w:line="240" w:lineRule="auto"/>
        <w:ind w:left="160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/>
        <w:pict>
          <v:group style="position:absolute;margin-left:64.029999pt;margin-top:15.394646pt;width:467.32pt;height:333.623460pt;mso-position-horizontal-relative:page;mso-position-vertical-relative:paragraph;z-index:-13278" coordorigin="1281,308" coordsize="9346,6672">
            <v:group style="position:absolute;left:1286;top:314;width:9335;height:2" coordorigin="1286,314" coordsize="9335,2">
              <v:shape style="position:absolute;left:1286;top:314;width:9335;height:2" coordorigin="1286,314" coordsize="9335,0" path="m1286,314l10621,314e" filled="f" stroked="t" strokeweight=".580pt" strokecolor="#000000">
                <v:path arrowok="t"/>
              </v:shape>
            </v:group>
            <v:group style="position:absolute;left:1291;top:318;width:2;height:6646" coordorigin="1291,318" coordsize="2,6646">
              <v:shape style="position:absolute;left:1291;top:318;width:2;height:6646" coordorigin="1291,318" coordsize="0,6646" path="m1291,318l1291,6964e" filled="f" stroked="t" strokeweight=".580pt" strokecolor="#000000">
                <v:path arrowok="t"/>
              </v:shape>
            </v:group>
            <v:group style="position:absolute;left:1286;top:6970;width:9325;height:2" coordorigin="1286,6970" coordsize="9325,2">
              <v:shape style="position:absolute;left:1286;top:6970;width:9325;height:2" coordorigin="1286,6970" coordsize="9325,0" path="m1286,6970l10612,6970e" filled="f" stroked="t" strokeweight=".580pt" strokecolor="#000000">
                <v:path arrowok="t"/>
              </v:shape>
            </v:group>
            <v:group style="position:absolute;left:10616;top:318;width:2;height:6657" coordorigin="10616,318" coordsize="2,6657">
              <v:shape style="position:absolute;left:10616;top:318;width:2;height:6657" coordorigin="10616,318" coordsize="0,6657" path="m10616,318l10616,6975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1)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Základné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informácie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účtovnej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jednotke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6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36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/>
        <w:pict>
          <v:group style="position:absolute;margin-left:64.029999pt;margin-top:12.645636pt;width:467.32pt;height:80.067437pt;mso-position-horizontal-relative:page;mso-position-vertical-relative:paragraph;z-index:-13277" coordorigin="1281,253" coordsize="9346,1601">
            <v:group style="position:absolute;left:1286;top:259;width:9335;height:2" coordorigin="1286,259" coordsize="9335,2">
              <v:shape style="position:absolute;left:1286;top:259;width:9335;height:2" coordorigin="1286,259" coordsize="9335,0" path="m1286,259l10621,259e" filled="f" stroked="t" strokeweight=".580pt" strokecolor="#000000">
                <v:path arrowok="t"/>
              </v:shape>
            </v:group>
            <v:group style="position:absolute;left:1291;top:260;width:2;height:1588" coordorigin="1291,260" coordsize="2,1588">
              <v:shape style="position:absolute;left:1291;top:260;width:2;height:1588" coordorigin="1291,260" coordsize="0,1588" path="m1291,260l1291,1848e" filled="f" stroked="t" strokeweight=".580pt" strokecolor="#000000">
                <v:path arrowok="t"/>
              </v:shape>
            </v:group>
            <v:group style="position:absolute;left:1286;top:1848;width:9325;height:2" coordorigin="1286,1848" coordsize="9325,2">
              <v:shape style="position:absolute;left:1286;top:1848;width:9325;height:2" coordorigin="1286,1848" coordsize="9325,0" path="m1286,1848l10612,1848e" filled="f" stroked="t" strokeweight=".580pt" strokecolor="#000000">
                <v:path arrowok="t"/>
              </v:shape>
            </v:group>
            <v:group style="position:absolute;left:10616;top:260;width:2;height:1588" coordorigin="10616,260" coordsize="2,1588">
              <v:shape style="position:absolute;left:10616;top:260;width:2;height:1588" coordorigin="10616,260" coordsize="0,1588" path="m10616,260l10616,1848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2)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Informácie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inej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účtovnej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jednotke,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ktorej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je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účtovná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jednotka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neobmedzene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ručiacim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spoločníkom</w:t>
      </w:r>
    </w:p>
    <w:p>
      <w:pPr>
        <w:spacing w:before="3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1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/>
        <w:pict>
          <v:group style="position:absolute;margin-left:64.029999pt;margin-top:12.423132pt;width:467.32pt;height:62.318458pt;mso-position-horizontal-relative:page;mso-position-vertical-relative:paragraph;z-index:-13275" coordorigin="1281,248" coordsize="9346,1246">
            <v:group style="position:absolute;left:1286;top:254;width:9335;height:2" coordorigin="1286,254" coordsize="9335,2">
              <v:shape style="position:absolute;left:1286;top:254;width:9335;height:2" coordorigin="1286,254" coordsize="9335,0" path="m1286,254l10621,254e" filled="f" stroked="t" strokeweight=".580pt" strokecolor="#000000">
                <v:path arrowok="t"/>
              </v:shape>
            </v:group>
            <v:group style="position:absolute;left:1291;top:256;width:2;height:1233" coordorigin="1291,256" coordsize="2,1233">
              <v:shape style="position:absolute;left:1291;top:256;width:2;height:1233" coordorigin="1291,256" coordsize="0,1233" path="m1291,256l1291,1489e" filled="f" stroked="t" strokeweight=".580pt" strokecolor="#000000">
                <v:path arrowok="t"/>
              </v:shape>
            </v:group>
            <v:group style="position:absolute;left:1286;top:1483;width:9325;height:2" coordorigin="1286,1483" coordsize="9325,2">
              <v:shape style="position:absolute;left:1286;top:1483;width:9325;height:2" coordorigin="1286,1483" coordsize="9325,0" path="m1286,1483l10612,1483e" filled="f" stroked="t" strokeweight=".580pt" strokecolor="#000000">
                <v:path arrowok="t"/>
              </v:shape>
            </v:group>
            <v:group style="position:absolute;left:10616;top:256;width:2;height:1233" coordorigin="10616,256" coordsize="2,1233">
              <v:shape style="position:absolute;left:10616;top:256;width:2;height:1233" coordorigin="10616,256" coordsize="0,1233" path="m10616,256l10616,1489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3)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Dátum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schválenia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účtovnej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závierky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bezprostredne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predchádzajúce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účtovné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obdobie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9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22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/>
        <w:pict>
          <v:group style="position:absolute;margin-left:63.529999pt;margin-top:13.935125pt;width:468.32pt;height:174.02pt;mso-position-horizontal-relative:page;mso-position-vertical-relative:paragraph;z-index:-13276" coordorigin="1271,279" coordsize="9366,3480">
            <v:group style="position:absolute;left:1286;top:3743;width:9335;height:2" coordorigin="1286,3743" coordsize="9335,2">
              <v:shape style="position:absolute;left:1286;top:3743;width:9335;height:2" coordorigin="1286,3743" coordsize="9335,0" path="m1286,3743l10621,3743e" filled="f" stroked="t" strokeweight="1.58pt" strokecolor="#000000">
                <v:path arrowok="t"/>
              </v:shape>
            </v:group>
            <v:group style="position:absolute;left:1286;top:285;width:9335;height:2" coordorigin="1286,285" coordsize="9335,2">
              <v:shape style="position:absolute;left:1286;top:285;width:9335;height:2" coordorigin="1286,285" coordsize="9335,0" path="m1286,285l10621,285e" filled="f" stroked="t" strokeweight=".580pt" strokecolor="#000000">
                <v:path arrowok="t"/>
              </v:shape>
            </v:group>
            <v:group style="position:absolute;left:1291;top:289;width:2;height:3463" coordorigin="1291,289" coordsize="2,3463">
              <v:shape style="position:absolute;left:1291;top:289;width:2;height:3463" coordorigin="1291,289" coordsize="0,3463" path="m1291,289l1291,3752e" filled="f" stroked="t" strokeweight=".580pt" strokecolor="#000000">
                <v:path arrowok="t"/>
              </v:shape>
            </v:group>
            <v:group style="position:absolute;left:10616;top:289;width:2;height:3453" coordorigin="10616,289" coordsize="2,3453">
              <v:shape style="position:absolute;left:10616;top:289;width:2;height:3453" coordorigin="10616,289" coordsize="0,3453" path="m10616,289l10616,3741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4)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Právny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dôvod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zostavenie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účtovnej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závierky</w:t>
      </w:r>
    </w:p>
    <w:p>
      <w:pPr>
        <w:jc w:val="left"/>
        <w:spacing w:after="0"/>
        <w:sectPr>
          <w:pgNumType w:start="1"/>
          <w:pgMar w:header="366" w:footer="669" w:top="760" w:bottom="860" w:left="1200" w:right="1240"/>
          <w:headerReference w:type="odd" r:id="rId5"/>
          <w:headerReference w:type="even" r:id="rId6"/>
          <w:footerReference w:type="odd" r:id="rId7"/>
          <w:type w:val="continuous"/>
          <w:pgSz w:w="11920" w:h="16840"/>
        </w:sectPr>
      </w:pPr>
      <w:rPr/>
    </w:p>
    <w:p>
      <w:pPr>
        <w:spacing w:before="33" w:after="0" w:line="226" w:lineRule="exact"/>
        <w:ind w:right="2511"/>
        <w:jc w:val="right"/>
        <w:rPr>
          <w:rFonts w:ascii="Arial" w:hAnsi="Arial" w:cs="Arial" w:eastAsia="Arial"/>
          <w:sz w:val="20"/>
          <w:szCs w:val="20"/>
        </w:rPr>
      </w:pPr>
      <w:rPr/>
      <w:r>
        <w:rPr>
          <w:rFonts w:ascii="Arial" w:hAnsi="Arial" w:cs="Arial" w:eastAsia="Arial"/>
          <w:sz w:val="20"/>
          <w:szCs w:val="20"/>
          <w:spacing w:val="0"/>
          <w:w w:val="100"/>
          <w:position w:val="-1"/>
        </w:rPr>
        <w:t>IČO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</w:r>
    </w:p>
    <w:p>
      <w:pPr>
        <w:spacing w:before="7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4" w:after="0" w:line="240" w:lineRule="auto"/>
        <w:ind w:left="174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/>
        <w:pict>
          <v:group style="position:absolute;margin-left:64.029999pt;margin-top:15.820625pt;width:467.32pt;height:203.32pt;mso-position-horizontal-relative:page;mso-position-vertical-relative:paragraph;z-index:-13274" coordorigin="1281,316" coordsize="9346,4066">
            <v:group style="position:absolute;left:1286;top:322;width:9335;height:2" coordorigin="1286,322" coordsize="9335,2">
              <v:shape style="position:absolute;left:1286;top:322;width:9335;height:2" coordorigin="1286,322" coordsize="9335,0" path="m1286,322l10621,322e" filled="f" stroked="t" strokeweight=".580pt" strokecolor="#000000">
                <v:path arrowok="t"/>
              </v:shape>
            </v:group>
            <v:group style="position:absolute;left:1291;top:327;width:2;height:4050" coordorigin="1291,327" coordsize="2,4050">
              <v:shape style="position:absolute;left:1291;top:327;width:2;height:4050" coordorigin="1291,327" coordsize="0,4050" path="m1291,327l1291,4377e" filled="f" stroked="t" strokeweight=".580pt" strokecolor="#000000">
                <v:path arrowok="t"/>
              </v:shape>
            </v:group>
            <v:group style="position:absolute;left:1286;top:4372;width:9335;height:2" coordorigin="1286,4372" coordsize="9335,2">
              <v:shape style="position:absolute;left:1286;top:4372;width:9335;height:2" coordorigin="1286,4372" coordsize="9335,0" path="m1286,4372l10621,4372e" filled="f" stroked="t" strokeweight=".580pt" strokecolor="#000000">
                <v:path arrowok="t"/>
              </v:shape>
            </v:group>
            <v:group style="position:absolute;left:10616;top:327;width:2;height:4050" coordorigin="10616,327" coordsize="2,4050">
              <v:shape style="position:absolute;left:10616;top:327;width:2;height:4050" coordorigin="10616,327" coordsize="0,4050" path="m10616,327l10616,4377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5)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Údaje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skupine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účtovných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jednotiek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súvislosti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konsolidáciou</w:t>
      </w:r>
    </w:p>
    <w:p>
      <w:pPr>
        <w:spacing w:before="4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36" w:lineRule="exact"/>
        <w:ind w:left="133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6)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Priemerný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prepočítaný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počet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zamestnancov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počas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účtovného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obdobia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2.999687" w:type="dxa"/>
      </w:tblPr>
      <w:tblGrid/>
      <w:tr>
        <w:trPr>
          <w:trHeight w:val="502" w:hRule="exact"/>
        </w:trPr>
        <w:tc>
          <w:tcPr>
            <w:tcW w:w="3780" w:type="dxa"/>
            <w:tcBorders>
              <w:top w:val="single" w:sz="8.960002" w:space="0" w:color="000000"/>
              <w:bottom w:val="single" w:sz="8.96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245" w:right="1225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Názov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ožky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692" w:type="dxa"/>
            <w:tcBorders>
              <w:top w:val="single" w:sz="8.960002" w:space="0" w:color="000000"/>
              <w:bottom w:val="single" w:sz="8.96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368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828" w:type="dxa"/>
            <w:tcBorders>
              <w:top w:val="single" w:sz="8.960002" w:space="0" w:color="000000"/>
              <w:bottom w:val="single" w:sz="8.96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0" w:after="0" w:line="242" w:lineRule="exact"/>
              <w:ind w:left="714" w:right="57" w:firstLine="-589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Bezp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edne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hád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ajúce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256" w:hRule="exact"/>
        </w:trPr>
        <w:tc>
          <w:tcPr>
            <w:tcW w:w="3780" w:type="dxa"/>
            <w:tcBorders>
              <w:top w:val="single" w:sz="8.960002" w:space="0" w:color="000000"/>
              <w:bottom w:val="single" w:sz="4.640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0" w:after="0" w:line="237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Priemerný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očítaný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počet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amest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ancov</w:t>
            </w:r>
          </w:p>
        </w:tc>
        <w:tc>
          <w:tcPr>
            <w:tcW w:w="2692" w:type="dxa"/>
            <w:tcBorders>
              <w:top w:val="single" w:sz="8.960002" w:space="0" w:color="000000"/>
              <w:bottom w:val="single" w:sz="4.640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  <w:tc>
          <w:tcPr>
            <w:tcW w:w="2828" w:type="dxa"/>
            <w:tcBorders>
              <w:top w:val="single" w:sz="8.960002" w:space="0" w:color="000000"/>
              <w:bottom w:val="single" w:sz="4.640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</w:tr>
      <w:tr>
        <w:trPr>
          <w:trHeight w:val="492" w:hRule="exact"/>
        </w:trPr>
        <w:tc>
          <w:tcPr>
            <w:tcW w:w="3780" w:type="dxa"/>
            <w:tcBorders>
              <w:top w:val="single" w:sz="4.640" w:space="0" w:color="000000"/>
              <w:bottom w:val="single" w:sz="4.640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0" w:after="0" w:line="242" w:lineRule="exact"/>
              <w:ind w:left="17" w:right="44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mes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ncov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ňu,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zostavu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závi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rka,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oho:</w:t>
            </w:r>
          </w:p>
        </w:tc>
        <w:tc>
          <w:tcPr>
            <w:tcW w:w="2692" w:type="dxa"/>
            <w:tcBorders>
              <w:top w:val="single" w:sz="4.640" w:space="0" w:color="000000"/>
              <w:bottom w:val="single" w:sz="4.640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  <w:tc>
          <w:tcPr>
            <w:tcW w:w="2828" w:type="dxa"/>
            <w:tcBorders>
              <w:top w:val="single" w:sz="4.640" w:space="0" w:color="000000"/>
              <w:bottom w:val="single" w:sz="4.640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</w:tr>
      <w:tr>
        <w:trPr>
          <w:trHeight w:val="299" w:hRule="exact"/>
        </w:trPr>
        <w:tc>
          <w:tcPr>
            <w:tcW w:w="3780" w:type="dxa"/>
            <w:tcBorders>
              <w:top w:val="single" w:sz="4.640" w:space="0" w:color="000000"/>
              <w:bottom w:val="single" w:sz="8.480001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19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počet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dúci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zames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nanc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</w:p>
        </w:tc>
        <w:tc>
          <w:tcPr>
            <w:tcW w:w="2692" w:type="dxa"/>
            <w:tcBorders>
              <w:top w:val="single" w:sz="4.640" w:space="0" w:color="000000"/>
              <w:bottom w:val="single" w:sz="8.480001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  <w:tc>
          <w:tcPr>
            <w:tcW w:w="2828" w:type="dxa"/>
            <w:tcBorders>
              <w:top w:val="single" w:sz="4.640" w:space="0" w:color="000000"/>
              <w:bottom w:val="single" w:sz="8.480001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</w:tr>
    </w:tbl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9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25" w:after="0" w:line="314" w:lineRule="exact"/>
        <w:ind w:left="201" w:right="-20"/>
        <w:jc w:val="left"/>
        <w:rPr>
          <w:rFonts w:ascii="Arial Narrow" w:hAnsi="Arial Narrow" w:cs="Arial Narrow" w:eastAsia="Arial Narrow"/>
          <w:sz w:val="28"/>
          <w:szCs w:val="28"/>
        </w:rPr>
      </w:pPr>
      <w:rPr/>
      <w:r>
        <w:rPr/>
        <w:pict>
          <v:group style="position:absolute;margin-left:64.029999pt;margin-top:32.229149pt;width:467.32pt;height:192.48pt;mso-position-horizontal-relative:page;mso-position-vertical-relative:paragraph;z-index:-13273" coordorigin="1281,645" coordsize="9346,3850">
            <v:group style="position:absolute;left:1286;top:650;width:9335;height:2" coordorigin="1286,650" coordsize="9335,2">
              <v:shape style="position:absolute;left:1286;top:650;width:9335;height:2" coordorigin="1286,650" coordsize="9335,0" path="m1286,650l10621,650e" filled="f" stroked="t" strokeweight=".580pt" strokecolor="#000000">
                <v:path arrowok="t"/>
              </v:shape>
            </v:group>
            <v:group style="position:absolute;left:1291;top:675;width:2;height:3798" coordorigin="1291,675" coordsize="2,3798">
              <v:shape style="position:absolute;left:1291;top:675;width:2;height:3798" coordorigin="1291,675" coordsize="0,3798" path="m1291,675l1291,4473e" filled="f" stroked="t" strokeweight=".580pt" strokecolor="#000000">
                <v:path arrowok="t"/>
              </v:shape>
            </v:group>
            <v:group style="position:absolute;left:1286;top:4488;width:9335;height:2" coordorigin="1286,4488" coordsize="9335,2">
              <v:shape style="position:absolute;left:1286;top:4488;width:9335;height:2" coordorigin="1286,4488" coordsize="9335,0" path="m1286,4488l10621,4488e" filled="f" stroked="t" strokeweight=".580pt" strokecolor="#000000">
                <v:path arrowok="t"/>
              </v:shape>
            </v:group>
            <v:group style="position:absolute;left:10616;top:675;width:2;height:3798" coordorigin="10616,675" coordsize="2,3798">
              <v:shape style="position:absolute;left:10616;top:675;width:2;height:3798" coordorigin="10616,675" coordsize="0,3798" path="m10616,675l10616,4473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  <w:position w:val="-1"/>
        </w:rPr>
        <w:t>Článok</w:t>
      </w:r>
      <w:r>
        <w:rPr>
          <w:rFonts w:ascii="Arial Narrow" w:hAnsi="Arial Narrow" w:cs="Arial Narrow" w:eastAsia="Arial Narrow"/>
          <w:sz w:val="28"/>
          <w:szCs w:val="28"/>
          <w:spacing w:val="-8"/>
          <w:w w:val="100"/>
          <w:b/>
          <w:bCs/>
          <w:position w:val="-1"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  <w:position w:val="-1"/>
        </w:rPr>
        <w:t>II</w:t>
      </w:r>
      <w:r>
        <w:rPr>
          <w:rFonts w:ascii="Arial Narrow" w:hAnsi="Arial Narrow" w:cs="Arial Narrow" w:eastAsia="Arial Narrow"/>
          <w:sz w:val="28"/>
          <w:szCs w:val="28"/>
          <w:spacing w:val="-1"/>
          <w:w w:val="100"/>
          <w:b/>
          <w:bCs/>
          <w:position w:val="-1"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  <w:position w:val="-1"/>
        </w:rPr>
        <w:t>-</w:t>
      </w:r>
      <w:r>
        <w:rPr>
          <w:rFonts w:ascii="Arial Narrow" w:hAnsi="Arial Narrow" w:cs="Arial Narrow" w:eastAsia="Arial Narrow"/>
          <w:sz w:val="28"/>
          <w:szCs w:val="28"/>
          <w:spacing w:val="-1"/>
          <w:w w:val="100"/>
          <w:b/>
          <w:bCs/>
          <w:position w:val="-1"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  <w:position w:val="-1"/>
        </w:rPr>
        <w:t>Informácie</w:t>
      </w:r>
      <w:r>
        <w:rPr>
          <w:rFonts w:ascii="Arial Narrow" w:hAnsi="Arial Narrow" w:cs="Arial Narrow" w:eastAsia="Arial Narrow"/>
          <w:sz w:val="28"/>
          <w:szCs w:val="28"/>
          <w:spacing w:val="-12"/>
          <w:w w:val="100"/>
          <w:b/>
          <w:bCs/>
          <w:position w:val="-1"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  <w:position w:val="-1"/>
        </w:rPr>
        <w:t>o</w:t>
      </w:r>
      <w:r>
        <w:rPr>
          <w:rFonts w:ascii="Arial Narrow" w:hAnsi="Arial Narrow" w:cs="Arial Narrow" w:eastAsia="Arial Narrow"/>
          <w:sz w:val="28"/>
          <w:szCs w:val="28"/>
          <w:spacing w:val="-1"/>
          <w:w w:val="100"/>
          <w:b/>
          <w:bCs/>
          <w:position w:val="-1"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  <w:position w:val="-1"/>
        </w:rPr>
        <w:t>prijatých</w:t>
      </w:r>
      <w:r>
        <w:rPr>
          <w:rFonts w:ascii="Arial Narrow" w:hAnsi="Arial Narrow" w:cs="Arial Narrow" w:eastAsia="Arial Narrow"/>
          <w:sz w:val="28"/>
          <w:szCs w:val="28"/>
          <w:spacing w:val="-10"/>
          <w:w w:val="100"/>
          <w:b/>
          <w:bCs/>
          <w:position w:val="-1"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  <w:position w:val="-1"/>
        </w:rPr>
        <w:t>postupoch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position w:val="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6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34" w:after="0" w:line="240" w:lineRule="auto"/>
        <w:ind w:right="139"/>
        <w:jc w:val="right"/>
        <w:rPr>
          <w:rFonts w:ascii="Arial Narrow" w:hAnsi="Arial Narrow" w:cs="Arial Narrow" w:eastAsia="Arial Narrow"/>
          <w:sz w:val="21"/>
          <w:szCs w:val="21"/>
        </w:rPr>
      </w:pPr>
      <w:rPr/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2</w:t>
      </w:r>
    </w:p>
    <w:p>
      <w:pPr>
        <w:jc w:val="right"/>
        <w:spacing w:after="0"/>
        <w:sectPr>
          <w:pgMar w:footer="0" w:header="372" w:top="560" w:bottom="280" w:left="1160" w:right="1200"/>
          <w:footerReference w:type="even" r:id="rId8"/>
          <w:pgSz w:w="11920" w:h="16840"/>
        </w:sectPr>
      </w:pPr>
      <w:rPr/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/>
        <w:pict>
          <v:group style="position:absolute;margin-left:63.993652pt;margin-top:42.010559pt;width:467.356346pt;height:746.559462pt;mso-position-horizontal-relative:page;mso-position-vertical-relative:page;z-index:-13272" coordorigin="1280,840" coordsize="9347,14931">
            <v:group style="position:absolute;left:1291;top:846;width:2;height:14920" coordorigin="1291,846" coordsize="2,14920">
              <v:shape style="position:absolute;left:1291;top:846;width:2;height:14920" coordorigin="1291,846" coordsize="0,14920" path="m1291,846l1291,15766e" filled="f" stroked="t" strokeweight=".578879pt" strokecolor="#000000">
                <v:path arrowok="t"/>
              </v:shape>
            </v:group>
            <v:group style="position:absolute;left:1286;top:15761;width:9335;height:2" coordorigin="1286,15761" coordsize="9335,2">
              <v:shape style="position:absolute;left:1286;top:15761;width:9335;height:2" coordorigin="1286,15761" coordsize="9335,0" path="m1286,15761l10621,15761e" filled="f" stroked="t" strokeweight=".580pt" strokecolor="#000000">
                <v:path arrowok="t"/>
              </v:shape>
            </v:group>
            <v:group style="position:absolute;left:10616;top:846;width:2;height:14920" coordorigin="10616,846" coordsize="2,14920">
              <v:shape style="position:absolute;left:10616;top:846;width:2;height:14920" coordorigin="10616,846" coordsize="0,14920" path="m10616,846l10616,15766e" filled="f" stroked="t" strokeweight=".578879pt" strokecolor="#000000">
                <v:path arrowok="t"/>
              </v:shape>
            </v:group>
            <v:group style="position:absolute;left:1286;top:889;width:9325;height:2" coordorigin="1286,889" coordsize="9325,2">
              <v:shape style="position:absolute;left:1286;top:889;width:9325;height:2" coordorigin="1286,889" coordsize="9325,0" path="m1286,889l10611,889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sz w:val="20"/>
          <w:szCs w:val="20"/>
        </w:rPr>
      </w:r>
    </w:p>
    <w:p>
      <w:pPr>
        <w:jc w:val="left"/>
        <w:spacing w:after="0"/>
        <w:sectPr>
          <w:pgNumType w:start="3"/>
          <w:pgMar w:header="366" w:footer="669" w:top="800" w:bottom="860" w:left="1400" w:right="1240"/>
          <w:headerReference w:type="odd" r:id="rId9"/>
          <w:headerReference w:type="even" r:id="rId10"/>
          <w:footerReference w:type="odd" r:id="rId11"/>
          <w:footerReference w:type="even" r:id="rId12"/>
          <w:pgSz w:w="11920" w:h="16840"/>
        </w:sectPr>
      </w:pPr>
      <w:rPr/>
    </w:p>
    <w:p>
      <w:pPr>
        <w:spacing w:before="48" w:after="0" w:line="240" w:lineRule="auto"/>
        <w:ind w:left="106" w:right="-20"/>
        <w:jc w:val="left"/>
        <w:tabs>
          <w:tab w:pos="6620" w:val="left"/>
          <w:tab w:pos="9440" w:val="left"/>
        </w:tabs>
        <w:rPr>
          <w:rFonts w:ascii="Arial" w:hAnsi="Arial" w:cs="Arial" w:eastAsia="Arial"/>
          <w:sz w:val="20"/>
          <w:szCs w:val="20"/>
        </w:rPr>
      </w:pPr>
      <w:rPr/>
      <w:r>
        <w:rPr/>
        <w:pict>
          <v:group style="position:absolute;margin-left:64.029999pt;margin-top:43.038265pt;width:466.84pt;height:716.111733pt;mso-position-horizontal-relative:page;mso-position-vertical-relative:page;z-index:-13271" coordorigin="1281,861" coordsize="9337,14322">
            <v:group style="position:absolute;left:1291;top:867;width:2;height:14306" coordorigin="1291,867" coordsize="2,14306">
              <v:shape style="position:absolute;left:1291;top:867;width:2;height:14306" coordorigin="1291,867" coordsize="0,14306" path="m1291,867l1291,15173e" filled="f" stroked="t" strokeweight=".580pt" strokecolor="#000000">
                <v:path arrowok="t"/>
              </v:shape>
            </v:group>
            <v:group style="position:absolute;left:1286;top:15177;width:9325;height:2" coordorigin="1286,15177" coordsize="9325,2">
              <v:shape style="position:absolute;left:1286;top:15177;width:9325;height:2" coordorigin="1286,15177" coordsize="9325,0" path="m1286,15177l10612,15177e" filled="f" stroked="t" strokeweight=".580pt" strokecolor="#000000">
                <v:path arrowok="t"/>
              </v:shape>
            </v:group>
            <w10:wrap type="none"/>
          </v:group>
        </w:pict>
      </w:r>
      <w:r>
        <w:rPr/>
        <w:pict>
          <v:group style="position:absolute;margin-left:530.820007pt;margin-top:43.333454pt;width:.1pt;height:715.322955pt;mso-position-horizontal-relative:page;mso-position-vertical-relative:page;z-index:-13270" coordorigin="10616,867" coordsize="2,14306">
            <v:shape style="position:absolute;left:10616;top:867;width:2;height:14306" coordorigin="10616,867" coordsize="0,14306" path="m10616,867l10616,15173e" filled="f" stroked="t" strokeweight=".580pt" strokecolor="#000000">
              <v:path arrowok="t"/>
            </v:shape>
          </v:group>
          <w10:wrap type="none"/>
        </w:pict>
      </w:r>
      <w:r>
        <w:rPr>
          <w:rFonts w:ascii="Arial" w:hAnsi="Arial" w:cs="Arial" w:eastAsia="Arial"/>
          <w:sz w:val="20"/>
          <w:szCs w:val="20"/>
          <w:w w:val="210"/>
        </w:rPr>
      </w:r>
      <w:r>
        <w:rPr>
          <w:rFonts w:ascii="Arial" w:hAnsi="Arial" w:cs="Arial" w:eastAsia="Arial"/>
          <w:sz w:val="20"/>
          <w:szCs w:val="20"/>
          <w:w w:val="210"/>
          <w:u w:val="single" w:color="000000"/>
        </w:rPr>
        <w:t> </w:t>
      </w:r>
      <w:r>
        <w:rPr>
          <w:rFonts w:ascii="Arial" w:hAnsi="Arial" w:cs="Arial" w:eastAsia="Arial"/>
          <w:sz w:val="20"/>
          <w:szCs w:val="20"/>
          <w:w w:val="100"/>
          <w:u w:val="single" w:color="000000"/>
        </w:rPr>
        <w:tab/>
      </w:r>
      <w:r>
        <w:rPr>
          <w:rFonts w:ascii="Arial" w:hAnsi="Arial" w:cs="Arial" w:eastAsia="Arial"/>
          <w:sz w:val="20"/>
          <w:szCs w:val="20"/>
          <w:w w:val="100"/>
          <w:u w:val="single" w:color="000000"/>
        </w:rPr>
      </w:r>
      <w:r>
        <w:rPr>
          <w:rFonts w:ascii="Arial" w:hAnsi="Arial" w:cs="Arial" w:eastAsia="Arial"/>
          <w:sz w:val="20"/>
          <w:szCs w:val="20"/>
          <w:w w:val="100"/>
          <w:u w:val="single" w:color="000000"/>
        </w:rPr>
        <w:t>IČ</w:t>
      </w:r>
      <w:r>
        <w:rPr>
          <w:rFonts w:ascii="Arial" w:hAnsi="Arial" w:cs="Arial" w:eastAsia="Arial"/>
          <w:sz w:val="20"/>
          <w:szCs w:val="20"/>
          <w:w w:val="100"/>
          <w:u w:val="single" w:color="000000"/>
        </w:rPr>
      </w:r>
      <w:r>
        <w:rPr>
          <w:rFonts w:ascii="Arial" w:hAnsi="Arial" w:cs="Arial" w:eastAsia="Arial"/>
          <w:sz w:val="20"/>
          <w:szCs w:val="20"/>
          <w:w w:val="100"/>
          <w:u w:val="single" w:color="000000"/>
        </w:rPr>
        <w:t>O</w:t>
      </w:r>
      <w:r>
        <w:rPr>
          <w:rFonts w:ascii="Arial" w:hAnsi="Arial" w:cs="Arial" w:eastAsia="Arial"/>
          <w:sz w:val="20"/>
          <w:szCs w:val="20"/>
          <w:w w:val="100"/>
          <w:u w:val="single" w:color="000000"/>
        </w:rPr>
      </w:r>
      <w:r>
        <w:rPr>
          <w:rFonts w:ascii="Arial" w:hAnsi="Arial" w:cs="Arial" w:eastAsia="Arial"/>
          <w:sz w:val="20"/>
          <w:szCs w:val="20"/>
          <w:w w:val="210"/>
          <w:u w:val="single" w:color="000000"/>
        </w:rPr>
        <w:t> </w:t>
      </w:r>
      <w:r>
        <w:rPr>
          <w:rFonts w:ascii="Arial" w:hAnsi="Arial" w:cs="Arial" w:eastAsia="Arial"/>
          <w:sz w:val="20"/>
          <w:szCs w:val="20"/>
          <w:w w:val="100"/>
          <w:u w:val="single" w:color="000000"/>
        </w:rPr>
        <w:tab/>
      </w:r>
      <w:r>
        <w:rPr>
          <w:rFonts w:ascii="Arial" w:hAnsi="Arial" w:cs="Arial" w:eastAsia="Arial"/>
          <w:sz w:val="20"/>
          <w:szCs w:val="20"/>
          <w:w w:val="100"/>
          <w:u w:val="single" w:color="000000"/>
        </w:rPr>
      </w:r>
      <w:r>
        <w:rPr>
          <w:rFonts w:ascii="Arial" w:hAnsi="Arial" w:cs="Arial" w:eastAsia="Arial"/>
          <w:sz w:val="20"/>
          <w:szCs w:val="20"/>
          <w:w w:val="100"/>
        </w:rPr>
      </w:r>
    </w:p>
    <w:p>
      <w:pPr>
        <w:jc w:val="left"/>
        <w:spacing w:after="0"/>
        <w:sectPr>
          <w:pgMar w:header="366" w:footer="669" w:top="560" w:bottom="840" w:left="1180" w:right="1180"/>
          <w:pgSz w:w="11920" w:h="16840"/>
        </w:sectPr>
      </w:pPr>
      <w:rPr/>
    </w:p>
    <w:p>
      <w:pPr>
        <w:spacing w:before="83" w:after="0" w:line="240" w:lineRule="auto"/>
        <w:ind w:left="176" w:right="-20"/>
        <w:jc w:val="left"/>
        <w:rPr>
          <w:rFonts w:ascii="Arial Narrow" w:hAnsi="Arial Narrow" w:cs="Arial Narrow" w:eastAsia="Arial Narrow"/>
          <w:sz w:val="28"/>
          <w:szCs w:val="28"/>
        </w:rPr>
      </w:pPr>
      <w:rPr/>
      <w:r>
        <w:rPr/>
        <w:pict>
          <v:group style="position:absolute;margin-left:63.960274pt;margin-top:606.933044pt;width:467.459456pt;height:168.692363pt;mso-position-horizontal-relative:page;mso-position-vertical-relative:page;z-index:-13269" coordorigin="1279,12139" coordsize="9349,3374">
            <v:group style="position:absolute;left:1286;top:12144;width:9335;height:2" coordorigin="1286,12144" coordsize="9335,2">
              <v:shape style="position:absolute;left:1286;top:12144;width:9335;height:2" coordorigin="1286,12144" coordsize="9335,0" path="m1286,12144l10621,12144e" filled="f" stroked="t" strokeweight=".523237pt" strokecolor="#000000">
                <v:path arrowok="t"/>
              </v:shape>
            </v:group>
            <v:group style="position:absolute;left:1291;top:12151;width:2;height:3356" coordorigin="1291,12151" coordsize="2,3356">
              <v:shape style="position:absolute;left:1291;top:12151;width:2;height:3356" coordorigin="1291,12151" coordsize="0,3356" path="m1291,12151l1291,15507e" filled="f" stroked="t" strokeweight=".580pt" strokecolor="#000000">
                <v:path arrowok="t"/>
              </v:shape>
            </v:group>
            <v:group style="position:absolute;left:1286;top:15498;width:9335;height:2" coordorigin="1286,15498" coordsize="9335,2">
              <v:shape style="position:absolute;left:1286;top:15498;width:9335;height:2" coordorigin="1286,15498" coordsize="9335,0" path="m1286,15498l10621,15498e" filled="f" stroked="t" strokeweight=".719456pt" strokecolor="#000000">
                <v:path arrowok="t"/>
              </v:shape>
            </v:group>
            <v:group style="position:absolute;left:10616;top:12146;width:2;height:3361" coordorigin="10616,12146" coordsize="2,3361">
              <v:shape style="position:absolute;left:10616;top:12146;width:2;height:3361" coordorigin="10616,12146" coordsize="0,3361" path="m10616,12146l10616,15507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Článok</w:t>
      </w:r>
      <w:r>
        <w:rPr>
          <w:rFonts w:ascii="Arial Narrow" w:hAnsi="Arial Narrow" w:cs="Arial Narrow" w:eastAsia="Arial Narrow"/>
          <w:sz w:val="28"/>
          <w:szCs w:val="28"/>
          <w:spacing w:val="-8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II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I</w:t>
      </w:r>
      <w:r>
        <w:rPr>
          <w:rFonts w:ascii="Arial Narrow" w:hAnsi="Arial Narrow" w:cs="Arial Narrow" w:eastAsia="Arial Narrow"/>
          <w:sz w:val="28"/>
          <w:szCs w:val="28"/>
          <w:spacing w:val="-2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-</w:t>
      </w:r>
      <w:r>
        <w:rPr>
          <w:rFonts w:ascii="Arial Narrow" w:hAnsi="Arial Narrow" w:cs="Arial Narrow" w:eastAsia="Arial Narrow"/>
          <w:sz w:val="28"/>
          <w:szCs w:val="28"/>
          <w:spacing w:val="-1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Informácie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,</w:t>
      </w:r>
      <w:r>
        <w:rPr>
          <w:rFonts w:ascii="Arial Narrow" w:hAnsi="Arial Narrow" w:cs="Arial Narrow" w:eastAsia="Arial Narrow"/>
          <w:sz w:val="28"/>
          <w:szCs w:val="28"/>
          <w:spacing w:val="-12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ktoré</w:t>
      </w:r>
      <w:r>
        <w:rPr>
          <w:rFonts w:ascii="Arial Narrow" w:hAnsi="Arial Narrow" w:cs="Arial Narrow" w:eastAsia="Arial Narrow"/>
          <w:sz w:val="28"/>
          <w:szCs w:val="28"/>
          <w:spacing w:val="-6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vysvetľujú</w:t>
      </w:r>
      <w:r>
        <w:rPr>
          <w:rFonts w:ascii="Arial Narrow" w:hAnsi="Arial Narrow" w:cs="Arial Narrow" w:eastAsia="Arial Narrow"/>
          <w:sz w:val="28"/>
          <w:szCs w:val="28"/>
          <w:spacing w:val="-11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a</w:t>
      </w:r>
      <w:r>
        <w:rPr>
          <w:rFonts w:ascii="Arial Narrow" w:hAnsi="Arial Narrow" w:cs="Arial Narrow" w:eastAsia="Arial Narrow"/>
          <w:sz w:val="28"/>
          <w:szCs w:val="28"/>
          <w:spacing w:val="-1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dop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ĺňajú</w:t>
      </w:r>
      <w:r>
        <w:rPr>
          <w:rFonts w:ascii="Arial Narrow" w:hAnsi="Arial Narrow" w:cs="Arial Narrow" w:eastAsia="Arial Narrow"/>
          <w:sz w:val="28"/>
          <w:szCs w:val="28"/>
          <w:spacing w:val="-10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položky</w:t>
      </w:r>
      <w:r>
        <w:rPr>
          <w:rFonts w:ascii="Arial Narrow" w:hAnsi="Arial Narrow" w:cs="Arial Narrow" w:eastAsia="Arial Narrow"/>
          <w:sz w:val="28"/>
          <w:szCs w:val="28"/>
          <w:spacing w:val="-9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súvahy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</w:rPr>
      </w:r>
    </w:p>
    <w:p>
      <w:pPr>
        <w:spacing w:before="9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40" w:lineRule="auto"/>
        <w:ind w:left="169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1)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Informácie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k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položkám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-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AKTÍV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SÚVAHY</w:t>
      </w:r>
    </w:p>
    <w:p>
      <w:pPr>
        <w:spacing w:before="2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51" w:lineRule="auto"/>
        <w:ind w:left="169" w:right="654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Informácie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dlhodobom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majetku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bežné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bezprostredne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predchádzajúce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účtovné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obdobie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nadväznosti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n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členenie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položiek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súvahy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-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nehmotný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maje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t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ok</w:t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2.999392" w:type="dxa"/>
      </w:tblPr>
      <w:tblGrid/>
      <w:tr>
        <w:trPr>
          <w:trHeight w:val="354" w:hRule="exact"/>
        </w:trPr>
        <w:tc>
          <w:tcPr>
            <w:tcW w:w="1759" w:type="dxa"/>
            <w:vMerge w:val="restart"/>
            <w:tcBorders>
              <w:top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14" w:after="0" w:line="260" w:lineRule="exact"/>
              <w:jc w:val="left"/>
              <w:rPr>
                <w:sz w:val="26"/>
                <w:szCs w:val="26"/>
              </w:rPr>
            </w:pPr>
            <w:rPr/>
            <w:r>
              <w:rPr>
                <w:sz w:val="26"/>
                <w:szCs w:val="26"/>
              </w:rPr>
            </w:r>
          </w:p>
          <w:p>
            <w:pPr>
              <w:spacing w:before="0" w:after="0" w:line="240" w:lineRule="auto"/>
              <w:ind w:left="543" w:right="-18" w:firstLine="-508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Dlh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dobý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majet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7541" w:type="dxa"/>
            <w:gridSpan w:val="8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22" w:after="0" w:line="240" w:lineRule="auto"/>
              <w:ind w:left="2757" w:right="2737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1138" w:hRule="exact"/>
        </w:trPr>
        <w:tc>
          <w:tcPr>
            <w:tcW w:w="1759" w:type="dxa"/>
            <w:vMerge/>
            <w:tcBorders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992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9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78" w:lineRule="auto"/>
              <w:ind w:left="161" w:right="64" w:firstLine="14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áklady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854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17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1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Softv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902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7" w:after="0" w:line="280" w:lineRule="exact"/>
              <w:jc w:val="left"/>
              <w:rPr>
                <w:sz w:val="28"/>
                <w:szCs w:val="28"/>
              </w:rPr>
            </w:pPr>
            <w:rPr/>
            <w:r>
              <w:rPr>
                <w:sz w:val="28"/>
                <w:szCs w:val="28"/>
              </w:rPr>
            </w:r>
          </w:p>
          <w:p>
            <w:pPr>
              <w:spacing w:before="0" w:after="0" w:line="240" w:lineRule="auto"/>
              <w:ind w:left="63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Oceni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8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794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17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23" w:right="-5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Goo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will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992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7" w:after="0" w:line="280" w:lineRule="exact"/>
              <w:jc w:val="left"/>
              <w:rPr>
                <w:sz w:val="28"/>
                <w:szCs w:val="28"/>
              </w:rPr>
            </w:pPr>
            <w:rPr/>
            <w:r>
              <w:rPr>
                <w:sz w:val="28"/>
                <w:szCs w:val="28"/>
              </w:rPr>
            </w:r>
          </w:p>
          <w:p>
            <w:pPr>
              <w:spacing w:before="0" w:after="0" w:line="240" w:lineRule="auto"/>
              <w:ind w:left="126" w:right="108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253" w:right="233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DNM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851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39" w:lineRule="auto"/>
              <w:ind w:left="118" w:right="99" w:firstLine="-54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rávaný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DNM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069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39" w:lineRule="auto"/>
              <w:ind w:left="39" w:right="20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Posky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preddavky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085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18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292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Spolu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256" w:hRule="exact"/>
        </w:trPr>
        <w:tc>
          <w:tcPr>
            <w:tcW w:w="1759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18" w:lineRule="exact"/>
              <w:ind w:left="784" w:right="766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</w:p>
        </w:tc>
        <w:tc>
          <w:tcPr>
            <w:tcW w:w="992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18" w:lineRule="exact"/>
              <w:ind w:left="401" w:right="383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</w:t>
            </w:r>
          </w:p>
        </w:tc>
        <w:tc>
          <w:tcPr>
            <w:tcW w:w="854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18" w:lineRule="exact"/>
              <w:ind w:left="337" w:right="319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</w:t>
            </w:r>
          </w:p>
        </w:tc>
        <w:tc>
          <w:tcPr>
            <w:tcW w:w="902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18" w:lineRule="exact"/>
              <w:ind w:left="357" w:right="337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</w:t>
            </w:r>
          </w:p>
        </w:tc>
        <w:tc>
          <w:tcPr>
            <w:tcW w:w="794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18" w:lineRule="exact"/>
              <w:ind w:left="303" w:right="283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</w:p>
        </w:tc>
        <w:tc>
          <w:tcPr>
            <w:tcW w:w="992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18" w:lineRule="exact"/>
              <w:ind w:left="425" w:right="407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</w:t>
            </w:r>
          </w:p>
        </w:tc>
        <w:tc>
          <w:tcPr>
            <w:tcW w:w="851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18" w:lineRule="exact"/>
              <w:ind w:left="330" w:right="31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g</w:t>
            </w:r>
          </w:p>
        </w:tc>
        <w:tc>
          <w:tcPr>
            <w:tcW w:w="1069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18" w:lineRule="exact"/>
              <w:ind w:left="440" w:right="42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</w:p>
        </w:tc>
        <w:tc>
          <w:tcPr>
            <w:tcW w:w="1085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18" w:lineRule="exact"/>
              <w:ind w:left="476" w:right="458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</w:t>
            </w:r>
          </w:p>
        </w:tc>
      </w:tr>
      <w:tr>
        <w:trPr>
          <w:trHeight w:val="287" w:hRule="exact"/>
        </w:trPr>
        <w:tc>
          <w:tcPr>
            <w:tcW w:w="9300" w:type="dxa"/>
            <w:gridSpan w:val="9"/>
            <w:tcBorders>
              <w:top w:val="single" w:sz="8.960" w:space="0" w:color="000000"/>
              <w:bottom w:val="single" w:sz="8.96001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0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Prvotné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oce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ie</w:t>
            </w:r>
          </w:p>
        </w:tc>
      </w:tr>
      <w:tr>
        <w:trPr>
          <w:trHeight w:val="499" w:hRule="exact"/>
        </w:trPr>
        <w:tc>
          <w:tcPr>
            <w:tcW w:w="1759" w:type="dxa"/>
            <w:tcBorders>
              <w:top w:val="single" w:sz="8.96001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16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992" w:type="dxa"/>
            <w:tcBorders>
              <w:top w:val="single" w:sz="8.96001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4" w:type="dxa"/>
            <w:tcBorders>
              <w:top w:val="single" w:sz="8.96001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02" w:type="dxa"/>
            <w:tcBorders>
              <w:top w:val="single" w:sz="8.96001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94" w:type="dxa"/>
            <w:tcBorders>
              <w:top w:val="single" w:sz="8.96001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92" w:type="dxa"/>
            <w:tcBorders>
              <w:top w:val="single" w:sz="8.96001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8.96001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69" w:type="dxa"/>
            <w:tcBorders>
              <w:top w:val="single" w:sz="8.96001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85" w:type="dxa"/>
            <w:tcBorders>
              <w:top w:val="single" w:sz="8.96001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93" w:hRule="exact"/>
        </w:trPr>
        <w:tc>
          <w:tcPr>
            <w:tcW w:w="1759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6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Príras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ky</w:t>
            </w:r>
          </w:p>
        </w:tc>
        <w:tc>
          <w:tcPr>
            <w:tcW w:w="99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4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0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94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9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6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85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93" w:hRule="exact"/>
        </w:trPr>
        <w:tc>
          <w:tcPr>
            <w:tcW w:w="1759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6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Úbytky</w:t>
            </w:r>
          </w:p>
        </w:tc>
        <w:tc>
          <w:tcPr>
            <w:tcW w:w="99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4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0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94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9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6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85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93" w:hRule="exact"/>
        </w:trPr>
        <w:tc>
          <w:tcPr>
            <w:tcW w:w="1759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6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Presu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</w:p>
        </w:tc>
        <w:tc>
          <w:tcPr>
            <w:tcW w:w="99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4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0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94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9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6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85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9" w:hRule="exact"/>
        </w:trPr>
        <w:tc>
          <w:tcPr>
            <w:tcW w:w="1759" w:type="dxa"/>
            <w:tcBorders>
              <w:top w:val="single" w:sz="7.04" w:space="0" w:color="000000"/>
              <w:bottom w:val="single" w:sz="8.96004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18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konci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992" w:type="dxa"/>
            <w:tcBorders>
              <w:top w:val="single" w:sz="7.04" w:space="0" w:color="000000"/>
              <w:bottom w:val="single" w:sz="8.96004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4" w:type="dxa"/>
            <w:tcBorders>
              <w:top w:val="single" w:sz="7.04" w:space="0" w:color="000000"/>
              <w:bottom w:val="single" w:sz="8.96004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02" w:type="dxa"/>
            <w:tcBorders>
              <w:top w:val="single" w:sz="7.04" w:space="0" w:color="000000"/>
              <w:bottom w:val="single" w:sz="8.96004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94" w:type="dxa"/>
            <w:tcBorders>
              <w:top w:val="single" w:sz="7.04" w:space="0" w:color="000000"/>
              <w:bottom w:val="single" w:sz="8.96004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92" w:type="dxa"/>
            <w:tcBorders>
              <w:top w:val="single" w:sz="7.04" w:space="0" w:color="000000"/>
              <w:bottom w:val="single" w:sz="8.96004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7.04" w:space="0" w:color="000000"/>
              <w:bottom w:val="single" w:sz="8.96004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69" w:type="dxa"/>
            <w:tcBorders>
              <w:top w:val="single" w:sz="7.04" w:space="0" w:color="000000"/>
              <w:bottom w:val="single" w:sz="8.96004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85" w:type="dxa"/>
            <w:tcBorders>
              <w:top w:val="single" w:sz="7.04" w:space="0" w:color="000000"/>
              <w:bottom w:val="single" w:sz="8.96004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99" w:hRule="exact"/>
        </w:trPr>
        <w:tc>
          <w:tcPr>
            <w:tcW w:w="9300" w:type="dxa"/>
            <w:gridSpan w:val="9"/>
            <w:tcBorders>
              <w:top w:val="single" w:sz="8.960044" w:space="0" w:color="000000"/>
              <w:bottom w:val="single" w:sz="8.960025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Opráv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</w:p>
        </w:tc>
      </w:tr>
      <w:tr>
        <w:trPr>
          <w:trHeight w:val="499" w:hRule="exact"/>
        </w:trPr>
        <w:tc>
          <w:tcPr>
            <w:tcW w:w="1759" w:type="dxa"/>
            <w:tcBorders>
              <w:top w:val="single" w:sz="8.960025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16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992" w:type="dxa"/>
            <w:tcBorders>
              <w:top w:val="single" w:sz="8.960025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4" w:type="dxa"/>
            <w:tcBorders>
              <w:top w:val="single" w:sz="8.960025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02" w:type="dxa"/>
            <w:tcBorders>
              <w:top w:val="single" w:sz="8.960025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94" w:type="dxa"/>
            <w:tcBorders>
              <w:top w:val="single" w:sz="8.960025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92" w:type="dxa"/>
            <w:tcBorders>
              <w:top w:val="single" w:sz="8.960025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8.960025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69" w:type="dxa"/>
            <w:tcBorders>
              <w:top w:val="single" w:sz="8.960025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85" w:type="dxa"/>
            <w:tcBorders>
              <w:top w:val="single" w:sz="8.960025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93" w:hRule="exact"/>
        </w:trPr>
        <w:tc>
          <w:tcPr>
            <w:tcW w:w="1759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6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Príras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ky</w:t>
            </w:r>
          </w:p>
        </w:tc>
        <w:tc>
          <w:tcPr>
            <w:tcW w:w="99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4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0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94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9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6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85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87" w:hRule="exact"/>
        </w:trPr>
        <w:tc>
          <w:tcPr>
            <w:tcW w:w="1759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6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Úbytky</w:t>
            </w:r>
          </w:p>
        </w:tc>
        <w:tc>
          <w:tcPr>
            <w:tcW w:w="99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4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0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94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9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6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85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89" w:hRule="exact"/>
        </w:trPr>
        <w:tc>
          <w:tcPr>
            <w:tcW w:w="1759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6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Presuny</w:t>
            </w:r>
          </w:p>
        </w:tc>
        <w:tc>
          <w:tcPr>
            <w:tcW w:w="99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4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0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94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9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6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85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7" w:hRule="exact"/>
        </w:trPr>
        <w:tc>
          <w:tcPr>
            <w:tcW w:w="1759" w:type="dxa"/>
            <w:tcBorders>
              <w:top w:val="single" w:sz="7.04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194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position w:val="1"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position w:val="1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position w:val="1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position w:val="1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position w:val="1"/>
              </w:rPr>
              <w:t>konci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992" w:type="dxa"/>
            <w:tcBorders>
              <w:top w:val="single" w:sz="7.04" w:space="0" w:color="000000"/>
              <w:bottom w:val="single" w:sz="8.960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4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02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94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92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69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85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98" w:hRule="exact"/>
        </w:trPr>
        <w:tc>
          <w:tcPr>
            <w:tcW w:w="9300" w:type="dxa"/>
            <w:gridSpan w:val="9"/>
            <w:tcBorders>
              <w:top w:val="single" w:sz="8.960" w:space="0" w:color="000000"/>
              <w:bottom w:val="single" w:sz="8.96003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6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Oprav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</w:p>
        </w:tc>
      </w:tr>
      <w:tr>
        <w:trPr>
          <w:trHeight w:val="499" w:hRule="exact"/>
        </w:trPr>
        <w:tc>
          <w:tcPr>
            <w:tcW w:w="1759" w:type="dxa"/>
            <w:tcBorders>
              <w:top w:val="single" w:sz="8.96003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18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992" w:type="dxa"/>
            <w:tcBorders>
              <w:top w:val="single" w:sz="8.96003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4" w:type="dxa"/>
            <w:tcBorders>
              <w:top w:val="single" w:sz="8.96003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02" w:type="dxa"/>
            <w:tcBorders>
              <w:top w:val="single" w:sz="8.96003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94" w:type="dxa"/>
            <w:tcBorders>
              <w:top w:val="single" w:sz="8.96003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92" w:type="dxa"/>
            <w:tcBorders>
              <w:top w:val="single" w:sz="8.96003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8.96003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69" w:type="dxa"/>
            <w:tcBorders>
              <w:top w:val="single" w:sz="8.96003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85" w:type="dxa"/>
            <w:tcBorders>
              <w:top w:val="single" w:sz="8.96003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93" w:hRule="exact"/>
        </w:trPr>
        <w:tc>
          <w:tcPr>
            <w:tcW w:w="1759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5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Príras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ky</w:t>
            </w:r>
          </w:p>
        </w:tc>
        <w:tc>
          <w:tcPr>
            <w:tcW w:w="99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4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0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94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9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6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85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04" w:hRule="exact"/>
        </w:trPr>
        <w:tc>
          <w:tcPr>
            <w:tcW w:w="1759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5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Úbytky</w:t>
            </w:r>
          </w:p>
        </w:tc>
        <w:tc>
          <w:tcPr>
            <w:tcW w:w="99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4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0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94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9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6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85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89" w:hRule="exact"/>
        </w:trPr>
        <w:tc>
          <w:tcPr>
            <w:tcW w:w="1759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5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Presuny</w:t>
            </w:r>
          </w:p>
        </w:tc>
        <w:tc>
          <w:tcPr>
            <w:tcW w:w="99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4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0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94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9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6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85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500" w:hRule="exact"/>
        </w:trPr>
        <w:tc>
          <w:tcPr>
            <w:tcW w:w="1759" w:type="dxa"/>
            <w:tcBorders>
              <w:top w:val="single" w:sz="7.04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17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konci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992" w:type="dxa"/>
            <w:tcBorders>
              <w:top w:val="single" w:sz="7.04" w:space="0" w:color="000000"/>
              <w:bottom w:val="single" w:sz="8.960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4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02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94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92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69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85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98" w:hRule="exact"/>
        </w:trPr>
        <w:tc>
          <w:tcPr>
            <w:tcW w:w="9300" w:type="dxa"/>
            <w:gridSpan w:val="9"/>
            <w:tcBorders>
              <w:top w:val="single" w:sz="8.960" w:space="0" w:color="000000"/>
              <w:bottom w:val="single" w:sz="8.96003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6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Zostat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ová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nota</w:t>
            </w:r>
          </w:p>
        </w:tc>
      </w:tr>
      <w:tr>
        <w:trPr>
          <w:trHeight w:val="499" w:hRule="exact"/>
        </w:trPr>
        <w:tc>
          <w:tcPr>
            <w:tcW w:w="1759" w:type="dxa"/>
            <w:tcBorders>
              <w:top w:val="single" w:sz="8.96003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17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992" w:type="dxa"/>
            <w:tcBorders>
              <w:top w:val="single" w:sz="8.96003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4" w:type="dxa"/>
            <w:tcBorders>
              <w:top w:val="single" w:sz="8.96003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02" w:type="dxa"/>
            <w:tcBorders>
              <w:top w:val="single" w:sz="8.96003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94" w:type="dxa"/>
            <w:tcBorders>
              <w:top w:val="single" w:sz="8.96003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92" w:type="dxa"/>
            <w:tcBorders>
              <w:top w:val="single" w:sz="8.96003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8.96003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69" w:type="dxa"/>
            <w:tcBorders>
              <w:top w:val="single" w:sz="8.96003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85" w:type="dxa"/>
            <w:tcBorders>
              <w:top w:val="single" w:sz="8.96003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500" w:hRule="exact"/>
        </w:trPr>
        <w:tc>
          <w:tcPr>
            <w:tcW w:w="1759" w:type="dxa"/>
            <w:tcBorders>
              <w:top w:val="single" w:sz="7.04" w:space="0" w:color="000000"/>
              <w:bottom w:val="single" w:sz="8.48005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18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konci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992" w:type="dxa"/>
            <w:tcBorders>
              <w:top w:val="single" w:sz="7.04" w:space="0" w:color="000000"/>
              <w:bottom w:val="single" w:sz="8.48005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4" w:type="dxa"/>
            <w:tcBorders>
              <w:top w:val="single" w:sz="7.04" w:space="0" w:color="000000"/>
              <w:bottom w:val="single" w:sz="8.48005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02" w:type="dxa"/>
            <w:tcBorders>
              <w:top w:val="single" w:sz="7.04" w:space="0" w:color="000000"/>
              <w:bottom w:val="single" w:sz="8.48005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94" w:type="dxa"/>
            <w:tcBorders>
              <w:top w:val="single" w:sz="7.04" w:space="0" w:color="000000"/>
              <w:bottom w:val="single" w:sz="8.48005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92" w:type="dxa"/>
            <w:tcBorders>
              <w:top w:val="single" w:sz="7.04" w:space="0" w:color="000000"/>
              <w:bottom w:val="single" w:sz="8.48005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7.04" w:space="0" w:color="000000"/>
              <w:bottom w:val="single" w:sz="8.48005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69" w:type="dxa"/>
            <w:tcBorders>
              <w:top w:val="single" w:sz="7.04" w:space="0" w:color="000000"/>
              <w:bottom w:val="single" w:sz="8.48005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85" w:type="dxa"/>
            <w:tcBorders>
              <w:top w:val="single" w:sz="7.04" w:space="0" w:color="000000"/>
              <w:bottom w:val="single" w:sz="8.48005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after="0"/>
        <w:sectPr>
          <w:pgMar w:header="366" w:footer="669" w:top="800" w:bottom="860" w:left="1180" w:right="1180"/>
          <w:pgSz w:w="11920" w:h="16840"/>
        </w:sectPr>
      </w:pPr>
      <w:rPr/>
    </w:p>
    <w:p>
      <w:pPr>
        <w:spacing w:before="19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2.999392" w:type="dxa"/>
      </w:tblPr>
      <w:tblGrid/>
      <w:tr>
        <w:trPr>
          <w:trHeight w:val="354" w:hRule="exact"/>
        </w:trPr>
        <w:tc>
          <w:tcPr>
            <w:tcW w:w="1759" w:type="dxa"/>
            <w:vMerge w:val="restart"/>
            <w:tcBorders>
              <w:top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20" w:after="0" w:line="280" w:lineRule="exact"/>
              <w:jc w:val="left"/>
              <w:rPr>
                <w:sz w:val="28"/>
                <w:szCs w:val="28"/>
              </w:rPr>
            </w:pPr>
            <w:rPr/>
            <w:r>
              <w:rPr>
                <w:sz w:val="28"/>
                <w:szCs w:val="28"/>
              </w:rPr>
            </w:r>
          </w:p>
          <w:p>
            <w:pPr>
              <w:spacing w:before="0" w:after="0" w:line="240" w:lineRule="exact"/>
              <w:ind w:left="543" w:right="-18" w:firstLine="-508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Dlh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dobý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majet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7550" w:type="dxa"/>
            <w:gridSpan w:val="8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2" w:after="0" w:line="240" w:lineRule="auto"/>
              <w:ind w:left="176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Bezp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edne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hád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ajúce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1138" w:hRule="exact"/>
        </w:trPr>
        <w:tc>
          <w:tcPr>
            <w:tcW w:w="1759" w:type="dxa"/>
            <w:vMerge/>
            <w:tcBorders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992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20" w:after="0" w:line="260" w:lineRule="exact"/>
              <w:jc w:val="left"/>
              <w:rPr>
                <w:sz w:val="26"/>
                <w:szCs w:val="26"/>
              </w:rPr>
            </w:pPr>
            <w:rPr/>
            <w:r>
              <w:rPr>
                <w:sz w:val="26"/>
                <w:szCs w:val="26"/>
              </w:rPr>
            </w:r>
          </w:p>
          <w:p>
            <w:pPr>
              <w:spacing w:before="0" w:after="0" w:line="277" w:lineRule="auto"/>
              <w:ind w:left="141" w:right="84" w:firstLine="14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áklady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940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18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162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Softv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889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56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Oceni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7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864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18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58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Goo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will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934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93" w:right="7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225" w:right="20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DNM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919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90" w:lineRule="exact"/>
              <w:jc w:val="left"/>
              <w:rPr>
                <w:sz w:val="19"/>
                <w:szCs w:val="19"/>
              </w:rPr>
            </w:pPr>
            <w:rPr/>
            <w:r>
              <w:rPr>
                <w:sz w:val="19"/>
                <w:szCs w:val="19"/>
              </w:rPr>
            </w:r>
          </w:p>
          <w:p>
            <w:pPr>
              <w:spacing w:before="0" w:after="0" w:line="239" w:lineRule="auto"/>
              <w:ind w:left="148" w:right="137" w:firstLine="-54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rávaný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DNM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992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" w:after="0" w:line="190" w:lineRule="exact"/>
              <w:jc w:val="left"/>
              <w:rPr>
                <w:sz w:val="19"/>
                <w:szCs w:val="19"/>
              </w:rPr>
            </w:pPr>
            <w:rPr/>
            <w:r>
              <w:rPr>
                <w:sz w:val="19"/>
                <w:szCs w:val="19"/>
              </w:rPr>
            </w:r>
          </w:p>
          <w:p>
            <w:pPr>
              <w:spacing w:before="0" w:after="0" w:line="239" w:lineRule="auto"/>
              <w:ind w:left="1" w:right="-18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Posky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preddavky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020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18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25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Spolu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256" w:hRule="exact"/>
        </w:trPr>
        <w:tc>
          <w:tcPr>
            <w:tcW w:w="1759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9" w:lineRule="exact"/>
              <w:ind w:left="784" w:right="766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</w:p>
        </w:tc>
        <w:tc>
          <w:tcPr>
            <w:tcW w:w="992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9" w:lineRule="exact"/>
              <w:ind w:left="401" w:right="383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</w:t>
            </w:r>
          </w:p>
        </w:tc>
        <w:tc>
          <w:tcPr>
            <w:tcW w:w="940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9" w:lineRule="exact"/>
              <w:ind w:left="380" w:right="36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</w:t>
            </w:r>
          </w:p>
        </w:tc>
        <w:tc>
          <w:tcPr>
            <w:tcW w:w="889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9" w:lineRule="exact"/>
              <w:ind w:left="350" w:right="33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</w:t>
            </w:r>
          </w:p>
        </w:tc>
        <w:tc>
          <w:tcPr>
            <w:tcW w:w="864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9" w:lineRule="exact"/>
              <w:ind w:left="338" w:right="318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</w:p>
        </w:tc>
        <w:tc>
          <w:tcPr>
            <w:tcW w:w="934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9" w:lineRule="exact"/>
              <w:ind w:left="396" w:right="377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</w:t>
            </w:r>
          </w:p>
        </w:tc>
        <w:tc>
          <w:tcPr>
            <w:tcW w:w="919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9" w:lineRule="exact"/>
              <w:ind w:left="361" w:right="350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g</w:t>
            </w:r>
          </w:p>
        </w:tc>
        <w:tc>
          <w:tcPr>
            <w:tcW w:w="992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9" w:lineRule="exact"/>
              <w:ind w:left="401" w:right="383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</w:p>
        </w:tc>
        <w:tc>
          <w:tcPr>
            <w:tcW w:w="1020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9" w:lineRule="exact"/>
              <w:ind w:left="443" w:right="426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</w:t>
            </w:r>
          </w:p>
        </w:tc>
      </w:tr>
      <w:tr>
        <w:trPr>
          <w:trHeight w:val="287" w:hRule="exact"/>
        </w:trPr>
        <w:tc>
          <w:tcPr>
            <w:tcW w:w="9310" w:type="dxa"/>
            <w:gridSpan w:val="9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Prvotné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oce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ie</w:t>
            </w:r>
          </w:p>
        </w:tc>
      </w:tr>
      <w:tr>
        <w:trPr>
          <w:trHeight w:val="499" w:hRule="exact"/>
        </w:trPr>
        <w:tc>
          <w:tcPr>
            <w:tcW w:w="1759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6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992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40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89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64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34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19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92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20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93" w:hRule="exact"/>
        </w:trPr>
        <w:tc>
          <w:tcPr>
            <w:tcW w:w="1759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Príras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ky</w:t>
            </w:r>
          </w:p>
        </w:tc>
        <w:tc>
          <w:tcPr>
            <w:tcW w:w="99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4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8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64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34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1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9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2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93" w:hRule="exact"/>
        </w:trPr>
        <w:tc>
          <w:tcPr>
            <w:tcW w:w="1759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Úbytky</w:t>
            </w:r>
          </w:p>
        </w:tc>
        <w:tc>
          <w:tcPr>
            <w:tcW w:w="99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4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8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64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34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1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9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2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94" w:hRule="exact"/>
        </w:trPr>
        <w:tc>
          <w:tcPr>
            <w:tcW w:w="1759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Presu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</w:p>
        </w:tc>
        <w:tc>
          <w:tcPr>
            <w:tcW w:w="99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4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8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64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34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1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9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2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9" w:hRule="exact"/>
        </w:trPr>
        <w:tc>
          <w:tcPr>
            <w:tcW w:w="1759" w:type="dxa"/>
            <w:tcBorders>
              <w:top w:val="single" w:sz="7.04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6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konci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992" w:type="dxa"/>
            <w:tcBorders>
              <w:top w:val="single" w:sz="7.04" w:space="0" w:color="000000"/>
              <w:bottom w:val="single" w:sz="8.960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40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89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64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34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19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92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20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98" w:hRule="exact"/>
        </w:trPr>
        <w:tc>
          <w:tcPr>
            <w:tcW w:w="9310" w:type="dxa"/>
            <w:gridSpan w:val="9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Opráv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</w:p>
        </w:tc>
      </w:tr>
      <w:tr>
        <w:trPr>
          <w:trHeight w:val="499" w:hRule="exact"/>
        </w:trPr>
        <w:tc>
          <w:tcPr>
            <w:tcW w:w="1759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" w:after="0" w:line="240" w:lineRule="exact"/>
              <w:ind w:left="17" w:right="75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992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40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89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64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34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19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92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20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93" w:hRule="exact"/>
        </w:trPr>
        <w:tc>
          <w:tcPr>
            <w:tcW w:w="1759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Príras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ky</w:t>
            </w:r>
          </w:p>
        </w:tc>
        <w:tc>
          <w:tcPr>
            <w:tcW w:w="99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4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8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64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34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1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9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2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77" w:hRule="exact"/>
        </w:trPr>
        <w:tc>
          <w:tcPr>
            <w:tcW w:w="1759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Úbytky</w:t>
            </w:r>
          </w:p>
        </w:tc>
        <w:tc>
          <w:tcPr>
            <w:tcW w:w="99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4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8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64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34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1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9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2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95" w:hRule="exact"/>
        </w:trPr>
        <w:tc>
          <w:tcPr>
            <w:tcW w:w="1759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Presu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</w:p>
        </w:tc>
        <w:tc>
          <w:tcPr>
            <w:tcW w:w="99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4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8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64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34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1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9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2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501" w:hRule="exact"/>
        </w:trPr>
        <w:tc>
          <w:tcPr>
            <w:tcW w:w="1759" w:type="dxa"/>
            <w:tcBorders>
              <w:top w:val="single" w:sz="7.04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42" w:lineRule="exact"/>
              <w:ind w:left="17" w:right="75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konci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992" w:type="dxa"/>
            <w:tcBorders>
              <w:top w:val="single" w:sz="7.04" w:space="0" w:color="000000"/>
              <w:bottom w:val="single" w:sz="8.960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40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89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64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34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19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92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20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98" w:hRule="exact"/>
        </w:trPr>
        <w:tc>
          <w:tcPr>
            <w:tcW w:w="9310" w:type="dxa"/>
            <w:gridSpan w:val="9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Oprav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</w:p>
        </w:tc>
      </w:tr>
      <w:tr>
        <w:trPr>
          <w:trHeight w:val="499" w:hRule="exact"/>
        </w:trPr>
        <w:tc>
          <w:tcPr>
            <w:tcW w:w="1759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42" w:lineRule="exact"/>
              <w:ind w:left="17" w:right="75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992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40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89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64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34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8.319756" w:space="0" w:color="000000"/>
            </w:tcBorders>
          </w:tcPr>
          <w:p>
            <w:pPr/>
            <w:rPr/>
          </w:p>
        </w:tc>
        <w:tc>
          <w:tcPr>
            <w:tcW w:w="919" w:type="dxa"/>
            <w:tcBorders>
              <w:top w:val="single" w:sz="8.960" w:space="0" w:color="000000"/>
              <w:bottom w:val="single" w:sz="7.04" w:space="0" w:color="000000"/>
              <w:left w:val="single" w:sz="8.3197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92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20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93" w:hRule="exact"/>
        </w:trPr>
        <w:tc>
          <w:tcPr>
            <w:tcW w:w="1759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Príras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ky</w:t>
            </w:r>
          </w:p>
        </w:tc>
        <w:tc>
          <w:tcPr>
            <w:tcW w:w="99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4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8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64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34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8.319756" w:space="0" w:color="000000"/>
            </w:tcBorders>
          </w:tcPr>
          <w:p>
            <w:pPr/>
            <w:rPr/>
          </w:p>
        </w:tc>
        <w:tc>
          <w:tcPr>
            <w:tcW w:w="919" w:type="dxa"/>
            <w:tcBorders>
              <w:top w:val="single" w:sz="7.04" w:space="0" w:color="000000"/>
              <w:bottom w:val="single" w:sz="7.04" w:space="0" w:color="000000"/>
              <w:left w:val="single" w:sz="8.3197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9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2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94" w:hRule="exact"/>
        </w:trPr>
        <w:tc>
          <w:tcPr>
            <w:tcW w:w="1759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Úbytky</w:t>
            </w:r>
          </w:p>
        </w:tc>
        <w:tc>
          <w:tcPr>
            <w:tcW w:w="99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4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8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64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34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8.319756" w:space="0" w:color="000000"/>
            </w:tcBorders>
          </w:tcPr>
          <w:p>
            <w:pPr/>
            <w:rPr/>
          </w:p>
        </w:tc>
        <w:tc>
          <w:tcPr>
            <w:tcW w:w="919" w:type="dxa"/>
            <w:tcBorders>
              <w:top w:val="single" w:sz="7.04" w:space="0" w:color="000000"/>
              <w:bottom w:val="single" w:sz="7.04" w:space="0" w:color="000000"/>
              <w:left w:val="single" w:sz="8.3197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9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2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97" w:hRule="exact"/>
        </w:trPr>
        <w:tc>
          <w:tcPr>
            <w:tcW w:w="1759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Presu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</w:p>
        </w:tc>
        <w:tc>
          <w:tcPr>
            <w:tcW w:w="99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4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8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64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34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8.319756" w:space="0" w:color="000000"/>
            </w:tcBorders>
          </w:tcPr>
          <w:p>
            <w:pPr/>
            <w:rPr/>
          </w:p>
        </w:tc>
        <w:tc>
          <w:tcPr>
            <w:tcW w:w="919" w:type="dxa"/>
            <w:tcBorders>
              <w:top w:val="single" w:sz="7.04" w:space="0" w:color="000000"/>
              <w:bottom w:val="single" w:sz="7.04" w:space="0" w:color="000000"/>
              <w:left w:val="single" w:sz="8.3197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9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2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502" w:hRule="exact"/>
        </w:trPr>
        <w:tc>
          <w:tcPr>
            <w:tcW w:w="1759" w:type="dxa"/>
            <w:tcBorders>
              <w:top w:val="single" w:sz="7.04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" w:after="0" w:line="242" w:lineRule="exact"/>
              <w:ind w:left="17" w:right="75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konci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992" w:type="dxa"/>
            <w:tcBorders>
              <w:top w:val="single" w:sz="7.04" w:space="0" w:color="000000"/>
              <w:bottom w:val="single" w:sz="8.960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40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89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64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34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19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92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20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98" w:hRule="exact"/>
        </w:trPr>
        <w:tc>
          <w:tcPr>
            <w:tcW w:w="9310" w:type="dxa"/>
            <w:gridSpan w:val="9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Zostat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ová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nota</w:t>
            </w:r>
          </w:p>
        </w:tc>
      </w:tr>
      <w:tr>
        <w:trPr>
          <w:trHeight w:val="499" w:hRule="exact"/>
        </w:trPr>
        <w:tc>
          <w:tcPr>
            <w:tcW w:w="1759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992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40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89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64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34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19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92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20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500" w:hRule="exact"/>
        </w:trPr>
        <w:tc>
          <w:tcPr>
            <w:tcW w:w="1759" w:type="dxa"/>
            <w:tcBorders>
              <w:top w:val="single" w:sz="7.04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42" w:lineRule="exact"/>
              <w:ind w:left="17" w:right="75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konci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992" w:type="dxa"/>
            <w:tcBorders>
              <w:top w:val="single" w:sz="7.04" w:space="0" w:color="000000"/>
              <w:bottom w:val="single" w:sz="8.48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40" w:type="dxa"/>
            <w:tcBorders>
              <w:top w:val="single" w:sz="7.04" w:space="0" w:color="000000"/>
              <w:bottom w:val="single" w:sz="8.48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89" w:type="dxa"/>
            <w:tcBorders>
              <w:top w:val="single" w:sz="7.04" w:space="0" w:color="000000"/>
              <w:bottom w:val="single" w:sz="8.48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64" w:type="dxa"/>
            <w:tcBorders>
              <w:top w:val="single" w:sz="7.04" w:space="0" w:color="000000"/>
              <w:bottom w:val="single" w:sz="8.48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34" w:type="dxa"/>
            <w:tcBorders>
              <w:top w:val="single" w:sz="7.04" w:space="0" w:color="000000"/>
              <w:bottom w:val="single" w:sz="8.48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19" w:type="dxa"/>
            <w:tcBorders>
              <w:top w:val="single" w:sz="7.04" w:space="0" w:color="000000"/>
              <w:bottom w:val="single" w:sz="8.48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92" w:type="dxa"/>
            <w:tcBorders>
              <w:top w:val="single" w:sz="7.04" w:space="0" w:color="000000"/>
              <w:bottom w:val="single" w:sz="8.48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20" w:type="dxa"/>
            <w:tcBorders>
              <w:top w:val="single" w:sz="7.04" w:space="0" w:color="000000"/>
              <w:bottom w:val="single" w:sz="8.48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before="3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4" w:after="0" w:line="251" w:lineRule="auto"/>
        <w:ind w:left="156" w:right="979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/>
        <w:pict>
          <v:group style="position:absolute;margin-left:64.029999pt;margin-top:-73.956177pt;width:467.32pt;height:73.163787pt;mso-position-horizontal-relative:page;mso-position-vertical-relative:paragraph;z-index:-13268" coordorigin="1281,-1479" coordsize="9346,1463">
            <v:group style="position:absolute;left:1286;top:-1475;width:9335;height:2" coordorigin="1286,-1475" coordsize="9335,2">
              <v:shape style="position:absolute;left:1286;top:-1475;width:9335;height:2" coordorigin="1286,-1475" coordsize="9335,0" path="m1286,-1475l10621,-1475e" filled="f" stroked="t" strokeweight=".4427pt" strokecolor="#000000">
                <v:path arrowok="t"/>
              </v:shape>
            </v:group>
            <v:group style="position:absolute;left:1291;top:-1471;width:2;height:1450" coordorigin="1291,-1471" coordsize="2,1450">
              <v:shape style="position:absolute;left:1291;top:-1471;width:2;height:1450" coordorigin="1291,-1471" coordsize="0,1450" path="m1291,-1471l1291,-22e" filled="f" stroked="t" strokeweight=".580pt" strokecolor="#000000">
                <v:path arrowok="t"/>
              </v:shape>
            </v:group>
            <v:group style="position:absolute;left:1286;top:-28;width:9335;height:2" coordorigin="1286,-28" coordsize="9335,2">
              <v:shape style="position:absolute;left:1286;top:-28;width:9335;height:2" coordorigin="1286,-28" coordsize="9335,0" path="m1286,-28l10621,-28e" filled="f" stroked="t" strokeweight=".580pt" strokecolor="#000000">
                <v:path arrowok="t"/>
              </v:shape>
            </v:group>
            <v:group style="position:absolute;left:10616;top:-1471;width:2;height:1450" coordorigin="10616,-1471" coordsize="2,1450">
              <v:shape style="position:absolute;left:10616;top:-1471;width:2;height:1450" coordorigin="10616,-1471" coordsize="0,1450" path="m10616,-1471l10616,-22e" filled="f" stroked="t" strokeweight=".580pt" strokecolor="#000000">
                <v:path arrowok="t"/>
              </v:shape>
            </v:group>
            <w10:wrap type="none"/>
          </v:group>
        </w:pict>
      </w:r>
      <w:r>
        <w:rPr/>
        <w:pict>
          <v:group style="position:absolute;margin-left:64.029999pt;margin-top:78.557419pt;width:467.32pt;height:27.14pt;mso-position-horizontal-relative:page;mso-position-vertical-relative:paragraph;z-index:-13267" coordorigin="1281,1571" coordsize="9346,543">
            <v:group style="position:absolute;left:1286;top:2057;width:10;height:10" coordorigin="1286,2057" coordsize="10,10">
              <v:shape style="position:absolute;left:1286;top:2057;width:10;height:10" coordorigin="1286,2057" coordsize="10,10" path="m1286,2061l1296,2061e" filled="f" stroked="t" strokeweight=".580pt" strokecolor="#000000">
                <v:path arrowok="t"/>
              </v:shape>
            </v:group>
            <v:group style="position:absolute;left:1303;top:1582;width:2;height:502" coordorigin="1303,1582" coordsize="2,502">
              <v:shape style="position:absolute;left:1303;top:1582;width:2;height:502" coordorigin="1303,1582" coordsize="0,502" path="m1303,1582l1303,2083e" filled="f" stroked="t" strokeweight="1.06pt" strokecolor="#000000">
                <v:path arrowok="t"/>
              </v:shape>
            </v:group>
            <v:group style="position:absolute;left:1294;top:2094;width:9300;height:2" coordorigin="1294,2094" coordsize="9300,2">
              <v:shape style="position:absolute;left:1294;top:2094;width:9300;height:2" coordorigin="1294,2094" coordsize="9300,0" path="m1294,2094l10594,2094e" filled="f" stroked="t" strokeweight="1.06pt" strokecolor="#000000">
                <v:path arrowok="t"/>
              </v:shape>
            </v:group>
            <v:group style="position:absolute;left:7763;top:1582;width:2;height:502" coordorigin="7763,1582" coordsize="2,502">
              <v:shape style="position:absolute;left:7763;top:1582;width:2;height:502" coordorigin="7763,1582" coordsize="0,502" path="m7763,1582l7763,2083e" filled="f" stroked="t" strokeweight="1.06pt" strokecolor="#000000">
                <v:path arrowok="t"/>
              </v:shape>
            </v:group>
            <v:group style="position:absolute;left:10612;top:2057;width:10;height:10" coordorigin="10612,2057" coordsize="10,10">
              <v:shape style="position:absolute;left:10612;top:2057;width:10;height:10" coordorigin="10612,2057" coordsize="10,10" path="m10612,2061l10621,2061e" filled="f" stroked="t" strokeweight=".580pt" strokecolor="#000000">
                <v:path arrowok="t"/>
              </v:shape>
            </v:group>
            <v:group style="position:absolute;left:10603;top:1602;width:2;height:502" coordorigin="10603,1602" coordsize="2,502">
              <v:shape style="position:absolute;left:10603;top:1602;width:2;height:502" coordorigin="10603,1602" coordsize="0,502" path="m10603,1602l10603,2103e" filled="f" stroked="t" strokeweight="1.06pt" strokecolor="#000000">
                <v:path arrowok="t"/>
              </v:shape>
            </v:group>
            <v:group style="position:absolute;left:1314;top:1594;width:9300;height:2" coordorigin="1314,1594" coordsize="9300,2">
              <v:shape style="position:absolute;left:1314;top:1594;width:9300;height:2" coordorigin="1314,1594" coordsize="9300,0" path="m1314,1594l10614,1594e" filled="f" stroked="t" strokeweight="1.06pt" strokecolor="#000000">
                <v:path arrowok="t"/>
              </v:shape>
            </v:group>
            <w10:wrap type="none"/>
          </v:group>
        </w:pic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c)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Dlhodobý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majetok,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ktorý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je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zriadené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záložné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právo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dlhodobý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majetok,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pri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ktorom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má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úč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t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ovná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jednotka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obmedzené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právo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ním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nakladať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-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nehmotný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majetok</w:t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3.000002" w:type="dxa"/>
      </w:tblPr>
      <w:tblGrid/>
      <w:tr>
        <w:trPr>
          <w:trHeight w:val="502" w:hRule="exact"/>
        </w:trPr>
        <w:tc>
          <w:tcPr>
            <w:tcW w:w="6460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40" w:lineRule="auto"/>
              <w:ind w:left="203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Dlh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dobý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ma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etok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840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28" w:lineRule="exact"/>
              <w:ind w:left="278" w:right="258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ota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040" w:right="1017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258" w:hRule="exact"/>
        </w:trPr>
        <w:tc>
          <w:tcPr>
            <w:tcW w:w="6460" w:type="dxa"/>
            <w:tcBorders>
              <w:top w:val="single" w:sz="8.96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27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Dlhod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motný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jetok,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ktorý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zálo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</w:p>
        </w:tc>
        <w:tc>
          <w:tcPr>
            <w:tcW w:w="2840" w:type="dxa"/>
            <w:tcBorders>
              <w:top w:val="single" w:sz="8.96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before="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34" w:after="0" w:line="240" w:lineRule="auto"/>
        <w:ind w:left="151" w:right="3232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/>
        <w:pict>
          <v:group style="position:absolute;margin-left:64.029999pt;margin-top:43.514042pt;width:467.32pt;height:46.484664pt;mso-position-horizontal-relative:page;mso-position-vertical-relative:paragraph;z-index:-13266" coordorigin="1281,870" coordsize="9346,930">
            <v:group style="position:absolute;left:1286;top:875;width:9335;height:2" coordorigin="1286,875" coordsize="9335,2">
              <v:shape style="position:absolute;left:1286;top:875;width:9335;height:2" coordorigin="1286,875" coordsize="9335,0" path="m1286,875l10621,875e" filled="f" stroked="t" strokeweight=".44533pt" strokecolor="#000000">
                <v:path arrowok="t"/>
              </v:shape>
            </v:group>
            <v:group style="position:absolute;left:1291;top:878;width:2;height:916" coordorigin="1291,878" coordsize="2,916">
              <v:shape style="position:absolute;left:1291;top:878;width:2;height:916" coordorigin="1291,878" coordsize="0,916" path="m1291,878l1291,1794e" filled="f" stroked="t" strokeweight=".580pt" strokecolor="#000000">
                <v:path arrowok="t"/>
              </v:shape>
            </v:group>
            <v:group style="position:absolute;left:1286;top:1788;width:9335;height:2" coordorigin="1286,1788" coordsize="9335,2">
              <v:shape style="position:absolute;left:1286;top:1788;width:9335;height:2" coordorigin="1286,1788" coordsize="9335,0" path="m1286,1788l10621,1788e" filled="f" stroked="t" strokeweight=".580pt" strokecolor="#000000">
                <v:path arrowok="t"/>
              </v:shape>
            </v:group>
            <v:group style="position:absolute;left:10616;top:878;width:2;height:916" coordorigin="10616,878" coordsize="2,916">
              <v:shape style="position:absolute;left:10616;top:878;width:2;height:916" coordorigin="10616,878" coordsize="0,916" path="m10616,878l10616,1794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Dlhod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bý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ne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h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motný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m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jetok,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r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i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ktor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m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má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ú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č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t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ovná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je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d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notka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bmedz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né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r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á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v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ním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n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aklad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ť</w:t>
      </w:r>
    </w:p>
    <w:p>
      <w:pPr>
        <w:jc w:val="left"/>
        <w:spacing w:after="0"/>
        <w:sectPr>
          <w:pgMar w:header="372" w:footer="646" w:top="820" w:bottom="900" w:left="1180" w:right="1180"/>
          <w:headerReference w:type="even" r:id="rId13"/>
          <w:headerReference w:type="odd" r:id="rId14"/>
          <w:pgSz w:w="11920" w:h="16840"/>
        </w:sectPr>
      </w:pPr>
      <w:rPr/>
    </w:p>
    <w:p>
      <w:pPr>
        <w:spacing w:before="0" w:after="0" w:line="215" w:lineRule="exact"/>
        <w:ind w:left="143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/>
        <w:pict>
          <v:group style="position:absolute;margin-left:64.029999pt;margin-top:678.242126pt;width:467.32pt;height:103.672848pt;mso-position-horizontal-relative:page;mso-position-vertical-relative:page;z-index:-13265" coordorigin="1281,13565" coordsize="9346,2073">
            <v:group style="position:absolute;left:1286;top:13569;width:9335;height:2" coordorigin="1286,13569" coordsize="9335,2">
              <v:shape style="position:absolute;left:1286;top:13569;width:9335;height:2" coordorigin="1286,13569" coordsize="9335,0" path="m1286,13569l10621,13569e" filled="f" stroked="t" strokeweight=".454639pt" strokecolor="#000000">
                <v:path arrowok="t"/>
              </v:shape>
            </v:group>
            <v:group style="position:absolute;left:1291;top:13573;width:2;height:2060" coordorigin="1291,13573" coordsize="2,2060">
              <v:shape style="position:absolute;left:1291;top:13573;width:2;height:2060" coordorigin="1291,13573" coordsize="0,2060" path="m1291,13573l1291,15632e" filled="f" stroked="t" strokeweight=".580pt" strokecolor="#000000">
                <v:path arrowok="t"/>
              </v:shape>
            </v:group>
            <v:group style="position:absolute;left:1286;top:15626;width:9335;height:2" coordorigin="1286,15626" coordsize="9335,2">
              <v:shape style="position:absolute;left:1286;top:15626;width:9335;height:2" coordorigin="1286,15626" coordsize="9335,0" path="m1286,15626l10621,15626e" filled="f" stroked="t" strokeweight=".580pt" strokecolor="#000000">
                <v:path arrowok="t"/>
              </v:shape>
            </v:group>
            <v:group style="position:absolute;left:10616;top:13573;width:2;height:2060" coordorigin="10616,13573" coordsize="2,2060">
              <v:shape style="position:absolute;left:10616;top:13573;width:2;height:2060" coordorigin="10616,13573" coordsize="0,2060" path="m10616,13573l10616,15632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Informácie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dlhodobom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majetku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b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žné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bezprostredne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predchádzajúce</w:t>
      </w:r>
    </w:p>
    <w:p>
      <w:pPr>
        <w:spacing w:before="11" w:after="0" w:line="240" w:lineRule="auto"/>
        <w:ind w:left="143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účtovné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obdobie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nadväznosti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čl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nenie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položiek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súvahy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-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hmotný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maje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t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ok</w:t>
      </w:r>
    </w:p>
    <w:p>
      <w:pPr>
        <w:spacing w:before="9" w:after="0" w:line="80" w:lineRule="exact"/>
        <w:jc w:val="left"/>
        <w:rPr>
          <w:sz w:val="8"/>
          <w:szCs w:val="8"/>
        </w:rPr>
      </w:pPr>
      <w:rPr/>
      <w:r>
        <w:rPr>
          <w:sz w:val="8"/>
          <w:szCs w:val="8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90.999699" w:type="dxa"/>
      </w:tblPr>
      <w:tblGrid/>
      <w:tr>
        <w:trPr>
          <w:trHeight w:val="260" w:hRule="exact"/>
        </w:trPr>
        <w:tc>
          <w:tcPr>
            <w:tcW w:w="1488" w:type="dxa"/>
            <w:vMerge w:val="restart"/>
            <w:tcBorders>
              <w:top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14" w:after="0" w:line="240" w:lineRule="exact"/>
              <w:jc w:val="left"/>
              <w:rPr>
                <w:sz w:val="24"/>
                <w:szCs w:val="24"/>
              </w:rPr>
            </w:pPr>
            <w:rPr/>
            <w:r>
              <w:rPr>
                <w:sz w:val="24"/>
                <w:szCs w:val="24"/>
              </w:rPr>
            </w:r>
          </w:p>
          <w:p>
            <w:pPr>
              <w:spacing w:before="0" w:after="0" w:line="240" w:lineRule="auto"/>
              <w:ind w:left="72" w:right="18" w:firstLine="263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Dlh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dobý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hmo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ajet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7937" w:type="dxa"/>
            <w:gridSpan w:val="11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6" w:lineRule="exact"/>
              <w:ind w:left="2904" w:right="2985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1552" w:hRule="exact"/>
        </w:trPr>
        <w:tc>
          <w:tcPr>
            <w:tcW w:w="1488" w:type="dxa"/>
            <w:vMerge/>
            <w:tcBorders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4" w:after="0" w:line="240" w:lineRule="exact"/>
              <w:jc w:val="left"/>
              <w:rPr>
                <w:sz w:val="24"/>
                <w:szCs w:val="24"/>
              </w:rPr>
            </w:pPr>
            <w:rPr/>
            <w:r>
              <w:rPr>
                <w:sz w:val="24"/>
                <w:szCs w:val="24"/>
              </w:rPr>
            </w:r>
          </w:p>
          <w:p>
            <w:pPr>
              <w:spacing w:before="0" w:after="0" w:line="240" w:lineRule="auto"/>
              <w:ind w:left="71" w:right="-62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Pozemky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749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5" w:after="0" w:line="240" w:lineRule="exact"/>
              <w:jc w:val="left"/>
              <w:rPr>
                <w:sz w:val="24"/>
                <w:szCs w:val="24"/>
              </w:rPr>
            </w:pPr>
            <w:rPr/>
            <w:r>
              <w:rPr>
                <w:sz w:val="24"/>
                <w:szCs w:val="24"/>
              </w:rPr>
            </w:r>
          </w:p>
          <w:p>
            <w:pPr>
              <w:spacing w:before="0" w:after="0" w:line="240" w:lineRule="auto"/>
              <w:ind w:left="81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Stavby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120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2" w:after="0" w:line="240" w:lineRule="auto"/>
              <w:ind w:left="30" w:right="35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Samo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tat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hnute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veci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2" w:after="0" w:line="242" w:lineRule="exact"/>
              <w:ind w:left="49" w:right="55" w:firstLine="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súbory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hnute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vecí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905" w:type="dxa"/>
            <w:gridSpan w:val="2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2" w:after="0" w:line="160" w:lineRule="exact"/>
              <w:jc w:val="left"/>
              <w:rPr>
                <w:sz w:val="16"/>
                <w:szCs w:val="16"/>
              </w:rPr>
            </w:pPr>
            <w:rPr/>
            <w:r>
              <w:rPr>
                <w:sz w:val="16"/>
                <w:szCs w:val="16"/>
              </w:rPr>
            </w:r>
          </w:p>
          <w:p>
            <w:pPr>
              <w:spacing w:before="0" w:after="0" w:line="240" w:lineRule="auto"/>
              <w:ind w:left="38" w:right="61" w:firstLine="-56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Pesto­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vate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ské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celky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trvalý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poras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932" w:type="dxa"/>
            <w:gridSpan w:val="2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3" w:after="0" w:line="280" w:lineRule="exact"/>
              <w:jc w:val="left"/>
              <w:rPr>
                <w:sz w:val="28"/>
                <w:szCs w:val="28"/>
              </w:rPr>
            </w:pPr>
            <w:rPr/>
            <w:r>
              <w:rPr>
                <w:sz w:val="28"/>
                <w:szCs w:val="28"/>
              </w:rPr>
            </w:r>
          </w:p>
          <w:p>
            <w:pPr>
              <w:spacing w:before="0" w:after="0" w:line="240" w:lineRule="auto"/>
              <w:ind w:left="197" w:right="54" w:firstLine="-144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Základné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stádo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2" w:after="0" w:line="242" w:lineRule="exact"/>
              <w:ind w:left="107" w:right="106" w:firstLine="16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zviera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794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27" w:right="8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exact"/>
              <w:ind w:left="154" w:right="134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DHM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846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4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26" w:right="86" w:firstLine="-54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rávaný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DHM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880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3" w:after="0" w:line="160" w:lineRule="exact"/>
              <w:jc w:val="left"/>
              <w:rPr>
                <w:sz w:val="16"/>
                <w:szCs w:val="16"/>
              </w:rPr>
            </w:pPr>
            <w:rPr/>
            <w:r>
              <w:rPr>
                <w:sz w:val="16"/>
                <w:szCs w:val="16"/>
              </w:rPr>
            </w:r>
          </w:p>
          <w:p>
            <w:pPr>
              <w:spacing w:before="0" w:after="0" w:line="240" w:lineRule="auto"/>
              <w:ind w:left="83" w:right="65" w:firstLine="-54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Posky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nuté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davky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862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5" w:after="0" w:line="240" w:lineRule="exact"/>
              <w:jc w:val="left"/>
              <w:rPr>
                <w:sz w:val="24"/>
                <w:szCs w:val="24"/>
              </w:rPr>
            </w:pPr>
            <w:rPr/>
            <w:r>
              <w:rPr>
                <w:sz w:val="24"/>
                <w:szCs w:val="24"/>
              </w:rPr>
            </w:r>
          </w:p>
          <w:p>
            <w:pPr>
              <w:spacing w:before="0" w:after="0" w:line="240" w:lineRule="auto"/>
              <w:ind w:left="181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Spolu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256" w:hRule="exact"/>
        </w:trPr>
        <w:tc>
          <w:tcPr>
            <w:tcW w:w="1488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649" w:right="63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</w:p>
        </w:tc>
        <w:tc>
          <w:tcPr>
            <w:tcW w:w="850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330" w:right="31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</w:t>
            </w:r>
          </w:p>
        </w:tc>
        <w:tc>
          <w:tcPr>
            <w:tcW w:w="749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284" w:right="266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</w:t>
            </w:r>
          </w:p>
        </w:tc>
        <w:tc>
          <w:tcPr>
            <w:tcW w:w="1120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453" w:right="459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</w:t>
            </w:r>
          </w:p>
        </w:tc>
        <w:tc>
          <w:tcPr>
            <w:tcW w:w="905" w:type="dxa"/>
            <w:gridSpan w:val="2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336" w:right="360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</w:p>
        </w:tc>
        <w:tc>
          <w:tcPr>
            <w:tcW w:w="932" w:type="dxa"/>
            <w:gridSpan w:val="2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367" w:right="405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</w:t>
            </w:r>
          </w:p>
        </w:tc>
        <w:tc>
          <w:tcPr>
            <w:tcW w:w="794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302" w:right="283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g</w:t>
            </w:r>
          </w:p>
        </w:tc>
        <w:tc>
          <w:tcPr>
            <w:tcW w:w="846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338" w:right="299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</w:p>
        </w:tc>
        <w:tc>
          <w:tcPr>
            <w:tcW w:w="880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373" w:right="356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</w:t>
            </w:r>
          </w:p>
        </w:tc>
        <w:tc>
          <w:tcPr>
            <w:tcW w:w="862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365" w:right="346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</w:t>
            </w:r>
          </w:p>
        </w:tc>
      </w:tr>
      <w:tr>
        <w:trPr>
          <w:trHeight w:val="298" w:hRule="exact"/>
        </w:trPr>
        <w:tc>
          <w:tcPr>
            <w:tcW w:w="9425" w:type="dxa"/>
            <w:gridSpan w:val="12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Prvotné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oce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ie</w:t>
            </w:r>
          </w:p>
        </w:tc>
      </w:tr>
      <w:tr>
        <w:trPr>
          <w:trHeight w:val="740" w:hRule="exact"/>
        </w:trPr>
        <w:tc>
          <w:tcPr>
            <w:tcW w:w="1488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42" w:lineRule="exact"/>
              <w:ind w:left="17" w:right="54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850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49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120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05" w:type="dxa"/>
            <w:gridSpan w:val="2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8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69" w:type="dxa"/>
            <w:gridSpan w:val="2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46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80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62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93" w:hRule="exact"/>
        </w:trPr>
        <w:tc>
          <w:tcPr>
            <w:tcW w:w="148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Príras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ky</w:t>
            </w:r>
          </w:p>
        </w:tc>
        <w:tc>
          <w:tcPr>
            <w:tcW w:w="850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4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12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05" w:type="dxa"/>
            <w:gridSpan w:val="2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8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69" w:type="dxa"/>
            <w:gridSpan w:val="2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46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8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6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94" w:hRule="exact"/>
        </w:trPr>
        <w:tc>
          <w:tcPr>
            <w:tcW w:w="148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Úbytky</w:t>
            </w:r>
          </w:p>
        </w:tc>
        <w:tc>
          <w:tcPr>
            <w:tcW w:w="850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4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12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05" w:type="dxa"/>
            <w:gridSpan w:val="2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8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69" w:type="dxa"/>
            <w:gridSpan w:val="2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46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8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6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93" w:hRule="exact"/>
        </w:trPr>
        <w:tc>
          <w:tcPr>
            <w:tcW w:w="148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Presu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</w:p>
        </w:tc>
        <w:tc>
          <w:tcPr>
            <w:tcW w:w="850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4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12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05" w:type="dxa"/>
            <w:gridSpan w:val="2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8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69" w:type="dxa"/>
            <w:gridSpan w:val="2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46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8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6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740" w:hRule="exact"/>
        </w:trPr>
        <w:tc>
          <w:tcPr>
            <w:tcW w:w="1488" w:type="dxa"/>
            <w:tcBorders>
              <w:top w:val="single" w:sz="7.04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6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konci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7" w:right="522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850" w:type="dxa"/>
            <w:tcBorders>
              <w:top w:val="single" w:sz="7.04" w:space="0" w:color="000000"/>
              <w:bottom w:val="single" w:sz="8.960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49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120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05" w:type="dxa"/>
            <w:gridSpan w:val="2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8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69" w:type="dxa"/>
            <w:gridSpan w:val="2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46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80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62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98" w:hRule="exact"/>
        </w:trPr>
        <w:tc>
          <w:tcPr>
            <w:tcW w:w="9425" w:type="dxa"/>
            <w:gridSpan w:val="12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Opráv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</w:p>
        </w:tc>
      </w:tr>
      <w:tr>
        <w:trPr>
          <w:trHeight w:val="740" w:hRule="exact"/>
        </w:trPr>
        <w:tc>
          <w:tcPr>
            <w:tcW w:w="1488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42" w:lineRule="exact"/>
              <w:ind w:left="17" w:right="54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36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850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49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120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41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22" w:type="dxa"/>
            <w:gridSpan w:val="2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69" w:type="dxa"/>
            <w:gridSpan w:val="2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46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80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62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93" w:hRule="exact"/>
        </w:trPr>
        <w:tc>
          <w:tcPr>
            <w:tcW w:w="148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Príras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ky</w:t>
            </w:r>
          </w:p>
        </w:tc>
        <w:tc>
          <w:tcPr>
            <w:tcW w:w="850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4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12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41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22" w:type="dxa"/>
            <w:gridSpan w:val="2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69" w:type="dxa"/>
            <w:gridSpan w:val="2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46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8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6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07" w:hRule="exact"/>
        </w:trPr>
        <w:tc>
          <w:tcPr>
            <w:tcW w:w="148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Úbytky</w:t>
            </w:r>
          </w:p>
        </w:tc>
        <w:tc>
          <w:tcPr>
            <w:tcW w:w="850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4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12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41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22" w:type="dxa"/>
            <w:gridSpan w:val="2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69" w:type="dxa"/>
            <w:gridSpan w:val="2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46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8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6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99" w:hRule="exact"/>
        </w:trPr>
        <w:tc>
          <w:tcPr>
            <w:tcW w:w="148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Presuny</w:t>
            </w:r>
          </w:p>
        </w:tc>
        <w:tc>
          <w:tcPr>
            <w:tcW w:w="850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4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12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41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22" w:type="dxa"/>
            <w:gridSpan w:val="2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69" w:type="dxa"/>
            <w:gridSpan w:val="2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46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8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6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747" w:hRule="exact"/>
        </w:trPr>
        <w:tc>
          <w:tcPr>
            <w:tcW w:w="1488" w:type="dxa"/>
            <w:tcBorders>
              <w:top w:val="single" w:sz="7.04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2" w:after="0" w:line="240" w:lineRule="auto"/>
              <w:ind w:left="17" w:right="283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konci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850" w:type="dxa"/>
            <w:tcBorders>
              <w:top w:val="single" w:sz="7.04" w:space="0" w:color="000000"/>
              <w:bottom w:val="single" w:sz="8.960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49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120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41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22" w:type="dxa"/>
            <w:gridSpan w:val="2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69" w:type="dxa"/>
            <w:gridSpan w:val="2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46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80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62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99" w:hRule="exact"/>
        </w:trPr>
        <w:tc>
          <w:tcPr>
            <w:tcW w:w="9425" w:type="dxa"/>
            <w:gridSpan w:val="12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Oprav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</w:p>
        </w:tc>
      </w:tr>
      <w:tr>
        <w:trPr>
          <w:trHeight w:val="740" w:hRule="exact"/>
        </w:trPr>
        <w:tc>
          <w:tcPr>
            <w:tcW w:w="1488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6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7" w:right="522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850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49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120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05" w:type="dxa"/>
            <w:gridSpan w:val="2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8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69" w:type="dxa"/>
            <w:gridSpan w:val="2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46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80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62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93" w:hRule="exact"/>
        </w:trPr>
        <w:tc>
          <w:tcPr>
            <w:tcW w:w="148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Príras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ky</w:t>
            </w:r>
          </w:p>
        </w:tc>
        <w:tc>
          <w:tcPr>
            <w:tcW w:w="850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4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12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05" w:type="dxa"/>
            <w:gridSpan w:val="2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8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69" w:type="dxa"/>
            <w:gridSpan w:val="2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46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8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6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07" w:hRule="exact"/>
        </w:trPr>
        <w:tc>
          <w:tcPr>
            <w:tcW w:w="148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Úbytky</w:t>
            </w:r>
          </w:p>
        </w:tc>
        <w:tc>
          <w:tcPr>
            <w:tcW w:w="850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4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12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05" w:type="dxa"/>
            <w:gridSpan w:val="2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8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69" w:type="dxa"/>
            <w:gridSpan w:val="2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46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8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6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99" w:hRule="exact"/>
        </w:trPr>
        <w:tc>
          <w:tcPr>
            <w:tcW w:w="148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Presuny</w:t>
            </w:r>
          </w:p>
        </w:tc>
        <w:tc>
          <w:tcPr>
            <w:tcW w:w="850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4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12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05" w:type="dxa"/>
            <w:gridSpan w:val="2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8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69" w:type="dxa"/>
            <w:gridSpan w:val="2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46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8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6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747" w:hRule="exact"/>
        </w:trPr>
        <w:tc>
          <w:tcPr>
            <w:tcW w:w="1488" w:type="dxa"/>
            <w:tcBorders>
              <w:top w:val="single" w:sz="7.04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2" w:after="0" w:line="239" w:lineRule="auto"/>
              <w:ind w:left="17" w:right="283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konci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850" w:type="dxa"/>
            <w:tcBorders>
              <w:top w:val="single" w:sz="7.04" w:space="0" w:color="000000"/>
              <w:bottom w:val="single" w:sz="8.960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49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120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05" w:type="dxa"/>
            <w:gridSpan w:val="2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8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69" w:type="dxa"/>
            <w:gridSpan w:val="2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46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80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62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98" w:hRule="exact"/>
        </w:trPr>
        <w:tc>
          <w:tcPr>
            <w:tcW w:w="9425" w:type="dxa"/>
            <w:gridSpan w:val="12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Zostat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ová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nota</w:t>
            </w:r>
          </w:p>
        </w:tc>
      </w:tr>
      <w:tr>
        <w:trPr>
          <w:trHeight w:val="743" w:hRule="exact"/>
        </w:trPr>
        <w:tc>
          <w:tcPr>
            <w:tcW w:w="1488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42" w:lineRule="exact"/>
              <w:ind w:left="17" w:right="54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850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49" w:type="dxa"/>
            <w:tcBorders>
              <w:top w:val="single" w:sz="8.960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120" w:type="dxa"/>
            <w:tcBorders>
              <w:top w:val="single" w:sz="8.960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41" w:type="dxa"/>
            <w:tcBorders>
              <w:top w:val="single" w:sz="8.960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22" w:type="dxa"/>
            <w:gridSpan w:val="2"/>
            <w:tcBorders>
              <w:top w:val="single" w:sz="8.960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69" w:type="dxa"/>
            <w:gridSpan w:val="2"/>
            <w:tcBorders>
              <w:top w:val="single" w:sz="8.960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46" w:type="dxa"/>
            <w:tcBorders>
              <w:top w:val="single" w:sz="8.960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80" w:type="dxa"/>
            <w:tcBorders>
              <w:top w:val="single" w:sz="8.960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62" w:type="dxa"/>
            <w:tcBorders>
              <w:top w:val="single" w:sz="8.960" w:space="0" w:color="000000"/>
              <w:bottom w:val="single" w:sz="8.960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743" w:hRule="exact"/>
        </w:trPr>
        <w:tc>
          <w:tcPr>
            <w:tcW w:w="1488" w:type="dxa"/>
            <w:tcBorders>
              <w:top w:val="single" w:sz="8.96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konci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7" w:right="522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850" w:type="dxa"/>
            <w:tcBorders>
              <w:top w:val="single" w:sz="8.960" w:space="0" w:color="000000"/>
              <w:bottom w:val="single" w:sz="8.48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49" w:type="dxa"/>
            <w:tcBorders>
              <w:top w:val="single" w:sz="8.960" w:space="0" w:color="000000"/>
              <w:bottom w:val="single" w:sz="8.48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120" w:type="dxa"/>
            <w:tcBorders>
              <w:top w:val="single" w:sz="8.960" w:space="0" w:color="000000"/>
              <w:bottom w:val="single" w:sz="8.48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41" w:type="dxa"/>
            <w:tcBorders>
              <w:top w:val="single" w:sz="8.960" w:space="0" w:color="000000"/>
              <w:bottom w:val="single" w:sz="8.48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22" w:type="dxa"/>
            <w:gridSpan w:val="2"/>
            <w:tcBorders>
              <w:top w:val="single" w:sz="8.960" w:space="0" w:color="000000"/>
              <w:bottom w:val="single" w:sz="8.48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69" w:type="dxa"/>
            <w:gridSpan w:val="2"/>
            <w:tcBorders>
              <w:top w:val="single" w:sz="8.960" w:space="0" w:color="000000"/>
              <w:bottom w:val="single" w:sz="8.48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46" w:type="dxa"/>
            <w:tcBorders>
              <w:top w:val="single" w:sz="8.960" w:space="0" w:color="000000"/>
              <w:bottom w:val="single" w:sz="8.48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80" w:type="dxa"/>
            <w:tcBorders>
              <w:top w:val="single" w:sz="8.960" w:space="0" w:color="000000"/>
              <w:bottom w:val="single" w:sz="8.48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62" w:type="dxa"/>
            <w:tcBorders>
              <w:top w:val="single" w:sz="8.960" w:space="0" w:color="000000"/>
              <w:bottom w:val="single" w:sz="8.48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after="0"/>
        <w:sectPr>
          <w:pgMar w:header="372" w:footer="646" w:top="760" w:bottom="860" w:left="1180" w:right="1160"/>
          <w:pgSz w:w="11920" w:h="16840"/>
        </w:sectPr>
      </w:pPr>
      <w:rPr/>
    </w:p>
    <w:p>
      <w:pPr>
        <w:spacing w:before="4" w:after="0" w:line="240" w:lineRule="exact"/>
        <w:jc w:val="left"/>
        <w:rPr>
          <w:sz w:val="24"/>
          <w:szCs w:val="24"/>
        </w:rPr>
      </w:pPr>
      <w:rPr/>
      <w:r>
        <w:rPr/>
        <w:pict>
          <v:group style="position:absolute;margin-left:64.029999pt;margin-top:665.161682pt;width:467.32pt;height:117.285861pt;mso-position-horizontal-relative:page;mso-position-vertical-relative:page;z-index:-13264" coordorigin="1281,13303" coordsize="9346,2346">
            <v:group style="position:absolute;left:1286;top:13308;width:9335;height:2" coordorigin="1286,13308" coordsize="9335,2">
              <v:shape style="position:absolute;left:1286;top:13308;width:9335;height:2" coordorigin="1286,13308" coordsize="9335,0" path="m1286,13308l10621,13308e" filled="f" stroked="t" strokeweight=".468188pt" strokecolor="#000000">
                <v:path arrowok="t"/>
              </v:shape>
            </v:group>
            <v:group style="position:absolute;left:1291;top:13312;width:2;height:2332" coordorigin="1291,13312" coordsize="2,2332">
              <v:shape style="position:absolute;left:1291;top:13312;width:2;height:2332" coordorigin="1291,13312" coordsize="0,2332" path="m1291,13312l1291,15643e" filled="f" stroked="t" strokeweight=".580pt" strokecolor="#000000">
                <v:path arrowok="t"/>
              </v:shape>
            </v:group>
            <v:group style="position:absolute;left:1286;top:15637;width:9335;height:2" coordorigin="1286,15637" coordsize="9335,2">
              <v:shape style="position:absolute;left:1286;top:15637;width:9335;height:2" coordorigin="1286,15637" coordsize="9335,0" path="m1286,15637l10621,15637e" filled="f" stroked="t" strokeweight=".580pt" strokecolor="#000000">
                <v:path arrowok="t"/>
              </v:shape>
            </v:group>
            <v:group style="position:absolute;left:10616;top:13312;width:2;height:2332" coordorigin="10616,13312" coordsize="2,2332">
              <v:shape style="position:absolute;left:10616;top:13312;width:2;height:2332" coordorigin="10616,13312" coordsize="0,2332" path="m10616,13312l10616,15643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sz w:val="24"/>
          <w:szCs w:val="24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2.999697" w:type="dxa"/>
      </w:tblPr>
      <w:tblGrid/>
      <w:tr>
        <w:trPr>
          <w:trHeight w:val="260" w:hRule="exact"/>
        </w:trPr>
        <w:tc>
          <w:tcPr>
            <w:tcW w:w="1476" w:type="dxa"/>
            <w:vMerge w:val="restart"/>
            <w:tcBorders>
              <w:top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14" w:after="0" w:line="240" w:lineRule="exact"/>
              <w:jc w:val="left"/>
              <w:rPr>
                <w:sz w:val="24"/>
                <w:szCs w:val="24"/>
              </w:rPr>
            </w:pPr>
            <w:rPr/>
            <w:r>
              <w:rPr>
                <w:sz w:val="24"/>
                <w:szCs w:val="24"/>
              </w:rPr>
            </w:r>
          </w:p>
          <w:p>
            <w:pPr>
              <w:spacing w:before="0" w:after="0" w:line="240" w:lineRule="auto"/>
              <w:ind w:left="66" w:right="12" w:firstLine="263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Dlh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dobý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hmo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ajet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7824" w:type="dxa"/>
            <w:gridSpan w:val="9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1910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Bezp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edne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hád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ajúce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1552" w:hRule="exact"/>
        </w:trPr>
        <w:tc>
          <w:tcPr>
            <w:tcW w:w="1476" w:type="dxa"/>
            <w:vMerge/>
            <w:tcBorders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5" w:after="0" w:line="240" w:lineRule="exact"/>
              <w:jc w:val="left"/>
              <w:rPr>
                <w:sz w:val="24"/>
                <w:szCs w:val="24"/>
              </w:rPr>
            </w:pPr>
            <w:rPr/>
            <w:r>
              <w:rPr>
                <w:sz w:val="24"/>
                <w:szCs w:val="24"/>
              </w:rPr>
            </w:r>
          </w:p>
          <w:p>
            <w:pPr>
              <w:spacing w:before="0" w:after="0" w:line="240" w:lineRule="auto"/>
              <w:ind w:left="41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Pozemky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881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5" w:after="0" w:line="240" w:lineRule="exact"/>
              <w:jc w:val="left"/>
              <w:rPr>
                <w:sz w:val="24"/>
                <w:szCs w:val="24"/>
              </w:rPr>
            </w:pPr>
            <w:rPr/>
            <w:r>
              <w:rPr>
                <w:sz w:val="24"/>
                <w:szCs w:val="24"/>
              </w:rPr>
            </w:r>
          </w:p>
          <w:p>
            <w:pPr>
              <w:spacing w:before="0" w:after="0" w:line="240" w:lineRule="auto"/>
              <w:ind w:left="14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Stavby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090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2" w:after="0" w:line="240" w:lineRule="auto"/>
              <w:ind w:left="35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Samo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tat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hnute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veci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39" w:lineRule="auto"/>
              <w:ind w:left="54" w:right="20" w:firstLine="-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súbory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hnute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vecí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932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" w:after="0" w:line="160" w:lineRule="exact"/>
              <w:jc w:val="left"/>
              <w:rPr>
                <w:sz w:val="16"/>
                <w:szCs w:val="16"/>
              </w:rPr>
            </w:pPr>
            <w:rPr/>
            <w:r>
              <w:rPr>
                <w:sz w:val="16"/>
                <w:szCs w:val="16"/>
              </w:rPr>
            </w:r>
          </w:p>
          <w:p>
            <w:pPr>
              <w:spacing w:before="0" w:after="0" w:line="240" w:lineRule="auto"/>
              <w:ind w:left="73" w:right="53" w:firstLine="-56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Pesto­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vate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ské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celky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trvalý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poras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784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" w:after="0" w:line="280" w:lineRule="exact"/>
              <w:jc w:val="left"/>
              <w:rPr>
                <w:sz w:val="28"/>
                <w:szCs w:val="28"/>
              </w:rPr>
            </w:pPr>
            <w:rPr/>
            <w:r>
              <w:rPr>
                <w:sz w:val="28"/>
                <w:szCs w:val="28"/>
              </w:rPr>
            </w:r>
          </w:p>
          <w:p>
            <w:pPr>
              <w:spacing w:before="0" w:after="0" w:line="239" w:lineRule="auto"/>
              <w:ind w:left="1" w:right="-4" w:firstLine="-57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Základ­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zviera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850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55" w:right="36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82" w:right="16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DHM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709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3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47" w:right="28" w:firstLine="-54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rávaný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DHM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851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" w:after="0" w:line="160" w:lineRule="exact"/>
              <w:jc w:val="left"/>
              <w:rPr>
                <w:sz w:val="16"/>
                <w:szCs w:val="16"/>
              </w:rPr>
            </w:pPr>
            <w:rPr/>
            <w:r>
              <w:rPr>
                <w:sz w:val="16"/>
                <w:szCs w:val="16"/>
              </w:rPr>
            </w:r>
          </w:p>
          <w:p>
            <w:pPr>
              <w:spacing w:before="0" w:after="0" w:line="240" w:lineRule="auto"/>
              <w:ind w:left="78" w:right="114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b/>
                <w:bCs/>
              </w:rPr>
              <w:t>Posky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b/>
                <w:bCs/>
              </w:rPr>
              <w:t>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b/>
                <w:bCs/>
              </w:rPr>
              <w:t>nuté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b/>
                <w:bCs/>
              </w:rPr>
              <w:t>pred­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b/>
                <w:bCs/>
              </w:rPr>
              <w:t>davky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</w:rPr>
            </w:r>
          </w:p>
          <w:p>
            <w:pPr>
              <w:spacing w:before="0" w:after="0" w:line="240" w:lineRule="auto"/>
              <w:ind w:left="58" w:right="40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878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5" w:after="0" w:line="240" w:lineRule="exact"/>
              <w:jc w:val="left"/>
              <w:rPr>
                <w:sz w:val="24"/>
                <w:szCs w:val="24"/>
              </w:rPr>
            </w:pPr>
            <w:rPr/>
            <w:r>
              <w:rPr>
                <w:sz w:val="24"/>
                <w:szCs w:val="24"/>
              </w:rPr>
            </w:r>
          </w:p>
          <w:p>
            <w:pPr>
              <w:spacing w:before="0" w:after="0" w:line="240" w:lineRule="auto"/>
              <w:ind w:left="18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Spolu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256" w:hRule="exact"/>
        </w:trPr>
        <w:tc>
          <w:tcPr>
            <w:tcW w:w="1476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644" w:right="624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</w:p>
        </w:tc>
        <w:tc>
          <w:tcPr>
            <w:tcW w:w="850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331" w:right="31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</w:t>
            </w:r>
          </w:p>
        </w:tc>
        <w:tc>
          <w:tcPr>
            <w:tcW w:w="881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351" w:right="33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</w:t>
            </w:r>
          </w:p>
        </w:tc>
        <w:tc>
          <w:tcPr>
            <w:tcW w:w="1090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458" w:right="424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</w:t>
            </w:r>
          </w:p>
        </w:tc>
        <w:tc>
          <w:tcPr>
            <w:tcW w:w="932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371" w:right="353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</w:p>
        </w:tc>
        <w:tc>
          <w:tcPr>
            <w:tcW w:w="784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313" w:right="310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</w:t>
            </w:r>
          </w:p>
        </w:tc>
        <w:tc>
          <w:tcPr>
            <w:tcW w:w="850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330" w:right="31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g</w:t>
            </w:r>
          </w:p>
        </w:tc>
        <w:tc>
          <w:tcPr>
            <w:tcW w:w="709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259" w:right="24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</w:p>
        </w:tc>
        <w:tc>
          <w:tcPr>
            <w:tcW w:w="851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359" w:right="34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</w:t>
            </w:r>
          </w:p>
        </w:tc>
        <w:tc>
          <w:tcPr>
            <w:tcW w:w="878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373" w:right="354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</w:t>
            </w:r>
          </w:p>
        </w:tc>
      </w:tr>
      <w:tr>
        <w:trPr>
          <w:trHeight w:val="298" w:hRule="exact"/>
        </w:trPr>
        <w:tc>
          <w:tcPr>
            <w:tcW w:w="9300" w:type="dxa"/>
            <w:gridSpan w:val="10"/>
            <w:tcBorders>
              <w:top w:val="single" w:sz="8.960" w:space="0" w:color="000000"/>
              <w:bottom w:val="single" w:sz="8.96001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Prvotné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oce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ie</w:t>
            </w:r>
          </w:p>
        </w:tc>
      </w:tr>
      <w:tr>
        <w:trPr>
          <w:trHeight w:val="742" w:hRule="exact"/>
        </w:trPr>
        <w:tc>
          <w:tcPr>
            <w:tcW w:w="1476" w:type="dxa"/>
            <w:tcBorders>
              <w:top w:val="single" w:sz="8.96001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42" w:lineRule="exact"/>
              <w:ind w:left="19" w:right="39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850" w:type="dxa"/>
            <w:tcBorders>
              <w:top w:val="single" w:sz="8.96001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81" w:type="dxa"/>
            <w:tcBorders>
              <w:top w:val="single" w:sz="8.96001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90" w:type="dxa"/>
            <w:tcBorders>
              <w:top w:val="single" w:sz="8.96001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32" w:type="dxa"/>
            <w:tcBorders>
              <w:top w:val="single" w:sz="8.96001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84" w:type="dxa"/>
            <w:tcBorders>
              <w:top w:val="single" w:sz="8.96001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8.96001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8.96001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8.96001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78" w:type="dxa"/>
            <w:tcBorders>
              <w:top w:val="single" w:sz="8.96001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93" w:hRule="exact"/>
        </w:trPr>
        <w:tc>
          <w:tcPr>
            <w:tcW w:w="1476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3" w:after="0" w:line="240" w:lineRule="auto"/>
              <w:ind w:left="1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Príras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ky</w:t>
            </w:r>
          </w:p>
        </w:tc>
        <w:tc>
          <w:tcPr>
            <w:tcW w:w="850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81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9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3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84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78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93" w:hRule="exact"/>
        </w:trPr>
        <w:tc>
          <w:tcPr>
            <w:tcW w:w="1476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Úbytky</w:t>
            </w:r>
          </w:p>
        </w:tc>
        <w:tc>
          <w:tcPr>
            <w:tcW w:w="850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81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9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3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84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78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93" w:hRule="exact"/>
        </w:trPr>
        <w:tc>
          <w:tcPr>
            <w:tcW w:w="1476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Presu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</w:p>
        </w:tc>
        <w:tc>
          <w:tcPr>
            <w:tcW w:w="850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81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9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3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84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78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740" w:hRule="exact"/>
        </w:trPr>
        <w:tc>
          <w:tcPr>
            <w:tcW w:w="1476" w:type="dxa"/>
            <w:tcBorders>
              <w:top w:val="single" w:sz="7.04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6" w:lineRule="exact"/>
              <w:ind w:left="1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konci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9" w:right="507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850" w:type="dxa"/>
            <w:tcBorders>
              <w:top w:val="single" w:sz="7.04" w:space="0" w:color="000000"/>
              <w:bottom w:val="single" w:sz="8.960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81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90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32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84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78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98" w:hRule="exact"/>
        </w:trPr>
        <w:tc>
          <w:tcPr>
            <w:tcW w:w="9300" w:type="dxa"/>
            <w:gridSpan w:val="10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Opráv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</w:p>
        </w:tc>
      </w:tr>
      <w:tr>
        <w:trPr>
          <w:trHeight w:val="740" w:hRule="exact"/>
        </w:trPr>
        <w:tc>
          <w:tcPr>
            <w:tcW w:w="1476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42" w:lineRule="exact"/>
              <w:ind w:left="19" w:right="39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850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81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90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32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84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78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93" w:hRule="exact"/>
        </w:trPr>
        <w:tc>
          <w:tcPr>
            <w:tcW w:w="1476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Príras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ky</w:t>
            </w:r>
          </w:p>
        </w:tc>
        <w:tc>
          <w:tcPr>
            <w:tcW w:w="850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81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9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3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84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78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07" w:hRule="exact"/>
        </w:trPr>
        <w:tc>
          <w:tcPr>
            <w:tcW w:w="1476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Úbytky</w:t>
            </w:r>
          </w:p>
        </w:tc>
        <w:tc>
          <w:tcPr>
            <w:tcW w:w="850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81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9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3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84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78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60" w:hRule="exact"/>
        </w:trPr>
        <w:tc>
          <w:tcPr>
            <w:tcW w:w="1476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28" w:lineRule="exact"/>
              <w:ind w:left="1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position w:val="-1"/>
              </w:rPr>
              <w:t>Presuny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position w:val="0"/>
              </w:rPr>
            </w:r>
          </w:p>
        </w:tc>
        <w:tc>
          <w:tcPr>
            <w:tcW w:w="850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81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9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3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84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78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768" w:hRule="exact"/>
        </w:trPr>
        <w:tc>
          <w:tcPr>
            <w:tcW w:w="1476" w:type="dxa"/>
            <w:tcBorders>
              <w:top w:val="single" w:sz="7.04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22" w:after="0" w:line="240" w:lineRule="auto"/>
              <w:ind w:left="19" w:right="268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konci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850" w:type="dxa"/>
            <w:tcBorders>
              <w:top w:val="single" w:sz="7.04" w:space="0" w:color="000000"/>
              <w:bottom w:val="single" w:sz="8.960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81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90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32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84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78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98" w:hRule="exact"/>
        </w:trPr>
        <w:tc>
          <w:tcPr>
            <w:tcW w:w="9300" w:type="dxa"/>
            <w:gridSpan w:val="10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Oprav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</w:p>
        </w:tc>
      </w:tr>
      <w:tr>
        <w:trPr>
          <w:trHeight w:val="740" w:hRule="exact"/>
        </w:trPr>
        <w:tc>
          <w:tcPr>
            <w:tcW w:w="1476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" w:after="0" w:line="240" w:lineRule="exact"/>
              <w:ind w:left="19" w:right="39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37" w:lineRule="exact"/>
              <w:ind w:left="1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850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81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90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32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84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78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93" w:hRule="exact"/>
        </w:trPr>
        <w:tc>
          <w:tcPr>
            <w:tcW w:w="1476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Príras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ky</w:t>
            </w:r>
          </w:p>
        </w:tc>
        <w:tc>
          <w:tcPr>
            <w:tcW w:w="850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81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9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3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84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78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07" w:hRule="exact"/>
        </w:trPr>
        <w:tc>
          <w:tcPr>
            <w:tcW w:w="1476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Úbytky</w:t>
            </w:r>
          </w:p>
        </w:tc>
        <w:tc>
          <w:tcPr>
            <w:tcW w:w="850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81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9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3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84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78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96" w:hRule="exact"/>
        </w:trPr>
        <w:tc>
          <w:tcPr>
            <w:tcW w:w="1476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Presuny</w:t>
            </w:r>
          </w:p>
        </w:tc>
        <w:tc>
          <w:tcPr>
            <w:tcW w:w="850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81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9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3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84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78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750" w:hRule="exact"/>
        </w:trPr>
        <w:tc>
          <w:tcPr>
            <w:tcW w:w="1476" w:type="dxa"/>
            <w:tcBorders>
              <w:top w:val="single" w:sz="7.04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" w:after="0" w:line="239" w:lineRule="auto"/>
              <w:ind w:left="19" w:right="268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konci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850" w:type="dxa"/>
            <w:tcBorders>
              <w:top w:val="single" w:sz="7.04" w:space="0" w:color="000000"/>
              <w:bottom w:val="single" w:sz="8.960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81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90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32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84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78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99" w:hRule="exact"/>
        </w:trPr>
        <w:tc>
          <w:tcPr>
            <w:tcW w:w="9300" w:type="dxa"/>
            <w:gridSpan w:val="10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Zostat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ová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nota</w:t>
            </w:r>
          </w:p>
        </w:tc>
      </w:tr>
      <w:tr>
        <w:trPr>
          <w:trHeight w:val="743" w:hRule="exact"/>
        </w:trPr>
        <w:tc>
          <w:tcPr>
            <w:tcW w:w="1476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6" w:lineRule="exact"/>
              <w:ind w:left="1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9" w:right="507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850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81" w:type="dxa"/>
            <w:tcBorders>
              <w:top w:val="single" w:sz="8.960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90" w:type="dxa"/>
            <w:tcBorders>
              <w:top w:val="single" w:sz="8.960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32" w:type="dxa"/>
            <w:tcBorders>
              <w:top w:val="single" w:sz="8.960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84" w:type="dxa"/>
            <w:tcBorders>
              <w:top w:val="single" w:sz="8.960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8.960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8.960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8.960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78" w:type="dxa"/>
            <w:tcBorders>
              <w:top w:val="single" w:sz="8.960" w:space="0" w:color="000000"/>
              <w:bottom w:val="single" w:sz="8.960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742" w:hRule="exact"/>
        </w:trPr>
        <w:tc>
          <w:tcPr>
            <w:tcW w:w="1476" w:type="dxa"/>
            <w:tcBorders>
              <w:top w:val="single" w:sz="8.96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6" w:lineRule="exact"/>
              <w:ind w:left="1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konci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9" w:right="507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850" w:type="dxa"/>
            <w:tcBorders>
              <w:top w:val="single" w:sz="8.960" w:space="0" w:color="000000"/>
              <w:bottom w:val="single" w:sz="8.48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81" w:type="dxa"/>
            <w:tcBorders>
              <w:top w:val="single" w:sz="8.960" w:space="0" w:color="000000"/>
              <w:bottom w:val="single" w:sz="8.48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090" w:type="dxa"/>
            <w:tcBorders>
              <w:top w:val="single" w:sz="8.960" w:space="0" w:color="000000"/>
              <w:bottom w:val="single" w:sz="8.48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32" w:type="dxa"/>
            <w:tcBorders>
              <w:top w:val="single" w:sz="8.960" w:space="0" w:color="000000"/>
              <w:bottom w:val="single" w:sz="8.48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84" w:type="dxa"/>
            <w:tcBorders>
              <w:top w:val="single" w:sz="8.960" w:space="0" w:color="000000"/>
              <w:bottom w:val="single" w:sz="8.48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8.960" w:space="0" w:color="000000"/>
              <w:bottom w:val="single" w:sz="8.48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8.960" w:space="0" w:color="000000"/>
              <w:bottom w:val="single" w:sz="8.48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8.960" w:space="0" w:color="000000"/>
              <w:bottom w:val="single" w:sz="8.48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78" w:type="dxa"/>
            <w:tcBorders>
              <w:top w:val="single" w:sz="8.960" w:space="0" w:color="000000"/>
              <w:bottom w:val="single" w:sz="8.48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after="0"/>
        <w:sectPr>
          <w:pgMar w:header="372" w:footer="646" w:top="840" w:bottom="900" w:left="1180" w:right="1180"/>
          <w:pgSz w:w="11920" w:h="16840"/>
        </w:sectPr>
      </w:pPr>
      <w:rPr/>
    </w:p>
    <w:p>
      <w:pPr>
        <w:spacing w:before="0" w:after="0" w:line="215" w:lineRule="exact"/>
        <w:ind w:left="169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/>
        <w:pict>
          <v:group style="position:absolute;margin-left:64.068909pt;margin-top:723.200378pt;width:467.242186pt;height:60.862213pt;mso-position-horizontal-relative:page;mso-position-vertical-relative:page;z-index:-13261" coordorigin="1281,14464" coordsize="9345,1217">
            <v:group style="position:absolute;left:1286;top:14469;width:9335;height:2" coordorigin="1286,14469" coordsize="9335,2">
              <v:shape style="position:absolute;left:1286;top:14469;width:9335;height:2" coordorigin="1286,14469" coordsize="9335,0" path="m1286,14469l10621,14469e" filled="f" stroked="t" strokeweight=".478563pt" strokecolor="#000000">
                <v:path arrowok="t"/>
              </v:shape>
            </v:group>
            <v:group style="position:absolute;left:1291;top:14473;width:2;height:1203" coordorigin="1291,14473" coordsize="2,1203">
              <v:shape style="position:absolute;left:1291;top:14473;width:2;height:1203" coordorigin="1291,14473" coordsize="0,1203" path="m1291,14473l1291,15675e" filled="f" stroked="t" strokeweight=".580pt" strokecolor="#000000">
                <v:path arrowok="t"/>
              </v:shape>
            </v:group>
            <v:group style="position:absolute;left:1286;top:15672;width:9335;height:2" coordorigin="1286,15672" coordsize="9335,2">
              <v:shape style="position:absolute;left:1286;top:15672;width:9335;height:2" coordorigin="1286,15672" coordsize="9335,0" path="m1286,15672l10621,15672e" filled="f" stroked="t" strokeweight=".502186pt" strokecolor="#000000">
                <v:path arrowok="t"/>
              </v:shape>
            </v:group>
            <v:group style="position:absolute;left:10616;top:14471;width:2;height:1204" coordorigin="10616,14471" coordsize="2,1204">
              <v:shape style="position:absolute;left:10616;top:14471;width:2;height:1204" coordorigin="10616,14471" coordsize="0,1204" path="m10616,14471l10616,15675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c)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Dlhodobý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majetok,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ktorý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je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zriadené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záložné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právo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dlhodobý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majetok,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pri</w:t>
      </w:r>
    </w:p>
    <w:p>
      <w:pPr>
        <w:spacing w:before="11" w:after="0" w:line="236" w:lineRule="exact"/>
        <w:ind w:left="169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/>
        <w:pict>
          <v:group style="position:absolute;margin-left:64.150002pt;margin-top:47.071644pt;width:467.059985pt;height:27.14pt;mso-position-horizontal-relative:page;mso-position-vertical-relative:paragraph;z-index:-13260" coordorigin="1283,941" coordsize="9341,543">
            <v:group style="position:absolute;left:1303;top:972;width:2;height:502" coordorigin="1303,972" coordsize="2,502">
              <v:shape style="position:absolute;left:1303;top:972;width:2;height:502" coordorigin="1303,972" coordsize="0,502" path="m1303,972l1303,1474e" filled="f" stroked="t" strokeweight="1.06pt" strokecolor="#000000">
                <v:path arrowok="t"/>
              </v:shape>
            </v:group>
            <v:group style="position:absolute;left:1294;top:1464;width:9300;height:2" coordorigin="1294,1464" coordsize="9300,2">
              <v:shape style="position:absolute;left:1294;top:1464;width:9300;height:2" coordorigin="1294,1464" coordsize="9300,0" path="m1294,1464l10594,1464e" filled="f" stroked="t" strokeweight="1.06pt" strokecolor="#000000">
                <v:path arrowok="t"/>
              </v:shape>
            </v:group>
            <v:group style="position:absolute;left:7346;top:952;width:2;height:502" coordorigin="7346,952" coordsize="2,502">
              <v:shape style="position:absolute;left:7346;top:952;width:2;height:502" coordorigin="7346,952" coordsize="0,502" path="m7346,952l7346,1454e" filled="f" stroked="t" strokeweight="1.06pt" strokecolor="#000000">
                <v:path arrowok="t"/>
              </v:shape>
            </v:group>
            <v:group style="position:absolute;left:10603;top:972;width:2;height:502" coordorigin="10603,972" coordsize="2,502">
              <v:shape style="position:absolute;left:10603;top:972;width:2;height:502" coordorigin="10603,972" coordsize="0,502" path="m10603,972l10603,1474e" filled="f" stroked="t" strokeweight="1.06pt" strokecolor="#000000">
                <v:path arrowok="t"/>
              </v:shape>
            </v:group>
            <v:group style="position:absolute;left:1314;top:970;width:9300;height:2" coordorigin="1314,970" coordsize="9300,2">
              <v:shape style="position:absolute;left:1314;top:970;width:9300;height:2" coordorigin="1314,970" coordsize="9300,0" path="m1314,970l10614,970e" filled="f" stroked="t" strokeweight="1.06pt" strokecolor="#000000">
                <v:path arrowok="t"/>
              </v:shape>
            </v:group>
            <w10:wrap type="none"/>
          </v:group>
        </w:pict>
      </w:r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64.150002pt;margin-top:10.971643pt;width:467.589985pt;height:27.06pt;mso-position-horizontal-relative:page;mso-position-vertical-relative:paragraph;z-index:-13259" type="#_x0000_t202" filled="f" stroked="f">
            <v:textbox inset="0,0,0,0">
              <w:txbxContent>
                <w:tbl>
                  <w:tblPr>
                    <w:tblW w:w="0" w:type="auto"/>
                    <w:tblLook w:val="01E0"/>
                    <w:tblLayout w:type="fixed"/>
                    <w:tblCellMar>
                      <w:left w:w="0" w:type="dxa"/>
                      <w:right w:w="0" w:type="dxa"/>
                      <w:bottom w:w="0" w:type="dxa"/>
                      <w:top w:w="0" w:type="dxa"/>
                    </w:tblCellMar>
                    <w:jc w:val="left"/>
                  </w:tblPr>
                  <w:tblGrid/>
                  <w:tr>
                    <w:trPr>
                      <w:trHeight w:val="260" w:hRule="exact"/>
                    </w:trPr>
                    <w:tc>
                      <w:tcPr>
                        <w:tcW w:w="6043" w:type="dxa"/>
                        <w:tcBorders>
                          <w:top w:val="single" w:sz="8.960" w:space="0" w:color="000000"/>
                          <w:bottom w:val="single" w:sz="8.960" w:space="0" w:color="000000"/>
                          <w:left w:val="single" w:sz="8.48" w:space="0" w:color="000000"/>
                          <w:right w:val="single" w:sz="8.48" w:space="0" w:color="000000"/>
                        </w:tcBorders>
                      </w:tcPr>
                      <w:p>
                        <w:pPr>
                          <w:spacing w:before="0" w:after="0" w:line="238" w:lineRule="exact"/>
                          <w:ind w:left="1930" w:right="-20"/>
                          <w:jc w:val="left"/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</w:rPr>
                        </w:pPr>
                        <w:rPr/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Dlh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o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dobý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h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m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o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tný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m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a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jet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o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k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</w:rPr>
                        </w:r>
                      </w:p>
                    </w:tc>
                    <w:tc>
                      <w:tcPr>
                        <w:tcW w:w="3257" w:type="dxa"/>
                        <w:tcBorders>
                          <w:top w:val="single" w:sz="8.960" w:space="0" w:color="000000"/>
                          <w:bottom w:val="single" w:sz="8.960" w:space="0" w:color="000000"/>
                          <w:left w:val="single" w:sz="8.48" w:space="0" w:color="000000"/>
                          <w:right w:val="single" w:sz="8.48" w:space="0" w:color="000000"/>
                        </w:tcBorders>
                      </w:tcPr>
                      <w:p>
                        <w:pPr>
                          <w:spacing w:before="0" w:after="0" w:line="238" w:lineRule="exact"/>
                          <w:ind w:left="173" w:right="-20"/>
                          <w:jc w:val="left"/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</w:rPr>
                        </w:pPr>
                        <w:rPr/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Hod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n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ota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za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b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e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žné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1"/>
                            <w:w w:val="100"/>
                            <w:b/>
                            <w:bCs/>
                          </w:rPr>
                          <w:t>ú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č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tov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n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é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o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bdob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i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e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</w:rPr>
                        </w:r>
                      </w:p>
                    </w:tc>
                  </w:tr>
                  <w:tr>
                    <w:trPr>
                      <w:trHeight w:val="259" w:hRule="exact"/>
                    </w:trPr>
                    <w:tc>
                      <w:tcPr>
                        <w:tcW w:w="6043" w:type="dxa"/>
                        <w:tcBorders>
                          <w:top w:val="single" w:sz="8.960" w:space="0" w:color="000000"/>
                          <w:bottom w:val="single" w:sz="8.48" w:space="0" w:color="000000"/>
                          <w:left w:val="single" w:sz="8.48" w:space="0" w:color="000000"/>
                          <w:right w:val="single" w:sz="8.48" w:space="0" w:color="000000"/>
                        </w:tcBorders>
                      </w:tcPr>
                      <w:p>
                        <w:pPr>
                          <w:spacing w:before="0" w:after="0" w:line="237" w:lineRule="exact"/>
                          <w:ind w:left="17" w:right="-20"/>
                          <w:jc w:val="left"/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</w:rPr>
                        </w:pPr>
                        <w:rPr/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</w:rPr>
                          <w:t>Dlhod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</w:rPr>
                          <w:t>o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</w:rPr>
                          <w:t>bý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</w:rPr>
                          <w:t>h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</w:rPr>
                          <w:t>mo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</w:rPr>
                          <w:t>t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</w:rPr>
                          <w:t>ný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</w:rPr>
                          <w:t>maj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</w:rPr>
                          <w:t>e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</w:rPr>
                          <w:t>tok,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</w:rPr>
                          <w:t>n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</w:rPr>
                          <w:t>a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</w:rPr>
                          <w:t>ktorý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</w:rPr>
                          <w:t>je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</w:rPr>
                          <w:t>zria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</w:rPr>
                          <w:t>d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</w:rPr>
                          <w:t>e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</w:rPr>
                          <w:t>n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</w:rPr>
                          <w:t>é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</w:rPr>
                          <w:t>zálož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</w:rPr>
                          <w:t>n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</w:rPr>
                          <w:t>é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</w:rPr>
                          <w:t>pr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</w:rPr>
                          <w:t>á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</w:rPr>
                          <w:t>vo</w:t>
                        </w:r>
                      </w:p>
                    </w:tc>
                    <w:tc>
                      <w:tcPr>
                        <w:tcW w:w="3257" w:type="dxa"/>
                        <w:tcBorders>
                          <w:top w:val="single" w:sz="8.960" w:space="0" w:color="000000"/>
                          <w:bottom w:val="single" w:sz="8.48" w:space="0" w:color="000000"/>
                          <w:left w:val="single" w:sz="8.48" w:space="0" w:color="000000"/>
                          <w:right w:val="single" w:sz="8.48" w:space="0" w:color="000000"/>
                        </w:tcBorders>
                      </w:tcPr>
                      <w:p>
                        <w:pPr/>
                        <w:rPr/>
                      </w:p>
                    </w:tc>
                  </w:tr>
                </w:tbl>
                <w:p>
                  <w:pPr>
                    <w:spacing w:before="0" w:after="0" w:line="240" w:lineRule="auto"/>
                    <w:jc w:val="left"/>
                  </w:pPr>
                  <w:rPr/>
                </w:p>
              </w:txbxContent>
            </v:textbox>
          </v:shape>
        </w:pic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ktorom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má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účtovná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jednotka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obmedzené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právo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s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ním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nakladať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-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hmotný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majetok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5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34" w:after="0" w:line="240" w:lineRule="auto"/>
        <w:ind w:left="151" w:right="3423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/>
        <w:pict>
          <v:group style="position:absolute;margin-left:530.580017pt;margin-top:32.117901pt;width:.48pt;height:.48pt;mso-position-horizontal-relative:page;mso-position-vertical-relative:paragraph;z-index:-13262" coordorigin="10612,642" coordsize="10,10">
            <v:shape style="position:absolute;left:10612;top:642;width:10;height:10" coordorigin="10612,642" coordsize="10,10" path="m10612,647l10621,647e" filled="f" stroked="t" strokeweight=".580pt" strokecolor="#000000">
              <v:path arrowok="t"/>
            </v:shape>
          </v:group>
          <w10:wrap type="none"/>
        </w:pic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Dlhod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bý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h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m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t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ný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maj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tok,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p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ri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ktorom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má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účt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vná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jed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n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otka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o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b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m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edze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n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é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pr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á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ním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n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aklad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ť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34" w:after="0" w:line="251" w:lineRule="auto"/>
        <w:ind w:left="169" w:right="631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/>
        <w:pict>
          <v:group style="position:absolute;margin-left:64.029999pt;margin-top:-72.003113pt;width:467.32pt;height:60.330597pt;mso-position-horizontal-relative:page;mso-position-vertical-relative:paragraph;z-index:-13263" coordorigin="1281,-1440" coordsize="9346,1207">
            <v:group style="position:absolute;left:1286;top:-1435;width:9335;height:2" coordorigin="1286,-1435" coordsize="9335,2">
              <v:shape style="position:absolute;left:1286;top:-1435;width:9335;height:2" coordorigin="1286,-1435" coordsize="9335,0" path="m1286,-1435l10621,-1435e" filled="f" stroked="t" strokeweight=".475234pt" strokecolor="#000000">
                <v:path arrowok="t"/>
              </v:shape>
            </v:group>
            <v:group style="position:absolute;left:1291;top:-1432;width:2;height:1192" coordorigin="1291,-1432" coordsize="2,1192">
              <v:shape style="position:absolute;left:1291;top:-1432;width:2;height:1192" coordorigin="1291,-1432" coordsize="0,1192" path="m1291,-1432l1291,-239e" filled="f" stroked="t" strokeweight=".580pt" strokecolor="#000000">
                <v:path arrowok="t"/>
              </v:shape>
            </v:group>
            <v:group style="position:absolute;left:1286;top:-245;width:9335;height:2" coordorigin="1286,-245" coordsize="9335,2">
              <v:shape style="position:absolute;left:1286;top:-245;width:9335;height:2" coordorigin="1286,-245" coordsize="9335,0" path="m1286,-245l10621,-245e" filled="f" stroked="t" strokeweight=".580pt" strokecolor="#000000">
                <v:path arrowok="t"/>
              </v:shape>
            </v:group>
            <v:group style="position:absolute;left:10616;top:-1432;width:2;height:1192" coordorigin="10616,-1432" coordsize="2,1192">
              <v:shape style="position:absolute;left:10616;top:-1432;width:2;height:1192" coordorigin="10616,-1432" coordsize="0,1192" path="m10616,-1432l10616,-239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g),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i),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j)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Informácie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dlhodobom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finančnom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majetku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za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bežné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bezprostredne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predchádzajúce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účtovné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obdobie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nadväznosti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členenie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pol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žiek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súvahy</w:t>
      </w:r>
    </w:p>
    <w:p>
      <w:pPr>
        <w:spacing w:before="5" w:after="0" w:line="70" w:lineRule="exact"/>
        <w:jc w:val="left"/>
        <w:rPr>
          <w:sz w:val="7"/>
          <w:szCs w:val="7"/>
        </w:rPr>
      </w:pPr>
      <w:rPr/>
      <w:r>
        <w:rPr>
          <w:sz w:val="7"/>
          <w:szCs w:val="7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2.999697" w:type="dxa"/>
      </w:tblPr>
      <w:tblGrid/>
      <w:tr>
        <w:trPr>
          <w:trHeight w:val="298" w:hRule="exact"/>
        </w:trPr>
        <w:tc>
          <w:tcPr>
            <w:tcW w:w="1435" w:type="dxa"/>
            <w:vMerge w:val="restart"/>
            <w:tcBorders>
              <w:top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80" w:lineRule="exact"/>
              <w:jc w:val="left"/>
              <w:rPr>
                <w:sz w:val="28"/>
                <w:szCs w:val="28"/>
              </w:rPr>
            </w:pPr>
            <w:rPr/>
            <w:r>
              <w:rPr>
                <w:sz w:val="28"/>
                <w:szCs w:val="28"/>
              </w:rPr>
            </w:r>
          </w:p>
          <w:p>
            <w:pPr>
              <w:spacing w:before="0" w:after="0" w:line="239" w:lineRule="auto"/>
              <w:ind w:left="290" w:right="27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Dlh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dobý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finan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majet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7865" w:type="dxa"/>
            <w:gridSpan w:val="9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2919" w:right="2899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1407" w:hRule="exact"/>
        </w:trPr>
        <w:tc>
          <w:tcPr>
            <w:tcW w:w="1435" w:type="dxa"/>
            <w:vMerge/>
            <w:tcBorders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890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-10" w:right="-3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Podie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279" w:right="259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CP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23" w:right="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ely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1" w:after="0" w:line="240" w:lineRule="auto"/>
              <w:ind w:left="232" w:right="210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PÚJ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276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90" w:after="0" w:line="240" w:lineRule="auto"/>
              <w:ind w:left="38" w:right="19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Podie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CP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218" w:right="198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ely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2" w:after="0" w:line="242" w:lineRule="exact"/>
              <w:ind w:left="48" w:right="29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tat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ým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vplyvom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852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1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0" w:right="-1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dlho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CP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7" w:right="-15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ely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850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1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55" w:right="37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Pôži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61" w:after="0" w:line="240" w:lineRule="auto"/>
              <w:ind w:left="196" w:right="205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PÚJ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709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11" w:after="0" w:line="240" w:lineRule="exact"/>
              <w:jc w:val="left"/>
              <w:rPr>
                <w:sz w:val="24"/>
                <w:szCs w:val="24"/>
              </w:rPr>
            </w:pPr>
            <w:rPr/>
            <w:r>
              <w:rPr>
                <w:sz w:val="24"/>
                <w:szCs w:val="24"/>
              </w:rPr>
            </w:r>
          </w:p>
          <w:p>
            <w:pPr>
              <w:spacing w:before="0" w:after="0" w:line="240" w:lineRule="auto"/>
              <w:ind w:left="-15" w:right="-35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22" w:right="10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DFM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850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90" w:after="0" w:line="240" w:lineRule="auto"/>
              <w:ind w:left="13" w:right="-8" w:firstLine="-4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Pôži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splatnos­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najv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jeden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709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2" w:after="0" w:line="130" w:lineRule="exact"/>
              <w:jc w:val="left"/>
              <w:rPr>
                <w:sz w:val="13"/>
                <w:szCs w:val="13"/>
              </w:rPr>
            </w:pPr>
            <w:rPr/>
            <w:r>
              <w:rPr>
                <w:sz w:val="13"/>
                <w:szCs w:val="13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39" w:lineRule="auto"/>
              <w:ind w:left="47" w:right="28" w:firstLine="-54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rávaný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DFM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851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90" w:after="0" w:line="240" w:lineRule="auto"/>
              <w:ind w:left="25" w:right="63" w:firstLine="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Posky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nuté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preddav­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67" w:right="50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F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878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2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88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Spolu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256" w:hRule="exact"/>
        </w:trPr>
        <w:tc>
          <w:tcPr>
            <w:tcW w:w="1435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9" w:lineRule="exact"/>
              <w:ind w:left="623" w:right="604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</w:p>
        </w:tc>
        <w:tc>
          <w:tcPr>
            <w:tcW w:w="890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9" w:lineRule="exact"/>
              <w:ind w:left="351" w:right="33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</w:t>
            </w:r>
          </w:p>
        </w:tc>
        <w:tc>
          <w:tcPr>
            <w:tcW w:w="1276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9" w:lineRule="exact"/>
              <w:ind w:left="548" w:right="529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</w:t>
            </w:r>
          </w:p>
        </w:tc>
        <w:tc>
          <w:tcPr>
            <w:tcW w:w="852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9" w:lineRule="exact"/>
              <w:ind w:left="331" w:right="31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</w:t>
            </w:r>
          </w:p>
        </w:tc>
        <w:tc>
          <w:tcPr>
            <w:tcW w:w="850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9" w:lineRule="exact"/>
              <w:ind w:left="330" w:right="31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</w:p>
        </w:tc>
        <w:tc>
          <w:tcPr>
            <w:tcW w:w="709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9" w:lineRule="exact"/>
              <w:ind w:left="283" w:right="265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</w:t>
            </w:r>
          </w:p>
        </w:tc>
        <w:tc>
          <w:tcPr>
            <w:tcW w:w="850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9" w:lineRule="exact"/>
              <w:ind w:left="330" w:right="31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g</w:t>
            </w:r>
          </w:p>
        </w:tc>
        <w:tc>
          <w:tcPr>
            <w:tcW w:w="709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9" w:lineRule="exact"/>
              <w:ind w:left="259" w:right="24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</w:p>
        </w:tc>
        <w:tc>
          <w:tcPr>
            <w:tcW w:w="851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9" w:lineRule="exact"/>
              <w:ind w:left="359" w:right="34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</w:t>
            </w:r>
          </w:p>
        </w:tc>
        <w:tc>
          <w:tcPr>
            <w:tcW w:w="878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9" w:lineRule="exact"/>
              <w:ind w:left="373" w:right="354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</w:t>
            </w:r>
          </w:p>
        </w:tc>
      </w:tr>
      <w:tr>
        <w:trPr>
          <w:trHeight w:val="299" w:hRule="exact"/>
        </w:trPr>
        <w:tc>
          <w:tcPr>
            <w:tcW w:w="9300" w:type="dxa"/>
            <w:gridSpan w:val="10"/>
            <w:tcBorders>
              <w:top w:val="single" w:sz="8.960" w:space="0" w:color="000000"/>
              <w:bottom w:val="single" w:sz="8.96004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Prvotné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oce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ie</w:t>
            </w:r>
          </w:p>
        </w:tc>
      </w:tr>
      <w:tr>
        <w:trPr>
          <w:trHeight w:val="740" w:hRule="exact"/>
        </w:trPr>
        <w:tc>
          <w:tcPr>
            <w:tcW w:w="1435" w:type="dxa"/>
            <w:tcBorders>
              <w:top w:val="single" w:sz="8.96004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6" w:lineRule="exact"/>
              <w:ind w:left="1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9" w:right="466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890" w:type="dxa"/>
            <w:tcBorders>
              <w:top w:val="single" w:sz="8.96004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276" w:type="dxa"/>
            <w:tcBorders>
              <w:top w:val="single" w:sz="8.96004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2" w:type="dxa"/>
            <w:tcBorders>
              <w:top w:val="single" w:sz="8.96004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8.96004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8.96004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8.96004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8.96004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8.96004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78" w:type="dxa"/>
            <w:tcBorders>
              <w:top w:val="single" w:sz="8.96004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93" w:hRule="exact"/>
        </w:trPr>
        <w:tc>
          <w:tcPr>
            <w:tcW w:w="14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Príras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ky</w:t>
            </w:r>
          </w:p>
        </w:tc>
        <w:tc>
          <w:tcPr>
            <w:tcW w:w="890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276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78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93" w:hRule="exact"/>
        </w:trPr>
        <w:tc>
          <w:tcPr>
            <w:tcW w:w="14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Úbytky</w:t>
            </w:r>
          </w:p>
        </w:tc>
        <w:tc>
          <w:tcPr>
            <w:tcW w:w="890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276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78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93" w:hRule="exact"/>
        </w:trPr>
        <w:tc>
          <w:tcPr>
            <w:tcW w:w="14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Presu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</w:p>
        </w:tc>
        <w:tc>
          <w:tcPr>
            <w:tcW w:w="890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276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78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740" w:hRule="exact"/>
        </w:trPr>
        <w:tc>
          <w:tcPr>
            <w:tcW w:w="1435" w:type="dxa"/>
            <w:tcBorders>
              <w:top w:val="single" w:sz="7.04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42" w:lineRule="exact"/>
              <w:ind w:left="19" w:right="227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konci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36" w:lineRule="exact"/>
              <w:ind w:left="1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890" w:type="dxa"/>
            <w:tcBorders>
              <w:top w:val="single" w:sz="7.04" w:space="0" w:color="000000"/>
              <w:bottom w:val="single" w:sz="8.960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276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2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78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98" w:hRule="exact"/>
        </w:trPr>
        <w:tc>
          <w:tcPr>
            <w:tcW w:w="9300" w:type="dxa"/>
            <w:gridSpan w:val="10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Oprav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</w:p>
        </w:tc>
      </w:tr>
      <w:tr>
        <w:trPr>
          <w:trHeight w:val="982" w:hRule="exact"/>
        </w:trPr>
        <w:tc>
          <w:tcPr>
            <w:tcW w:w="1435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19" w:right="978"/>
              <w:jc w:val="both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9" w:right="409"/>
              <w:jc w:val="both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atku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890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276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2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78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94" w:hRule="exact"/>
        </w:trPr>
        <w:tc>
          <w:tcPr>
            <w:tcW w:w="14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Príras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ky</w:t>
            </w:r>
          </w:p>
        </w:tc>
        <w:tc>
          <w:tcPr>
            <w:tcW w:w="890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276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78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86" w:hRule="exact"/>
        </w:trPr>
        <w:tc>
          <w:tcPr>
            <w:tcW w:w="14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3" w:after="0" w:line="240" w:lineRule="auto"/>
              <w:ind w:left="1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Úbytky</w:t>
            </w:r>
          </w:p>
        </w:tc>
        <w:tc>
          <w:tcPr>
            <w:tcW w:w="890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276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78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87" w:hRule="exact"/>
        </w:trPr>
        <w:tc>
          <w:tcPr>
            <w:tcW w:w="14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Presuny</w:t>
            </w:r>
          </w:p>
        </w:tc>
        <w:tc>
          <w:tcPr>
            <w:tcW w:w="890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276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78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740" w:hRule="exact"/>
        </w:trPr>
        <w:tc>
          <w:tcPr>
            <w:tcW w:w="1435" w:type="dxa"/>
            <w:tcBorders>
              <w:top w:val="single" w:sz="7.04" w:space="0" w:color="000000"/>
              <w:bottom w:val="single" w:sz="8.96005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6" w:lineRule="exact"/>
              <w:ind w:left="1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konci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9" w:right="466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890" w:type="dxa"/>
            <w:tcBorders>
              <w:top w:val="single" w:sz="7.04" w:space="0" w:color="000000"/>
              <w:bottom w:val="single" w:sz="8.96005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276" w:type="dxa"/>
            <w:tcBorders>
              <w:top w:val="single" w:sz="7.04" w:space="0" w:color="000000"/>
              <w:bottom w:val="single" w:sz="8.96005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2" w:type="dxa"/>
            <w:tcBorders>
              <w:top w:val="single" w:sz="7.04" w:space="0" w:color="000000"/>
              <w:bottom w:val="single" w:sz="8.96005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7.04" w:space="0" w:color="000000"/>
              <w:bottom w:val="single" w:sz="8.96005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7.04" w:space="0" w:color="000000"/>
              <w:bottom w:val="single" w:sz="8.96005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7.04" w:space="0" w:color="000000"/>
              <w:bottom w:val="single" w:sz="8.96005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7.04" w:space="0" w:color="000000"/>
              <w:bottom w:val="single" w:sz="8.96005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7.04" w:space="0" w:color="000000"/>
              <w:bottom w:val="single" w:sz="8.96005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78" w:type="dxa"/>
            <w:tcBorders>
              <w:top w:val="single" w:sz="7.04" w:space="0" w:color="000000"/>
              <w:bottom w:val="single" w:sz="8.96005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98" w:hRule="exact"/>
        </w:trPr>
        <w:tc>
          <w:tcPr>
            <w:tcW w:w="9300" w:type="dxa"/>
            <w:gridSpan w:val="10"/>
            <w:tcBorders>
              <w:top w:val="single" w:sz="8.960054" w:space="0" w:color="000000"/>
              <w:bottom w:val="single" w:sz="8.96001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Účtov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</w:p>
        </w:tc>
      </w:tr>
      <w:tr>
        <w:trPr>
          <w:trHeight w:val="740" w:hRule="exact"/>
        </w:trPr>
        <w:tc>
          <w:tcPr>
            <w:tcW w:w="1435" w:type="dxa"/>
            <w:tcBorders>
              <w:top w:val="single" w:sz="8.96001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" w:after="0" w:line="240" w:lineRule="exact"/>
              <w:ind w:left="19" w:right="-1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37" w:lineRule="exact"/>
              <w:ind w:left="1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890" w:type="dxa"/>
            <w:tcBorders>
              <w:top w:val="single" w:sz="8.96001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276" w:type="dxa"/>
            <w:tcBorders>
              <w:top w:val="single" w:sz="8.96001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2" w:type="dxa"/>
            <w:tcBorders>
              <w:top w:val="single" w:sz="8.96001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8.96001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8.96001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8.96001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8.96001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8.96001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78" w:type="dxa"/>
            <w:tcBorders>
              <w:top w:val="single" w:sz="8.96001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741" w:hRule="exact"/>
        </w:trPr>
        <w:tc>
          <w:tcPr>
            <w:tcW w:w="1435" w:type="dxa"/>
            <w:tcBorders>
              <w:top w:val="single" w:sz="7.04" w:space="0" w:color="000000"/>
              <w:bottom w:val="single" w:sz="8.48003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" w:after="0" w:line="240" w:lineRule="exact"/>
              <w:ind w:left="19" w:right="227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konci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37" w:lineRule="exact"/>
              <w:ind w:left="1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890" w:type="dxa"/>
            <w:tcBorders>
              <w:top w:val="single" w:sz="7.04" w:space="0" w:color="000000"/>
              <w:bottom w:val="single" w:sz="8.48003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276" w:type="dxa"/>
            <w:tcBorders>
              <w:top w:val="single" w:sz="7.04" w:space="0" w:color="000000"/>
              <w:bottom w:val="single" w:sz="8.48003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2" w:type="dxa"/>
            <w:tcBorders>
              <w:top w:val="single" w:sz="7.04" w:space="0" w:color="000000"/>
              <w:bottom w:val="single" w:sz="8.48003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7.04" w:space="0" w:color="000000"/>
              <w:bottom w:val="single" w:sz="8.48003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7.04" w:space="0" w:color="000000"/>
              <w:bottom w:val="single" w:sz="8.48003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7.04" w:space="0" w:color="000000"/>
              <w:bottom w:val="single" w:sz="8.48003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7.04" w:space="0" w:color="000000"/>
              <w:bottom w:val="single" w:sz="8.48003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7.04" w:space="0" w:color="000000"/>
              <w:bottom w:val="single" w:sz="8.48003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78" w:type="dxa"/>
            <w:tcBorders>
              <w:top w:val="single" w:sz="7.04" w:space="0" w:color="000000"/>
              <w:bottom w:val="single" w:sz="8.48003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after="0"/>
        <w:sectPr>
          <w:pgMar w:header="372" w:footer="646" w:top="760" w:bottom="860" w:left="1180" w:right="1180"/>
          <w:pgSz w:w="11920" w:h="16840"/>
        </w:sectPr>
      </w:pPr>
      <w:rPr/>
    </w:p>
    <w:p>
      <w:pPr>
        <w:spacing w:before="4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2.999697" w:type="dxa"/>
      </w:tblPr>
      <w:tblGrid/>
      <w:tr>
        <w:trPr>
          <w:trHeight w:val="360" w:hRule="exact"/>
        </w:trPr>
        <w:tc>
          <w:tcPr>
            <w:tcW w:w="1435" w:type="dxa"/>
            <w:vMerge w:val="restart"/>
            <w:tcBorders>
              <w:top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2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39" w:lineRule="auto"/>
              <w:ind w:left="291" w:right="27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Dlh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dobý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finan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majet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7865" w:type="dxa"/>
            <w:gridSpan w:val="9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6" w:after="0" w:line="240" w:lineRule="auto"/>
              <w:ind w:left="1930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Bezp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edne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hád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ajúce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1407" w:hRule="exact"/>
        </w:trPr>
        <w:tc>
          <w:tcPr>
            <w:tcW w:w="1435" w:type="dxa"/>
            <w:vMerge/>
            <w:tcBorders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890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-12" w:right="-30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Podie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279" w:right="259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CP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22" w:right="3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ely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1" w:after="0" w:line="240" w:lineRule="auto"/>
              <w:ind w:left="231" w:right="21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PÚJ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276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90" w:after="0" w:line="240" w:lineRule="auto"/>
              <w:ind w:left="38" w:right="19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Podie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CP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218" w:right="198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ely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39" w:lineRule="auto"/>
              <w:ind w:left="48" w:right="30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tat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ým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vplyvom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852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1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77" w:right="56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dlho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CP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6" w:right="-15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ely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850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54" w:right="37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Pôži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2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40" w:lineRule="auto"/>
              <w:ind w:left="196" w:right="205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PÚJ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709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11" w:after="0" w:line="240" w:lineRule="exact"/>
              <w:jc w:val="left"/>
              <w:rPr>
                <w:sz w:val="24"/>
                <w:szCs w:val="24"/>
              </w:rPr>
            </w:pPr>
            <w:rPr/>
            <w:r>
              <w:rPr>
                <w:sz w:val="24"/>
                <w:szCs w:val="24"/>
              </w:rPr>
            </w:r>
          </w:p>
          <w:p>
            <w:pPr>
              <w:spacing w:before="0" w:after="0" w:line="240" w:lineRule="auto"/>
              <w:ind w:left="-15" w:right="-35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21" w:right="10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DFM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991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90" w:after="0" w:line="240" w:lineRule="auto"/>
              <w:ind w:left="60" w:right="39" w:firstLine="-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Pôži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splat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najviac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jeden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709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2" w:after="0" w:line="130" w:lineRule="exact"/>
              <w:jc w:val="left"/>
              <w:rPr>
                <w:sz w:val="13"/>
                <w:szCs w:val="13"/>
              </w:rPr>
            </w:pPr>
            <w:rPr/>
            <w:r>
              <w:rPr>
                <w:sz w:val="13"/>
                <w:szCs w:val="13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39" w:lineRule="auto"/>
              <w:ind w:left="47" w:right="28" w:firstLine="-54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rávaný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DFM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851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90" w:after="0" w:line="240" w:lineRule="auto"/>
              <w:ind w:left="25" w:right="64" w:firstLine="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Posky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nuté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preddav­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67" w:right="50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F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737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3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Spolu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280" w:hRule="exact"/>
        </w:trPr>
        <w:tc>
          <w:tcPr>
            <w:tcW w:w="1435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" w:after="0" w:line="240" w:lineRule="auto"/>
              <w:ind w:left="623" w:right="604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</w:p>
        </w:tc>
        <w:tc>
          <w:tcPr>
            <w:tcW w:w="890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" w:after="0" w:line="240" w:lineRule="auto"/>
              <w:ind w:left="351" w:right="33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</w:t>
            </w:r>
          </w:p>
        </w:tc>
        <w:tc>
          <w:tcPr>
            <w:tcW w:w="1276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" w:after="0" w:line="240" w:lineRule="auto"/>
              <w:ind w:left="547" w:right="530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</w:t>
            </w:r>
          </w:p>
        </w:tc>
        <w:tc>
          <w:tcPr>
            <w:tcW w:w="852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" w:after="0" w:line="240" w:lineRule="auto"/>
              <w:ind w:left="331" w:right="31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</w:t>
            </w:r>
          </w:p>
        </w:tc>
        <w:tc>
          <w:tcPr>
            <w:tcW w:w="850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" w:after="0" w:line="240" w:lineRule="auto"/>
              <w:ind w:left="330" w:right="31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</w:p>
        </w:tc>
        <w:tc>
          <w:tcPr>
            <w:tcW w:w="709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" w:after="0" w:line="240" w:lineRule="auto"/>
              <w:ind w:left="283" w:right="266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</w:t>
            </w:r>
          </w:p>
        </w:tc>
        <w:tc>
          <w:tcPr>
            <w:tcW w:w="991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" w:after="0" w:line="240" w:lineRule="auto"/>
              <w:ind w:left="400" w:right="38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g</w:t>
            </w:r>
          </w:p>
        </w:tc>
        <w:tc>
          <w:tcPr>
            <w:tcW w:w="709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" w:after="0" w:line="240" w:lineRule="auto"/>
              <w:ind w:left="260" w:right="24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</w:p>
        </w:tc>
        <w:tc>
          <w:tcPr>
            <w:tcW w:w="851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63" w:lineRule="exact"/>
              <w:ind w:left="355" w:right="338"/>
              <w:jc w:val="center"/>
              <w:rPr>
                <w:rFonts w:ascii="Arial Narrow" w:hAnsi="Arial Narrow" w:cs="Arial Narrow" w:eastAsia="Arial Narrow"/>
                <w:sz w:val="23"/>
                <w:szCs w:val="23"/>
              </w:rPr>
            </w:pPr>
            <w:rPr/>
            <w:r>
              <w:rPr>
                <w:rFonts w:ascii="Arial Narrow" w:hAnsi="Arial Narrow" w:cs="Arial Narrow" w:eastAsia="Arial Narrow"/>
                <w:sz w:val="23"/>
                <w:szCs w:val="23"/>
                <w:spacing w:val="0"/>
                <w:w w:val="100"/>
              </w:rPr>
              <w:t>i</w:t>
            </w:r>
          </w:p>
        </w:tc>
        <w:tc>
          <w:tcPr>
            <w:tcW w:w="737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9" w:lineRule="exact"/>
              <w:ind w:left="301" w:right="28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</w:t>
            </w:r>
          </w:p>
        </w:tc>
      </w:tr>
      <w:tr>
        <w:trPr>
          <w:trHeight w:val="298" w:hRule="exact"/>
        </w:trPr>
        <w:tc>
          <w:tcPr>
            <w:tcW w:w="9300" w:type="dxa"/>
            <w:gridSpan w:val="10"/>
            <w:tcBorders>
              <w:top w:val="single" w:sz="8.960" w:space="0" w:color="000000"/>
              <w:bottom w:val="single" w:sz="8.96003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Prvotné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oce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ie</w:t>
            </w:r>
          </w:p>
        </w:tc>
      </w:tr>
      <w:tr>
        <w:trPr>
          <w:trHeight w:val="740" w:hRule="exact"/>
        </w:trPr>
        <w:tc>
          <w:tcPr>
            <w:tcW w:w="1435" w:type="dxa"/>
            <w:tcBorders>
              <w:top w:val="single" w:sz="8.96003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42" w:lineRule="exact"/>
              <w:ind w:left="19" w:right="-2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36" w:lineRule="exact"/>
              <w:ind w:left="1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890" w:type="dxa"/>
            <w:tcBorders>
              <w:top w:val="single" w:sz="8.96003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276" w:type="dxa"/>
            <w:tcBorders>
              <w:top w:val="single" w:sz="8.96003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2" w:type="dxa"/>
            <w:tcBorders>
              <w:top w:val="single" w:sz="8.96003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8.96003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8.96003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91" w:type="dxa"/>
            <w:tcBorders>
              <w:top w:val="single" w:sz="8.96003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8.96003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8.96003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37" w:type="dxa"/>
            <w:tcBorders>
              <w:top w:val="single" w:sz="8.96003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93" w:hRule="exact"/>
        </w:trPr>
        <w:tc>
          <w:tcPr>
            <w:tcW w:w="14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Príras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ky</w:t>
            </w:r>
          </w:p>
        </w:tc>
        <w:tc>
          <w:tcPr>
            <w:tcW w:w="890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276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91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37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93" w:hRule="exact"/>
        </w:trPr>
        <w:tc>
          <w:tcPr>
            <w:tcW w:w="14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Úbytky</w:t>
            </w:r>
          </w:p>
        </w:tc>
        <w:tc>
          <w:tcPr>
            <w:tcW w:w="890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276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91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37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94" w:hRule="exact"/>
        </w:trPr>
        <w:tc>
          <w:tcPr>
            <w:tcW w:w="14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Presu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</w:p>
        </w:tc>
        <w:tc>
          <w:tcPr>
            <w:tcW w:w="890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276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91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37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740" w:hRule="exact"/>
        </w:trPr>
        <w:tc>
          <w:tcPr>
            <w:tcW w:w="1435" w:type="dxa"/>
            <w:tcBorders>
              <w:top w:val="single" w:sz="7.04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6" w:lineRule="exact"/>
              <w:ind w:left="1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konci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9" w:right="466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890" w:type="dxa"/>
            <w:tcBorders>
              <w:top w:val="single" w:sz="7.04" w:space="0" w:color="000000"/>
              <w:bottom w:val="single" w:sz="8.960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276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2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91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37" w:type="dxa"/>
            <w:tcBorders>
              <w:top w:val="single" w:sz="7.04" w:space="0" w:color="000000"/>
              <w:bottom w:val="single" w:sz="8.960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98" w:hRule="exact"/>
        </w:trPr>
        <w:tc>
          <w:tcPr>
            <w:tcW w:w="9300" w:type="dxa"/>
            <w:gridSpan w:val="10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Oprav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</w:p>
        </w:tc>
      </w:tr>
      <w:tr>
        <w:trPr>
          <w:trHeight w:val="982" w:hRule="exact"/>
        </w:trPr>
        <w:tc>
          <w:tcPr>
            <w:tcW w:w="1435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1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2" w:after="0" w:line="242" w:lineRule="exact"/>
              <w:ind w:left="19" w:right="361" w:firstLine="48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atku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890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276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2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91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37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93" w:hRule="exact"/>
        </w:trPr>
        <w:tc>
          <w:tcPr>
            <w:tcW w:w="14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Príras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ky</w:t>
            </w:r>
          </w:p>
        </w:tc>
        <w:tc>
          <w:tcPr>
            <w:tcW w:w="890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276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91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37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87" w:hRule="exact"/>
        </w:trPr>
        <w:tc>
          <w:tcPr>
            <w:tcW w:w="14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Úbytky</w:t>
            </w:r>
          </w:p>
        </w:tc>
        <w:tc>
          <w:tcPr>
            <w:tcW w:w="890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276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91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37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89" w:hRule="exact"/>
        </w:trPr>
        <w:tc>
          <w:tcPr>
            <w:tcW w:w="14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Presuny</w:t>
            </w:r>
          </w:p>
        </w:tc>
        <w:tc>
          <w:tcPr>
            <w:tcW w:w="890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276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2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91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37" w:type="dxa"/>
            <w:tcBorders>
              <w:top w:val="single" w:sz="7.04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737" w:hRule="exact"/>
        </w:trPr>
        <w:tc>
          <w:tcPr>
            <w:tcW w:w="1435" w:type="dxa"/>
            <w:tcBorders>
              <w:top w:val="single" w:sz="7.04" w:space="0" w:color="000000"/>
              <w:bottom w:val="single" w:sz="8.960039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4" w:lineRule="exact"/>
              <w:ind w:left="1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konci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2" w:after="0" w:line="242" w:lineRule="exact"/>
              <w:ind w:left="19" w:right="466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890" w:type="dxa"/>
            <w:tcBorders>
              <w:top w:val="single" w:sz="7.04" w:space="0" w:color="000000"/>
              <w:bottom w:val="single" w:sz="8.960039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276" w:type="dxa"/>
            <w:tcBorders>
              <w:top w:val="single" w:sz="7.04" w:space="0" w:color="000000"/>
              <w:bottom w:val="single" w:sz="8.960039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2" w:type="dxa"/>
            <w:tcBorders>
              <w:top w:val="single" w:sz="7.04" w:space="0" w:color="000000"/>
              <w:bottom w:val="single" w:sz="8.960039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7.04" w:space="0" w:color="000000"/>
              <w:bottom w:val="single" w:sz="8.960039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7.04" w:space="0" w:color="000000"/>
              <w:bottom w:val="single" w:sz="8.960039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91" w:type="dxa"/>
            <w:tcBorders>
              <w:top w:val="single" w:sz="7.04" w:space="0" w:color="000000"/>
              <w:bottom w:val="single" w:sz="8.960039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7.04" w:space="0" w:color="000000"/>
              <w:bottom w:val="single" w:sz="8.960039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7.04" w:space="0" w:color="000000"/>
              <w:bottom w:val="single" w:sz="8.960039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37" w:type="dxa"/>
            <w:tcBorders>
              <w:top w:val="single" w:sz="7.04" w:space="0" w:color="000000"/>
              <w:bottom w:val="single" w:sz="8.960039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98" w:hRule="exact"/>
        </w:trPr>
        <w:tc>
          <w:tcPr>
            <w:tcW w:w="9300" w:type="dxa"/>
            <w:gridSpan w:val="10"/>
            <w:tcBorders>
              <w:top w:val="single" w:sz="8.960039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1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Účtov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</w:p>
        </w:tc>
      </w:tr>
      <w:tr>
        <w:trPr>
          <w:trHeight w:val="740" w:hRule="exact"/>
        </w:trPr>
        <w:tc>
          <w:tcPr>
            <w:tcW w:w="1435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42" w:lineRule="exact"/>
              <w:ind w:left="19" w:right="-2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890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276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2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91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37" w:type="dxa"/>
            <w:tcBorders>
              <w:top w:val="single" w:sz="8.960" w:space="0" w:color="000000"/>
              <w:bottom w:val="single" w:sz="7.04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741" w:hRule="exact"/>
        </w:trPr>
        <w:tc>
          <w:tcPr>
            <w:tcW w:w="1435" w:type="dxa"/>
            <w:tcBorders>
              <w:top w:val="single" w:sz="7.04" w:space="0" w:color="000000"/>
              <w:bottom w:val="single" w:sz="8.480049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42" w:lineRule="exact"/>
              <w:ind w:left="19" w:right="227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konci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890" w:type="dxa"/>
            <w:tcBorders>
              <w:top w:val="single" w:sz="7.04" w:space="0" w:color="000000"/>
              <w:bottom w:val="single" w:sz="8.480049" w:space="0" w:color="000000"/>
              <w:left w:val="single" w:sz="8.48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1276" w:type="dxa"/>
            <w:tcBorders>
              <w:top w:val="single" w:sz="7.04" w:space="0" w:color="000000"/>
              <w:bottom w:val="single" w:sz="8.480049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2" w:type="dxa"/>
            <w:tcBorders>
              <w:top w:val="single" w:sz="7.04" w:space="0" w:color="000000"/>
              <w:bottom w:val="single" w:sz="8.480049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0" w:type="dxa"/>
            <w:tcBorders>
              <w:top w:val="single" w:sz="7.04" w:space="0" w:color="000000"/>
              <w:bottom w:val="single" w:sz="8.480049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7.04" w:space="0" w:color="000000"/>
              <w:bottom w:val="single" w:sz="8.480049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991" w:type="dxa"/>
            <w:tcBorders>
              <w:top w:val="single" w:sz="7.04" w:space="0" w:color="000000"/>
              <w:bottom w:val="single" w:sz="8.480049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09" w:type="dxa"/>
            <w:tcBorders>
              <w:top w:val="single" w:sz="7.04" w:space="0" w:color="000000"/>
              <w:bottom w:val="single" w:sz="8.480049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851" w:type="dxa"/>
            <w:tcBorders>
              <w:top w:val="single" w:sz="7.04" w:space="0" w:color="000000"/>
              <w:bottom w:val="single" w:sz="8.480049" w:space="0" w:color="000000"/>
              <w:left w:val="single" w:sz="6.56" w:space="0" w:color="000000"/>
              <w:right w:val="single" w:sz="6.56" w:space="0" w:color="000000"/>
            </w:tcBorders>
          </w:tcPr>
          <w:p>
            <w:pPr/>
            <w:rPr/>
          </w:p>
        </w:tc>
        <w:tc>
          <w:tcPr>
            <w:tcW w:w="737" w:type="dxa"/>
            <w:tcBorders>
              <w:top w:val="single" w:sz="7.04" w:space="0" w:color="000000"/>
              <w:bottom w:val="single" w:sz="8.480049" w:space="0" w:color="000000"/>
              <w:left w:val="single" w:sz="6.56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6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34" w:after="0" w:line="251" w:lineRule="auto"/>
        <w:ind w:left="156" w:right="192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/>
        <w:pict>
          <v:group style="position:absolute;margin-left:64.077347pt;margin-top:-61.134548pt;width:467.22531pt;height:61.940669pt;mso-position-horizontal-relative:page;mso-position-vertical-relative:paragraph;z-index:-13258" coordorigin="1282,-1223" coordsize="9345,1239">
            <v:group style="position:absolute;left:1286;top:-1218;width:9335;height:2" coordorigin="1286,-1218" coordsize="9335,2">
              <v:shape style="position:absolute;left:1286;top:-1218;width:9335;height:2" coordorigin="1286,-1218" coordsize="9335,0" path="m1286,-1218l10621,-1218e" filled="f" stroked="t" strokeweight=".48531pt" strokecolor="#000000">
                <v:path arrowok="t"/>
              </v:shape>
            </v:group>
            <v:group style="position:absolute;left:1291;top:-1214;width:2;height:1224" coordorigin="1291,-1214" coordsize="2,1224">
              <v:shape style="position:absolute;left:1291;top:-1214;width:2;height:1224" coordorigin="1291,-1214" coordsize="0,1224" path="m1291,-1214l1291,10e" filled="f" stroked="t" strokeweight=".580pt" strokecolor="#000000">
                <v:path arrowok="t"/>
              </v:shape>
            </v:group>
            <v:group style="position:absolute;left:1286;top:6;width:9335;height:2" coordorigin="1286,6" coordsize="9335,2">
              <v:shape style="position:absolute;left:1286;top:6;width:9335;height:2" coordorigin="1286,6" coordsize="9335,0" path="m1286,6l10621,6e" filled="f" stroked="t" strokeweight=".485309pt" strokecolor="#000000">
                <v:path arrowok="t"/>
              </v:shape>
            </v:group>
            <v:group style="position:absolute;left:10616;top:-1214;width:2;height:1224" coordorigin="10616,-1214" coordsize="2,1224">
              <v:shape style="position:absolute;left:10616;top:-1214;width:2;height:1224" coordorigin="10616,-1214" coordsize="0,1224" path="m10616,-1214l10616,10e" filled="f" stroked="t" strokeweight=".580pt" strokecolor="#000000">
                <v:path arrowok="t"/>
              </v:shape>
            </v:group>
            <w10:wrap type="none"/>
          </v:group>
        </w:pict>
      </w:r>
      <w:r>
        <w:rPr/>
        <w:pict>
          <v:group style="position:absolute;margin-left:63.995003pt;margin-top:69.172920pt;width:467.389992pt;height:26.2pt;mso-position-horizontal-relative:page;mso-position-vertical-relative:paragraph;z-index:-13256" coordorigin="1280,1383" coordsize="9348,524">
            <v:group style="position:absolute;left:1286;top:1901;width:9335;height:2" coordorigin="1286,1901" coordsize="9335,2">
              <v:shape style="position:absolute;left:1286;top:1901;width:9335;height:2" coordorigin="1286,1901" coordsize="9335,0" path="m1286,1901l10621,1901e" filled="f" stroked="t" strokeweight=".649992pt" strokecolor="#000000">
                <v:path arrowok="t"/>
              </v:shape>
            </v:group>
            <v:group style="position:absolute;left:1294;top:1389;width:9319;height:2" coordorigin="1294,1389" coordsize="9319,2">
              <v:shape style="position:absolute;left:1294;top:1389;width:9319;height:2" coordorigin="1294,1389" coordsize="9319,0" path="m1294,1389l10613,1389e" filled="f" stroked="t" strokeweight=".580pt" strokecolor="#000000">
                <v:path arrowok="t"/>
              </v:shape>
            </v:group>
            <v:group style="position:absolute;left:1303;top:1394;width:2;height:500" coordorigin="1303,1394" coordsize="2,500">
              <v:shape style="position:absolute;left:1303;top:1394;width:2;height:500" coordorigin="1303,1394" coordsize="0,500" path="m1303,1394l1303,1894e" filled="f" stroked="t" strokeweight="1.06pt" strokecolor="#000000">
                <v:path arrowok="t"/>
              </v:shape>
            </v:group>
            <v:group style="position:absolute;left:7415;top:1394;width:2;height:500" coordorigin="7415,1394" coordsize="2,500">
              <v:shape style="position:absolute;left:7415;top:1394;width:2;height:500" coordorigin="7415,1394" coordsize="0,500" path="m7415,1394l7415,1894e" filled="f" stroked="t" strokeweight="1.06pt" strokecolor="#000000">
                <v:path arrowok="t"/>
              </v:shape>
            </v:group>
            <v:group style="position:absolute;left:10603;top:1394;width:2;height:500" coordorigin="10603,1394" coordsize="2,500">
              <v:shape style="position:absolute;left:10603;top:1394;width:2;height:500" coordorigin="10603,1394" coordsize="0,500" path="m10603,1394l10603,1894e" filled="f" stroked="t" strokeweight="1.06pt" strokecolor="#000000">
                <v:path arrowok="t"/>
              </v:shape>
            </v:group>
            <w10:wrap type="none"/>
          </v:group>
        </w:pic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k)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Dlhodobý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fi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n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ančný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majetok,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n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ktorý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je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zri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dené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záložné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právo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dlohodobý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finančný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majet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k,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pri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ktorom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má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účtovná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jednotka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obmedzené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právo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ním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nakladať</w:t>
      </w:r>
    </w:p>
    <w:p>
      <w:pPr>
        <w:spacing w:before="4" w:after="0" w:line="20" w:lineRule="exact"/>
        <w:jc w:val="left"/>
        <w:rPr>
          <w:sz w:val="2"/>
          <w:szCs w:val="2"/>
        </w:rPr>
      </w:pPr>
      <w:rPr/>
      <w:r>
        <w:rPr>
          <w:sz w:val="2"/>
          <w:szCs w:val="2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3.000002" w:type="dxa"/>
      </w:tblPr>
      <w:tblGrid/>
      <w:tr>
        <w:trPr>
          <w:trHeight w:val="260" w:hRule="exact"/>
        </w:trPr>
        <w:tc>
          <w:tcPr>
            <w:tcW w:w="6112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1920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Dlh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dobý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fin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maje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3188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138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ota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bdob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299" w:hRule="exact"/>
        </w:trPr>
        <w:tc>
          <w:tcPr>
            <w:tcW w:w="6112" w:type="dxa"/>
            <w:tcBorders>
              <w:top w:val="single" w:sz="8.96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26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Dlhod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fin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nčný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jetok,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ktorý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zri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zálož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vo</w:t>
            </w:r>
          </w:p>
        </w:tc>
        <w:tc>
          <w:tcPr>
            <w:tcW w:w="3188" w:type="dxa"/>
            <w:tcBorders>
              <w:top w:val="single" w:sz="8.96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before="2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4" w:after="0" w:line="240" w:lineRule="auto"/>
        <w:ind w:left="151" w:right="3347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/>
        <w:pict>
          <v:group style="position:absolute;margin-left:64.029999pt;margin-top:44.732231pt;width:467.32pt;height:71.966387pt;mso-position-horizontal-relative:page;mso-position-vertical-relative:paragraph;z-index:-13257" coordorigin="1281,895" coordsize="9346,1439">
            <v:group style="position:absolute;left:1286;top:899;width:9335;height:2" coordorigin="1286,899" coordsize="9335,2">
              <v:shape style="position:absolute;left:1286;top:899;width:9335;height:2" coordorigin="1286,899" coordsize="9335,0" path="m1286,899l10621,899e" filled="f" stroked="t" strokeweight=".484609pt" strokecolor="#000000">
                <v:path arrowok="t"/>
              </v:shape>
            </v:group>
            <v:group style="position:absolute;left:1291;top:903;width:2;height:1425" coordorigin="1291,903" coordsize="2,1425">
              <v:shape style="position:absolute;left:1291;top:903;width:2;height:1425" coordorigin="1291,903" coordsize="0,1425" path="m1291,903l1291,2328e" filled="f" stroked="t" strokeweight=".580pt" strokecolor="#000000">
                <v:path arrowok="t"/>
              </v:shape>
            </v:group>
            <v:group style="position:absolute;left:1286;top:2322;width:9335;height:2" coordorigin="1286,2322" coordsize="9335,2">
              <v:shape style="position:absolute;left:1286;top:2322;width:9335;height:2" coordorigin="1286,2322" coordsize="9335,0" path="m1286,2322l10621,2322e" filled="f" stroked="t" strokeweight=".580pt" strokecolor="#000000">
                <v:path arrowok="t"/>
              </v:shape>
            </v:group>
            <v:group style="position:absolute;left:10616;top:903;width:2;height:1425" coordorigin="10616,903" coordsize="2,1425">
              <v:shape style="position:absolute;left:10616;top:903;width:2;height:1425" coordorigin="10616,903" coordsize="0,1425" path="m10616,903l10616,2328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Dlhod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bý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fin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nčný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m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jetok,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pri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ktor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m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má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ú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č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t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ovná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je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d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notka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bmedz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né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r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á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v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ním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n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aklad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ť</w:t>
      </w:r>
    </w:p>
    <w:p>
      <w:pPr>
        <w:jc w:val="left"/>
        <w:spacing w:after="0"/>
        <w:sectPr>
          <w:pgMar w:header="372" w:footer="646" w:top="840" w:bottom="900" w:left="1180" w:right="1180"/>
          <w:pgSz w:w="11920" w:h="16840"/>
        </w:sectPr>
      </w:pPr>
      <w:rPr/>
    </w:p>
    <w:p>
      <w:pPr>
        <w:spacing w:before="6" w:after="0" w:line="150" w:lineRule="exact"/>
        <w:jc w:val="left"/>
        <w:rPr>
          <w:sz w:val="15"/>
          <w:szCs w:val="15"/>
        </w:rPr>
      </w:pPr>
      <w:rPr/>
      <w:r>
        <w:rPr/>
        <w:pict>
          <v:group style="position:absolute;margin-left:64.029999pt;margin-top:589.352539pt;width:467.32pt;height:117.378093pt;mso-position-horizontal-relative:page;mso-position-vertical-relative:page;z-index:-13255" coordorigin="1281,11787" coordsize="9346,2348">
            <v:group style="position:absolute;left:1286;top:11796;width:9335;height:2" coordorigin="1286,11796" coordsize="9335,2">
              <v:shape style="position:absolute;left:1286;top:11796;width:9335;height:2" coordorigin="1286,11796" coordsize="9335,0" path="m1286,11796l10621,11796e" filled="f" stroked="t" strokeweight=".579897pt" strokecolor="#000000">
                <v:path arrowok="t"/>
              </v:shape>
            </v:group>
            <v:group style="position:absolute;left:1291;top:11793;width:2;height:2336" coordorigin="1291,11793" coordsize="2,2336">
              <v:shape style="position:absolute;left:1291;top:11793;width:2;height:2336" coordorigin="1291,11793" coordsize="0,2336" path="m1291,11793l1291,14129e" filled="f" stroked="t" strokeweight=".580pt" strokecolor="#000000">
                <v:path arrowok="t"/>
              </v:shape>
            </v:group>
            <v:group style="position:absolute;left:1286;top:14123;width:9335;height:2" coordorigin="1286,14123" coordsize="9335,2">
              <v:shape style="position:absolute;left:1286;top:14123;width:9335;height:2" coordorigin="1286,14123" coordsize="9335,0" path="m1286,14123l10621,14123e" filled="f" stroked="t" strokeweight=".580pt" strokecolor="#000000">
                <v:path arrowok="t"/>
              </v:shape>
            </v:group>
            <v:group style="position:absolute;left:10616;top:11793;width:2;height:2336" coordorigin="10616,11793" coordsize="2,2336">
              <v:shape style="position:absolute;left:10616;top:11793;width:2;height:2336" coordorigin="10616,11793" coordsize="0,2336" path="m10616,11793l10616,14129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sz w:val="15"/>
          <w:szCs w:val="15"/>
        </w:rPr>
      </w:r>
    </w:p>
    <w:p>
      <w:pPr>
        <w:spacing w:before="36" w:after="0" w:line="348" w:lineRule="auto"/>
        <w:ind w:left="169" w:right="734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64.150002pt;margin-top:33.917137pt;width:467.55pt;height:493.460002pt;mso-position-horizontal-relative:page;mso-position-vertical-relative:paragraph;z-index:-13254" type="#_x0000_t202" filled="f" stroked="f">
            <v:textbox inset="0,0,0,0">
              <w:txbxContent>
                <w:tbl>
                  <w:tblPr>
                    <w:tblW w:w="0" w:type="auto"/>
                    <w:tblLook w:val="01E0"/>
                    <w:tblLayout w:type="fixed"/>
                    <w:tblCellMar>
                      <w:left w:w="0" w:type="dxa"/>
                      <w:right w:w="0" w:type="dxa"/>
                      <w:bottom w:w="0" w:type="dxa"/>
                      <w:top w:w="0" w:type="dxa"/>
                    </w:tblCellMar>
                    <w:jc w:val="left"/>
                  </w:tblPr>
                  <w:tblGrid/>
                  <w:tr>
                    <w:trPr>
                      <w:trHeight w:val="260" w:hRule="exact"/>
                    </w:trPr>
                    <w:tc>
                      <w:tcPr>
                        <w:tcW w:w="3176" w:type="dxa"/>
                        <w:vMerge w:val="restart"/>
                        <w:tcBorders>
                          <w:top w:val="single" w:sz="8.960" w:space="0" w:color="000000"/>
                          <w:left w:val="single" w:sz="8.48" w:space="0" w:color="000000"/>
                          <w:right w:val="single" w:sz="8.48" w:space="0" w:color="000000"/>
                        </w:tcBorders>
                      </w:tcPr>
                      <w:p>
                        <w:pPr>
                          <w:spacing w:before="9" w:after="0" w:line="110" w:lineRule="exact"/>
                          <w:jc w:val="left"/>
                          <w:rPr>
                            <w:sz w:val="11"/>
                            <w:szCs w:val="11"/>
                          </w:rPr>
                        </w:pPr>
                        <w:rPr/>
                        <w:r>
                          <w:rPr>
                            <w:sz w:val="11"/>
                            <w:szCs w:val="11"/>
                          </w:rPr>
                        </w:r>
                      </w:p>
                      <w:p>
                        <w:pPr>
                          <w:spacing w:before="0" w:after="0" w:line="200" w:lineRule="exact"/>
                          <w:jc w:val="left"/>
                          <w:rPr>
                            <w:sz w:val="20"/>
                            <w:szCs w:val="20"/>
                          </w:rPr>
                        </w:pPr>
                        <w:rPr/>
                        <w:r>
                          <w:rPr>
                            <w:sz w:val="20"/>
                            <w:szCs w:val="20"/>
                          </w:rPr>
                        </w:r>
                      </w:p>
                      <w:p>
                        <w:pPr>
                          <w:spacing w:before="0" w:after="0" w:line="200" w:lineRule="exact"/>
                          <w:jc w:val="left"/>
                          <w:rPr>
                            <w:sz w:val="20"/>
                            <w:szCs w:val="20"/>
                          </w:rPr>
                        </w:pPr>
                        <w:rPr/>
                        <w:r>
                          <w:rPr>
                            <w:sz w:val="20"/>
                            <w:szCs w:val="20"/>
                          </w:rPr>
                        </w:r>
                      </w:p>
                      <w:p>
                        <w:pPr>
                          <w:spacing w:before="0" w:after="0" w:line="240" w:lineRule="auto"/>
                          <w:ind w:left="276" w:right="14" w:firstLine="-206"/>
                          <w:jc w:val="left"/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</w:rPr>
                        </w:pPr>
                        <w:rPr/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Obc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h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odné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m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e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no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a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s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í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dlo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s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po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l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1"/>
                            <w:w w:val="100"/>
                            <w:b/>
                            <w:bCs/>
                          </w:rPr>
                          <w:t>o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č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no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s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ti,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v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ktor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e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j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má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ÚJ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umies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t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nený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DFM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</w:rPr>
                        </w:r>
                      </w:p>
                    </w:tc>
                    <w:tc>
                      <w:tcPr>
                        <w:tcW w:w="6124" w:type="dxa"/>
                        <w:gridSpan w:val="5"/>
                        <w:tcBorders>
                          <w:top w:val="single" w:sz="8.960" w:space="0" w:color="000000"/>
                          <w:bottom w:val="single" w:sz="8.960" w:space="0" w:color="000000"/>
                          <w:left w:val="single" w:sz="8.48" w:space="0" w:color="000000"/>
                          <w:right w:val="single" w:sz="8.48" w:space="0" w:color="000000"/>
                        </w:tcBorders>
                      </w:tcPr>
                      <w:p>
                        <w:pPr>
                          <w:spacing w:before="0" w:after="0" w:line="238" w:lineRule="exact"/>
                          <w:ind w:left="2049" w:right="2028"/>
                          <w:jc w:val="center"/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</w:rPr>
                        </w:pPr>
                        <w:rPr/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Bežné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1"/>
                            <w:w w:val="100"/>
                            <w:b/>
                            <w:bCs/>
                          </w:rPr>
                          <w:t>ú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č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t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ovné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obd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o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bie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</w:rPr>
                        </w:r>
                      </w:p>
                    </w:tc>
                  </w:tr>
                  <w:tr>
                    <w:trPr>
                      <w:trHeight w:val="1281" w:hRule="exact"/>
                    </w:trPr>
                    <w:tc>
                      <w:tcPr>
                        <w:tcW w:w="3176" w:type="dxa"/>
                        <w:vMerge/>
                        <w:tcBorders>
                          <w:bottom w:val="single" w:sz="4.640" w:space="0" w:color="000000"/>
                          <w:left w:val="single" w:sz="8.48" w:space="0" w:color="000000"/>
                          <w:right w:val="single" w:sz="8.48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851" w:type="dxa"/>
                        <w:tcBorders>
                          <w:top w:val="single" w:sz="8.960" w:space="0" w:color="000000"/>
                          <w:bottom w:val="single" w:sz="4.640" w:space="0" w:color="000000"/>
                          <w:left w:val="single" w:sz="8.48" w:space="0" w:color="000000"/>
                          <w:right w:val="single" w:sz="8.48" w:space="0" w:color="000000"/>
                        </w:tcBorders>
                      </w:tcPr>
                      <w:p>
                        <w:pPr>
                          <w:spacing w:before="9" w:after="0" w:line="180" w:lineRule="exact"/>
                          <w:jc w:val="left"/>
                          <w:rPr>
                            <w:sz w:val="18"/>
                            <w:szCs w:val="18"/>
                          </w:rPr>
                        </w:pPr>
                        <w:rPr/>
                        <w:r>
                          <w:rPr>
                            <w:sz w:val="18"/>
                            <w:szCs w:val="18"/>
                          </w:rPr>
                        </w:r>
                      </w:p>
                      <w:p>
                        <w:pPr>
                          <w:spacing w:before="0" w:after="0" w:line="200" w:lineRule="exact"/>
                          <w:jc w:val="left"/>
                          <w:rPr>
                            <w:sz w:val="20"/>
                            <w:szCs w:val="20"/>
                          </w:rPr>
                        </w:pPr>
                        <w:rPr/>
                        <w:r>
                          <w:rPr>
                            <w:sz w:val="20"/>
                            <w:szCs w:val="20"/>
                          </w:rPr>
                        </w:r>
                      </w:p>
                      <w:p>
                        <w:pPr>
                          <w:spacing w:before="0" w:after="0" w:line="240" w:lineRule="auto"/>
                          <w:ind w:left="22" w:right="-55"/>
                          <w:jc w:val="left"/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</w:rPr>
                        </w:pPr>
                        <w:rPr/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Podiel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ÚJ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</w:rPr>
                        </w:r>
                      </w:p>
                      <w:p>
                        <w:pPr>
                          <w:spacing w:before="0" w:after="0" w:line="240" w:lineRule="auto"/>
                          <w:ind w:left="42" w:right="-20"/>
                          <w:jc w:val="left"/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</w:rPr>
                        </w:pPr>
                        <w:rPr/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na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ZI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v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%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</w:rPr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8.960" w:space="0" w:color="000000"/>
                          <w:bottom w:val="single" w:sz="4.640" w:space="0" w:color="000000"/>
                          <w:left w:val="single" w:sz="8.48" w:space="0" w:color="000000"/>
                          <w:right w:val="single" w:sz="8.48" w:space="0" w:color="000000"/>
                        </w:tcBorders>
                      </w:tcPr>
                      <w:p>
                        <w:pPr>
                          <w:spacing w:before="7" w:after="0" w:line="140" w:lineRule="exact"/>
                          <w:jc w:val="left"/>
                          <w:rPr>
                            <w:sz w:val="14"/>
                            <w:szCs w:val="14"/>
                          </w:rPr>
                        </w:pPr>
                        <w:rPr/>
                        <w:r>
                          <w:rPr>
                            <w:sz w:val="14"/>
                            <w:szCs w:val="14"/>
                          </w:rPr>
                        </w:r>
                      </w:p>
                      <w:p>
                        <w:pPr>
                          <w:spacing w:before="0" w:after="0" w:line="251" w:lineRule="auto"/>
                          <w:ind w:left="138" w:right="25" w:firstLine="-7"/>
                          <w:jc w:val="center"/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</w:rPr>
                        </w:pPr>
                        <w:rPr/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Podiel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1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na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iných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1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zlož.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vlast.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imania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1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v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1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%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</w:rPr>
                        </w:r>
                      </w:p>
                    </w:tc>
                    <w:tc>
                      <w:tcPr>
                        <w:tcW w:w="1560" w:type="dxa"/>
                        <w:tcBorders>
                          <w:top w:val="single" w:sz="8.960" w:space="0" w:color="000000"/>
                          <w:bottom w:val="single" w:sz="4.640" w:space="0" w:color="000000"/>
                          <w:left w:val="single" w:sz="8.48" w:space="0" w:color="000000"/>
                          <w:right w:val="single" w:sz="8.48" w:space="0" w:color="000000"/>
                        </w:tcBorders>
                      </w:tcPr>
                      <w:p>
                        <w:pPr>
                          <w:spacing w:before="28" w:after="0" w:line="239" w:lineRule="auto"/>
                          <w:ind w:left="319" w:right="301" w:firstLine="1"/>
                          <w:jc w:val="center"/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</w:rPr>
                        </w:pPr>
                        <w:rPr/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Hod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n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ota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vlastného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imania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ÚJ,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</w:rPr>
                        </w:r>
                      </w:p>
                      <w:p>
                        <w:pPr>
                          <w:spacing w:before="0" w:after="0" w:line="240" w:lineRule="auto"/>
                          <w:ind w:left="141" w:right="124"/>
                          <w:jc w:val="center"/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</w:rPr>
                        </w:pPr>
                        <w:rPr/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v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ktor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e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j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má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ÚJ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</w:rPr>
                        </w:r>
                      </w:p>
                      <w:p>
                        <w:pPr>
                          <w:spacing w:before="0" w:after="0" w:line="240" w:lineRule="auto"/>
                          <w:ind w:left="44" w:right="25"/>
                          <w:jc w:val="center"/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</w:rPr>
                        </w:pPr>
                        <w:rPr/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umies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t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ne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n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ý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D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1"/>
                            <w:w w:val="100"/>
                            <w:b/>
                            <w:bCs/>
                          </w:rPr>
                          <w:t>F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M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</w:rPr>
                        </w:r>
                      </w:p>
                    </w:tc>
                    <w:tc>
                      <w:tcPr>
                        <w:tcW w:w="1416" w:type="dxa"/>
                        <w:tcBorders>
                          <w:top w:val="single" w:sz="8.960" w:space="0" w:color="000000"/>
                          <w:bottom w:val="single" w:sz="4.640" w:space="0" w:color="000000"/>
                          <w:left w:val="single" w:sz="8.48" w:space="0" w:color="000000"/>
                          <w:right w:val="single" w:sz="8.48" w:space="0" w:color="000000"/>
                        </w:tcBorders>
                      </w:tcPr>
                      <w:p>
                        <w:pPr>
                          <w:spacing w:before="28" w:after="0" w:line="240" w:lineRule="auto"/>
                          <w:ind w:left="66" w:right="46" w:firstLine="-1"/>
                          <w:jc w:val="center"/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</w:rPr>
                        </w:pPr>
                        <w:rPr/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Výsledok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hos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p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odár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e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nia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ÚJ,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v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k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torej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má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ÚJ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u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m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ies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t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nený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1"/>
                            <w:w w:val="100"/>
                            <w:b/>
                            <w:bCs/>
                          </w:rPr>
                          <w:t>DFM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</w:rPr>
                        </w:r>
                      </w:p>
                    </w:tc>
                    <w:tc>
                      <w:tcPr>
                        <w:tcW w:w="1163" w:type="dxa"/>
                        <w:tcBorders>
                          <w:top w:val="single" w:sz="8.960" w:space="0" w:color="000000"/>
                          <w:bottom w:val="single" w:sz="4.640" w:space="0" w:color="000000"/>
                          <w:left w:val="single" w:sz="8.48" w:space="0" w:color="000000"/>
                          <w:right w:val="single" w:sz="8.48" w:space="0" w:color="000000"/>
                        </w:tcBorders>
                      </w:tcPr>
                      <w:p>
                        <w:pPr>
                          <w:spacing w:before="9" w:after="0" w:line="180" w:lineRule="exact"/>
                          <w:jc w:val="left"/>
                          <w:rPr>
                            <w:sz w:val="18"/>
                            <w:szCs w:val="18"/>
                          </w:rPr>
                        </w:pPr>
                        <w:rPr/>
                        <w:r>
                          <w:rPr>
                            <w:sz w:val="18"/>
                            <w:szCs w:val="18"/>
                          </w:rPr>
                        </w:r>
                      </w:p>
                      <w:p>
                        <w:pPr>
                          <w:spacing w:before="0" w:after="0" w:line="200" w:lineRule="exact"/>
                          <w:jc w:val="left"/>
                          <w:rPr>
                            <w:sz w:val="20"/>
                            <w:szCs w:val="20"/>
                          </w:rPr>
                        </w:pPr>
                        <w:rPr/>
                        <w:r>
                          <w:rPr>
                            <w:sz w:val="20"/>
                            <w:szCs w:val="20"/>
                          </w:rPr>
                        </w:r>
                      </w:p>
                      <w:p>
                        <w:pPr>
                          <w:spacing w:before="0" w:after="0" w:line="240" w:lineRule="auto"/>
                          <w:ind w:left="21" w:right="-50" w:firstLine="210"/>
                          <w:jc w:val="left"/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</w:rPr>
                        </w:pPr>
                        <w:rPr/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Ú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č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to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v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ná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hod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n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ota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DFM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</w:rPr>
                        </w:r>
                      </w:p>
                    </w:tc>
                  </w:tr>
                  <w:tr>
                    <w:trPr>
                      <w:trHeight w:val="232" w:hRule="exact"/>
                    </w:trPr>
                    <w:tc>
                      <w:tcPr>
                        <w:tcW w:w="3176" w:type="dxa"/>
                        <w:tcBorders>
                          <w:top w:val="single" w:sz="4.640" w:space="0" w:color="000000"/>
                          <w:bottom w:val="single" w:sz="8.960" w:space="0" w:color="000000"/>
                          <w:left w:val="single" w:sz="8.48" w:space="0" w:color="000000"/>
                          <w:right w:val="single" w:sz="8.48" w:space="0" w:color="000000"/>
                        </w:tcBorders>
                      </w:tcPr>
                      <w:p>
                        <w:pPr>
                          <w:spacing w:before="0" w:after="0" w:line="215" w:lineRule="exact"/>
                          <w:ind w:left="1493" w:right="1475"/>
                          <w:jc w:val="center"/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</w:rPr>
                        </w:pPr>
                        <w:rPr/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position w:val="-2"/>
                          </w:rPr>
                          <w:t>a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position w:val="0"/>
                          </w:rPr>
                        </w:r>
                      </w:p>
                    </w:tc>
                    <w:tc>
                      <w:tcPr>
                        <w:tcW w:w="851" w:type="dxa"/>
                        <w:tcBorders>
                          <w:top w:val="single" w:sz="4.640" w:space="0" w:color="000000"/>
                          <w:bottom w:val="single" w:sz="8.960" w:space="0" w:color="000000"/>
                          <w:left w:val="single" w:sz="8.48" w:space="0" w:color="000000"/>
                          <w:right w:val="single" w:sz="8.48" w:space="0" w:color="000000"/>
                        </w:tcBorders>
                      </w:tcPr>
                      <w:p>
                        <w:pPr>
                          <w:spacing w:before="0" w:after="0" w:line="215" w:lineRule="exact"/>
                          <w:ind w:left="332" w:right="311"/>
                          <w:jc w:val="center"/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</w:rPr>
                        </w:pPr>
                        <w:rPr/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position w:val="-2"/>
                          </w:rPr>
                          <w:t>b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position w:val="0"/>
                          </w:rPr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.640" w:space="0" w:color="000000"/>
                          <w:bottom w:val="single" w:sz="8.960" w:space="0" w:color="000000"/>
                          <w:left w:val="single" w:sz="8.48" w:space="0" w:color="000000"/>
                          <w:right w:val="single" w:sz="8.48" w:space="0" w:color="000000"/>
                        </w:tcBorders>
                      </w:tcPr>
                      <w:p>
                        <w:pPr>
                          <w:spacing w:before="0" w:after="0" w:line="215" w:lineRule="exact"/>
                          <w:ind w:left="477" w:right="458"/>
                          <w:jc w:val="center"/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</w:rPr>
                        </w:pPr>
                        <w:rPr/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position w:val="-2"/>
                          </w:rPr>
                          <w:t>c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position w:val="0"/>
                          </w:rPr>
                        </w:r>
                      </w:p>
                    </w:tc>
                    <w:tc>
                      <w:tcPr>
                        <w:tcW w:w="1560" w:type="dxa"/>
                        <w:tcBorders>
                          <w:top w:val="single" w:sz="4.640" w:space="0" w:color="000000"/>
                          <w:bottom w:val="single" w:sz="8.960" w:space="0" w:color="000000"/>
                          <w:left w:val="single" w:sz="8.48" w:space="0" w:color="000000"/>
                          <w:right w:val="single" w:sz="8.48" w:space="0" w:color="000000"/>
                        </w:tcBorders>
                      </w:tcPr>
                      <w:p>
                        <w:pPr>
                          <w:spacing w:before="0" w:after="0" w:line="215" w:lineRule="exact"/>
                          <w:ind w:left="685" w:right="667"/>
                          <w:jc w:val="center"/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</w:rPr>
                        </w:pPr>
                        <w:rPr/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position w:val="-2"/>
                          </w:rPr>
                          <w:t>d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position w:val="0"/>
                          </w:rPr>
                        </w:r>
                      </w:p>
                    </w:tc>
                    <w:tc>
                      <w:tcPr>
                        <w:tcW w:w="1416" w:type="dxa"/>
                        <w:tcBorders>
                          <w:top w:val="single" w:sz="4.640" w:space="0" w:color="000000"/>
                          <w:bottom w:val="single" w:sz="8.960" w:space="0" w:color="000000"/>
                          <w:left w:val="single" w:sz="8.48" w:space="0" w:color="000000"/>
                          <w:right w:val="single" w:sz="8.48" w:space="0" w:color="000000"/>
                        </w:tcBorders>
                      </w:tcPr>
                      <w:p>
                        <w:pPr>
                          <w:spacing w:before="0" w:after="0" w:line="215" w:lineRule="exact"/>
                          <w:ind w:left="614" w:right="594"/>
                          <w:jc w:val="center"/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</w:rPr>
                        </w:pPr>
                        <w:rPr/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position w:val="-2"/>
                          </w:rPr>
                          <w:t>e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position w:val="0"/>
                          </w:rPr>
                        </w:r>
                      </w:p>
                    </w:tc>
                    <w:tc>
                      <w:tcPr>
                        <w:tcW w:w="1163" w:type="dxa"/>
                        <w:tcBorders>
                          <w:top w:val="single" w:sz="4.640" w:space="0" w:color="000000"/>
                          <w:bottom w:val="single" w:sz="8.960" w:space="0" w:color="000000"/>
                          <w:left w:val="single" w:sz="8.48" w:space="0" w:color="000000"/>
                          <w:right w:val="single" w:sz="8.48" w:space="0" w:color="000000"/>
                        </w:tcBorders>
                      </w:tcPr>
                      <w:p>
                        <w:pPr>
                          <w:spacing w:before="0" w:after="0" w:line="215" w:lineRule="exact"/>
                          <w:ind w:left="512" w:right="491"/>
                          <w:jc w:val="center"/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</w:rPr>
                        </w:pPr>
                        <w:rPr/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position w:val="-2"/>
                          </w:rPr>
                          <w:t>f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position w:val="0"/>
                          </w:rPr>
                        </w:r>
                      </w:p>
                    </w:tc>
                  </w:tr>
                  <w:tr>
                    <w:trPr>
                      <w:trHeight w:val="283" w:hRule="exact"/>
                    </w:trPr>
                    <w:tc>
                      <w:tcPr>
                        <w:tcW w:w="9300" w:type="dxa"/>
                        <w:gridSpan w:val="6"/>
                        <w:tcBorders>
                          <w:top w:val="single" w:sz="8.960" w:space="0" w:color="000000"/>
                          <w:bottom w:val="single" w:sz="8.960" w:space="0" w:color="000000"/>
                          <w:left w:val="single" w:sz="8.48" w:space="0" w:color="000000"/>
                          <w:right w:val="single" w:sz="8.48" w:space="0" w:color="000000"/>
                        </w:tcBorders>
                      </w:tcPr>
                      <w:p>
                        <w:pPr>
                          <w:spacing w:before="8" w:after="0" w:line="240" w:lineRule="auto"/>
                          <w:ind w:left="17" w:right="-20"/>
                          <w:jc w:val="left"/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</w:rPr>
                        </w:pPr>
                        <w:rPr/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C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P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2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a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2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podiel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y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2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v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2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prepojene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j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2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Ú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J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2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-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2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podielov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á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2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účas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ť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2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v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2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dcérske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j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2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Ú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J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2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s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2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rozhodujúci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m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2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-1"/>
                            <w:w w:val="100"/>
                            <w:b/>
                            <w:bCs/>
                          </w:rPr>
                          <w:t>vplyvom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</w:rPr>
                        </w:r>
                      </w:p>
                    </w:tc>
                  </w:tr>
                  <w:tr>
                    <w:trPr>
                      <w:trHeight w:val="472" w:hRule="exact"/>
                    </w:trPr>
                    <w:tc>
                      <w:tcPr>
                        <w:tcW w:w="3176" w:type="dxa"/>
                        <w:tcBorders>
                          <w:top w:val="single" w:sz="8.960" w:space="0" w:color="000000"/>
                          <w:bottom w:val="single" w:sz="7.04" w:space="0" w:color="000000"/>
                          <w:left w:val="single" w:sz="8.48" w:space="0" w:color="000000"/>
                          <w:right w:val="single" w:sz="8.48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851" w:type="dxa"/>
                        <w:tcBorders>
                          <w:top w:val="single" w:sz="8.960" w:space="0" w:color="000000"/>
                          <w:bottom w:val="single" w:sz="7.04" w:space="0" w:color="000000"/>
                          <w:left w:val="single" w:sz="8.48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134" w:type="dxa"/>
                        <w:tcBorders>
                          <w:top w:val="single" w:sz="8.960" w:space="0" w:color="000000"/>
                          <w:bottom w:val="single" w:sz="7.04" w:space="0" w:color="000000"/>
                          <w:left w:val="single" w:sz="6.56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560" w:type="dxa"/>
                        <w:tcBorders>
                          <w:top w:val="single" w:sz="8.960" w:space="0" w:color="000000"/>
                          <w:bottom w:val="single" w:sz="7.04" w:space="0" w:color="000000"/>
                          <w:left w:val="single" w:sz="6.56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416" w:type="dxa"/>
                        <w:tcBorders>
                          <w:top w:val="single" w:sz="8.960" w:space="0" w:color="000000"/>
                          <w:bottom w:val="single" w:sz="7.04" w:space="0" w:color="000000"/>
                          <w:left w:val="single" w:sz="6.56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163" w:type="dxa"/>
                        <w:tcBorders>
                          <w:top w:val="single" w:sz="8.960" w:space="0" w:color="000000"/>
                          <w:bottom w:val="single" w:sz="7.04" w:space="0" w:color="000000"/>
                          <w:left w:val="single" w:sz="6.56" w:space="0" w:color="000000"/>
                          <w:right w:val="single" w:sz="8.48" w:space="0" w:color="000000"/>
                        </w:tcBorders>
                      </w:tcPr>
                      <w:p>
                        <w:pPr/>
                        <w:rPr/>
                      </w:p>
                    </w:tc>
                  </w:tr>
                  <w:tr>
                    <w:trPr>
                      <w:trHeight w:val="469" w:hRule="exact"/>
                    </w:trPr>
                    <w:tc>
                      <w:tcPr>
                        <w:tcW w:w="3176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8.48" w:space="0" w:color="000000"/>
                          <w:right w:val="single" w:sz="8.48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851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8.48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134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6.56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560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6.56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416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6.56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163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6.56" w:space="0" w:color="000000"/>
                          <w:right w:val="single" w:sz="8.48" w:space="0" w:color="000000"/>
                        </w:tcBorders>
                      </w:tcPr>
                      <w:p>
                        <w:pPr/>
                        <w:rPr/>
                      </w:p>
                    </w:tc>
                  </w:tr>
                  <w:tr>
                    <w:trPr>
                      <w:trHeight w:val="469" w:hRule="exact"/>
                    </w:trPr>
                    <w:tc>
                      <w:tcPr>
                        <w:tcW w:w="3176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8.48" w:space="0" w:color="000000"/>
                          <w:right w:val="single" w:sz="8.48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851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8.48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134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6.56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560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6.56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416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6.56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163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6.56" w:space="0" w:color="000000"/>
                          <w:right w:val="single" w:sz="8.48" w:space="0" w:color="000000"/>
                        </w:tcBorders>
                      </w:tcPr>
                      <w:p>
                        <w:pPr/>
                        <w:rPr/>
                      </w:p>
                    </w:tc>
                  </w:tr>
                  <w:tr>
                    <w:trPr>
                      <w:trHeight w:val="469" w:hRule="exact"/>
                    </w:trPr>
                    <w:tc>
                      <w:tcPr>
                        <w:tcW w:w="3176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8.48" w:space="0" w:color="000000"/>
                          <w:right w:val="single" w:sz="8.48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851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8.48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134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6.56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560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6.56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416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6.56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163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6.56" w:space="0" w:color="000000"/>
                          <w:right w:val="single" w:sz="8.48" w:space="0" w:color="000000"/>
                        </w:tcBorders>
                      </w:tcPr>
                      <w:p>
                        <w:pPr/>
                        <w:rPr/>
                      </w:p>
                    </w:tc>
                  </w:tr>
                  <w:tr>
                    <w:trPr>
                      <w:trHeight w:val="470" w:hRule="exact"/>
                    </w:trPr>
                    <w:tc>
                      <w:tcPr>
                        <w:tcW w:w="3176" w:type="dxa"/>
                        <w:tcBorders>
                          <w:top w:val="single" w:sz="7.04" w:space="0" w:color="000000"/>
                          <w:bottom w:val="single" w:sz="8.960014" w:space="0" w:color="000000"/>
                          <w:left w:val="single" w:sz="8.48" w:space="0" w:color="000000"/>
                          <w:right w:val="single" w:sz="8.48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851" w:type="dxa"/>
                        <w:tcBorders>
                          <w:top w:val="single" w:sz="7.04" w:space="0" w:color="000000"/>
                          <w:bottom w:val="single" w:sz="8.960014" w:space="0" w:color="000000"/>
                          <w:left w:val="single" w:sz="8.48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134" w:type="dxa"/>
                        <w:tcBorders>
                          <w:top w:val="single" w:sz="7.04" w:space="0" w:color="000000"/>
                          <w:bottom w:val="single" w:sz="8.960014" w:space="0" w:color="000000"/>
                          <w:left w:val="single" w:sz="6.56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560" w:type="dxa"/>
                        <w:tcBorders>
                          <w:top w:val="single" w:sz="7.04" w:space="0" w:color="000000"/>
                          <w:bottom w:val="single" w:sz="8.960014" w:space="0" w:color="000000"/>
                          <w:left w:val="single" w:sz="6.56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416" w:type="dxa"/>
                        <w:tcBorders>
                          <w:top w:val="single" w:sz="7.04" w:space="0" w:color="000000"/>
                          <w:bottom w:val="single" w:sz="8.960014" w:space="0" w:color="000000"/>
                          <w:left w:val="single" w:sz="6.56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163" w:type="dxa"/>
                        <w:tcBorders>
                          <w:top w:val="single" w:sz="7.04" w:space="0" w:color="000000"/>
                          <w:bottom w:val="single" w:sz="8.960014" w:space="0" w:color="000000"/>
                          <w:left w:val="single" w:sz="6.56" w:space="0" w:color="000000"/>
                          <w:right w:val="single" w:sz="8.48" w:space="0" w:color="000000"/>
                        </w:tcBorders>
                      </w:tcPr>
                      <w:p>
                        <w:pPr/>
                        <w:rPr/>
                      </w:p>
                    </w:tc>
                  </w:tr>
                  <w:tr>
                    <w:trPr>
                      <w:trHeight w:val="283" w:hRule="exact"/>
                    </w:trPr>
                    <w:tc>
                      <w:tcPr>
                        <w:tcW w:w="9300" w:type="dxa"/>
                        <w:gridSpan w:val="6"/>
                        <w:tcBorders>
                          <w:top w:val="single" w:sz="8.960014" w:space="0" w:color="000000"/>
                          <w:bottom w:val="single" w:sz="8.960" w:space="0" w:color="000000"/>
                          <w:left w:val="single" w:sz="8.48" w:space="0" w:color="000000"/>
                          <w:right w:val="single" w:sz="8.48" w:space="0" w:color="000000"/>
                        </w:tcBorders>
                      </w:tcPr>
                      <w:p>
                        <w:pPr>
                          <w:spacing w:before="8" w:after="0" w:line="240" w:lineRule="auto"/>
                          <w:ind w:left="17" w:right="-20"/>
                          <w:jc w:val="left"/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</w:rPr>
                        </w:pPr>
                        <w:rPr/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CP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a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podiely,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okrem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prepoj.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ÚJ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-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podielová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účasť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v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inej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ÚJ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s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podstatným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vplyvom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nad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20%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</w:rPr>
                        </w:r>
                      </w:p>
                    </w:tc>
                  </w:tr>
                  <w:tr>
                    <w:trPr>
                      <w:trHeight w:val="452" w:hRule="exact"/>
                    </w:trPr>
                    <w:tc>
                      <w:tcPr>
                        <w:tcW w:w="3176" w:type="dxa"/>
                        <w:tcBorders>
                          <w:top w:val="single" w:sz="8.960" w:space="0" w:color="000000"/>
                          <w:bottom w:val="single" w:sz="7.04" w:space="0" w:color="000000"/>
                          <w:left w:val="single" w:sz="8.48" w:space="0" w:color="000000"/>
                          <w:right w:val="single" w:sz="8.48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851" w:type="dxa"/>
                        <w:tcBorders>
                          <w:top w:val="single" w:sz="8.960" w:space="0" w:color="000000"/>
                          <w:bottom w:val="single" w:sz="7.04" w:space="0" w:color="000000"/>
                          <w:left w:val="single" w:sz="8.48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134" w:type="dxa"/>
                        <w:tcBorders>
                          <w:top w:val="single" w:sz="8.960" w:space="0" w:color="000000"/>
                          <w:bottom w:val="single" w:sz="7.04" w:space="0" w:color="000000"/>
                          <w:left w:val="single" w:sz="6.56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560" w:type="dxa"/>
                        <w:tcBorders>
                          <w:top w:val="single" w:sz="8.960" w:space="0" w:color="000000"/>
                          <w:bottom w:val="single" w:sz="7.04" w:space="0" w:color="000000"/>
                          <w:left w:val="single" w:sz="6.56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416" w:type="dxa"/>
                        <w:tcBorders>
                          <w:top w:val="single" w:sz="8.960" w:space="0" w:color="000000"/>
                          <w:bottom w:val="single" w:sz="7.04" w:space="0" w:color="000000"/>
                          <w:left w:val="single" w:sz="6.56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163" w:type="dxa"/>
                        <w:tcBorders>
                          <w:top w:val="single" w:sz="8.960" w:space="0" w:color="000000"/>
                          <w:bottom w:val="single" w:sz="7.04" w:space="0" w:color="000000"/>
                          <w:left w:val="single" w:sz="6.56" w:space="0" w:color="000000"/>
                          <w:right w:val="single" w:sz="8.48" w:space="0" w:color="000000"/>
                        </w:tcBorders>
                      </w:tcPr>
                      <w:p>
                        <w:pPr/>
                        <w:rPr/>
                      </w:p>
                    </w:tc>
                  </w:tr>
                  <w:tr>
                    <w:trPr>
                      <w:trHeight w:val="454" w:hRule="exact"/>
                    </w:trPr>
                    <w:tc>
                      <w:tcPr>
                        <w:tcW w:w="3176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8.48" w:space="0" w:color="000000"/>
                          <w:right w:val="single" w:sz="8.48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851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8.48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134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6.56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560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6.56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416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6.56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163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6.56" w:space="0" w:color="000000"/>
                          <w:right w:val="single" w:sz="8.48" w:space="0" w:color="000000"/>
                        </w:tcBorders>
                      </w:tcPr>
                      <w:p>
                        <w:pPr/>
                        <w:rPr/>
                      </w:p>
                    </w:tc>
                  </w:tr>
                  <w:tr>
                    <w:trPr>
                      <w:trHeight w:val="454" w:hRule="exact"/>
                    </w:trPr>
                    <w:tc>
                      <w:tcPr>
                        <w:tcW w:w="3176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8.48" w:space="0" w:color="000000"/>
                          <w:right w:val="single" w:sz="8.48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851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8.48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134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6.56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560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6.56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416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6.56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163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6.56" w:space="0" w:color="000000"/>
                          <w:right w:val="single" w:sz="8.48" w:space="0" w:color="000000"/>
                        </w:tcBorders>
                      </w:tcPr>
                      <w:p>
                        <w:pPr/>
                        <w:rPr/>
                      </w:p>
                    </w:tc>
                  </w:tr>
                  <w:tr>
                    <w:trPr>
                      <w:trHeight w:val="455" w:hRule="exact"/>
                    </w:trPr>
                    <w:tc>
                      <w:tcPr>
                        <w:tcW w:w="3176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8.48" w:space="0" w:color="000000"/>
                          <w:right w:val="single" w:sz="8.48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851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8.48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134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6.56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560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6.56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416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6.56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163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6.56" w:space="0" w:color="000000"/>
                          <w:right w:val="single" w:sz="8.48" w:space="0" w:color="000000"/>
                        </w:tcBorders>
                      </w:tcPr>
                      <w:p>
                        <w:pPr/>
                        <w:rPr/>
                      </w:p>
                    </w:tc>
                  </w:tr>
                  <w:tr>
                    <w:trPr>
                      <w:trHeight w:val="456" w:hRule="exact"/>
                    </w:trPr>
                    <w:tc>
                      <w:tcPr>
                        <w:tcW w:w="3176" w:type="dxa"/>
                        <w:tcBorders>
                          <w:top w:val="single" w:sz="7.04" w:space="0" w:color="000000"/>
                          <w:bottom w:val="single" w:sz="8.960" w:space="0" w:color="000000"/>
                          <w:left w:val="single" w:sz="8.48" w:space="0" w:color="000000"/>
                          <w:right w:val="single" w:sz="8.48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851" w:type="dxa"/>
                        <w:tcBorders>
                          <w:top w:val="single" w:sz="7.04" w:space="0" w:color="000000"/>
                          <w:bottom w:val="single" w:sz="8.960" w:space="0" w:color="000000"/>
                          <w:left w:val="single" w:sz="8.48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134" w:type="dxa"/>
                        <w:tcBorders>
                          <w:top w:val="single" w:sz="7.04" w:space="0" w:color="000000"/>
                          <w:bottom w:val="single" w:sz="8.960" w:space="0" w:color="000000"/>
                          <w:left w:val="single" w:sz="6.56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560" w:type="dxa"/>
                        <w:tcBorders>
                          <w:top w:val="single" w:sz="7.04" w:space="0" w:color="000000"/>
                          <w:bottom w:val="single" w:sz="8.960" w:space="0" w:color="000000"/>
                          <w:left w:val="single" w:sz="6.56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416" w:type="dxa"/>
                        <w:tcBorders>
                          <w:top w:val="single" w:sz="7.04" w:space="0" w:color="000000"/>
                          <w:bottom w:val="single" w:sz="8.960" w:space="0" w:color="000000"/>
                          <w:left w:val="single" w:sz="6.56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163" w:type="dxa"/>
                        <w:tcBorders>
                          <w:top w:val="single" w:sz="7.04" w:space="0" w:color="000000"/>
                          <w:bottom w:val="single" w:sz="8.960" w:space="0" w:color="000000"/>
                          <w:left w:val="single" w:sz="6.56" w:space="0" w:color="000000"/>
                          <w:right w:val="single" w:sz="8.48" w:space="0" w:color="000000"/>
                        </w:tcBorders>
                      </w:tcPr>
                      <w:p>
                        <w:pPr/>
                        <w:rPr/>
                      </w:p>
                    </w:tc>
                  </w:tr>
                  <w:tr>
                    <w:trPr>
                      <w:trHeight w:val="283" w:hRule="exact"/>
                    </w:trPr>
                    <w:tc>
                      <w:tcPr>
                        <w:tcW w:w="9300" w:type="dxa"/>
                        <w:gridSpan w:val="6"/>
                        <w:tcBorders>
                          <w:top w:val="single" w:sz="8.960" w:space="0" w:color="000000"/>
                          <w:bottom w:val="single" w:sz="8.960044" w:space="0" w:color="000000"/>
                          <w:left w:val="single" w:sz="8.48" w:space="0" w:color="000000"/>
                          <w:right w:val="single" w:sz="8.48" w:space="0" w:color="000000"/>
                        </w:tcBorders>
                      </w:tcPr>
                      <w:p>
                        <w:pPr>
                          <w:spacing w:before="0" w:after="0" w:line="240" w:lineRule="exact"/>
                          <w:ind w:left="17" w:right="-20"/>
                          <w:jc w:val="left"/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</w:rPr>
                        </w:pPr>
                        <w:rPr/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CP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1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a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1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podiely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1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-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1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zmluvne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1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dohodnuté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1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zdieľanie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1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rozhodujúceho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1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vplyvu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</w:rPr>
                        </w:r>
                      </w:p>
                    </w:tc>
                  </w:tr>
                  <w:tr>
                    <w:trPr>
                      <w:trHeight w:val="451" w:hRule="exact"/>
                    </w:trPr>
                    <w:tc>
                      <w:tcPr>
                        <w:tcW w:w="3176" w:type="dxa"/>
                        <w:tcBorders>
                          <w:top w:val="single" w:sz="8.960044" w:space="0" w:color="000000"/>
                          <w:bottom w:val="single" w:sz="7.04" w:space="0" w:color="000000"/>
                          <w:left w:val="single" w:sz="8.48" w:space="0" w:color="000000"/>
                          <w:right w:val="single" w:sz="8.48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851" w:type="dxa"/>
                        <w:tcBorders>
                          <w:top w:val="single" w:sz="8.960044" w:space="0" w:color="000000"/>
                          <w:bottom w:val="single" w:sz="7.04" w:space="0" w:color="000000"/>
                          <w:left w:val="single" w:sz="8.48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134" w:type="dxa"/>
                        <w:tcBorders>
                          <w:top w:val="single" w:sz="8.960044" w:space="0" w:color="000000"/>
                          <w:bottom w:val="single" w:sz="7.04" w:space="0" w:color="000000"/>
                          <w:left w:val="single" w:sz="6.56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560" w:type="dxa"/>
                        <w:tcBorders>
                          <w:top w:val="single" w:sz="8.960044" w:space="0" w:color="000000"/>
                          <w:bottom w:val="single" w:sz="7.04" w:space="0" w:color="000000"/>
                          <w:left w:val="single" w:sz="6.56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416" w:type="dxa"/>
                        <w:tcBorders>
                          <w:top w:val="single" w:sz="8.960044" w:space="0" w:color="000000"/>
                          <w:bottom w:val="single" w:sz="7.04" w:space="0" w:color="000000"/>
                          <w:left w:val="single" w:sz="6.56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163" w:type="dxa"/>
                        <w:tcBorders>
                          <w:top w:val="single" w:sz="8.960044" w:space="0" w:color="000000"/>
                          <w:bottom w:val="single" w:sz="7.04" w:space="0" w:color="000000"/>
                          <w:left w:val="single" w:sz="6.56" w:space="0" w:color="000000"/>
                          <w:right w:val="single" w:sz="8.48" w:space="0" w:color="000000"/>
                        </w:tcBorders>
                      </w:tcPr>
                      <w:p>
                        <w:pPr/>
                        <w:rPr/>
                      </w:p>
                    </w:tc>
                  </w:tr>
                  <w:tr>
                    <w:trPr>
                      <w:trHeight w:val="454" w:hRule="exact"/>
                    </w:trPr>
                    <w:tc>
                      <w:tcPr>
                        <w:tcW w:w="3176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8.48" w:space="0" w:color="000000"/>
                          <w:right w:val="single" w:sz="8.48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851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8.48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134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6.56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560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6.56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416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6.56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163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6.56" w:space="0" w:color="000000"/>
                          <w:right w:val="single" w:sz="8.48" w:space="0" w:color="000000"/>
                        </w:tcBorders>
                      </w:tcPr>
                      <w:p>
                        <w:pPr/>
                        <w:rPr/>
                      </w:p>
                    </w:tc>
                  </w:tr>
                  <w:tr>
                    <w:trPr>
                      <w:trHeight w:val="455" w:hRule="exact"/>
                    </w:trPr>
                    <w:tc>
                      <w:tcPr>
                        <w:tcW w:w="3176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8.48" w:space="0" w:color="000000"/>
                          <w:right w:val="single" w:sz="8.48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851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8.48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134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6.56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560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6.56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416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6.56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163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6.56" w:space="0" w:color="000000"/>
                          <w:right w:val="single" w:sz="8.48" w:space="0" w:color="000000"/>
                        </w:tcBorders>
                      </w:tcPr>
                      <w:p>
                        <w:pPr/>
                        <w:rPr/>
                      </w:p>
                    </w:tc>
                  </w:tr>
                  <w:tr>
                    <w:trPr>
                      <w:trHeight w:val="454" w:hRule="exact"/>
                    </w:trPr>
                    <w:tc>
                      <w:tcPr>
                        <w:tcW w:w="3176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8.48" w:space="0" w:color="000000"/>
                          <w:right w:val="single" w:sz="8.48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851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8.48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134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6.56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560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6.56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416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6.56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163" w:type="dxa"/>
                        <w:tcBorders>
                          <w:top w:val="single" w:sz="7.04" w:space="0" w:color="000000"/>
                          <w:bottom w:val="single" w:sz="7.04" w:space="0" w:color="000000"/>
                          <w:left w:val="single" w:sz="6.56" w:space="0" w:color="000000"/>
                          <w:right w:val="single" w:sz="8.48" w:space="0" w:color="000000"/>
                        </w:tcBorders>
                      </w:tcPr>
                      <w:p>
                        <w:pPr/>
                        <w:rPr/>
                      </w:p>
                    </w:tc>
                  </w:tr>
                  <w:tr>
                    <w:trPr>
                      <w:trHeight w:val="449" w:hRule="exact"/>
                    </w:trPr>
                    <w:tc>
                      <w:tcPr>
                        <w:tcW w:w="3176" w:type="dxa"/>
                        <w:tcBorders>
                          <w:top w:val="single" w:sz="7.04" w:space="0" w:color="000000"/>
                          <w:bottom w:val="single" w:sz="14.88" w:space="0" w:color="000000"/>
                          <w:left w:val="single" w:sz="8.48" w:space="0" w:color="000000"/>
                          <w:right w:val="single" w:sz="8.48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851" w:type="dxa"/>
                        <w:tcBorders>
                          <w:top w:val="single" w:sz="7.04" w:space="0" w:color="000000"/>
                          <w:bottom w:val="single" w:sz="14.88" w:space="0" w:color="000000"/>
                          <w:left w:val="single" w:sz="8.48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134" w:type="dxa"/>
                        <w:tcBorders>
                          <w:top w:val="single" w:sz="7.04" w:space="0" w:color="000000"/>
                          <w:bottom w:val="single" w:sz="14.88" w:space="0" w:color="000000"/>
                          <w:left w:val="single" w:sz="6.56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560" w:type="dxa"/>
                        <w:tcBorders>
                          <w:top w:val="single" w:sz="7.04" w:space="0" w:color="000000"/>
                          <w:bottom w:val="single" w:sz="14.88" w:space="0" w:color="000000"/>
                          <w:left w:val="single" w:sz="6.56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416" w:type="dxa"/>
                        <w:tcBorders>
                          <w:top w:val="single" w:sz="7.04" w:space="0" w:color="000000"/>
                          <w:bottom w:val="single" w:sz="14.88" w:space="0" w:color="000000"/>
                          <w:left w:val="single" w:sz="6.56" w:space="0" w:color="000000"/>
                          <w:right w:val="single" w:sz="6.56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163" w:type="dxa"/>
                        <w:tcBorders>
                          <w:top w:val="single" w:sz="7.04" w:space="0" w:color="000000"/>
                          <w:bottom w:val="single" w:sz="14.88" w:space="0" w:color="000000"/>
                          <w:left w:val="single" w:sz="6.56" w:space="0" w:color="000000"/>
                          <w:right w:val="single" w:sz="8.48" w:space="0" w:color="000000"/>
                        </w:tcBorders>
                      </w:tcPr>
                      <w:p>
                        <w:pPr/>
                        <w:rPr/>
                      </w:p>
                    </w:tc>
                  </w:tr>
                  <w:tr>
                    <w:trPr>
                      <w:trHeight w:val="333" w:hRule="exact"/>
                    </w:trPr>
                    <w:tc>
                      <w:tcPr>
                        <w:tcW w:w="3176" w:type="dxa"/>
                        <w:tcBorders>
                          <w:top w:val="single" w:sz="14.88" w:space="0" w:color="000000"/>
                          <w:bottom w:val="single" w:sz="8.480034" w:space="0" w:color="000000"/>
                          <w:left w:val="single" w:sz="8.48" w:space="0" w:color="000000"/>
                          <w:right w:val="single" w:sz="8.48" w:space="0" w:color="000000"/>
                        </w:tcBorders>
                      </w:tcPr>
                      <w:p>
                        <w:pPr>
                          <w:spacing w:before="31" w:after="0" w:line="240" w:lineRule="auto"/>
                          <w:ind w:left="28" w:right="-20"/>
                          <w:jc w:val="left"/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</w:rPr>
                        </w:pPr>
                        <w:rPr/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DFM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  <w:b/>
                            <w:bCs/>
                          </w:rPr>
                          <w:t> </w:t>
                        </w:r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</w:rPr>
                          <w:t>spolu</w:t>
                        </w:r>
                      </w:p>
                    </w:tc>
                    <w:tc>
                      <w:tcPr>
                        <w:tcW w:w="851" w:type="dxa"/>
                        <w:tcBorders>
                          <w:top w:val="single" w:sz="14.88" w:space="0" w:color="000000"/>
                          <w:bottom w:val="single" w:sz="8.480034" w:space="0" w:color="000000"/>
                          <w:left w:val="single" w:sz="8.48" w:space="0" w:color="000000"/>
                          <w:right w:val="single" w:sz="6.56" w:space="0" w:color="000000"/>
                        </w:tcBorders>
                      </w:tcPr>
                      <w:p>
                        <w:pPr>
                          <w:spacing w:before="0" w:after="0" w:line="224" w:lineRule="exact"/>
                          <w:ind w:left="336" w:right="318"/>
                          <w:jc w:val="center"/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</w:rPr>
                        </w:pPr>
                        <w:rPr/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</w:rPr>
                          <w:t>x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14.88" w:space="0" w:color="000000"/>
                          <w:bottom w:val="single" w:sz="8.480034" w:space="0" w:color="000000"/>
                          <w:left w:val="single" w:sz="6.56" w:space="0" w:color="000000"/>
                          <w:right w:val="single" w:sz="6.56" w:space="0" w:color="000000"/>
                        </w:tcBorders>
                      </w:tcPr>
                      <w:p>
                        <w:pPr>
                          <w:spacing w:before="0" w:after="0" w:line="224" w:lineRule="exact"/>
                          <w:ind w:left="479" w:right="461"/>
                          <w:jc w:val="center"/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</w:rPr>
                        </w:pPr>
                        <w:rPr/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</w:rPr>
                          <w:t>x</w:t>
                        </w:r>
                      </w:p>
                    </w:tc>
                    <w:tc>
                      <w:tcPr>
                        <w:tcW w:w="1560" w:type="dxa"/>
                        <w:tcBorders>
                          <w:top w:val="single" w:sz="14.88" w:space="0" w:color="000000"/>
                          <w:bottom w:val="single" w:sz="8.480034" w:space="0" w:color="000000"/>
                          <w:left w:val="single" w:sz="6.56" w:space="0" w:color="000000"/>
                          <w:right w:val="single" w:sz="6.56" w:space="0" w:color="000000"/>
                        </w:tcBorders>
                      </w:tcPr>
                      <w:p>
                        <w:pPr>
                          <w:spacing w:before="0" w:after="0" w:line="224" w:lineRule="exact"/>
                          <w:ind w:left="692" w:right="674"/>
                          <w:jc w:val="center"/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</w:rPr>
                        </w:pPr>
                        <w:rPr/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</w:rPr>
                          <w:t>x</w:t>
                        </w:r>
                      </w:p>
                    </w:tc>
                    <w:tc>
                      <w:tcPr>
                        <w:tcW w:w="1416" w:type="dxa"/>
                        <w:tcBorders>
                          <w:top w:val="single" w:sz="14.88" w:space="0" w:color="000000"/>
                          <w:bottom w:val="single" w:sz="8.480034" w:space="0" w:color="000000"/>
                          <w:left w:val="single" w:sz="6.56" w:space="0" w:color="000000"/>
                          <w:right w:val="single" w:sz="6.56" w:space="0" w:color="000000"/>
                        </w:tcBorders>
                      </w:tcPr>
                      <w:p>
                        <w:pPr>
                          <w:spacing w:before="0" w:after="0" w:line="224" w:lineRule="exact"/>
                          <w:ind w:left="617" w:right="598"/>
                          <w:jc w:val="center"/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</w:rPr>
                        </w:pPr>
                        <w:rPr/>
                        <w:r>
                          <w:rPr>
                            <w:rFonts w:ascii="Arial Narrow" w:hAnsi="Arial Narrow" w:cs="Arial Narrow" w:eastAsia="Arial Narrow"/>
                            <w:sz w:val="21"/>
                            <w:szCs w:val="21"/>
                            <w:spacing w:val="0"/>
                            <w:w w:val="100"/>
                          </w:rPr>
                          <w:t>x</w:t>
                        </w:r>
                      </w:p>
                    </w:tc>
                    <w:tc>
                      <w:tcPr>
                        <w:tcW w:w="1163" w:type="dxa"/>
                        <w:tcBorders>
                          <w:top w:val="single" w:sz="14.88" w:space="0" w:color="000000"/>
                          <w:bottom w:val="single" w:sz="8.480034" w:space="0" w:color="000000"/>
                          <w:left w:val="single" w:sz="6.56" w:space="0" w:color="000000"/>
                          <w:right w:val="single" w:sz="8.48" w:space="0" w:color="000000"/>
                        </w:tcBorders>
                      </w:tcPr>
                      <w:p>
                        <w:pPr/>
                        <w:rPr/>
                      </w:p>
                    </w:tc>
                  </w:tr>
                </w:tbl>
                <w:p>
                  <w:pPr>
                    <w:spacing w:before="0" w:after="0" w:line="240" w:lineRule="auto"/>
                    <w:jc w:val="left"/>
                  </w:pPr>
                  <w:rPr/>
                </w:p>
              </w:txbxContent>
            </v:textbox>
          </v:shape>
        </w:pic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f)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Informácie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struktúre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dlhodobého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finančného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majetku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jeho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umiestnení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nadväznosti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na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položky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súvahy,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ak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prostredníctvom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tohoto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umiestnenia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vykonáva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inej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ÚJ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rozhodujúci,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spoločný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rozhodujúci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alebo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podstatný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vplyv</w:t>
      </w:r>
    </w:p>
    <w:p>
      <w:pPr>
        <w:jc w:val="left"/>
        <w:spacing w:after="0"/>
        <w:sectPr>
          <w:pgMar w:header="372" w:footer="646" w:top="760" w:bottom="860" w:left="1180" w:right="1180"/>
          <w:pgSz w:w="11920" w:h="16840"/>
        </w:sectPr>
      </w:pPr>
      <w:rPr/>
    </w:p>
    <w:p>
      <w:pPr>
        <w:spacing w:before="7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4" w:after="0" w:line="251" w:lineRule="auto"/>
        <w:ind w:left="207" w:right="117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h)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Ocenenie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dlhodobého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finančného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maj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tku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ku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dňu,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ku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ktorému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zostavuje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účtovná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závierka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reálnou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hodnotou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ale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b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metódou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vlastného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imania,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vplyv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ocenenia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výsledok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hospodárenia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výšku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vlastn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é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ho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imania</w:t>
      </w:r>
    </w:p>
    <w:p>
      <w:pPr>
        <w:spacing w:before="1" w:after="0" w:line="60" w:lineRule="exact"/>
        <w:jc w:val="left"/>
        <w:rPr>
          <w:sz w:val="6"/>
          <w:szCs w:val="6"/>
        </w:rPr>
      </w:pPr>
      <w:rPr/>
      <w:r>
        <w:rPr>
          <w:sz w:val="6"/>
          <w:szCs w:val="6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3.000002" w:type="dxa"/>
      </w:tblPr>
      <w:tblGrid/>
      <w:tr>
        <w:trPr>
          <w:trHeight w:val="671" w:hRule="exact"/>
        </w:trPr>
        <w:tc>
          <w:tcPr>
            <w:tcW w:w="2610" w:type="dxa"/>
            <w:tcBorders>
              <w:top w:val="single" w:sz="8.960" w:space="0" w:color="000000"/>
              <w:bottom w:val="single" w:sz="8.480025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9" w:after="0" w:line="240" w:lineRule="auto"/>
              <w:ind w:left="682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Názov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položky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149" w:type="dxa"/>
            <w:tcBorders>
              <w:top w:val="single" w:sz="8.960" w:space="0" w:color="000000"/>
              <w:bottom w:val="single" w:sz="8.480025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3" w:after="0" w:line="251" w:lineRule="auto"/>
              <w:ind w:left="199" w:right="122" w:firstLine="58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Spôsob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ocenenia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169" w:type="dxa"/>
            <w:tcBorders>
              <w:top w:val="single" w:sz="8.960" w:space="0" w:color="000000"/>
              <w:bottom w:val="single" w:sz="8.480025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9" w:after="0" w:line="240" w:lineRule="auto"/>
              <w:ind w:left="308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Suma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118" w:type="dxa"/>
            <w:tcBorders>
              <w:top w:val="single" w:sz="8.960" w:space="0" w:color="000000"/>
              <w:bottom w:val="single" w:sz="8.480025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9" w:after="0" w:line="240" w:lineRule="auto"/>
              <w:ind w:left="163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MD/DAL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580" w:type="dxa"/>
            <w:tcBorders>
              <w:top w:val="single" w:sz="8.960" w:space="0" w:color="000000"/>
              <w:bottom w:val="single" w:sz="8.480025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3" w:after="0" w:line="251" w:lineRule="auto"/>
              <w:ind w:left="357" w:right="406" w:firstLine="14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Vplyv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výsledok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674" w:type="dxa"/>
            <w:tcBorders>
              <w:top w:val="single" w:sz="8.960" w:space="0" w:color="000000"/>
              <w:bottom w:val="single" w:sz="8.480025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8" w:after="0" w:line="251" w:lineRule="auto"/>
              <w:ind w:left="528" w:right="440" w:firstLine="-81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Vplyv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imanie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478" w:hRule="exact"/>
        </w:trPr>
        <w:tc>
          <w:tcPr>
            <w:tcW w:w="2610" w:type="dxa"/>
            <w:tcBorders>
              <w:top w:val="single" w:sz="8.480025" w:space="0" w:color="000000"/>
              <w:bottom w:val="single" w:sz="6.56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49" w:type="dxa"/>
            <w:tcBorders>
              <w:top w:val="single" w:sz="8.480025" w:space="0" w:color="000000"/>
              <w:bottom w:val="single" w:sz="6.56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69" w:type="dxa"/>
            <w:tcBorders>
              <w:top w:val="single" w:sz="8.480025" w:space="0" w:color="000000"/>
              <w:bottom w:val="single" w:sz="6.56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18" w:type="dxa"/>
            <w:tcBorders>
              <w:top w:val="single" w:sz="8.480025" w:space="0" w:color="000000"/>
              <w:bottom w:val="single" w:sz="6.56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80" w:type="dxa"/>
            <w:tcBorders>
              <w:top w:val="single" w:sz="8.480025" w:space="0" w:color="000000"/>
              <w:bottom w:val="single" w:sz="6.56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74" w:type="dxa"/>
            <w:tcBorders>
              <w:top w:val="single" w:sz="8.480025" w:space="0" w:color="000000"/>
              <w:bottom w:val="single" w:sz="6.56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7" w:hRule="exact"/>
        </w:trPr>
        <w:tc>
          <w:tcPr>
            <w:tcW w:w="2610" w:type="dxa"/>
            <w:tcBorders>
              <w:top w:val="single" w:sz="6.56001" w:space="0" w:color="000000"/>
              <w:bottom w:val="single" w:sz="6.560019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49" w:type="dxa"/>
            <w:tcBorders>
              <w:top w:val="single" w:sz="6.56001" w:space="0" w:color="000000"/>
              <w:bottom w:val="single" w:sz="6.560019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69" w:type="dxa"/>
            <w:tcBorders>
              <w:top w:val="single" w:sz="6.56001" w:space="0" w:color="000000"/>
              <w:bottom w:val="single" w:sz="6.560019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18" w:type="dxa"/>
            <w:tcBorders>
              <w:top w:val="single" w:sz="6.56001" w:space="0" w:color="000000"/>
              <w:bottom w:val="single" w:sz="6.560019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80" w:type="dxa"/>
            <w:tcBorders>
              <w:top w:val="single" w:sz="6.56001" w:space="0" w:color="000000"/>
              <w:bottom w:val="single" w:sz="6.560019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74" w:type="dxa"/>
            <w:tcBorders>
              <w:top w:val="single" w:sz="6.56001" w:space="0" w:color="000000"/>
              <w:bottom w:val="single" w:sz="6.560019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503" w:hRule="exact"/>
        </w:trPr>
        <w:tc>
          <w:tcPr>
            <w:tcW w:w="2610" w:type="dxa"/>
            <w:tcBorders>
              <w:top w:val="single" w:sz="6.560019" w:space="0" w:color="000000"/>
              <w:bottom w:val="single" w:sz="10.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49" w:type="dxa"/>
            <w:tcBorders>
              <w:top w:val="single" w:sz="6.560019" w:space="0" w:color="000000"/>
              <w:bottom w:val="single" w:sz="10.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69" w:type="dxa"/>
            <w:tcBorders>
              <w:top w:val="single" w:sz="6.560019" w:space="0" w:color="000000"/>
              <w:bottom w:val="single" w:sz="10.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18" w:type="dxa"/>
            <w:tcBorders>
              <w:top w:val="single" w:sz="6.560019" w:space="0" w:color="000000"/>
              <w:bottom w:val="single" w:sz="10.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80" w:type="dxa"/>
            <w:tcBorders>
              <w:top w:val="single" w:sz="6.560019" w:space="0" w:color="000000"/>
              <w:bottom w:val="single" w:sz="10.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74" w:type="dxa"/>
            <w:tcBorders>
              <w:top w:val="single" w:sz="6.560019" w:space="0" w:color="000000"/>
              <w:bottom w:val="single" w:sz="10.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7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34" w:after="0" w:line="251" w:lineRule="auto"/>
        <w:ind w:left="156" w:right="235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/>
        <w:pict>
          <v:group style="position:absolute;margin-left:64.029999pt;margin-top:-176.701385pt;width:467.32pt;height:140.2pt;mso-position-horizontal-relative:page;mso-position-vertical-relative:paragraph;z-index:-13253" coordorigin="1281,-3534" coordsize="9346,2804">
            <v:group style="position:absolute;left:1286;top:-3528;width:9335;height:2" coordorigin="1286,-3528" coordsize="9335,2">
              <v:shape style="position:absolute;left:1286;top:-3528;width:9335;height:2" coordorigin="1286,-3528" coordsize="9335,0" path="m1286,-3528l10621,-3528e" filled="f" stroked="t" strokeweight=".580pt" strokecolor="#000000">
                <v:path arrowok="t"/>
              </v:shape>
            </v:group>
            <v:group style="position:absolute;left:1291;top:-3523;width:2;height:2788" coordorigin="1291,-3523" coordsize="2,2788">
              <v:shape style="position:absolute;left:1291;top:-3523;width:2;height:2788" coordorigin="1291,-3523" coordsize="0,2788" path="m1291,-3523l1291,-736e" filled="f" stroked="t" strokeweight=".580pt" strokecolor="#000000">
                <v:path arrowok="t"/>
              </v:shape>
            </v:group>
            <v:group style="position:absolute;left:1286;top:-741;width:9335;height:2" coordorigin="1286,-741" coordsize="9335,2">
              <v:shape style="position:absolute;left:1286;top:-741;width:9335;height:2" coordorigin="1286,-741" coordsize="9335,0" path="m1286,-741l10621,-741e" filled="f" stroked="t" strokeweight=".580pt" strokecolor="#000000">
                <v:path arrowok="t"/>
              </v:shape>
            </v:group>
            <v:group style="position:absolute;left:10616;top:-3523;width:2;height:2788" coordorigin="10616,-3523" coordsize="2,2788">
              <v:shape style="position:absolute;left:10616;top:-3523;width:2;height:2788" coordorigin="10616,-3523" coordsize="0,2788" path="m10616,-3523l10616,-736e" filled="f" stroked="t" strokeweight=".580pt" strokecolor="#000000">
                <v:path arrowok="t"/>
              </v:shape>
            </v:group>
            <w10:wrap type="none"/>
          </v:group>
        </w:pict>
      </w:r>
      <w:r>
        <w:rPr/>
        <w:pict>
          <v:group style="position:absolute;margin-left:64.029999pt;margin-top:31.77861pt;width:467.32pt;height:165.46pt;mso-position-horizontal-relative:page;mso-position-vertical-relative:paragraph;z-index:-13251" coordorigin="1281,636" coordsize="9346,3309">
            <v:group style="position:absolute;left:1286;top:641;width:9335;height:2" coordorigin="1286,641" coordsize="9335,2">
              <v:shape style="position:absolute;left:1286;top:641;width:9335;height:2" coordorigin="1286,641" coordsize="9335,0" path="m1286,641l10621,641e" filled="f" stroked="t" strokeweight=".580pt" strokecolor="#000000">
                <v:path arrowok="t"/>
              </v:shape>
            </v:group>
            <v:group style="position:absolute;left:1291;top:646;width:2;height:3293" coordorigin="1291,646" coordsize="2,3293">
              <v:shape style="position:absolute;left:1291;top:646;width:2;height:3293" coordorigin="1291,646" coordsize="0,3293" path="m1291,646l1291,3939e" filled="f" stroked="t" strokeweight=".580pt" strokecolor="#000000">
                <v:path arrowok="t"/>
              </v:shape>
            </v:group>
            <v:group style="position:absolute;left:1286;top:3934;width:9335;height:2" coordorigin="1286,3934" coordsize="9335,2">
              <v:shape style="position:absolute;left:1286;top:3934;width:9335;height:2" coordorigin="1286,3934" coordsize="9335,0" path="m1286,3934l10621,3934e" filled="f" stroked="t" strokeweight=".580pt" strokecolor="#000000">
                <v:path arrowok="t"/>
              </v:shape>
            </v:group>
            <v:group style="position:absolute;left:10616;top:646;width:2;height:3293" coordorigin="10616,646" coordsize="2,3293">
              <v:shape style="position:absolute;left:10616;top:646;width:2;height:3293" coordorigin="10616,646" coordsize="0,3293" path="m10616,646l10616,3939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l)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Informácie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podielových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certifikát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ch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(konvertibilných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dlhopisoch,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warantoch,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opciách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alebo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podobných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DP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-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uvádza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sa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ich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počet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rozsah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práv,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ktoré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predstavujú)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8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0" w:after="0" w:line="240" w:lineRule="auto"/>
        <w:ind w:left="126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/>
        <w:pict>
          <v:group style="position:absolute;margin-left:64.029999pt;margin-top:17.971128pt;width:467.32pt;height:165.46pt;mso-position-horizontal-relative:page;mso-position-vertical-relative:paragraph;z-index:-13252" coordorigin="1281,359" coordsize="9346,3309">
            <v:group style="position:absolute;left:1286;top:365;width:9335;height:2" coordorigin="1286,365" coordsize="9335,2">
              <v:shape style="position:absolute;left:1286;top:365;width:9335;height:2" coordorigin="1286,365" coordsize="9335,0" path="m1286,365l10621,365e" filled="f" stroked="t" strokeweight=".580pt" strokecolor="#000000">
                <v:path arrowok="t"/>
              </v:shape>
            </v:group>
            <v:group style="position:absolute;left:1291;top:370;width:2;height:3293" coordorigin="1291,370" coordsize="2,3293">
              <v:shape style="position:absolute;left:1291;top:370;width:2;height:3293" coordorigin="1291,370" coordsize="0,3293" path="m1291,370l1291,3663e" filled="f" stroked="t" strokeweight=".580pt" strokecolor="#000000">
                <v:path arrowok="t"/>
              </v:shape>
            </v:group>
            <v:group style="position:absolute;left:1286;top:3658;width:9335;height:2" coordorigin="1286,3658" coordsize="9335,2">
              <v:shape style="position:absolute;left:1286;top:3658;width:9335;height:2" coordorigin="1286,3658" coordsize="9335,0" path="m1286,3658l10621,3658e" filled="f" stroked="t" strokeweight=".580pt" strokecolor="#000000">
                <v:path arrowok="t"/>
              </v:shape>
            </v:group>
            <v:group style="position:absolute;left:10616;top:370;width:2;height:3293" coordorigin="10616,370" coordsize="2,3293">
              <v:shape style="position:absolute;left:10616;top:370;width:2;height:3293" coordorigin="10616,370" coordsize="0,3293" path="m10616,370l10616,3663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Ďalšie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informácie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k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dlhodobému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finančnému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majetku</w:t>
      </w:r>
    </w:p>
    <w:p>
      <w:pPr>
        <w:jc w:val="left"/>
        <w:spacing w:after="0"/>
        <w:sectPr>
          <w:pgMar w:header="372" w:footer="646" w:top="820" w:bottom="900" w:left="1180" w:right="1180"/>
          <w:pgSz w:w="11920" w:h="16840"/>
        </w:sectPr>
      </w:pPr>
      <w:rPr/>
    </w:p>
    <w:p>
      <w:pPr>
        <w:spacing w:before="4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36" w:lineRule="exact"/>
        <w:ind w:left="166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m)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Opravné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položky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k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zásobám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v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členení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v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nadväznosti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na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položky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súvahy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dôvod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ich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tvorby,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zúčtovania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0"/>
        </w:rPr>
      </w:r>
    </w:p>
    <w:p>
      <w:pPr>
        <w:spacing w:before="4" w:after="0" w:line="90" w:lineRule="exact"/>
        <w:jc w:val="left"/>
        <w:rPr>
          <w:sz w:val="9"/>
          <w:szCs w:val="9"/>
        </w:rPr>
      </w:pPr>
      <w:rPr/>
      <w:r>
        <w:rPr>
          <w:sz w:val="9"/>
          <w:szCs w:val="9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3.000002" w:type="dxa"/>
      </w:tblPr>
      <w:tblGrid/>
      <w:tr>
        <w:trPr>
          <w:trHeight w:val="260" w:hRule="exact"/>
        </w:trPr>
        <w:tc>
          <w:tcPr>
            <w:tcW w:w="2185" w:type="dxa"/>
            <w:vMerge w:val="restart"/>
            <w:tcBorders>
              <w:top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8" w:after="0" w:line="280" w:lineRule="exact"/>
              <w:jc w:val="left"/>
              <w:rPr>
                <w:sz w:val="28"/>
                <w:szCs w:val="28"/>
              </w:rPr>
            </w:pPr>
            <w:rPr/>
            <w:r>
              <w:rPr>
                <w:sz w:val="28"/>
                <w:szCs w:val="28"/>
              </w:rPr>
            </w:r>
          </w:p>
          <w:p>
            <w:pPr>
              <w:spacing w:before="0" w:after="0" w:line="240" w:lineRule="auto"/>
              <w:ind w:left="744" w:right="726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Zásoby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7115" w:type="dxa"/>
            <w:gridSpan w:val="5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2543" w:right="2525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979" w:hRule="exact"/>
        </w:trPr>
        <w:tc>
          <w:tcPr>
            <w:tcW w:w="2185" w:type="dxa"/>
            <w:vMerge/>
            <w:tcBorders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74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42" w:lineRule="exact"/>
              <w:ind w:left="143" w:right="125" w:firstLine="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atku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36" w:lineRule="exact"/>
              <w:ind w:left="256" w:right="235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270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8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300" w:right="277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Tvor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465" w:right="443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679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226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tovanie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60" w:right="101" w:firstLine="-1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dô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odu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zán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nen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750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225" w:right="205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tovanie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41" w:right="2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dô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odu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yr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denia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majet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exact"/>
              <w:ind w:left="282" w:right="263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vníc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142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42" w:lineRule="exact"/>
              <w:ind w:left="106" w:right="87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konci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36" w:lineRule="exact"/>
              <w:ind w:left="189" w:right="170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283" w:hRule="exact"/>
        </w:trPr>
        <w:tc>
          <w:tcPr>
            <w:tcW w:w="2185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9" w:after="0" w:line="240" w:lineRule="auto"/>
              <w:ind w:left="998" w:right="979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</w:p>
        </w:tc>
        <w:tc>
          <w:tcPr>
            <w:tcW w:w="1274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9" w:after="0" w:line="240" w:lineRule="auto"/>
              <w:ind w:left="543" w:right="523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</w:t>
            </w:r>
          </w:p>
        </w:tc>
        <w:tc>
          <w:tcPr>
            <w:tcW w:w="1270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9" w:after="0" w:line="240" w:lineRule="auto"/>
              <w:ind w:left="547" w:right="524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</w:t>
            </w:r>
          </w:p>
        </w:tc>
        <w:tc>
          <w:tcPr>
            <w:tcW w:w="1679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9" w:after="0" w:line="240" w:lineRule="auto"/>
              <w:ind w:left="746" w:right="725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</w:t>
            </w:r>
          </w:p>
        </w:tc>
        <w:tc>
          <w:tcPr>
            <w:tcW w:w="1750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9" w:after="0" w:line="240" w:lineRule="auto"/>
              <w:ind w:left="781" w:right="76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</w:p>
        </w:tc>
        <w:tc>
          <w:tcPr>
            <w:tcW w:w="1142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9" w:after="0" w:line="240" w:lineRule="auto"/>
              <w:ind w:left="500" w:right="48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</w:t>
            </w:r>
          </w:p>
        </w:tc>
      </w:tr>
      <w:tr>
        <w:trPr>
          <w:trHeight w:val="355" w:hRule="exact"/>
        </w:trPr>
        <w:tc>
          <w:tcPr>
            <w:tcW w:w="2185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5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Mater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ál</w:t>
            </w:r>
          </w:p>
        </w:tc>
        <w:tc>
          <w:tcPr>
            <w:tcW w:w="1274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70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79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750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42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2" w:hRule="exact"/>
        </w:trPr>
        <w:tc>
          <w:tcPr>
            <w:tcW w:w="2185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42" w:lineRule="exact"/>
              <w:ind w:left="17" w:right="109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Nedok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nčená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ýroba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polotov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by</w:t>
            </w:r>
          </w:p>
        </w:tc>
        <w:tc>
          <w:tcPr>
            <w:tcW w:w="1274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70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7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750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42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50" w:hRule="exact"/>
        </w:trPr>
        <w:tc>
          <w:tcPr>
            <w:tcW w:w="2185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7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Výrob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274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70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7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750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42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52" w:hRule="exact"/>
        </w:trPr>
        <w:tc>
          <w:tcPr>
            <w:tcW w:w="2185" w:type="dxa"/>
            <w:tcBorders>
              <w:top w:val="single" w:sz="4.64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6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Zviera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274" w:type="dxa"/>
            <w:tcBorders>
              <w:top w:val="single" w:sz="4.64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70" w:type="dxa"/>
            <w:tcBorders>
              <w:top w:val="single" w:sz="4.64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79" w:type="dxa"/>
            <w:tcBorders>
              <w:top w:val="single" w:sz="4.64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750" w:type="dxa"/>
            <w:tcBorders>
              <w:top w:val="single" w:sz="4.64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42" w:type="dxa"/>
            <w:tcBorders>
              <w:top w:val="single" w:sz="4.64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52" w:hRule="exact"/>
        </w:trPr>
        <w:tc>
          <w:tcPr>
            <w:tcW w:w="2185" w:type="dxa"/>
            <w:tcBorders>
              <w:top w:val="single" w:sz="7.04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6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Tovar</w:t>
            </w:r>
          </w:p>
        </w:tc>
        <w:tc>
          <w:tcPr>
            <w:tcW w:w="1274" w:type="dxa"/>
            <w:tcBorders>
              <w:top w:val="single" w:sz="7.04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70" w:type="dxa"/>
            <w:tcBorders>
              <w:top w:val="single" w:sz="7.04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79" w:type="dxa"/>
            <w:tcBorders>
              <w:top w:val="single" w:sz="7.04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750" w:type="dxa"/>
            <w:tcBorders>
              <w:top w:val="single" w:sz="7.04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42" w:type="dxa"/>
            <w:tcBorders>
              <w:top w:val="single" w:sz="7.04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502" w:hRule="exact"/>
        </w:trPr>
        <w:tc>
          <w:tcPr>
            <w:tcW w:w="2185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28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Poskyt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uté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ddavky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zásoby</w:t>
            </w:r>
          </w:p>
        </w:tc>
        <w:tc>
          <w:tcPr>
            <w:tcW w:w="1274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70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7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750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42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75" w:hRule="exact"/>
        </w:trPr>
        <w:tc>
          <w:tcPr>
            <w:tcW w:w="2185" w:type="dxa"/>
            <w:tcBorders>
              <w:top w:val="single" w:sz="4.640" w:space="0" w:color="000000"/>
              <w:bottom w:val="single" w:sz="8.48001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6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Zásoby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spolu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274" w:type="dxa"/>
            <w:tcBorders>
              <w:top w:val="single" w:sz="4.640" w:space="0" w:color="000000"/>
              <w:bottom w:val="single" w:sz="8.48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70" w:type="dxa"/>
            <w:tcBorders>
              <w:top w:val="single" w:sz="4.640" w:space="0" w:color="000000"/>
              <w:bottom w:val="single" w:sz="8.48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79" w:type="dxa"/>
            <w:tcBorders>
              <w:top w:val="single" w:sz="4.640" w:space="0" w:color="000000"/>
              <w:bottom w:val="single" w:sz="8.48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750" w:type="dxa"/>
            <w:tcBorders>
              <w:top w:val="single" w:sz="4.640" w:space="0" w:color="000000"/>
              <w:bottom w:val="single" w:sz="8.48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42" w:type="dxa"/>
            <w:tcBorders>
              <w:top w:val="single" w:sz="4.640" w:space="0" w:color="000000"/>
              <w:bottom w:val="single" w:sz="8.48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before="8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4" w:after="0" w:line="251" w:lineRule="auto"/>
        <w:ind w:left="169" w:right="612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/>
        <w:pict>
          <v:group style="position:absolute;margin-left:64.029999pt;margin-top:-138.010391pt;width:467.32pt;height:127.54pt;mso-position-horizontal-relative:page;mso-position-vertical-relative:paragraph;z-index:-13250" coordorigin="1281,-2760" coordsize="9346,2551">
            <v:group style="position:absolute;left:1286;top:-2754;width:9335;height:2" coordorigin="1286,-2754" coordsize="9335,2">
              <v:shape style="position:absolute;left:1286;top:-2754;width:9335;height:2" coordorigin="1286,-2754" coordsize="9335,0" path="m1286,-2754l10621,-2754e" filled="f" stroked="t" strokeweight=".580pt" strokecolor="#000000">
                <v:path arrowok="t"/>
              </v:shape>
            </v:group>
            <v:group style="position:absolute;left:1291;top:-2750;width:2;height:2534" coordorigin="1291,-2750" coordsize="2,2534">
              <v:shape style="position:absolute;left:1291;top:-2750;width:2;height:2534" coordorigin="1291,-2750" coordsize="0,2534" path="m1291,-2750l1291,-215e" filled="f" stroked="t" strokeweight=".580pt" strokecolor="#000000">
                <v:path arrowok="t"/>
              </v:shape>
            </v:group>
            <v:group style="position:absolute;left:1286;top:-220;width:9335;height:2" coordorigin="1286,-220" coordsize="9335,2">
              <v:shape style="position:absolute;left:1286;top:-220;width:9335;height:2" coordorigin="1286,-220" coordsize="9335,0" path="m1286,-220l10621,-220e" filled="f" stroked="t" strokeweight=".580pt" strokecolor="#000000">
                <v:path arrowok="t"/>
              </v:shape>
            </v:group>
            <v:group style="position:absolute;left:10616;top:-2750;width:2;height:2534" coordorigin="10616,-2750" coordsize="2,2534">
              <v:shape style="position:absolute;left:10616;top:-2750;width:2;height:2534" coordorigin="10616,-2750" coordsize="0,2534" path="m10616,-2750l10616,-215e" filled="f" stroked="t" strokeweight=".580pt" strokecolor="#000000">
                <v:path arrowok="t"/>
              </v:shape>
            </v:group>
            <w10:wrap type="none"/>
          </v:group>
        </w:pict>
      </w:r>
      <w:r>
        <w:rPr/>
        <w:pict>
          <v:group style="position:absolute;margin-left:64.269997pt;margin-top:75.70961pt;width:466.819985pt;height:19.060pt;mso-position-horizontal-relative:page;mso-position-vertical-relative:paragraph;z-index:-13248" coordorigin="1285,1514" coordsize="9336,381">
            <v:group style="position:absolute;left:1296;top:1520;width:9314;height:2" coordorigin="1296,1520" coordsize="9314,2">
              <v:shape style="position:absolute;left:1296;top:1520;width:9314;height:2" coordorigin="1296,1520" coordsize="9314,0" path="m1296,1520l10610,1520e" filled="f" stroked="t" strokeweight=".580pt" strokecolor="#000000">
                <v:path arrowok="t"/>
              </v:shape>
            </v:group>
            <v:group style="position:absolute;left:1306;top:1525;width:2;height:360" coordorigin="1306,1525" coordsize="2,360">
              <v:shape style="position:absolute;left:1306;top:1525;width:2;height:360" coordorigin="1306,1525" coordsize="0,360" path="m1306,1525l1306,1885e" filled="f" stroked="t" strokeweight="1.06pt" strokecolor="#000000">
                <v:path arrowok="t"/>
              </v:shape>
            </v:group>
            <v:group style="position:absolute;left:1296;top:1875;width:9314;height:2" coordorigin="1296,1875" coordsize="9314,2">
              <v:shape style="position:absolute;left:1296;top:1875;width:9314;height:2" coordorigin="1296,1875" coordsize="9314,0" path="m1296,1875l10610,1875e" filled="f" stroked="t" strokeweight="1.06pt" strokecolor="#000000">
                <v:path arrowok="t"/>
              </v:shape>
            </v:group>
            <v:group style="position:absolute;left:7340;top:1525;width:2;height:360" coordorigin="7340,1525" coordsize="2,360">
              <v:shape style="position:absolute;left:7340;top:1525;width:2;height:360" coordorigin="7340,1525" coordsize="0,360" path="m7340,1525l7340,1885e" filled="f" stroked="t" strokeweight="1.06pt" strokecolor="#000000">
                <v:path arrowok="t"/>
              </v:shape>
            </v:group>
            <v:group style="position:absolute;left:10601;top:1525;width:2;height:360" coordorigin="10601,1525" coordsize="2,360">
              <v:shape style="position:absolute;left:10601;top:1525;width:2;height:360" coordorigin="10601,1525" coordsize="0,360" path="m10601,1525l10601,1885e" filled="f" stroked="t" strokeweight="1.06pt" strokecolor="#000000">
                <v:path arrowok="t"/>
              </v:shape>
            </v:group>
            <v:group style="position:absolute;left:1316;top:1525;width:9295;height:2" coordorigin="1316,1525" coordsize="9295,2">
              <v:shape style="position:absolute;left:1316;top:1525;width:9295;height:2" coordorigin="1316,1525" coordsize="9295,0" path="m1316,1525l10611,1525e" filled="f" stroked="t" strokeweight="1.06pt" strokecolor="#000000">
                <v:path arrowok="t"/>
              </v:shape>
            </v:group>
            <w10:wrap type="none"/>
          </v:group>
        </w:pic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Zásoby,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ktoré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je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zriadené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záložné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právo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zásoby,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pri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ktorých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má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účtovná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jednotka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obmedzené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právo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nimi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nakladať</w:t>
      </w:r>
    </w:p>
    <w:p>
      <w:pPr>
        <w:spacing w:before="6" w:after="0" w:line="10" w:lineRule="exact"/>
        <w:jc w:val="left"/>
        <w:rPr>
          <w:sz w:val="1"/>
          <w:szCs w:val="1"/>
        </w:rPr>
      </w:pPr>
      <w:rPr/>
      <w:r>
        <w:rPr>
          <w:sz w:val="1"/>
          <w:szCs w:val="1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5.4" w:type="dxa"/>
      </w:tblPr>
      <w:tblGrid/>
      <w:tr>
        <w:trPr>
          <w:trHeight w:val="360" w:hRule="exact"/>
        </w:trPr>
        <w:tc>
          <w:tcPr>
            <w:tcW w:w="6035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6" w:after="0" w:line="240" w:lineRule="auto"/>
              <w:ind w:left="2671" w:right="2648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Záso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3260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6" w:after="0" w:line="240" w:lineRule="auto"/>
              <w:ind w:left="176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ota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bdob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339" w:hRule="exact"/>
        </w:trPr>
        <w:tc>
          <w:tcPr>
            <w:tcW w:w="6035" w:type="dxa"/>
            <w:tcBorders>
              <w:top w:val="single" w:sz="8.96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6" w:after="0" w:line="240" w:lineRule="auto"/>
              <w:ind w:left="18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Zásoby,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zri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dené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ložné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ávo</w:t>
            </w:r>
          </w:p>
        </w:tc>
        <w:tc>
          <w:tcPr>
            <w:tcW w:w="3260" w:type="dxa"/>
            <w:tcBorders>
              <w:top w:val="single" w:sz="8.96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before="13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34" w:after="0" w:line="240" w:lineRule="auto"/>
        <w:ind w:left="154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/>
        <w:pict>
          <v:group style="position:absolute;margin-left:64.029999pt;margin-top:29.308935pt;width:467.32pt;height:220.84pt;mso-position-horizontal-relative:page;mso-position-vertical-relative:paragraph;z-index:-13249" coordorigin="1281,586" coordsize="9346,4417">
            <v:group style="position:absolute;left:1286;top:592;width:9335;height:2" coordorigin="1286,592" coordsize="9335,2">
              <v:shape style="position:absolute;left:1286;top:592;width:9335;height:2" coordorigin="1286,592" coordsize="9335,0" path="m1286,592l10621,592e" filled="f" stroked="t" strokeweight=".580pt" strokecolor="#000000">
                <v:path arrowok="t"/>
              </v:shape>
            </v:group>
            <v:group style="position:absolute;left:1291;top:606;width:2;height:4375" coordorigin="1291,606" coordsize="2,4375">
              <v:shape style="position:absolute;left:1291;top:606;width:2;height:4375" coordorigin="1291,606" coordsize="0,4375" path="m1291,606l1291,4981e" filled="f" stroked="t" strokeweight=".580pt" strokecolor="#000000">
                <v:path arrowok="t"/>
              </v:shape>
            </v:group>
            <v:group style="position:absolute;left:1286;top:4997;width:9325;height:2" coordorigin="1286,4997" coordsize="9325,2">
              <v:shape style="position:absolute;left:1286;top:4997;width:9325;height:2" coordorigin="1286,4997" coordsize="9325,0" path="m1286,4997l10612,4997e" filled="f" stroked="t" strokeweight=".580pt" strokecolor="#000000">
                <v:path arrowok="t"/>
              </v:shape>
            </v:group>
            <v:group style="position:absolute;left:10616;top:606;width:2;height:4381" coordorigin="10616,606" coordsize="2,4381">
              <v:shape style="position:absolute;left:10616;top:606;width:2;height:4381" coordorigin="10616,606" coordsize="0,4381" path="m10616,606l10616,4987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Zásoby,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pri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k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to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r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ých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má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ú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čto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v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ná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jednot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k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obm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dzené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p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rávo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n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imi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na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k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lad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ť</w:t>
      </w:r>
    </w:p>
    <w:p>
      <w:pPr>
        <w:jc w:val="left"/>
        <w:spacing w:after="0"/>
        <w:sectPr>
          <w:pgMar w:header="372" w:footer="669" w:top="820" w:bottom="860" w:left="1180" w:right="1180"/>
          <w:headerReference w:type="odd" r:id="rId15"/>
          <w:headerReference w:type="even" r:id="rId16"/>
          <w:pgSz w:w="11920" w:h="16840"/>
        </w:sectPr>
      </w:pPr>
      <w:rPr/>
    </w:p>
    <w:p>
      <w:pPr>
        <w:spacing w:before="1" w:after="0" w:line="150" w:lineRule="exact"/>
        <w:jc w:val="left"/>
        <w:rPr>
          <w:sz w:val="15"/>
          <w:szCs w:val="15"/>
        </w:rPr>
      </w:pPr>
      <w:rPr/>
      <w:r>
        <w:rPr/>
        <w:pict>
          <v:group style="position:absolute;margin-left:64.029999pt;margin-top:457.690002pt;width:467.32pt;height:64.48pt;mso-position-horizontal-relative:page;mso-position-vertical-relative:page;z-index:-13246" coordorigin="1281,9154" coordsize="9346,1290">
            <v:group style="position:absolute;left:1286;top:9160;width:9335;height:2" coordorigin="1286,9160" coordsize="9335,2">
              <v:shape style="position:absolute;left:1286;top:9160;width:9335;height:2" coordorigin="1286,9160" coordsize="9335,0" path="m1286,9160l10621,9160e" filled="f" stroked="t" strokeweight=".580pt" strokecolor="#000000">
                <v:path arrowok="t"/>
              </v:shape>
            </v:group>
            <v:group style="position:absolute;left:1291;top:9164;width:2;height:1273" coordorigin="1291,9164" coordsize="2,1273">
              <v:shape style="position:absolute;left:1291;top:9164;width:2;height:1273" coordorigin="1291,9164" coordsize="0,1273" path="m1291,9164l1291,10438e" filled="f" stroked="t" strokeweight=".580pt" strokecolor="#000000">
                <v:path arrowok="t"/>
              </v:shape>
            </v:group>
            <v:group style="position:absolute;left:1286;top:10433;width:9335;height:2" coordorigin="1286,10433" coordsize="9335,2">
              <v:shape style="position:absolute;left:1286;top:10433;width:9335;height:2" coordorigin="1286,10433" coordsize="9335,0" path="m1286,10433l10621,10433e" filled="f" stroked="t" strokeweight=".580pt" strokecolor="#000000">
                <v:path arrowok="t"/>
              </v:shape>
            </v:group>
            <v:group style="position:absolute;left:10616;top:9164;width:2;height:1273" coordorigin="10616,9164" coordsize="2,1273">
              <v:shape style="position:absolute;left:10616;top:9164;width:2;height:1273" coordorigin="10616,9164" coordsize="0,1273" path="m10616,9164l10616,10438e" filled="f" stroked="t" strokeweight=".580pt" strokecolor="#000000">
                <v:path arrowok="t"/>
              </v:shape>
            </v:group>
            <w10:wrap type="none"/>
          </v:group>
        </w:pict>
      </w:r>
      <w:r>
        <w:rPr/>
        <w:pict>
          <v:group style="position:absolute;margin-left:530.580017pt;margin-top:791.159973pt;width:.48pt;height:.48pt;mso-position-horizontal-relative:page;mso-position-vertical-relative:page;z-index:-13245" coordorigin="10612,15823" coordsize="10,10">
            <v:shape style="position:absolute;left:10612;top:15823;width:10;height:10" coordorigin="10612,15823" coordsize="10,10" path="m10612,15828l10621,15828e" filled="f" stroked="t" strokeweight=".580pt" strokecolor="#000000">
              <v:path arrowok="t"/>
            </v:shape>
          </v:group>
          <w10:wrap type="none"/>
        </w:pict>
      </w:r>
      <w:r>
        <w:rPr/>
        <w:pict>
          <v:group style="position:absolute;margin-left:63.953629pt;margin-top:722.67395pt;width:467.32pt;height:64.42pt;mso-position-horizontal-relative:page;mso-position-vertical-relative:page;z-index:-13244" coordorigin="1279,14453" coordsize="9346,1288">
            <v:group style="position:absolute;left:1285;top:14459;width:9335;height:2" coordorigin="1285,14459" coordsize="9335,2">
              <v:shape style="position:absolute;left:1285;top:14459;width:9335;height:2" coordorigin="1285,14459" coordsize="9335,0" path="m1285,14459l10620,14459e" filled="f" stroked="t" strokeweight=".580pt" strokecolor="#000000">
                <v:path arrowok="t"/>
              </v:shape>
            </v:group>
            <v:group style="position:absolute;left:1290;top:14464;width:2;height:1272" coordorigin="1290,14464" coordsize="2,1272">
              <v:shape style="position:absolute;left:1290;top:14464;width:2;height:1272" coordorigin="1290,14464" coordsize="0,1272" path="m1290,14464l1290,15736e" filled="f" stroked="t" strokeweight=".580pt" strokecolor="#000000">
                <v:path arrowok="t"/>
              </v:shape>
            </v:group>
            <v:group style="position:absolute;left:1285;top:15731;width:9325;height:2" coordorigin="1285,15731" coordsize="9325,2">
              <v:shape style="position:absolute;left:1285;top:15731;width:9325;height:2" coordorigin="1285,15731" coordsize="9325,0" path="m1285,15731l10610,15731e" filled="f" stroked="t" strokeweight=".580pt" strokecolor="#000000">
                <v:path arrowok="t"/>
              </v:shape>
            </v:group>
            <v:group style="position:absolute;left:10612;top:14459;width:2;height:1272" coordorigin="10612,14459" coordsize="2,1272">
              <v:shape style="position:absolute;left:10612;top:14459;width:2;height:1272" coordorigin="10612,14459" coordsize="0,1272" path="m10612,14459l10612,15731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sz w:val="15"/>
          <w:szCs w:val="15"/>
        </w:rPr>
      </w:r>
    </w:p>
    <w:p>
      <w:pPr>
        <w:spacing w:before="0" w:after="0" w:line="240" w:lineRule="auto"/>
        <w:ind w:left="161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Informácie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zákazkovej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výrobe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zákazkovej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výstavbe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nehnu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t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eľnosti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určenej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predaj</w:t>
      </w:r>
    </w:p>
    <w:p>
      <w:pPr>
        <w:spacing w:before="7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36" w:lineRule="exact"/>
        <w:ind w:left="181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Všeobecné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údaje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0"/>
        </w:rPr>
      </w:r>
    </w:p>
    <w:p>
      <w:pPr>
        <w:spacing w:before="2" w:after="0" w:line="60" w:lineRule="exact"/>
        <w:jc w:val="left"/>
        <w:rPr>
          <w:sz w:val="6"/>
          <w:szCs w:val="6"/>
        </w:rPr>
      </w:pPr>
      <w:rPr/>
      <w:r>
        <w:rPr>
          <w:sz w:val="6"/>
          <w:szCs w:val="6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3.000002" w:type="dxa"/>
      </w:tblPr>
      <w:tblGrid/>
      <w:tr>
        <w:trPr>
          <w:trHeight w:val="355" w:hRule="exact"/>
        </w:trPr>
        <w:tc>
          <w:tcPr>
            <w:tcW w:w="576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6" w:after="0" w:line="240" w:lineRule="auto"/>
              <w:ind w:left="161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1a.</w:t>
            </w:r>
          </w:p>
        </w:tc>
        <w:tc>
          <w:tcPr>
            <w:tcW w:w="5265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38" w:after="0" w:line="240" w:lineRule="auto"/>
              <w:ind w:left="75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Hodnota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zmluvných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výnosov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vykázaných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výnosoch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ÚO</w:t>
            </w:r>
          </w:p>
        </w:tc>
        <w:tc>
          <w:tcPr>
            <w:tcW w:w="3459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9" w:hRule="exact"/>
        </w:trPr>
        <w:tc>
          <w:tcPr>
            <w:tcW w:w="576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0" w:after="0" w:line="240" w:lineRule="auto"/>
              <w:ind w:left="156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1b.</w:t>
            </w:r>
          </w:p>
        </w:tc>
        <w:tc>
          <w:tcPr>
            <w:tcW w:w="5265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36" w:after="0" w:line="240" w:lineRule="auto"/>
              <w:ind w:left="62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Metóda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použitá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určenie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výnosov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vykázaných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ÚO</w:t>
            </w:r>
          </w:p>
        </w:tc>
        <w:tc>
          <w:tcPr>
            <w:tcW w:w="345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55" w:hRule="exact"/>
        </w:trPr>
        <w:tc>
          <w:tcPr>
            <w:tcW w:w="576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9" w:after="0" w:line="240" w:lineRule="auto"/>
              <w:ind w:left="173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1c.</w:t>
            </w:r>
          </w:p>
        </w:tc>
        <w:tc>
          <w:tcPr>
            <w:tcW w:w="5265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38" w:after="0" w:line="240" w:lineRule="auto"/>
              <w:ind w:left="85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Metóda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použitá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zistenie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stupňa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dokončenia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zákaz.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výroby</w:t>
            </w:r>
          </w:p>
        </w:tc>
        <w:tc>
          <w:tcPr>
            <w:tcW w:w="3459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before="10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34" w:after="0" w:line="240" w:lineRule="auto"/>
        <w:ind w:left="148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/>
        <w:pict>
          <v:group style="position:absolute;margin-left:64.029999pt;margin-top:17.945633pt;width:467.32pt;height:116.949333pt;mso-position-horizontal-relative:page;mso-position-vertical-relative:paragraph;z-index:-13247" coordorigin="1281,359" coordsize="9346,2339">
            <v:group style="position:absolute;left:1286;top:365;width:9335;height:2" coordorigin="1286,365" coordsize="9335,2">
              <v:shape style="position:absolute;left:1286;top:365;width:9335;height:2" coordorigin="1286,365" coordsize="9335,0" path="m1286,365l10621,365e" filled="f" stroked="t" strokeweight=".580pt" strokecolor="#000000">
                <v:path arrowok="t"/>
              </v:shape>
            </v:group>
            <v:group style="position:absolute;left:1291;top:370;width:2;height:2322" coordorigin="1291,370" coordsize="2,2322">
              <v:shape style="position:absolute;left:1291;top:370;width:2;height:2322" coordorigin="1291,370" coordsize="0,2322" path="m1291,370l1291,2692e" filled="f" stroked="t" strokeweight=".580pt" strokecolor="#000000">
                <v:path arrowok="t"/>
              </v:shape>
            </v:group>
            <v:group style="position:absolute;left:1286;top:2690;width:9335;height:2" coordorigin="1286,2690" coordsize="9335,2">
              <v:shape style="position:absolute;left:1286;top:2690;width:9335;height:2" coordorigin="1286,2690" coordsize="9335,0" path="m1286,2690l10621,2690e" filled="f" stroked="t" strokeweight=".580pt" strokecolor="#000000">
                <v:path arrowok="t"/>
              </v:shape>
            </v:group>
            <v:group style="position:absolute;left:10616;top:370;width:2;height:2322" coordorigin="10616,370" coordsize="2,2322">
              <v:shape style="position:absolute;left:10616;top:370;width:2;height:2322" coordorigin="10616,370" coordsize="0,2322" path="m10616,370l10616,2692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1d.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Opis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spôsobu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ak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dochádza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k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priebežnému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transferu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vrátane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indikátorov:</w:t>
      </w:r>
    </w:p>
    <w:p>
      <w:pPr>
        <w:spacing w:before="1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3.000002" w:type="dxa"/>
      </w:tblPr>
      <w:tblGrid/>
      <w:tr>
        <w:trPr>
          <w:trHeight w:val="737" w:hRule="exact"/>
        </w:trPr>
        <w:tc>
          <w:tcPr>
            <w:tcW w:w="3908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8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814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Neukončená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zákazková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výroba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543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7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180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849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" w:after="0" w:line="240" w:lineRule="exact"/>
              <w:ind w:left="159" w:right="143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Sumár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atku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kaz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výroby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onca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37" w:lineRule="exact"/>
              <w:ind w:left="582" w:right="564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256" w:hRule="exact"/>
        </w:trPr>
        <w:tc>
          <w:tcPr>
            <w:tcW w:w="3908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1859" w:right="184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</w:p>
        </w:tc>
        <w:tc>
          <w:tcPr>
            <w:tcW w:w="2543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1178" w:right="1157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</w:t>
            </w:r>
          </w:p>
        </w:tc>
        <w:tc>
          <w:tcPr>
            <w:tcW w:w="2849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1334" w:right="1316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</w:t>
            </w:r>
          </w:p>
        </w:tc>
      </w:tr>
      <w:tr>
        <w:trPr>
          <w:trHeight w:val="496" w:hRule="exact"/>
        </w:trPr>
        <w:tc>
          <w:tcPr>
            <w:tcW w:w="3908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7" w:after="0" w:line="240" w:lineRule="auto"/>
              <w:ind w:left="43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Celková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suma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vynaložených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nákladov</w:t>
            </w:r>
          </w:p>
        </w:tc>
        <w:tc>
          <w:tcPr>
            <w:tcW w:w="2543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849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2" w:hRule="exact"/>
        </w:trPr>
        <w:tc>
          <w:tcPr>
            <w:tcW w:w="3908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4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Celková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suma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vykázaných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ziskov</w:t>
            </w:r>
          </w:p>
        </w:tc>
        <w:tc>
          <w:tcPr>
            <w:tcW w:w="2543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84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50" w:hRule="exact"/>
        </w:trPr>
        <w:tc>
          <w:tcPr>
            <w:tcW w:w="3908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7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Suma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rijat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predda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kov</w:t>
            </w:r>
          </w:p>
        </w:tc>
        <w:tc>
          <w:tcPr>
            <w:tcW w:w="2543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84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54" w:hRule="exact"/>
        </w:trPr>
        <w:tc>
          <w:tcPr>
            <w:tcW w:w="3908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7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Suma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adr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platby</w:t>
            </w:r>
          </w:p>
        </w:tc>
        <w:tc>
          <w:tcPr>
            <w:tcW w:w="2543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849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before="6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1.472597" w:type="dxa"/>
      </w:tblPr>
      <w:tblGrid/>
      <w:tr>
        <w:trPr>
          <w:trHeight w:val="979" w:hRule="exact"/>
        </w:trPr>
        <w:tc>
          <w:tcPr>
            <w:tcW w:w="3908" w:type="dxa"/>
            <w:tcBorders>
              <w:top w:val="single" w:sz="8.960002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9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652" w:right="506" w:firstLine="-43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Neukončená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zákazková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výstavba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nehnuteľnosti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určenej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predaj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693" w:type="dxa"/>
            <w:tcBorders>
              <w:top w:val="single" w:sz="8.960002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9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254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699" w:type="dxa"/>
            <w:tcBorders>
              <w:top w:val="single" w:sz="8.960002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2" w:after="0" w:line="240" w:lineRule="exact"/>
              <w:ind w:left="23" w:right="6" w:firstLine="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Sumár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atku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kaz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výsta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hnute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ur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2" w:lineRule="exact"/>
              <w:ind w:left="47" w:right="29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daj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kon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žn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256" w:hRule="exact"/>
        </w:trPr>
        <w:tc>
          <w:tcPr>
            <w:tcW w:w="3908" w:type="dxa"/>
            <w:tcBorders>
              <w:top w:val="single" w:sz="4.640" w:space="0" w:color="000000"/>
              <w:bottom w:val="single" w:sz="8.960002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1859" w:right="184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</w:p>
        </w:tc>
        <w:tc>
          <w:tcPr>
            <w:tcW w:w="2693" w:type="dxa"/>
            <w:tcBorders>
              <w:top w:val="single" w:sz="4.640" w:space="0" w:color="000000"/>
              <w:bottom w:val="single" w:sz="8.960002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1252" w:right="123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</w:t>
            </w:r>
          </w:p>
        </w:tc>
        <w:tc>
          <w:tcPr>
            <w:tcW w:w="2699" w:type="dxa"/>
            <w:tcBorders>
              <w:top w:val="single" w:sz="4.640" w:space="0" w:color="000000"/>
              <w:bottom w:val="single" w:sz="8.960002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1259" w:right="124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</w:t>
            </w:r>
          </w:p>
        </w:tc>
      </w:tr>
      <w:tr>
        <w:trPr>
          <w:trHeight w:val="737" w:hRule="exact"/>
        </w:trPr>
        <w:tc>
          <w:tcPr>
            <w:tcW w:w="3908" w:type="dxa"/>
            <w:tcBorders>
              <w:top w:val="single" w:sz="8.960002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0" w:after="0" w:line="180" w:lineRule="exact"/>
              <w:jc w:val="left"/>
              <w:rPr>
                <w:sz w:val="18"/>
                <w:szCs w:val="18"/>
              </w:rPr>
            </w:pPr>
            <w:rPr/>
            <w:r>
              <w:rPr>
                <w:sz w:val="18"/>
                <w:szCs w:val="18"/>
              </w:rPr>
            </w:r>
          </w:p>
          <w:p>
            <w:pPr>
              <w:spacing w:before="0" w:after="0" w:line="240" w:lineRule="auto"/>
              <w:ind w:left="30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Celková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suma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vynaložených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nákl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dov</w:t>
            </w:r>
          </w:p>
        </w:tc>
        <w:tc>
          <w:tcPr>
            <w:tcW w:w="2693" w:type="dxa"/>
            <w:tcBorders>
              <w:top w:val="single" w:sz="8.960002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699" w:type="dxa"/>
            <w:tcBorders>
              <w:top w:val="single" w:sz="8.960002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2" w:hRule="exact"/>
        </w:trPr>
        <w:tc>
          <w:tcPr>
            <w:tcW w:w="3908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0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Celková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suma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vykázaných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ziskov</w:t>
            </w:r>
          </w:p>
        </w:tc>
        <w:tc>
          <w:tcPr>
            <w:tcW w:w="2693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69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07" w:hRule="exact"/>
        </w:trPr>
        <w:tc>
          <w:tcPr>
            <w:tcW w:w="3908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5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Suma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rijat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predda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kov</w:t>
            </w:r>
          </w:p>
        </w:tc>
        <w:tc>
          <w:tcPr>
            <w:tcW w:w="2693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69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12" w:hRule="exact"/>
        </w:trPr>
        <w:tc>
          <w:tcPr>
            <w:tcW w:w="3908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6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Suma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adr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platby</w:t>
            </w:r>
          </w:p>
        </w:tc>
        <w:tc>
          <w:tcPr>
            <w:tcW w:w="2693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699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after="0"/>
        <w:sectPr>
          <w:pgMar w:header="372" w:footer="669" w:top="820" w:bottom="900" w:left="1180" w:right="1180"/>
          <w:pgSz w:w="11920" w:h="16840"/>
        </w:sectPr>
      </w:pPr>
      <w:rPr/>
    </w:p>
    <w:p>
      <w:pPr>
        <w:spacing w:before="3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51" w:lineRule="auto"/>
        <w:ind w:left="162" w:right="189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/>
        <w:pict>
          <v:group style="position:absolute;margin-left:530.580017pt;margin-top:3.826597pt;width:.48pt;height:.48pt;mso-position-horizontal-relative:page;mso-position-vertical-relative:paragraph;z-index:-13243" coordorigin="10612,77" coordsize="10,10">
            <v:shape style="position:absolute;left:10612;top:77;width:10;height:10" coordorigin="10612,77" coordsize="10,10" path="m10612,81l10621,81e" filled="f" stroked="t" strokeweight=".580pt" strokecolor="#000000">
              <v:path arrowok="t"/>
            </v:shape>
          </v:group>
          <w10:wrap type="none"/>
        </w:pic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Najvýznamnejšie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položky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pohľadávok,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pričom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tiež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uvádzajú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opravné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položky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za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účtovné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obdobie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dôvod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tvorby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zaúčtovania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opravných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položiek</w:t>
      </w:r>
    </w:p>
    <w:p>
      <w:pPr>
        <w:spacing w:before="4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3.000002" w:type="dxa"/>
      </w:tblPr>
      <w:tblGrid/>
      <w:tr>
        <w:trPr>
          <w:trHeight w:val="260" w:hRule="exact"/>
        </w:trPr>
        <w:tc>
          <w:tcPr>
            <w:tcW w:w="2044" w:type="dxa"/>
            <w:vMerge w:val="restart"/>
            <w:tcBorders>
              <w:top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9" w:after="0" w:line="280" w:lineRule="exact"/>
              <w:jc w:val="left"/>
              <w:rPr>
                <w:sz w:val="28"/>
                <w:szCs w:val="28"/>
              </w:rPr>
            </w:pPr>
            <w:rPr/>
            <w:r>
              <w:rPr>
                <w:sz w:val="28"/>
                <w:szCs w:val="28"/>
              </w:rPr>
            </w:r>
          </w:p>
          <w:p>
            <w:pPr>
              <w:spacing w:before="0" w:after="0" w:line="240" w:lineRule="auto"/>
              <w:ind w:left="523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7256" w:type="dxa"/>
            <w:gridSpan w:val="5"/>
            <w:tcBorders>
              <w:top w:val="single" w:sz="8.960" w:space="0" w:color="000000"/>
              <w:bottom w:val="single" w:sz="8.960019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2615" w:right="2594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979" w:hRule="exact"/>
        </w:trPr>
        <w:tc>
          <w:tcPr>
            <w:tcW w:w="2044" w:type="dxa"/>
            <w:vMerge/>
            <w:tcBorders>
              <w:bottom w:val="single" w:sz="4.64004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86" w:type="dxa"/>
            <w:tcBorders>
              <w:top w:val="single" w:sz="8.960019" w:space="0" w:color="000000"/>
              <w:bottom w:val="single" w:sz="4.64004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42" w:lineRule="exact"/>
              <w:ind w:left="150" w:right="130" w:firstLine="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atku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264" w:type="dxa"/>
            <w:tcBorders>
              <w:top w:val="single" w:sz="8.960019" w:space="0" w:color="000000"/>
              <w:bottom w:val="single" w:sz="4.64004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8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296" w:right="276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Tvor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461" w:right="440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594" w:type="dxa"/>
            <w:tcBorders>
              <w:top w:val="single" w:sz="8.960019" w:space="0" w:color="000000"/>
              <w:bottom w:val="single" w:sz="4.64004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84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tovanie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18" w:right="58" w:firstLine="-1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dô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odu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zán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nen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859" w:type="dxa"/>
            <w:tcBorders>
              <w:top w:val="single" w:sz="8.960019" w:space="0" w:color="000000"/>
              <w:bottom w:val="single" w:sz="4.64004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280" w:right="259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tovanie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6" w:right="-16" w:firstLine="-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dô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odu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yr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denia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majet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vníctva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254" w:type="dxa"/>
            <w:tcBorders>
              <w:top w:val="single" w:sz="8.960019" w:space="0" w:color="000000"/>
              <w:bottom w:val="single" w:sz="4.64004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42" w:lineRule="exact"/>
              <w:ind w:left="162" w:right="142" w:firstLine="-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konci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256" w:hRule="exact"/>
        </w:trPr>
        <w:tc>
          <w:tcPr>
            <w:tcW w:w="2044" w:type="dxa"/>
            <w:tcBorders>
              <w:top w:val="single" w:sz="4.640044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9" w:lineRule="exact"/>
              <w:ind w:left="927" w:right="908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</w:p>
        </w:tc>
        <w:tc>
          <w:tcPr>
            <w:tcW w:w="1286" w:type="dxa"/>
            <w:tcBorders>
              <w:top w:val="single" w:sz="4.640044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9" w:lineRule="exact"/>
              <w:ind w:left="549" w:right="529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</w:t>
            </w:r>
          </w:p>
        </w:tc>
        <w:tc>
          <w:tcPr>
            <w:tcW w:w="1264" w:type="dxa"/>
            <w:tcBorders>
              <w:top w:val="single" w:sz="4.640044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9" w:lineRule="exact"/>
              <w:ind w:left="541" w:right="524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</w:t>
            </w:r>
          </w:p>
        </w:tc>
        <w:tc>
          <w:tcPr>
            <w:tcW w:w="1594" w:type="dxa"/>
            <w:tcBorders>
              <w:top w:val="single" w:sz="4.640044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9" w:lineRule="exact"/>
              <w:ind w:left="703" w:right="68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</w:t>
            </w:r>
          </w:p>
        </w:tc>
        <w:tc>
          <w:tcPr>
            <w:tcW w:w="1859" w:type="dxa"/>
            <w:tcBorders>
              <w:top w:val="single" w:sz="4.640044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9" w:lineRule="exact"/>
              <w:ind w:left="835" w:right="815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</w:p>
        </w:tc>
        <w:tc>
          <w:tcPr>
            <w:tcW w:w="1254" w:type="dxa"/>
            <w:tcBorders>
              <w:top w:val="single" w:sz="4.640044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9" w:lineRule="exact"/>
              <w:ind w:left="556" w:right="538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</w:t>
            </w:r>
          </w:p>
        </w:tc>
      </w:tr>
      <w:tr>
        <w:trPr>
          <w:trHeight w:val="500" w:hRule="exact"/>
        </w:trPr>
        <w:tc>
          <w:tcPr>
            <w:tcW w:w="2044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Pohľad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vky</w:t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obch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tyku</w:t>
            </w:r>
          </w:p>
        </w:tc>
        <w:tc>
          <w:tcPr>
            <w:tcW w:w="1286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64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94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859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54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975" w:hRule="exact"/>
        </w:trPr>
        <w:tc>
          <w:tcPr>
            <w:tcW w:w="2044" w:type="dxa"/>
            <w:tcBorders>
              <w:top w:val="single" w:sz="7.04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0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40" w:lineRule="auto"/>
              <w:ind w:left="17" w:right="69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Pohľadávky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voči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prepoj.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ÚJ</w:t>
            </w:r>
          </w:p>
        </w:tc>
        <w:tc>
          <w:tcPr>
            <w:tcW w:w="1286" w:type="dxa"/>
            <w:tcBorders>
              <w:top w:val="single" w:sz="7.04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64" w:type="dxa"/>
            <w:tcBorders>
              <w:top w:val="single" w:sz="7.04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94" w:type="dxa"/>
            <w:tcBorders>
              <w:top w:val="single" w:sz="7.04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859" w:type="dxa"/>
            <w:tcBorders>
              <w:top w:val="single" w:sz="7.04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54" w:type="dxa"/>
            <w:tcBorders>
              <w:top w:val="single" w:sz="7.04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5" w:hRule="exact"/>
        </w:trPr>
        <w:tc>
          <w:tcPr>
            <w:tcW w:w="2044" w:type="dxa"/>
            <w:tcBorders>
              <w:top w:val="single" w:sz="4.64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" w:after="0" w:line="242" w:lineRule="exact"/>
              <w:ind w:left="30" w:right="189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Ostatné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pohľadávky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rámci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podielovej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účasti</w:t>
            </w:r>
          </w:p>
        </w:tc>
        <w:tc>
          <w:tcPr>
            <w:tcW w:w="1286" w:type="dxa"/>
            <w:tcBorders>
              <w:top w:val="single" w:sz="4.64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64" w:type="dxa"/>
            <w:tcBorders>
              <w:top w:val="single" w:sz="4.64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94" w:type="dxa"/>
            <w:tcBorders>
              <w:top w:val="single" w:sz="4.64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859" w:type="dxa"/>
            <w:tcBorders>
              <w:top w:val="single" w:sz="4.64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54" w:type="dxa"/>
            <w:tcBorders>
              <w:top w:val="single" w:sz="4.64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738" w:hRule="exact"/>
        </w:trPr>
        <w:tc>
          <w:tcPr>
            <w:tcW w:w="2044" w:type="dxa"/>
            <w:tcBorders>
              <w:top w:val="single" w:sz="7.04" w:space="0" w:color="000000"/>
              <w:bottom w:val="single" w:sz="7.04003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42" w:lineRule="exact"/>
              <w:ind w:left="17" w:right="331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Pohľad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spoločn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kom,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enom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zdru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eniu</w:t>
            </w:r>
          </w:p>
        </w:tc>
        <w:tc>
          <w:tcPr>
            <w:tcW w:w="1286" w:type="dxa"/>
            <w:tcBorders>
              <w:top w:val="single" w:sz="7.04" w:space="0" w:color="000000"/>
              <w:bottom w:val="single" w:sz="7.04003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64" w:type="dxa"/>
            <w:tcBorders>
              <w:top w:val="single" w:sz="7.04" w:space="0" w:color="000000"/>
              <w:bottom w:val="single" w:sz="7.04003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94" w:type="dxa"/>
            <w:tcBorders>
              <w:top w:val="single" w:sz="7.04" w:space="0" w:color="000000"/>
              <w:bottom w:val="single" w:sz="7.04003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859" w:type="dxa"/>
            <w:tcBorders>
              <w:top w:val="single" w:sz="7.04" w:space="0" w:color="000000"/>
              <w:bottom w:val="single" w:sz="7.04003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54" w:type="dxa"/>
            <w:tcBorders>
              <w:top w:val="single" w:sz="7.04" w:space="0" w:color="000000"/>
              <w:bottom w:val="single" w:sz="7.04003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52" w:hRule="exact"/>
        </w:trPr>
        <w:tc>
          <w:tcPr>
            <w:tcW w:w="2044" w:type="dxa"/>
            <w:tcBorders>
              <w:top w:val="single" w:sz="7.04003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6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adáv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</w:p>
        </w:tc>
        <w:tc>
          <w:tcPr>
            <w:tcW w:w="1286" w:type="dxa"/>
            <w:tcBorders>
              <w:top w:val="single" w:sz="7.04003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64" w:type="dxa"/>
            <w:tcBorders>
              <w:top w:val="single" w:sz="7.04003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94" w:type="dxa"/>
            <w:tcBorders>
              <w:top w:val="single" w:sz="7.04003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859" w:type="dxa"/>
            <w:tcBorders>
              <w:top w:val="single" w:sz="7.04003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54" w:type="dxa"/>
            <w:tcBorders>
              <w:top w:val="single" w:sz="7.04003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55" w:hRule="exact"/>
        </w:trPr>
        <w:tc>
          <w:tcPr>
            <w:tcW w:w="2044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7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olu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286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64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94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859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54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35" w:after="0" w:line="240" w:lineRule="auto"/>
        <w:ind w:left="185" w:right="-20"/>
        <w:jc w:val="left"/>
        <w:rPr>
          <w:rFonts w:ascii="Arial Narrow" w:hAnsi="Arial Narrow" w:cs="Arial Narrow" w:eastAsia="Arial Narrow"/>
          <w:sz w:val="20"/>
          <w:szCs w:val="20"/>
        </w:rPr>
      </w:pPr>
      <w:rPr/>
      <w:r>
        <w:rPr/>
        <w:pict>
          <v:group style="position:absolute;margin-left:64.029999pt;margin-top:-122.622894pt;width:467.32pt;height:102.34pt;mso-position-horizontal-relative:page;mso-position-vertical-relative:paragraph;z-index:-13242" coordorigin="1281,-2452" coordsize="9346,2047">
            <v:group style="position:absolute;left:1286;top:-2447;width:9335;height:2" coordorigin="1286,-2447" coordsize="9335,2">
              <v:shape style="position:absolute;left:1286;top:-2447;width:9335;height:2" coordorigin="1286,-2447" coordsize="9335,0" path="m1286,-2447l10621,-2447e" filled="f" stroked="t" strokeweight=".580pt" strokecolor="#000000">
                <v:path arrowok="t"/>
              </v:shape>
            </v:group>
            <v:group style="position:absolute;left:1291;top:-2442;width:2;height:2030" coordorigin="1291,-2442" coordsize="2,2030">
              <v:shape style="position:absolute;left:1291;top:-2442;width:2;height:2030" coordorigin="1291,-2442" coordsize="0,2030" path="m1291,-2442l1291,-411e" filled="f" stroked="t" strokeweight=".580pt" strokecolor="#000000">
                <v:path arrowok="t"/>
              </v:shape>
            </v:group>
            <v:group style="position:absolute;left:1286;top:-416;width:9335;height:2" coordorigin="1286,-416" coordsize="9335,2">
              <v:shape style="position:absolute;left:1286;top:-416;width:9335;height:2" coordorigin="1286,-416" coordsize="9335,0" path="m1286,-416l10621,-416e" filled="f" stroked="t" strokeweight=".580pt" strokecolor="#000000">
                <v:path arrowok="t"/>
              </v:shape>
            </v:group>
            <v:group style="position:absolute;left:10616;top:-2442;width:2;height:2030" coordorigin="10616,-2442" coordsize="2,2030">
              <v:shape style="position:absolute;left:10616;top:-2442;width:2;height:2030" coordorigin="10616,-2442" coordsize="0,2030" path="m10616,-2442l10616,-411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rFonts w:ascii="Arial Narrow" w:hAnsi="Arial Narrow" w:cs="Arial Narrow" w:eastAsia="Arial Narrow"/>
          <w:sz w:val="20"/>
          <w:szCs w:val="20"/>
          <w:spacing w:val="0"/>
          <w:w w:val="100"/>
        </w:rPr>
        <w:t>Najvýznamnejšie</w:t>
      </w:r>
      <w:r>
        <w:rPr>
          <w:rFonts w:ascii="Arial Narrow" w:hAnsi="Arial Narrow" w:cs="Arial Narrow" w:eastAsia="Arial Narrow"/>
          <w:sz w:val="20"/>
          <w:szCs w:val="20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0"/>
          <w:szCs w:val="20"/>
          <w:spacing w:val="0"/>
          <w:w w:val="100"/>
        </w:rPr>
        <w:t>prechodne</w:t>
      </w:r>
      <w:r>
        <w:rPr>
          <w:rFonts w:ascii="Arial Narrow" w:hAnsi="Arial Narrow" w:cs="Arial Narrow" w:eastAsia="Arial Narrow"/>
          <w:sz w:val="20"/>
          <w:szCs w:val="20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0"/>
          <w:szCs w:val="20"/>
          <w:spacing w:val="0"/>
          <w:w w:val="100"/>
        </w:rPr>
        <w:t>znehodnotené</w:t>
      </w:r>
      <w:r>
        <w:rPr>
          <w:rFonts w:ascii="Arial Narrow" w:hAnsi="Arial Narrow" w:cs="Arial Narrow" w:eastAsia="Arial Narrow"/>
          <w:sz w:val="20"/>
          <w:szCs w:val="20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0"/>
          <w:szCs w:val="20"/>
          <w:spacing w:val="0"/>
          <w:w w:val="100"/>
        </w:rPr>
        <w:t>pohľadávky</w:t>
      </w:r>
      <w:r>
        <w:rPr>
          <w:rFonts w:ascii="Arial Narrow" w:hAnsi="Arial Narrow" w:cs="Arial Narrow" w:eastAsia="Arial Narrow"/>
          <w:sz w:val="20"/>
          <w:szCs w:val="20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0"/>
          <w:szCs w:val="20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0"/>
          <w:szCs w:val="20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0"/>
          <w:szCs w:val="20"/>
          <w:spacing w:val="0"/>
          <w:w w:val="100"/>
        </w:rPr>
        <w:t>výška</w:t>
      </w:r>
      <w:r>
        <w:rPr>
          <w:rFonts w:ascii="Arial Narrow" w:hAnsi="Arial Narrow" w:cs="Arial Narrow" w:eastAsia="Arial Narrow"/>
          <w:sz w:val="20"/>
          <w:szCs w:val="20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0"/>
          <w:szCs w:val="20"/>
          <w:spacing w:val="0"/>
          <w:w w:val="100"/>
        </w:rPr>
        <w:t>opravnej</w:t>
      </w:r>
      <w:r>
        <w:rPr>
          <w:rFonts w:ascii="Arial Narrow" w:hAnsi="Arial Narrow" w:cs="Arial Narrow" w:eastAsia="Arial Narrow"/>
          <w:sz w:val="20"/>
          <w:szCs w:val="20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0"/>
          <w:szCs w:val="20"/>
          <w:spacing w:val="0"/>
          <w:w w:val="100"/>
        </w:rPr>
        <w:t>položky</w:t>
      </w:r>
    </w:p>
    <w:p>
      <w:pPr>
        <w:spacing w:before="10" w:after="0" w:line="30" w:lineRule="exact"/>
        <w:jc w:val="left"/>
        <w:rPr>
          <w:sz w:val="3"/>
          <w:szCs w:val="3"/>
        </w:rPr>
      </w:pPr>
      <w:rPr/>
      <w:r>
        <w:rPr>
          <w:sz w:val="3"/>
          <w:szCs w:val="3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1.472292" w:type="dxa"/>
      </w:tblPr>
      <w:tblGrid/>
      <w:tr>
        <w:trPr>
          <w:trHeight w:val="1174" w:hRule="exact"/>
        </w:trPr>
        <w:tc>
          <w:tcPr>
            <w:tcW w:w="3988" w:type="dxa"/>
            <w:tcBorders>
              <w:top w:val="single" w:sz="8.960732" w:space="0" w:color="000000"/>
              <w:bottom w:val="single" w:sz="8.480123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9" w:after="0" w:line="240" w:lineRule="exact"/>
              <w:jc w:val="left"/>
              <w:rPr>
                <w:sz w:val="24"/>
                <w:szCs w:val="24"/>
              </w:rPr>
            </w:pPr>
            <w:rPr/>
            <w:r>
              <w:rPr>
                <w:sz w:val="24"/>
                <w:szCs w:val="24"/>
              </w:rPr>
            </w:r>
          </w:p>
          <w:p>
            <w:pPr>
              <w:spacing w:before="0" w:after="0" w:line="240" w:lineRule="auto"/>
              <w:ind w:left="1662" w:right="1705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Dlžník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973" w:type="dxa"/>
            <w:tcBorders>
              <w:top w:val="single" w:sz="8.960732" w:space="0" w:color="000000"/>
              <w:bottom w:val="single" w:sz="8.480123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3" w:after="0" w:line="240" w:lineRule="exact"/>
              <w:jc w:val="left"/>
              <w:rPr>
                <w:sz w:val="24"/>
                <w:szCs w:val="24"/>
              </w:rPr>
            </w:pPr>
            <w:rPr/>
            <w:r>
              <w:rPr>
                <w:sz w:val="24"/>
                <w:szCs w:val="24"/>
              </w:rPr>
            </w:r>
          </w:p>
          <w:p>
            <w:pPr>
              <w:spacing w:before="0" w:after="0" w:line="251" w:lineRule="auto"/>
              <w:ind w:left="536" w:right="136" w:firstLine="-255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Menovitá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hodnota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pohľadávky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980" w:type="dxa"/>
            <w:tcBorders>
              <w:top w:val="single" w:sz="8.960732" w:space="0" w:color="000000"/>
              <w:bottom w:val="single" w:sz="8.480123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0" w:after="0" w:line="240" w:lineRule="exact"/>
              <w:jc w:val="left"/>
              <w:rPr>
                <w:sz w:val="24"/>
                <w:szCs w:val="24"/>
              </w:rPr>
            </w:pPr>
            <w:rPr/>
            <w:r>
              <w:rPr>
                <w:sz w:val="24"/>
                <w:szCs w:val="24"/>
              </w:rPr>
            </w:r>
          </w:p>
          <w:p>
            <w:pPr>
              <w:spacing w:before="0" w:after="0" w:line="240" w:lineRule="auto"/>
              <w:ind w:left="213" w:right="258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Opravná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položka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11" w:after="0" w:line="240" w:lineRule="auto"/>
              <w:ind w:left="628" w:right="67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(suma)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59" w:type="dxa"/>
            <w:tcBorders>
              <w:top w:val="single" w:sz="8.960732" w:space="0" w:color="000000"/>
              <w:bottom w:val="single" w:sz="8.480123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1" w:after="0" w:line="240" w:lineRule="exact"/>
              <w:jc w:val="left"/>
              <w:rPr>
                <w:sz w:val="24"/>
                <w:szCs w:val="24"/>
              </w:rPr>
            </w:pPr>
            <w:rPr/>
            <w:r>
              <w:rPr>
                <w:sz w:val="24"/>
                <w:szCs w:val="24"/>
              </w:rPr>
            </w:r>
          </w:p>
          <w:p>
            <w:pPr>
              <w:spacing w:before="0" w:after="0" w:line="240" w:lineRule="auto"/>
              <w:ind w:left="442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%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424" w:hRule="exact"/>
        </w:trPr>
        <w:tc>
          <w:tcPr>
            <w:tcW w:w="3988" w:type="dxa"/>
            <w:tcBorders>
              <w:top w:val="single" w:sz="8.480123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973" w:type="dxa"/>
            <w:tcBorders>
              <w:top w:val="single" w:sz="8.480123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980" w:type="dxa"/>
            <w:tcBorders>
              <w:top w:val="single" w:sz="8.480123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59" w:type="dxa"/>
            <w:tcBorders>
              <w:top w:val="single" w:sz="8.480123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34" w:hRule="exact"/>
        </w:trPr>
        <w:tc>
          <w:tcPr>
            <w:tcW w:w="3988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973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980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5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32" w:hRule="exact"/>
        </w:trPr>
        <w:tc>
          <w:tcPr>
            <w:tcW w:w="3988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973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980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5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07" w:hRule="exact"/>
        </w:trPr>
        <w:tc>
          <w:tcPr>
            <w:tcW w:w="3988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973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980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5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12" w:hRule="exact"/>
        </w:trPr>
        <w:tc>
          <w:tcPr>
            <w:tcW w:w="3988" w:type="dxa"/>
            <w:tcBorders>
              <w:top w:val="single" w:sz="4.640" w:space="0" w:color="000000"/>
              <w:bottom w:val="single" w:sz="8.480123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973" w:type="dxa"/>
            <w:tcBorders>
              <w:top w:val="single" w:sz="4.640" w:space="0" w:color="000000"/>
              <w:bottom w:val="single" w:sz="8.480123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980" w:type="dxa"/>
            <w:tcBorders>
              <w:top w:val="single" w:sz="4.640" w:space="0" w:color="000000"/>
              <w:bottom w:val="single" w:sz="8.480123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59" w:type="dxa"/>
            <w:tcBorders>
              <w:top w:val="single" w:sz="4.640" w:space="0" w:color="000000"/>
              <w:bottom w:val="single" w:sz="8.480123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after="0"/>
        <w:sectPr>
          <w:pgMar w:header="372" w:footer="669" w:top="820" w:bottom="860" w:left="1180" w:right="1180"/>
          <w:pgSz w:w="11920" w:h="16840"/>
        </w:sectPr>
      </w:pPr>
      <w:rPr/>
    </w:p>
    <w:p>
      <w:pPr>
        <w:spacing w:before="10" w:after="0" w:line="100" w:lineRule="exact"/>
        <w:jc w:val="left"/>
        <w:rPr>
          <w:sz w:val="10"/>
          <w:szCs w:val="10"/>
        </w:rPr>
      </w:pPr>
      <w:rPr/>
      <w:r>
        <w:rPr/>
        <w:pict>
          <v:group style="position:absolute;margin-left:64.029999pt;margin-top:433.323669pt;width:467.32pt;height:76.861280pt;mso-position-horizontal-relative:page;mso-position-vertical-relative:page;z-index:-13241" coordorigin="1281,8666" coordsize="9346,1537">
            <v:group style="position:absolute;left:1286;top:8679;width:9335;height:2" coordorigin="1286,8679" coordsize="9335,2">
              <v:shape style="position:absolute;left:1286;top:8679;width:9335;height:2" coordorigin="1286,8679" coordsize="9335,0" path="m1286,8679l10621,8679e" filled="f" stroked="t" strokeweight=".580pt" strokecolor="#000000">
                <v:path arrowok="t"/>
              </v:shape>
            </v:group>
            <v:group style="position:absolute;left:1291;top:8672;width:2;height:1526" coordorigin="1291,8672" coordsize="2,1526">
              <v:shape style="position:absolute;left:1291;top:8672;width:2;height:1526" coordorigin="1291,8672" coordsize="0,1526" path="m1291,8672l1291,10198e" filled="f" stroked="t" strokeweight=".580pt" strokecolor="#000000">
                <v:path arrowok="t"/>
              </v:shape>
            </v:group>
            <v:group style="position:absolute;left:1286;top:10190;width:9335;height:2" coordorigin="1286,10190" coordsize="9335,2">
              <v:shape style="position:absolute;left:1286;top:10190;width:9335;height:2" coordorigin="1286,10190" coordsize="9335,0" path="m1286,10190l10621,10190e" filled="f" stroked="t" strokeweight=".580pt" strokecolor="#000000">
                <v:path arrowok="t"/>
              </v:shape>
            </v:group>
            <v:group style="position:absolute;left:10616;top:8683;width:2;height:1515" coordorigin="10616,8683" coordsize="2,1515">
              <v:shape style="position:absolute;left:10616;top:8683;width:2;height:1515" coordorigin="10616,8683" coordsize="0,1515" path="m10616,8683l10616,10198e" filled="f" stroked="t" strokeweight=".580pt" strokecolor="#000000">
                <v:path arrowok="t"/>
              </v:shape>
            </v:group>
            <w10:wrap type="none"/>
          </v:group>
        </w:pict>
      </w:r>
      <w:r>
        <w:rPr/>
        <w:pict>
          <v:group style="position:absolute;margin-left:64.029999pt;margin-top:711.789978pt;width:467.32pt;height:77.08pt;mso-position-horizontal-relative:page;mso-position-vertical-relative:page;z-index:-13240" coordorigin="1281,14236" coordsize="9346,1542">
            <v:group style="position:absolute;left:1286;top:14242;width:9335;height:2" coordorigin="1286,14242" coordsize="9335,2">
              <v:shape style="position:absolute;left:1286;top:14242;width:9335;height:2" coordorigin="1286,14242" coordsize="9335,0" path="m1286,14242l10621,14242e" filled="f" stroked="t" strokeweight=".580pt" strokecolor="#000000">
                <v:path arrowok="t"/>
              </v:shape>
            </v:group>
            <v:group style="position:absolute;left:1291;top:14246;width:2;height:1525" coordorigin="1291,14246" coordsize="2,1525">
              <v:shape style="position:absolute;left:1291;top:14246;width:2;height:1525" coordorigin="1291,14246" coordsize="0,1525" path="m1291,14246l1291,15772e" filled="f" stroked="t" strokeweight=".580pt" strokecolor="#000000">
                <v:path arrowok="t"/>
              </v:shape>
            </v:group>
            <v:group style="position:absolute;left:1286;top:15767;width:9335;height:2" coordorigin="1286,15767" coordsize="9335,2">
              <v:shape style="position:absolute;left:1286;top:15767;width:9335;height:2" coordorigin="1286,15767" coordsize="9335,0" path="m1286,15767l10621,15767e" filled="f" stroked="t" strokeweight=".580pt" strokecolor="#000000">
                <v:path arrowok="t"/>
              </v:shape>
            </v:group>
            <v:group style="position:absolute;left:10616;top:14246;width:2;height:1525" coordorigin="10616,14246" coordsize="2,1525">
              <v:shape style="position:absolute;left:10616;top:14246;width:2;height:1525" coordorigin="10616,14246" coordsize="0,1525" path="m10616,14246l10616,15772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4" w:after="0" w:line="240" w:lineRule="auto"/>
        <w:ind w:left="159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q)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Hodnota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pohľadávok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do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lehoty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splatnosti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p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lehote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splatnosti</w:t>
      </w:r>
    </w:p>
    <w:p>
      <w:pPr>
        <w:spacing w:before="8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2.072268" w:type="dxa"/>
      </w:tblPr>
      <w:tblGrid/>
      <w:tr>
        <w:trPr>
          <w:trHeight w:val="256" w:hRule="exact"/>
        </w:trPr>
        <w:tc>
          <w:tcPr>
            <w:tcW w:w="3266" w:type="dxa"/>
            <w:tcBorders>
              <w:top w:val="single" w:sz="8.960975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1024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Názov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ožky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031" w:type="dxa"/>
            <w:tcBorders>
              <w:top w:val="single" w:sz="8.960975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238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leh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lat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031" w:type="dxa"/>
            <w:tcBorders>
              <w:top w:val="single" w:sz="8.960975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184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le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ote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pla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nosti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974" w:type="dxa"/>
            <w:tcBorders>
              <w:top w:val="single" w:sz="8.960975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233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olu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232" w:hRule="exact"/>
        </w:trPr>
        <w:tc>
          <w:tcPr>
            <w:tcW w:w="3266" w:type="dxa"/>
            <w:tcBorders>
              <w:top w:val="single" w:sz="4.640" w:space="0" w:color="000000"/>
              <w:bottom w:val="single" w:sz="8.960122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15" w:lineRule="exact"/>
              <w:ind w:left="1538" w:right="1519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position w:val="-2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position w:val="0"/>
              </w:rPr>
            </w:r>
          </w:p>
        </w:tc>
        <w:tc>
          <w:tcPr>
            <w:tcW w:w="2031" w:type="dxa"/>
            <w:tcBorders>
              <w:top w:val="single" w:sz="4.640" w:space="0" w:color="000000"/>
              <w:bottom w:val="single" w:sz="8.960122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15" w:lineRule="exact"/>
              <w:ind w:left="921" w:right="90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position w:val="-2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position w:val="0"/>
              </w:rPr>
            </w:r>
          </w:p>
        </w:tc>
        <w:tc>
          <w:tcPr>
            <w:tcW w:w="2031" w:type="dxa"/>
            <w:tcBorders>
              <w:top w:val="single" w:sz="4.640" w:space="0" w:color="000000"/>
              <w:bottom w:val="single" w:sz="8.960122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15" w:lineRule="exact"/>
              <w:ind w:left="925" w:right="907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position w:val="-2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position w:val="0"/>
              </w:rPr>
            </w:r>
          </w:p>
        </w:tc>
        <w:tc>
          <w:tcPr>
            <w:tcW w:w="1974" w:type="dxa"/>
            <w:tcBorders>
              <w:top w:val="single" w:sz="4.640" w:space="0" w:color="000000"/>
              <w:bottom w:val="single" w:sz="8.960122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15" w:lineRule="exact"/>
              <w:ind w:left="892" w:right="873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position w:val="-2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position w:val="0"/>
              </w:rPr>
            </w:r>
          </w:p>
        </w:tc>
      </w:tr>
      <w:tr>
        <w:trPr>
          <w:trHeight w:val="329" w:hRule="exact"/>
        </w:trPr>
        <w:tc>
          <w:tcPr>
            <w:tcW w:w="9301" w:type="dxa"/>
            <w:gridSpan w:val="4"/>
            <w:tcBorders>
              <w:top w:val="single" w:sz="8.960122" w:space="0" w:color="000000"/>
              <w:bottom w:val="single" w:sz="8.96061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3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Dlh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dobé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adávky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353" w:hRule="exact"/>
        </w:trPr>
        <w:tc>
          <w:tcPr>
            <w:tcW w:w="3266" w:type="dxa"/>
            <w:tcBorders>
              <w:top w:val="single" w:sz="8.960610" w:space="0" w:color="000000"/>
              <w:bottom w:val="single" w:sz="4.640244" w:space="0" w:color="000000"/>
              <w:left w:val="single" w:sz="8.48" w:space="0" w:color="000000"/>
              <w:right w:val="single" w:sz="8.851094" w:space="0" w:color="000000"/>
            </w:tcBorders>
          </w:tcPr>
          <w:p>
            <w:pPr>
              <w:spacing w:before="45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Pohľad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bchodn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</w:p>
        </w:tc>
        <w:tc>
          <w:tcPr>
            <w:tcW w:w="2031" w:type="dxa"/>
            <w:tcBorders>
              <w:top w:val="single" w:sz="8.960610" w:space="0" w:color="000000"/>
              <w:bottom w:val="single" w:sz="4.640244" w:space="0" w:color="000000"/>
              <w:left w:val="single" w:sz="8.851094" w:space="0" w:color="000000"/>
              <w:right w:val="single" w:sz="5.011094" w:space="0" w:color="000000"/>
            </w:tcBorders>
          </w:tcPr>
          <w:p>
            <w:pPr/>
            <w:rPr/>
          </w:p>
        </w:tc>
        <w:tc>
          <w:tcPr>
            <w:tcW w:w="2031" w:type="dxa"/>
            <w:tcBorders>
              <w:top w:val="single" w:sz="8.960610" w:space="0" w:color="000000"/>
              <w:bottom w:val="single" w:sz="4.640244" w:space="0" w:color="000000"/>
              <w:left w:val="single" w:sz="5.011094" w:space="0" w:color="000000"/>
              <w:right w:val="single" w:sz="5.011094" w:space="0" w:color="000000"/>
            </w:tcBorders>
          </w:tcPr>
          <w:p>
            <w:pPr/>
            <w:rPr/>
          </w:p>
        </w:tc>
        <w:tc>
          <w:tcPr>
            <w:tcW w:w="1974" w:type="dxa"/>
            <w:tcBorders>
              <w:top w:val="single" w:sz="8.960610" w:space="0" w:color="000000"/>
              <w:bottom w:val="single" w:sz="4.640244" w:space="0" w:color="000000"/>
              <w:left w:val="single" w:sz="5.011094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0" w:hRule="exact"/>
        </w:trPr>
        <w:tc>
          <w:tcPr>
            <w:tcW w:w="3266" w:type="dxa"/>
            <w:tcBorders>
              <w:top w:val="single" w:sz="4.640244" w:space="0" w:color="000000"/>
              <w:bottom w:val="single" w:sz="4.640" w:space="0" w:color="000000"/>
              <w:left w:val="single" w:sz="8.48" w:space="0" w:color="000000"/>
              <w:right w:val="single" w:sz="8.851094" w:space="0" w:color="000000"/>
            </w:tcBorders>
          </w:tcPr>
          <w:p>
            <w:pPr>
              <w:spacing w:before="76" w:after="0" w:line="240" w:lineRule="auto"/>
              <w:ind w:left="18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Pohľadávky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voči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prepoj.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ÚJ</w:t>
            </w:r>
          </w:p>
        </w:tc>
        <w:tc>
          <w:tcPr>
            <w:tcW w:w="2031" w:type="dxa"/>
            <w:tcBorders>
              <w:top w:val="single" w:sz="4.640244" w:space="0" w:color="000000"/>
              <w:bottom w:val="single" w:sz="4.640" w:space="0" w:color="000000"/>
              <w:left w:val="single" w:sz="8.851094" w:space="0" w:color="000000"/>
              <w:right w:val="single" w:sz="5.011094" w:space="0" w:color="000000"/>
            </w:tcBorders>
          </w:tcPr>
          <w:p>
            <w:pPr/>
            <w:rPr/>
          </w:p>
        </w:tc>
        <w:tc>
          <w:tcPr>
            <w:tcW w:w="2031" w:type="dxa"/>
            <w:tcBorders>
              <w:top w:val="single" w:sz="4.640244" w:space="0" w:color="000000"/>
              <w:bottom w:val="single" w:sz="4.640" w:space="0" w:color="000000"/>
              <w:left w:val="single" w:sz="5.011094" w:space="0" w:color="000000"/>
              <w:right w:val="single" w:sz="5.011094" w:space="0" w:color="000000"/>
            </w:tcBorders>
          </w:tcPr>
          <w:p>
            <w:pPr/>
            <w:rPr/>
          </w:p>
        </w:tc>
        <w:tc>
          <w:tcPr>
            <w:tcW w:w="1974" w:type="dxa"/>
            <w:tcBorders>
              <w:top w:val="single" w:sz="4.640244" w:space="0" w:color="000000"/>
              <w:bottom w:val="single" w:sz="4.640" w:space="0" w:color="000000"/>
              <w:left w:val="single" w:sz="5.011094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2" w:hRule="exact"/>
        </w:trPr>
        <w:tc>
          <w:tcPr>
            <w:tcW w:w="3266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851094" w:space="0" w:color="000000"/>
            </w:tcBorders>
          </w:tcPr>
          <w:p>
            <w:pPr>
              <w:spacing w:before="0" w:after="0" w:line="242" w:lineRule="exact"/>
              <w:ind w:left="18" w:right="1422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Ostatné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pohľadávky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rámci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podielovej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účasti</w:t>
            </w:r>
          </w:p>
        </w:tc>
        <w:tc>
          <w:tcPr>
            <w:tcW w:w="2031" w:type="dxa"/>
            <w:tcBorders>
              <w:top w:val="single" w:sz="4.640" w:space="0" w:color="000000"/>
              <w:bottom w:val="single" w:sz="4.640" w:space="0" w:color="000000"/>
              <w:left w:val="single" w:sz="8.851094" w:space="0" w:color="000000"/>
              <w:right w:val="single" w:sz="5.011094" w:space="0" w:color="000000"/>
            </w:tcBorders>
          </w:tcPr>
          <w:p>
            <w:pPr/>
            <w:rPr/>
          </w:p>
        </w:tc>
        <w:tc>
          <w:tcPr>
            <w:tcW w:w="2031" w:type="dxa"/>
            <w:tcBorders>
              <w:top w:val="single" w:sz="4.640" w:space="0" w:color="000000"/>
              <w:bottom w:val="single" w:sz="4.640" w:space="0" w:color="000000"/>
              <w:left w:val="single" w:sz="5.011094" w:space="0" w:color="000000"/>
              <w:right w:val="single" w:sz="5.011094" w:space="0" w:color="000000"/>
            </w:tcBorders>
          </w:tcPr>
          <w:p>
            <w:pPr/>
            <w:rPr/>
          </w:p>
        </w:tc>
        <w:tc>
          <w:tcPr>
            <w:tcW w:w="1974" w:type="dxa"/>
            <w:tcBorders>
              <w:top w:val="single" w:sz="4.640" w:space="0" w:color="000000"/>
              <w:bottom w:val="single" w:sz="4.640" w:space="0" w:color="000000"/>
              <w:left w:val="single" w:sz="5.011094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5" w:hRule="exact"/>
        </w:trPr>
        <w:tc>
          <w:tcPr>
            <w:tcW w:w="3266" w:type="dxa"/>
            <w:tcBorders>
              <w:top w:val="single" w:sz="4.640" w:space="0" w:color="000000"/>
              <w:bottom w:val="single" w:sz="7.04" w:space="0" w:color="000000"/>
              <w:left w:val="single" w:sz="8.48" w:space="0" w:color="000000"/>
              <w:right w:val="single" w:sz="8.851094" w:space="0" w:color="000000"/>
            </w:tcBorders>
          </w:tcPr>
          <w:p>
            <w:pPr>
              <w:spacing w:before="0" w:after="0" w:line="242" w:lineRule="exact"/>
              <w:ind w:left="18" w:right="247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Pohľad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spolo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ník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členom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zdru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eniu</w:t>
            </w:r>
          </w:p>
        </w:tc>
        <w:tc>
          <w:tcPr>
            <w:tcW w:w="2031" w:type="dxa"/>
            <w:tcBorders>
              <w:top w:val="single" w:sz="4.640" w:space="0" w:color="000000"/>
              <w:bottom w:val="single" w:sz="7.04" w:space="0" w:color="000000"/>
              <w:left w:val="single" w:sz="8.851094" w:space="0" w:color="000000"/>
              <w:right w:val="single" w:sz="5.011094" w:space="0" w:color="000000"/>
            </w:tcBorders>
          </w:tcPr>
          <w:p>
            <w:pPr/>
            <w:rPr/>
          </w:p>
        </w:tc>
        <w:tc>
          <w:tcPr>
            <w:tcW w:w="2031" w:type="dxa"/>
            <w:tcBorders>
              <w:top w:val="single" w:sz="4.640" w:space="0" w:color="000000"/>
              <w:bottom w:val="single" w:sz="7.04" w:space="0" w:color="000000"/>
              <w:left w:val="single" w:sz="5.011094" w:space="0" w:color="000000"/>
              <w:right w:val="single" w:sz="5.011094" w:space="0" w:color="000000"/>
            </w:tcBorders>
          </w:tcPr>
          <w:p>
            <w:pPr/>
            <w:rPr/>
          </w:p>
        </w:tc>
        <w:tc>
          <w:tcPr>
            <w:tcW w:w="1974" w:type="dxa"/>
            <w:tcBorders>
              <w:top w:val="single" w:sz="4.640" w:space="0" w:color="000000"/>
              <w:bottom w:val="single" w:sz="7.04" w:space="0" w:color="000000"/>
              <w:left w:val="single" w:sz="5.011094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52" w:hRule="exact"/>
        </w:trPr>
        <w:tc>
          <w:tcPr>
            <w:tcW w:w="3266" w:type="dxa"/>
            <w:tcBorders>
              <w:top w:val="single" w:sz="7.04" w:space="0" w:color="000000"/>
              <w:bottom w:val="single" w:sz="4.640" w:space="0" w:color="000000"/>
              <w:left w:val="single" w:sz="8.48" w:space="0" w:color="000000"/>
              <w:right w:val="single" w:sz="8.851094" w:space="0" w:color="000000"/>
            </w:tcBorders>
          </w:tcPr>
          <w:p>
            <w:pPr>
              <w:spacing w:before="46" w:after="0" w:line="240" w:lineRule="auto"/>
              <w:ind w:left="18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adáv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</w:p>
        </w:tc>
        <w:tc>
          <w:tcPr>
            <w:tcW w:w="2031" w:type="dxa"/>
            <w:tcBorders>
              <w:top w:val="single" w:sz="7.04" w:space="0" w:color="000000"/>
              <w:bottom w:val="single" w:sz="4.640" w:space="0" w:color="000000"/>
              <w:left w:val="single" w:sz="8.851094" w:space="0" w:color="000000"/>
              <w:right w:val="single" w:sz="5.011094" w:space="0" w:color="000000"/>
            </w:tcBorders>
          </w:tcPr>
          <w:p>
            <w:pPr/>
            <w:rPr/>
          </w:p>
        </w:tc>
        <w:tc>
          <w:tcPr>
            <w:tcW w:w="2031" w:type="dxa"/>
            <w:tcBorders>
              <w:top w:val="single" w:sz="7.04" w:space="0" w:color="000000"/>
              <w:bottom w:val="single" w:sz="4.640" w:space="0" w:color="000000"/>
              <w:left w:val="single" w:sz="5.011094" w:space="0" w:color="000000"/>
              <w:right w:val="single" w:sz="5.011094" w:space="0" w:color="000000"/>
            </w:tcBorders>
          </w:tcPr>
          <w:p>
            <w:pPr/>
            <w:rPr/>
          </w:p>
        </w:tc>
        <w:tc>
          <w:tcPr>
            <w:tcW w:w="1974" w:type="dxa"/>
            <w:tcBorders>
              <w:top w:val="single" w:sz="7.04" w:space="0" w:color="000000"/>
              <w:bottom w:val="single" w:sz="4.640" w:space="0" w:color="000000"/>
              <w:left w:val="single" w:sz="5.011094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56" w:hRule="exact"/>
        </w:trPr>
        <w:tc>
          <w:tcPr>
            <w:tcW w:w="3266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851094" w:space="0" w:color="000000"/>
            </w:tcBorders>
          </w:tcPr>
          <w:p>
            <w:pPr>
              <w:spacing w:before="46" w:after="0" w:line="240" w:lineRule="auto"/>
              <w:ind w:left="18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Dlh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dobé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adávky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031" w:type="dxa"/>
            <w:tcBorders>
              <w:top w:val="single" w:sz="4.640" w:space="0" w:color="000000"/>
              <w:bottom w:val="single" w:sz="8.960" w:space="0" w:color="000000"/>
              <w:left w:val="single" w:sz="8.851094" w:space="0" w:color="000000"/>
              <w:right w:val="single" w:sz="5.011094" w:space="0" w:color="000000"/>
            </w:tcBorders>
          </w:tcPr>
          <w:p>
            <w:pPr/>
            <w:rPr/>
          </w:p>
        </w:tc>
        <w:tc>
          <w:tcPr>
            <w:tcW w:w="2031" w:type="dxa"/>
            <w:tcBorders>
              <w:top w:val="single" w:sz="4.640" w:space="0" w:color="000000"/>
              <w:bottom w:val="single" w:sz="8.960" w:space="0" w:color="000000"/>
              <w:left w:val="single" w:sz="5.011094" w:space="0" w:color="000000"/>
              <w:right w:val="single" w:sz="5.011094" w:space="0" w:color="000000"/>
            </w:tcBorders>
          </w:tcPr>
          <w:p>
            <w:pPr/>
            <w:rPr/>
          </w:p>
        </w:tc>
        <w:tc>
          <w:tcPr>
            <w:tcW w:w="1974" w:type="dxa"/>
            <w:tcBorders>
              <w:top w:val="single" w:sz="4.640" w:space="0" w:color="000000"/>
              <w:bottom w:val="single" w:sz="8.960" w:space="0" w:color="000000"/>
              <w:left w:val="single" w:sz="5.011094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60" w:hRule="exact"/>
        </w:trPr>
        <w:tc>
          <w:tcPr>
            <w:tcW w:w="9301" w:type="dxa"/>
            <w:gridSpan w:val="4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4" w:after="0" w:line="240" w:lineRule="auto"/>
              <w:ind w:left="18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Krát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adávky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355" w:hRule="exact"/>
        </w:trPr>
        <w:tc>
          <w:tcPr>
            <w:tcW w:w="3266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4" w:after="0" w:line="240" w:lineRule="auto"/>
              <w:ind w:left="18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Pohľad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bchodn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</w:p>
        </w:tc>
        <w:tc>
          <w:tcPr>
            <w:tcW w:w="2031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2031" w:type="dxa"/>
            <w:tcBorders>
              <w:top w:val="single" w:sz="8.96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974" w:type="dxa"/>
            <w:tcBorders>
              <w:top w:val="single" w:sz="8.960" w:space="0" w:color="000000"/>
              <w:bottom w:val="single" w:sz="4.640" w:space="0" w:color="000000"/>
              <w:left w:val="single" w:sz="4.640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1" w:hRule="exact"/>
        </w:trPr>
        <w:tc>
          <w:tcPr>
            <w:tcW w:w="3266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18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Pohľadávky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voči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prepoj.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ÚJ</w:t>
            </w:r>
          </w:p>
        </w:tc>
        <w:tc>
          <w:tcPr>
            <w:tcW w:w="2031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2031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974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2" w:hRule="exact"/>
        </w:trPr>
        <w:tc>
          <w:tcPr>
            <w:tcW w:w="3266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" w:after="0" w:line="242" w:lineRule="exact"/>
              <w:ind w:left="18" w:right="1423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Ostatné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pohľadávky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rámci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podielovej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účasti</w:t>
            </w:r>
          </w:p>
        </w:tc>
        <w:tc>
          <w:tcPr>
            <w:tcW w:w="2031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2031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974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2" w:hRule="exact"/>
        </w:trPr>
        <w:tc>
          <w:tcPr>
            <w:tcW w:w="3266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" w:after="0" w:line="242" w:lineRule="exact"/>
              <w:ind w:left="18" w:right="247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Pohľad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spolo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ník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členom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zdru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eniu</w:t>
            </w:r>
          </w:p>
        </w:tc>
        <w:tc>
          <w:tcPr>
            <w:tcW w:w="2031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2031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974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53" w:hRule="exact"/>
        </w:trPr>
        <w:tc>
          <w:tcPr>
            <w:tcW w:w="3266" w:type="dxa"/>
            <w:tcBorders>
              <w:top w:val="single" w:sz="4.64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7" w:after="0" w:line="240" w:lineRule="auto"/>
              <w:ind w:left="18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Sociál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pois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nie</w:t>
            </w:r>
          </w:p>
        </w:tc>
        <w:tc>
          <w:tcPr>
            <w:tcW w:w="2031" w:type="dxa"/>
            <w:tcBorders>
              <w:top w:val="single" w:sz="4.640" w:space="0" w:color="000000"/>
              <w:bottom w:val="single" w:sz="7.04" w:space="0" w:color="000000"/>
              <w:left w:val="single" w:sz="8.48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2031" w:type="dxa"/>
            <w:tcBorders>
              <w:top w:val="single" w:sz="4.640" w:space="0" w:color="000000"/>
              <w:bottom w:val="single" w:sz="7.04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974" w:type="dxa"/>
            <w:tcBorders>
              <w:top w:val="single" w:sz="4.640" w:space="0" w:color="000000"/>
              <w:bottom w:val="single" w:sz="7.04" w:space="0" w:color="000000"/>
              <w:left w:val="single" w:sz="4.640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52" w:hRule="exact"/>
        </w:trPr>
        <w:tc>
          <w:tcPr>
            <w:tcW w:w="3266" w:type="dxa"/>
            <w:tcBorders>
              <w:top w:val="single" w:sz="7.04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5" w:after="0" w:line="240" w:lineRule="auto"/>
              <w:ind w:left="18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aňové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ávky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otácie</w:t>
            </w:r>
          </w:p>
        </w:tc>
        <w:tc>
          <w:tcPr>
            <w:tcW w:w="2031" w:type="dxa"/>
            <w:tcBorders>
              <w:top w:val="single" w:sz="7.04" w:space="0" w:color="000000"/>
              <w:bottom w:val="single" w:sz="4.640" w:space="0" w:color="000000"/>
              <w:left w:val="single" w:sz="8.48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2031" w:type="dxa"/>
            <w:tcBorders>
              <w:top w:val="single" w:sz="7.04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974" w:type="dxa"/>
            <w:tcBorders>
              <w:top w:val="single" w:sz="7.04" w:space="0" w:color="000000"/>
              <w:bottom w:val="single" w:sz="4.640" w:space="0" w:color="000000"/>
              <w:left w:val="single" w:sz="4.640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50" w:hRule="exact"/>
        </w:trPr>
        <w:tc>
          <w:tcPr>
            <w:tcW w:w="3266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5" w:after="0" w:line="240" w:lineRule="auto"/>
              <w:ind w:left="18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adáv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</w:p>
        </w:tc>
        <w:tc>
          <w:tcPr>
            <w:tcW w:w="2031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2031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974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55" w:hRule="exact"/>
        </w:trPr>
        <w:tc>
          <w:tcPr>
            <w:tcW w:w="3266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6" w:after="0" w:line="240" w:lineRule="auto"/>
              <w:ind w:left="18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Krát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adávky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031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2031" w:type="dxa"/>
            <w:tcBorders>
              <w:top w:val="single" w:sz="4.640" w:space="0" w:color="000000"/>
              <w:bottom w:val="single" w:sz="8.48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974" w:type="dxa"/>
            <w:tcBorders>
              <w:top w:val="single" w:sz="4.640" w:space="0" w:color="000000"/>
              <w:bottom w:val="single" w:sz="8.48" w:space="0" w:color="000000"/>
              <w:left w:val="single" w:sz="4.640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before="3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3.000002" w:type="dxa"/>
      </w:tblPr>
      <w:tblGrid/>
      <w:tr>
        <w:trPr>
          <w:trHeight w:val="496" w:hRule="exact"/>
        </w:trPr>
        <w:tc>
          <w:tcPr>
            <w:tcW w:w="3798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6" w:lineRule="exact"/>
              <w:ind w:left="608" w:right="590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tat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215" w:right="1198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doby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pla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nos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779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412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723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36" w:right="18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Bezp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edne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hád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ajúce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626" w:right="606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256" w:hRule="exact"/>
        </w:trPr>
        <w:tc>
          <w:tcPr>
            <w:tcW w:w="3798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1804" w:right="1785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</w:p>
        </w:tc>
        <w:tc>
          <w:tcPr>
            <w:tcW w:w="2779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1294" w:right="1277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</w:t>
            </w:r>
          </w:p>
        </w:tc>
        <w:tc>
          <w:tcPr>
            <w:tcW w:w="2723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1271" w:right="1253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</w:t>
            </w:r>
          </w:p>
        </w:tc>
      </w:tr>
      <w:tr>
        <w:trPr>
          <w:trHeight w:val="358" w:hRule="exact"/>
        </w:trPr>
        <w:tc>
          <w:tcPr>
            <w:tcW w:w="3798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5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Pohľad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ehote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latno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ti</w:t>
            </w:r>
          </w:p>
        </w:tc>
        <w:tc>
          <w:tcPr>
            <w:tcW w:w="2779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723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7" w:hRule="exact"/>
        </w:trPr>
        <w:tc>
          <w:tcPr>
            <w:tcW w:w="379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" w:after="0" w:line="240" w:lineRule="exact"/>
              <w:ind w:left="17" w:right="65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Pohľad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zostatk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spl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tnosti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jedného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roka</w:t>
            </w:r>
          </w:p>
        </w:tc>
        <w:tc>
          <w:tcPr>
            <w:tcW w:w="2779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723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52" w:hRule="exact"/>
        </w:trPr>
        <w:tc>
          <w:tcPr>
            <w:tcW w:w="3798" w:type="dxa"/>
            <w:tcBorders>
              <w:top w:val="single" w:sz="7.04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5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Krát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adávky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779" w:type="dxa"/>
            <w:tcBorders>
              <w:top w:val="single" w:sz="7.04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723" w:type="dxa"/>
            <w:tcBorders>
              <w:top w:val="single" w:sz="7.04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2" w:hRule="exact"/>
        </w:trPr>
        <w:tc>
          <w:tcPr>
            <w:tcW w:w="3798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42" w:lineRule="exact"/>
              <w:ind w:left="17" w:right="303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Pohľad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zostatk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spl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tnosti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jeden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äť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rokov</w:t>
            </w:r>
          </w:p>
        </w:tc>
        <w:tc>
          <w:tcPr>
            <w:tcW w:w="277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723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2" w:hRule="exact"/>
        </w:trPr>
        <w:tc>
          <w:tcPr>
            <w:tcW w:w="3798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42" w:lineRule="exact"/>
              <w:ind w:left="17" w:right="303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Pohľad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zostatk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spl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tnosti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dlhšou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päť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rokov</w:t>
            </w:r>
          </w:p>
        </w:tc>
        <w:tc>
          <w:tcPr>
            <w:tcW w:w="277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723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55" w:hRule="exact"/>
        </w:trPr>
        <w:tc>
          <w:tcPr>
            <w:tcW w:w="3798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7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Dlh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dobé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adávky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779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723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after="0"/>
        <w:sectPr>
          <w:pgMar w:header="372" w:footer="669" w:top="820" w:bottom="900" w:left="1180" w:right="1180"/>
          <w:pgSz w:w="11920" w:h="16840"/>
        </w:sectPr>
      </w:pPr>
      <w:rPr/>
    </w:p>
    <w:p>
      <w:pPr>
        <w:spacing w:before="5" w:after="0" w:line="160" w:lineRule="exact"/>
        <w:jc w:val="left"/>
        <w:rPr>
          <w:sz w:val="16"/>
          <w:szCs w:val="16"/>
        </w:rPr>
      </w:pPr>
      <w:rPr/>
      <w:r>
        <w:rPr/>
        <w:pict>
          <v:group style="position:absolute;margin-left:64.029999pt;margin-top:724.070007pt;width:467.32pt;height:64.48pt;mso-position-horizontal-relative:page;mso-position-vertical-relative:page;z-index:-13238" coordorigin="1281,14481" coordsize="9346,1290">
            <v:group style="position:absolute;left:1286;top:14487;width:9335;height:2" coordorigin="1286,14487" coordsize="9335,2">
              <v:shape style="position:absolute;left:1286;top:14487;width:9335;height:2" coordorigin="1286,14487" coordsize="9335,0" path="m1286,14487l10621,14487e" filled="f" stroked="t" strokeweight=".580pt" strokecolor="#000000">
                <v:path arrowok="t"/>
              </v:shape>
            </v:group>
            <v:group style="position:absolute;left:1291;top:14492;width:2;height:1273" coordorigin="1291,14492" coordsize="2,1273">
              <v:shape style="position:absolute;left:1291;top:14492;width:2;height:1273" coordorigin="1291,14492" coordsize="0,1273" path="m1291,14492l1291,15765e" filled="f" stroked="t" strokeweight=".580pt" strokecolor="#000000">
                <v:path arrowok="t"/>
              </v:shape>
            </v:group>
            <v:group style="position:absolute;left:1286;top:15760;width:9335;height:2" coordorigin="1286,15760" coordsize="9335,2">
              <v:shape style="position:absolute;left:1286;top:15760;width:9335;height:2" coordorigin="1286,15760" coordsize="9335,0" path="m1286,15760l10621,15760e" filled="f" stroked="t" strokeweight=".580pt" strokecolor="#000000">
                <v:path arrowok="t"/>
              </v:shape>
            </v:group>
            <v:group style="position:absolute;left:10616;top:14492;width:2;height:1273" coordorigin="10616,14492" coordsize="2,1273">
              <v:shape style="position:absolute;left:10616;top:14492;width:2;height:1273" coordorigin="10616,14492" coordsize="0,1273" path="m10616,14492l10616,15765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sz w:val="16"/>
          <w:szCs w:val="16"/>
        </w:rPr>
      </w:r>
    </w:p>
    <w:p>
      <w:pPr>
        <w:spacing w:before="34" w:after="0" w:line="236" w:lineRule="exact"/>
        <w:ind w:left="157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r)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Pohľadávky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zabezpečené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záložným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právom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alebo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inou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formou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zabezpečenia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0"/>
        </w:rPr>
      </w:r>
    </w:p>
    <w:p>
      <w:pPr>
        <w:spacing w:before="8" w:after="0" w:line="60" w:lineRule="exact"/>
        <w:jc w:val="left"/>
        <w:rPr>
          <w:sz w:val="6"/>
          <w:szCs w:val="6"/>
        </w:rPr>
      </w:pPr>
      <w:rPr/>
      <w:r>
        <w:rPr>
          <w:sz w:val="6"/>
          <w:szCs w:val="6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3.000002" w:type="dxa"/>
      </w:tblPr>
      <w:tblGrid/>
      <w:tr>
        <w:trPr>
          <w:trHeight w:val="260" w:hRule="exact"/>
        </w:trPr>
        <w:tc>
          <w:tcPr>
            <w:tcW w:w="4328" w:type="dxa"/>
            <w:vMerge w:val="restart"/>
            <w:tcBorders>
              <w:top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6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851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Opis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predmetu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záložného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4972" w:type="dxa"/>
            <w:gridSpan w:val="2"/>
            <w:tcBorders>
              <w:top w:val="single" w:sz="8.960" w:space="0" w:color="000000"/>
              <w:bottom w:val="single" w:sz="8.96005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1508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262" w:hRule="exact"/>
        </w:trPr>
        <w:tc>
          <w:tcPr>
            <w:tcW w:w="4328" w:type="dxa"/>
            <w:vMerge/>
            <w:tcBorders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716" w:type="dxa"/>
            <w:tcBorders>
              <w:top w:val="single" w:sz="8.960058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582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ota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metu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256" w:type="dxa"/>
            <w:tcBorders>
              <w:top w:val="single" w:sz="8.960058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261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ota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dávky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496" w:hRule="exact"/>
        </w:trPr>
        <w:tc>
          <w:tcPr>
            <w:tcW w:w="4328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6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Pohľad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zálož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vom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formou</w:t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zabezp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čenia</w:t>
            </w:r>
          </w:p>
        </w:tc>
        <w:tc>
          <w:tcPr>
            <w:tcW w:w="2716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256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4328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7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Hodno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ávok,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ktoré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zriad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lo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</w:p>
        </w:tc>
        <w:tc>
          <w:tcPr>
            <w:tcW w:w="2716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9" w:lineRule="exact"/>
              <w:ind w:left="1264" w:right="1243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x</w:t>
            </w:r>
          </w:p>
        </w:tc>
        <w:tc>
          <w:tcPr>
            <w:tcW w:w="2256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before="5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92" w:after="0" w:line="169" w:lineRule="auto"/>
        <w:ind w:left="151" w:right="3625"/>
        <w:jc w:val="left"/>
        <w:tabs>
          <w:tab w:pos="5760" w:val="left"/>
        </w:tabs>
        <w:rPr>
          <w:rFonts w:ascii="Arial Narrow" w:hAnsi="Arial Narrow" w:cs="Arial Narrow" w:eastAsia="Arial Narrow"/>
          <w:sz w:val="21"/>
          <w:szCs w:val="21"/>
        </w:rPr>
      </w:pPr>
      <w:rPr/>
      <w:r>
        <w:rPr/>
        <w:pict>
          <v:group style="position:absolute;margin-left:64.029999pt;margin-top:34.480515pt;width:467.32pt;height:68.195651pt;mso-position-horizontal-relative:page;mso-position-vertical-relative:paragraph;z-index:-13239" coordorigin="1281,690" coordsize="9346,1364">
            <v:group style="position:absolute;left:1286;top:694;width:9335;height:2" coordorigin="1286,694" coordsize="9335,2">
              <v:shape style="position:absolute;left:1286;top:694;width:9335;height:2" coordorigin="1286,694" coordsize="9335,0" path="m1286,694l10621,694e" filled="f" stroked="t" strokeweight=".46457pt" strokecolor="#000000">
                <v:path arrowok="t"/>
              </v:shape>
            </v:group>
            <v:group style="position:absolute;left:1291;top:698;width:2;height:1350" coordorigin="1291,698" coordsize="2,1350">
              <v:shape style="position:absolute;left:1291;top:698;width:2;height:1350" coordorigin="1291,698" coordsize="0,1350" path="m1291,698l1291,2048e" filled="f" stroked="t" strokeweight=".580pt" strokecolor="#000000">
                <v:path arrowok="t"/>
              </v:shape>
            </v:group>
            <v:group style="position:absolute;left:1286;top:2042;width:9335;height:2" coordorigin="1286,2042" coordsize="9335,2">
              <v:shape style="position:absolute;left:1286;top:2042;width:9335;height:2" coordorigin="1286,2042" coordsize="9335,0" path="m1286,2042l10621,2042e" filled="f" stroked="t" strokeweight=".580pt" strokecolor="#000000">
                <v:path arrowok="t"/>
              </v:shape>
            </v:group>
            <v:group style="position:absolute;left:10616;top:698;width:2;height:1350" coordorigin="10616,698" coordsize="2,1350">
              <v:shape style="position:absolute;left:10616;top:698;width:2;height:1350" coordorigin="10616,698" coordsize="0,1350" path="m10616,698l10616,2048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Hodno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t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poh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ľ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d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ávok,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r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i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kto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r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ý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c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h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je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b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medz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né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právo</w:t>
        <w:tab/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0"/>
        </w:rPr>
        <w:t>x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0"/>
        </w:rPr>
        <w:t>s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0"/>
        </w:rPr>
        <w:t>nimi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  <w:position w:val="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0"/>
        </w:rPr>
        <w:t>nakla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  <w:position w:val="0"/>
        </w:rPr>
        <w:t>d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0"/>
        </w:rPr>
        <w:t>ať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8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34" w:after="0" w:line="236" w:lineRule="exact"/>
        <w:ind w:left="184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/>
        <w:pict>
          <v:group style="position:absolute;margin-left:237.899979pt;margin-top:95.259636pt;width:.48pt;height:.1pt;mso-position-horizontal-relative:page;mso-position-vertical-relative:paragraph;z-index:-13237" coordorigin="4758,1905" coordsize="10,2">
            <v:shape style="position:absolute;left:4758;top:1905;width:10;height:2" coordorigin="4758,1905" coordsize="10,1" path="m4758,1906l4768,1906e" filled="f" stroked="t" strokeweight=".16pt" strokecolor="#000000">
              <v:path arrowok="t"/>
            </v:shape>
          </v:group>
          <w10:wrap type="none"/>
        </w:pict>
      </w:r>
      <w:r>
        <w:rPr/>
        <w:pict>
          <v:group style="position:absolute;margin-left:301.379974pt;margin-top:95.259636pt;width:.48pt;height:.1pt;mso-position-horizontal-relative:page;mso-position-vertical-relative:paragraph;z-index:-13236" coordorigin="6028,1905" coordsize="10,2">
            <v:shape style="position:absolute;left:6028;top:1905;width:10;height:2" coordorigin="6028,1905" coordsize="10,1" path="m6028,1906l6037,1906e" filled="f" stroked="t" strokeweight=".16pt" strokecolor="#000000">
              <v:path arrowok="t"/>
            </v:shape>
          </v:group>
          <w10:wrap type="none"/>
        </w:pict>
      </w:r>
      <w:r>
        <w:rPr/>
        <w:pict>
          <v:group style="position:absolute;margin-left:385.319977pt;margin-top:95.259636pt;width:.48pt;height:.1pt;mso-position-horizontal-relative:page;mso-position-vertical-relative:paragraph;z-index:-13235" coordorigin="7706,1905" coordsize="10,2">
            <v:shape style="position:absolute;left:7706;top:1905;width:10;height:2" coordorigin="7706,1905" coordsize="10,1" path="m7706,1906l7716,1906e" filled="f" stroked="t" strokeweight=".16pt" strokecolor="#000000">
              <v:path arrowok="t"/>
            </v:shape>
          </v:group>
          <w10:wrap type="none"/>
        </w:pict>
      </w:r>
      <w:r>
        <w:rPr/>
        <w:pict>
          <v:group style="position:absolute;margin-left:472.799988pt;margin-top:95.259636pt;width:.48pt;height:.1pt;mso-position-horizontal-relative:page;mso-position-vertical-relative:paragraph;z-index:-13234" coordorigin="9456,1905" coordsize="10,2">
            <v:shape style="position:absolute;left:9456;top:1905;width:10;height:2" coordorigin="9456,1905" coordsize="10,1" path="m9456,1906l9466,1906e" filled="f" stroked="t" strokeweight=".16pt" strokecolor="#000000">
              <v:path arrowok="t"/>
            </v:shape>
          </v:group>
          <w10:wrap type="none"/>
        </w:pict>
      </w:r>
      <w:r>
        <w:rPr/>
        <w:pict>
          <v:group style="position:absolute;margin-left:64.149986pt;margin-top:-104.830383pt;width:467.020015pt;height:27.16pt;mso-position-horizontal-relative:page;mso-position-vertical-relative:paragraph;z-index:-13232" coordorigin="1283,-2097" coordsize="9340,543">
            <v:group style="position:absolute;left:1303;top:-2064;width:2;height:500" coordorigin="1303,-2064" coordsize="2,500">
              <v:shape style="position:absolute;left:1303;top:-2064;width:2;height:500" coordorigin="1303,-2064" coordsize="0,500" path="m1303,-2064l1303,-1564e" filled="f" stroked="t" strokeweight="1.06pt" strokecolor="#000000">
                <v:path arrowok="t"/>
              </v:shape>
            </v:group>
            <v:group style="position:absolute;left:1294;top:-1574;width:9319;height:2" coordorigin="1294,-1574" coordsize="9319,2">
              <v:shape style="position:absolute;left:1294;top:-1574;width:9319;height:2" coordorigin="1294,-1574" coordsize="9319,0" path="m1294,-1574l10613,-1574e" filled="f" stroked="t" strokeweight="1.06pt" strokecolor="#000000">
                <v:path arrowok="t"/>
              </v:shape>
            </v:group>
            <v:group style="position:absolute;left:5632;top:-2064;width:2;height:500" coordorigin="5632,-2064" coordsize="2,500">
              <v:shape style="position:absolute;left:5632;top:-2064;width:2;height:500" coordorigin="5632,-2064" coordsize="0,500" path="m5632,-2064l5632,-1564e" filled="f" stroked="t" strokeweight="1.06pt" strokecolor="#000000">
                <v:path arrowok="t"/>
              </v:shape>
            </v:group>
            <v:group style="position:absolute;left:8347;top:-2070;width:2;height:487" coordorigin="8347,-2070" coordsize="2,487">
              <v:shape style="position:absolute;left:8347;top:-2070;width:2;height:487" coordorigin="8347,-2070" coordsize="0,487" path="m8347,-2070l8347,-1583e" filled="f" stroked="t" strokeweight=".580pt" strokecolor="#000000">
                <v:path arrowok="t"/>
              </v:shape>
            </v:group>
            <v:group style="position:absolute;left:10603;top:-2064;width:2;height:500" coordorigin="10603,-2064" coordsize="2,500">
              <v:shape style="position:absolute;left:10603;top:-2064;width:2;height:500" coordorigin="10603,-2064" coordsize="0,500" path="m10603,-2064l10603,-1564e" filled="f" stroked="t" strokeweight="1.06pt" strokecolor="#000000">
                <v:path arrowok="t"/>
              </v:shape>
            </v:group>
            <v:group style="position:absolute;left:1294;top:-2086;width:9300;height:2" coordorigin="1294,-2086" coordsize="9300,2">
              <v:shape style="position:absolute;left:1294;top:-2086;width:9300;height:2" coordorigin="1294,-2086" coordsize="9300,0" path="m1294,-2086l10594,-2086e" filled="f" stroked="t" strokeweight="1.06pt" strokecolor="#000000">
                <v:path arrowok="t"/>
              </v:shape>
            </v:group>
            <w10:wrap type="none"/>
          </v:group>
        </w:pic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s)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Výpočet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odloženej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daňovej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pohľadávky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0"/>
        </w:rPr>
      </w:r>
    </w:p>
    <w:p>
      <w:pPr>
        <w:spacing w:before="4" w:after="0" w:line="80" w:lineRule="exact"/>
        <w:jc w:val="left"/>
        <w:rPr>
          <w:sz w:val="8"/>
          <w:szCs w:val="8"/>
        </w:rPr>
      </w:pPr>
      <w:rPr/>
      <w:r>
        <w:rPr>
          <w:sz w:val="8"/>
          <w:szCs w:val="8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2.999697" w:type="dxa"/>
      </w:tblPr>
      <w:tblGrid/>
      <w:tr>
        <w:trPr>
          <w:trHeight w:val="901" w:hRule="exact"/>
        </w:trPr>
        <w:tc>
          <w:tcPr>
            <w:tcW w:w="3785" w:type="dxa"/>
            <w:tcBorders>
              <w:top w:val="single" w:sz="8.960001" w:space="0" w:color="000000"/>
              <w:bottom w:val="single" w:sz="8.480044" w:space="0" w:color="000000"/>
              <w:left w:val="single" w:sz="8.48" w:space="0" w:color="000000"/>
              <w:right w:val="single" w:sz="8.480003" w:space="0" w:color="000000"/>
            </w:tcBorders>
          </w:tcPr>
          <w:p>
            <w:pPr>
              <w:spacing w:before="8" w:after="0" w:line="160" w:lineRule="exact"/>
              <w:jc w:val="left"/>
              <w:rPr>
                <w:sz w:val="16"/>
                <w:szCs w:val="16"/>
              </w:rPr>
            </w:pPr>
            <w:rPr/>
            <w:r>
              <w:rPr>
                <w:sz w:val="16"/>
                <w:szCs w:val="16"/>
              </w:rPr>
            </w:r>
          </w:p>
          <w:p>
            <w:pPr>
              <w:spacing w:before="0" w:after="0" w:line="240" w:lineRule="auto"/>
              <w:ind w:left="1540" w:right="1779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Text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114" w:type="dxa"/>
            <w:tcBorders>
              <w:top w:val="single" w:sz="8.960001" w:space="0" w:color="000000"/>
              <w:bottom w:val="single" w:sz="8.480044" w:space="0" w:color="000000"/>
              <w:left w:val="single" w:sz="8.480003" w:space="0" w:color="000000"/>
              <w:right w:val="single" w:sz="8.48" w:space="0" w:color="000000"/>
            </w:tcBorders>
          </w:tcPr>
          <w:p>
            <w:pPr>
              <w:spacing w:before="4" w:after="0" w:line="160" w:lineRule="exact"/>
              <w:jc w:val="left"/>
              <w:rPr>
                <w:sz w:val="16"/>
                <w:szCs w:val="16"/>
              </w:rPr>
            </w:pPr>
            <w:rPr/>
            <w:r>
              <w:rPr>
                <w:sz w:val="16"/>
                <w:szCs w:val="16"/>
              </w:rPr>
            </w:r>
          </w:p>
          <w:p>
            <w:pPr>
              <w:spacing w:before="0" w:after="0" w:line="251" w:lineRule="auto"/>
              <w:ind w:left="265" w:right="169" w:firstLine="-76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Účtovný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základ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090" w:type="dxa"/>
            <w:tcBorders>
              <w:top w:val="single" w:sz="8.960001" w:space="0" w:color="000000"/>
              <w:bottom w:val="single" w:sz="8.48004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51" w:lineRule="auto"/>
              <w:ind w:left="268" w:right="168" w:firstLine="-48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Daňový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základ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159" w:type="dxa"/>
            <w:tcBorders>
              <w:top w:val="single" w:sz="8.960001" w:space="0" w:color="000000"/>
              <w:bottom w:val="single" w:sz="8.48004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40" w:lineRule="auto"/>
              <w:ind w:left="294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Rozdiel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010" w:type="dxa"/>
            <w:tcBorders>
              <w:top w:val="single" w:sz="8.960001" w:space="0" w:color="000000"/>
              <w:bottom w:val="single" w:sz="8.48004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40" w:lineRule="auto"/>
              <w:ind w:left="140" w:right="74" w:firstLine="57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Sadzba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dane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(%)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142" w:type="dxa"/>
            <w:tcBorders>
              <w:top w:val="single" w:sz="8.960001" w:space="0" w:color="000000"/>
              <w:bottom w:val="single" w:sz="8.48004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4" w:after="0" w:line="251" w:lineRule="auto"/>
              <w:ind w:left="45" w:right="43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Odložená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daňová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pohľadávka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538" w:hRule="exact"/>
        </w:trPr>
        <w:tc>
          <w:tcPr>
            <w:tcW w:w="3785" w:type="dxa"/>
            <w:tcBorders>
              <w:top w:val="single" w:sz="8.480044" w:space="0" w:color="000000"/>
              <w:bottom w:val="single" w:sz="4.640" w:space="0" w:color="000000"/>
              <w:left w:val="single" w:sz="8.48" w:space="0" w:color="000000"/>
              <w:right w:val="single" w:sz="8.480003" w:space="0" w:color="000000"/>
            </w:tcBorders>
          </w:tcPr>
          <w:p>
            <w:pPr>
              <w:spacing w:before="41" w:after="0" w:line="251" w:lineRule="auto"/>
              <w:ind w:left="60" w:right="75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Dočasný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rozdiel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zostatkových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cien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odpisového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majetku</w:t>
            </w:r>
          </w:p>
        </w:tc>
        <w:tc>
          <w:tcPr>
            <w:tcW w:w="1114" w:type="dxa"/>
            <w:tcBorders>
              <w:top w:val="single" w:sz="8.480044" w:space="0" w:color="000000"/>
              <w:bottom w:val="single" w:sz="4.640" w:space="0" w:color="000000"/>
              <w:left w:val="single" w:sz="8.480003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090" w:type="dxa"/>
            <w:tcBorders>
              <w:top w:val="single" w:sz="8.480044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59" w:type="dxa"/>
            <w:tcBorders>
              <w:top w:val="single" w:sz="8.480044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010" w:type="dxa"/>
            <w:tcBorders>
              <w:top w:val="single" w:sz="8.480044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42" w:type="dxa"/>
            <w:tcBorders>
              <w:top w:val="single" w:sz="8.480044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37" w:hRule="exact"/>
        </w:trPr>
        <w:tc>
          <w:tcPr>
            <w:tcW w:w="3785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0003" w:space="0" w:color="000000"/>
            </w:tcBorders>
          </w:tcPr>
          <w:p>
            <w:pPr>
              <w:spacing w:before="4" w:after="0" w:line="130" w:lineRule="exact"/>
              <w:jc w:val="left"/>
              <w:rPr>
                <w:sz w:val="13"/>
                <w:szCs w:val="13"/>
              </w:rPr>
            </w:pPr>
            <w:rPr/>
            <w:r>
              <w:rPr>
                <w:sz w:val="13"/>
                <w:szCs w:val="13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Nedaňové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opravné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položky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zásobám</w:t>
            </w:r>
          </w:p>
        </w:tc>
        <w:tc>
          <w:tcPr>
            <w:tcW w:w="1114" w:type="dxa"/>
            <w:tcBorders>
              <w:top w:val="single" w:sz="4.640" w:space="0" w:color="000000"/>
              <w:bottom w:val="single" w:sz="4.640" w:space="0" w:color="000000"/>
              <w:left w:val="single" w:sz="8.480003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090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5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010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42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2" w:hRule="exact"/>
        </w:trPr>
        <w:tc>
          <w:tcPr>
            <w:tcW w:w="3785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0003" w:space="0" w:color="000000"/>
            </w:tcBorders>
          </w:tcPr>
          <w:p>
            <w:pPr>
              <w:spacing w:before="85" w:after="0" w:line="240" w:lineRule="auto"/>
              <w:ind w:left="4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Nedaňové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opravné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položky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pohľadávkam</w:t>
            </w:r>
          </w:p>
        </w:tc>
        <w:tc>
          <w:tcPr>
            <w:tcW w:w="1114" w:type="dxa"/>
            <w:tcBorders>
              <w:top w:val="single" w:sz="4.640" w:space="0" w:color="000000"/>
              <w:bottom w:val="single" w:sz="4.640" w:space="0" w:color="000000"/>
              <w:left w:val="single" w:sz="8.480003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090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5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010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42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50" w:hRule="exact"/>
        </w:trPr>
        <w:tc>
          <w:tcPr>
            <w:tcW w:w="3785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0003" w:space="0" w:color="000000"/>
            </w:tcBorders>
          </w:tcPr>
          <w:p>
            <w:pPr>
              <w:spacing w:before="47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Nedaňov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2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rezervy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114" w:type="dxa"/>
            <w:tcBorders>
              <w:top w:val="single" w:sz="4.640" w:space="0" w:color="000000"/>
              <w:bottom w:val="single" w:sz="4.640" w:space="0" w:color="000000"/>
              <w:left w:val="single" w:sz="8.480003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090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5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010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42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52" w:hRule="exact"/>
        </w:trPr>
        <w:tc>
          <w:tcPr>
            <w:tcW w:w="3785" w:type="dxa"/>
            <w:tcBorders>
              <w:top w:val="single" w:sz="4.640" w:space="0" w:color="000000"/>
              <w:bottom w:val="single" w:sz="7.040002" w:space="0" w:color="000000"/>
              <w:left w:val="single" w:sz="8.48" w:space="0" w:color="000000"/>
              <w:right w:val="single" w:sz="8.480003" w:space="0" w:color="000000"/>
            </w:tcBorders>
          </w:tcPr>
          <w:p>
            <w:pPr>
              <w:spacing w:before="46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Odpoče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2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daňove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2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straty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114" w:type="dxa"/>
            <w:tcBorders>
              <w:top w:val="single" w:sz="4.640" w:space="0" w:color="000000"/>
              <w:bottom w:val="single" w:sz="7.040002" w:space="0" w:color="000000"/>
              <w:left w:val="single" w:sz="8.480003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445" w:right="466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x</w:t>
            </w:r>
          </w:p>
        </w:tc>
        <w:tc>
          <w:tcPr>
            <w:tcW w:w="1090" w:type="dxa"/>
            <w:tcBorders>
              <w:top w:val="single" w:sz="4.640" w:space="0" w:color="000000"/>
              <w:bottom w:val="single" w:sz="7.04000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59" w:type="dxa"/>
            <w:tcBorders>
              <w:top w:val="single" w:sz="4.640" w:space="0" w:color="000000"/>
              <w:bottom w:val="single" w:sz="7.04000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010" w:type="dxa"/>
            <w:tcBorders>
              <w:top w:val="single" w:sz="4.640" w:space="0" w:color="000000"/>
              <w:bottom w:val="single" w:sz="7.04000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42" w:type="dxa"/>
            <w:tcBorders>
              <w:top w:val="single" w:sz="4.640" w:space="0" w:color="000000"/>
              <w:bottom w:val="single" w:sz="7.04000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52" w:hRule="exact"/>
        </w:trPr>
        <w:tc>
          <w:tcPr>
            <w:tcW w:w="3785" w:type="dxa"/>
            <w:tcBorders>
              <w:top w:val="single" w:sz="7.040002" w:space="0" w:color="000000"/>
              <w:bottom w:val="single" w:sz="4.640" w:space="0" w:color="000000"/>
              <w:left w:val="single" w:sz="8.48" w:space="0" w:color="000000"/>
              <w:right w:val="single" w:sz="8.480003" w:space="0" w:color="000000"/>
            </w:tcBorders>
          </w:tcPr>
          <w:p>
            <w:pPr>
              <w:spacing w:before="46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Záväzky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(náklady)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podmienené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platením</w:t>
            </w:r>
          </w:p>
        </w:tc>
        <w:tc>
          <w:tcPr>
            <w:tcW w:w="1114" w:type="dxa"/>
            <w:tcBorders>
              <w:top w:val="single" w:sz="7.040002" w:space="0" w:color="000000"/>
              <w:bottom w:val="single" w:sz="4.640" w:space="0" w:color="000000"/>
              <w:left w:val="single" w:sz="8.480003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090" w:type="dxa"/>
            <w:tcBorders>
              <w:top w:val="single" w:sz="7.040002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59" w:type="dxa"/>
            <w:tcBorders>
              <w:top w:val="single" w:sz="7.040002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010" w:type="dxa"/>
            <w:tcBorders>
              <w:top w:val="single" w:sz="7.040002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42" w:type="dxa"/>
            <w:tcBorders>
              <w:top w:val="single" w:sz="7.040002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502" w:hRule="exact"/>
        </w:trPr>
        <w:tc>
          <w:tcPr>
            <w:tcW w:w="3785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0003" w:space="0" w:color="000000"/>
            </w:tcBorders>
          </w:tcPr>
          <w:p>
            <w:pPr>
              <w:spacing w:before="6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42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Iné</w:t>
            </w:r>
          </w:p>
        </w:tc>
        <w:tc>
          <w:tcPr>
            <w:tcW w:w="1114" w:type="dxa"/>
            <w:tcBorders>
              <w:top w:val="single" w:sz="4.640" w:space="0" w:color="000000"/>
              <w:bottom w:val="single" w:sz="4.640" w:space="0" w:color="000000"/>
              <w:left w:val="single" w:sz="8.480003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090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5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010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42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75" w:hRule="exact"/>
        </w:trPr>
        <w:tc>
          <w:tcPr>
            <w:tcW w:w="3785" w:type="dxa"/>
            <w:tcBorders>
              <w:top w:val="single" w:sz="4.640" w:space="0" w:color="000000"/>
              <w:bottom w:val="single" w:sz="8.48001" w:space="0" w:color="000000"/>
              <w:left w:val="single" w:sz="8.48" w:space="0" w:color="000000"/>
              <w:right w:val="single" w:sz="8.480003" w:space="0" w:color="000000"/>
            </w:tcBorders>
          </w:tcPr>
          <w:p>
            <w:pPr>
              <w:spacing w:before="87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Spolu: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114" w:type="dxa"/>
            <w:tcBorders>
              <w:top w:val="single" w:sz="4.640" w:space="0" w:color="000000"/>
              <w:bottom w:val="single" w:sz="8.48001" w:space="0" w:color="000000"/>
              <w:left w:val="single" w:sz="8.480003" w:space="0" w:color="000000"/>
              <w:right w:val="single" w:sz="8.48" w:space="0" w:color="000000"/>
            </w:tcBorders>
          </w:tcPr>
          <w:p>
            <w:pPr>
              <w:spacing w:before="0" w:after="0" w:line="229" w:lineRule="exact"/>
              <w:ind w:left="468" w:right="448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x</w:t>
            </w:r>
          </w:p>
        </w:tc>
        <w:tc>
          <w:tcPr>
            <w:tcW w:w="1090" w:type="dxa"/>
            <w:tcBorders>
              <w:top w:val="single" w:sz="4.640" w:space="0" w:color="000000"/>
              <w:bottom w:val="single" w:sz="8.48001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29" w:lineRule="exact"/>
              <w:ind w:left="453" w:right="438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x</w:t>
            </w:r>
          </w:p>
        </w:tc>
        <w:tc>
          <w:tcPr>
            <w:tcW w:w="1159" w:type="dxa"/>
            <w:tcBorders>
              <w:top w:val="single" w:sz="4.640" w:space="0" w:color="000000"/>
              <w:bottom w:val="single" w:sz="8.48001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240" w:lineRule="auto"/>
              <w:ind w:left="464" w:right="496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x</w:t>
            </w:r>
          </w:p>
        </w:tc>
        <w:tc>
          <w:tcPr>
            <w:tcW w:w="1010" w:type="dxa"/>
            <w:tcBorders>
              <w:top w:val="single" w:sz="4.640" w:space="0" w:color="000000"/>
              <w:bottom w:val="single" w:sz="8.48001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29" w:lineRule="exact"/>
              <w:ind w:left="377" w:right="419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x</w:t>
            </w:r>
          </w:p>
        </w:tc>
        <w:tc>
          <w:tcPr>
            <w:tcW w:w="1142" w:type="dxa"/>
            <w:tcBorders>
              <w:top w:val="single" w:sz="4.640" w:space="0" w:color="000000"/>
              <w:bottom w:val="single" w:sz="8.48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3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34" w:after="0" w:line="240" w:lineRule="auto"/>
        <w:ind w:left="173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/>
        <w:pict>
          <v:group style="position:absolute;margin-left:64.029999pt;margin-top:-78.134407pt;width:467.32pt;height:68.195651pt;mso-position-horizontal-relative:page;mso-position-vertical-relative:paragraph;z-index:-13233" coordorigin="1281,-1563" coordsize="9346,1364">
            <v:group style="position:absolute;left:1286;top:-1558;width:9335;height:2" coordorigin="1286,-1558" coordsize="9335,2">
              <v:shape style="position:absolute;left:1286;top:-1558;width:9335;height:2" coordorigin="1286,-1558" coordsize="9335,0" path="m1286,-1558l10621,-1558e" filled="f" stroked="t" strokeweight=".46457pt" strokecolor="#000000">
                <v:path arrowok="t"/>
              </v:shape>
            </v:group>
            <v:group style="position:absolute;left:1291;top:-1554;width:2;height:1350" coordorigin="1291,-1554" coordsize="2,1350">
              <v:shape style="position:absolute;left:1291;top:-1554;width:2;height:1350" coordorigin="1291,-1554" coordsize="0,1350" path="m1291,-1554l1291,-205e" filled="f" stroked="t" strokeweight=".580pt" strokecolor="#000000">
                <v:path arrowok="t"/>
              </v:shape>
            </v:group>
            <v:group style="position:absolute;left:1286;top:-211;width:9335;height:2" coordorigin="1286,-211" coordsize="9335,2">
              <v:shape style="position:absolute;left:1286;top:-211;width:9335;height:2" coordorigin="1286,-211" coordsize="9335,0" path="m1286,-211l10621,-211e" filled="f" stroked="t" strokeweight=".580pt" strokecolor="#000000">
                <v:path arrowok="t"/>
              </v:shape>
            </v:group>
            <v:group style="position:absolute;left:10616;top:-1554;width:2;height:1350" coordorigin="10616,-1554" coordsize="2,1350">
              <v:shape style="position:absolute;left:10616;top:-1554;width:2;height:1350" coordorigin="10616,-1554" coordsize="0,1350" path="m10616,-1554l10616,-205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t)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Zložky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krátkodo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b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ého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finančného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majetku</w:t>
      </w:r>
    </w:p>
    <w:p>
      <w:pPr>
        <w:spacing w:before="4" w:after="0" w:line="20" w:lineRule="exact"/>
        <w:jc w:val="left"/>
        <w:rPr>
          <w:sz w:val="2"/>
          <w:szCs w:val="2"/>
        </w:rPr>
      </w:pPr>
      <w:rPr/>
      <w:r>
        <w:rPr>
          <w:sz w:val="2"/>
          <w:szCs w:val="2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3.000002" w:type="dxa"/>
      </w:tblPr>
      <w:tblGrid/>
      <w:tr>
        <w:trPr>
          <w:trHeight w:val="743" w:hRule="exact"/>
        </w:trPr>
        <w:tc>
          <w:tcPr>
            <w:tcW w:w="4333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7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1521" w:right="150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Názov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ožky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693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7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36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274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2" w:after="0" w:line="240" w:lineRule="exact"/>
              <w:ind w:left="102" w:right="84" w:firstLine="-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ezp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edne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hád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37" w:lineRule="exact"/>
              <w:ind w:left="755" w:right="736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355" w:hRule="exact"/>
        </w:trPr>
        <w:tc>
          <w:tcPr>
            <w:tcW w:w="4333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18"/>
                <w:szCs w:val="18"/>
              </w:rPr>
            </w:pPr>
            <w:rPr/>
            <w:r>
              <w:rPr>
                <w:rFonts w:ascii="Arial Narrow" w:hAnsi="Arial Narrow" w:cs="Arial Narrow" w:eastAsia="Arial Narrow"/>
                <w:sz w:val="18"/>
                <w:szCs w:val="18"/>
                <w:spacing w:val="0"/>
                <w:w w:val="100"/>
              </w:rPr>
              <w:t>Krátkodobý</w:t>
            </w:r>
            <w:r>
              <w:rPr>
                <w:rFonts w:ascii="Arial Narrow" w:hAnsi="Arial Narrow" w:cs="Arial Narrow" w:eastAsia="Arial Narrow"/>
                <w:sz w:val="18"/>
                <w:szCs w:val="18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18"/>
                <w:szCs w:val="18"/>
                <w:spacing w:val="0"/>
                <w:w w:val="100"/>
              </w:rPr>
              <w:t>FM</w:t>
            </w:r>
            <w:r>
              <w:rPr>
                <w:rFonts w:ascii="Arial Narrow" w:hAnsi="Arial Narrow" w:cs="Arial Narrow" w:eastAsia="Arial Narrow"/>
                <w:sz w:val="18"/>
                <w:szCs w:val="18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18"/>
                <w:szCs w:val="18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18"/>
                <w:szCs w:val="18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18"/>
                <w:szCs w:val="18"/>
                <w:spacing w:val="0"/>
                <w:w w:val="100"/>
              </w:rPr>
              <w:t>prepoj.</w:t>
            </w:r>
            <w:r>
              <w:rPr>
                <w:rFonts w:ascii="Arial Narrow" w:hAnsi="Arial Narrow" w:cs="Arial Narrow" w:eastAsia="Arial Narrow"/>
                <w:sz w:val="18"/>
                <w:szCs w:val="18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18"/>
                <w:szCs w:val="18"/>
                <w:spacing w:val="0"/>
                <w:w w:val="100"/>
              </w:rPr>
              <w:t>ÚJ</w:t>
            </w:r>
          </w:p>
        </w:tc>
        <w:tc>
          <w:tcPr>
            <w:tcW w:w="2693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274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50" w:hRule="exact"/>
        </w:trPr>
        <w:tc>
          <w:tcPr>
            <w:tcW w:w="4333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18"/>
                <w:szCs w:val="18"/>
              </w:rPr>
            </w:pPr>
            <w:rPr/>
            <w:r>
              <w:rPr>
                <w:rFonts w:ascii="Arial Narrow" w:hAnsi="Arial Narrow" w:cs="Arial Narrow" w:eastAsia="Arial Narrow"/>
                <w:sz w:val="18"/>
                <w:szCs w:val="18"/>
                <w:spacing w:val="0"/>
                <w:w w:val="100"/>
              </w:rPr>
              <w:t>Krátkodobý</w:t>
            </w:r>
            <w:r>
              <w:rPr>
                <w:rFonts w:ascii="Arial Narrow" w:hAnsi="Arial Narrow" w:cs="Arial Narrow" w:eastAsia="Arial Narrow"/>
                <w:sz w:val="18"/>
                <w:szCs w:val="18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18"/>
                <w:szCs w:val="18"/>
                <w:spacing w:val="0"/>
                <w:w w:val="100"/>
              </w:rPr>
              <w:t>FM</w:t>
            </w:r>
            <w:r>
              <w:rPr>
                <w:rFonts w:ascii="Arial Narrow" w:hAnsi="Arial Narrow" w:cs="Arial Narrow" w:eastAsia="Arial Narrow"/>
                <w:sz w:val="18"/>
                <w:szCs w:val="18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18"/>
                <w:szCs w:val="18"/>
                <w:spacing w:val="0"/>
                <w:w w:val="100"/>
              </w:rPr>
              <w:t>okrem</w:t>
            </w:r>
            <w:r>
              <w:rPr>
                <w:rFonts w:ascii="Arial Narrow" w:hAnsi="Arial Narrow" w:cs="Arial Narrow" w:eastAsia="Arial Narrow"/>
                <w:sz w:val="18"/>
                <w:szCs w:val="18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18"/>
                <w:szCs w:val="18"/>
                <w:spacing w:val="0"/>
                <w:w w:val="100"/>
              </w:rPr>
              <w:t>prepoj.</w:t>
            </w:r>
            <w:r>
              <w:rPr>
                <w:rFonts w:ascii="Arial Narrow" w:hAnsi="Arial Narrow" w:cs="Arial Narrow" w:eastAsia="Arial Narrow"/>
                <w:sz w:val="18"/>
                <w:szCs w:val="18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18"/>
                <w:szCs w:val="18"/>
                <w:spacing w:val="0"/>
                <w:w w:val="100"/>
              </w:rPr>
              <w:t>ÚJ</w:t>
            </w:r>
          </w:p>
        </w:tc>
        <w:tc>
          <w:tcPr>
            <w:tcW w:w="2693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274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9" w:hRule="exact"/>
        </w:trPr>
        <w:tc>
          <w:tcPr>
            <w:tcW w:w="4333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18"/>
                <w:szCs w:val="18"/>
              </w:rPr>
            </w:pPr>
            <w:rPr/>
            <w:r>
              <w:rPr>
                <w:rFonts w:ascii="Arial Narrow" w:hAnsi="Arial Narrow" w:cs="Arial Narrow" w:eastAsia="Arial Narrow"/>
                <w:sz w:val="18"/>
                <w:szCs w:val="18"/>
                <w:spacing w:val="0"/>
                <w:w w:val="100"/>
              </w:rPr>
              <w:t>Vlastné</w:t>
            </w:r>
            <w:r>
              <w:rPr>
                <w:rFonts w:ascii="Arial Narrow" w:hAnsi="Arial Narrow" w:cs="Arial Narrow" w:eastAsia="Arial Narrow"/>
                <w:sz w:val="18"/>
                <w:szCs w:val="18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18"/>
                <w:szCs w:val="18"/>
                <w:spacing w:val="0"/>
                <w:w w:val="100"/>
              </w:rPr>
              <w:t>akcie</w:t>
            </w:r>
            <w:r>
              <w:rPr>
                <w:rFonts w:ascii="Arial Narrow" w:hAnsi="Arial Narrow" w:cs="Arial Narrow" w:eastAsia="Arial Narrow"/>
                <w:sz w:val="18"/>
                <w:szCs w:val="18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18"/>
                <w:szCs w:val="18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18"/>
                <w:szCs w:val="18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18"/>
                <w:szCs w:val="18"/>
                <w:spacing w:val="0"/>
                <w:w w:val="100"/>
              </w:rPr>
              <w:t>vlastné</w:t>
            </w:r>
            <w:r>
              <w:rPr>
                <w:rFonts w:ascii="Arial Narrow" w:hAnsi="Arial Narrow" w:cs="Arial Narrow" w:eastAsia="Arial Narrow"/>
                <w:sz w:val="18"/>
                <w:szCs w:val="18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18"/>
                <w:szCs w:val="18"/>
                <w:spacing w:val="0"/>
                <w:w w:val="100"/>
              </w:rPr>
              <w:t>podiely</w:t>
            </w:r>
          </w:p>
        </w:tc>
        <w:tc>
          <w:tcPr>
            <w:tcW w:w="2693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274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50" w:hRule="exact"/>
        </w:trPr>
        <w:tc>
          <w:tcPr>
            <w:tcW w:w="4333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18"/>
                <w:szCs w:val="18"/>
              </w:rPr>
            </w:pPr>
            <w:rPr/>
            <w:r>
              <w:rPr>
                <w:rFonts w:ascii="Arial Narrow" w:hAnsi="Arial Narrow" w:cs="Arial Narrow" w:eastAsia="Arial Narrow"/>
                <w:sz w:val="18"/>
                <w:szCs w:val="18"/>
                <w:spacing w:val="0"/>
                <w:w w:val="100"/>
              </w:rPr>
              <w:t>Obstaranie</w:t>
            </w:r>
            <w:r>
              <w:rPr>
                <w:rFonts w:ascii="Arial Narrow" w:hAnsi="Arial Narrow" w:cs="Arial Narrow" w:eastAsia="Arial Narrow"/>
                <w:sz w:val="18"/>
                <w:szCs w:val="18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18"/>
                <w:szCs w:val="18"/>
                <w:spacing w:val="0"/>
                <w:w w:val="100"/>
              </w:rPr>
              <w:t>krátkodobého</w:t>
            </w:r>
            <w:r>
              <w:rPr>
                <w:rFonts w:ascii="Arial Narrow" w:hAnsi="Arial Narrow" w:cs="Arial Narrow" w:eastAsia="Arial Narrow"/>
                <w:sz w:val="18"/>
                <w:szCs w:val="18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18"/>
                <w:szCs w:val="18"/>
                <w:spacing w:val="0"/>
                <w:w w:val="100"/>
              </w:rPr>
              <w:t>FM</w:t>
            </w:r>
          </w:p>
        </w:tc>
        <w:tc>
          <w:tcPr>
            <w:tcW w:w="2693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274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55" w:hRule="exact"/>
        </w:trPr>
        <w:tc>
          <w:tcPr>
            <w:tcW w:w="4333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7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Spolu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693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274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after="0"/>
        <w:sectPr>
          <w:pgMar w:header="372" w:footer="669" w:top="820" w:bottom="960" w:left="1180" w:right="1180"/>
          <w:pgSz w:w="11920" w:h="16840"/>
        </w:sectPr>
      </w:pPr>
      <w:rPr/>
    </w:p>
    <w:p>
      <w:pPr>
        <w:spacing w:before="0" w:after="0" w:line="220" w:lineRule="exact"/>
        <w:ind w:left="181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u)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Ocenenie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krátkodobého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finančného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majetku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r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álnou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hodnotou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alebo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metódou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vlastného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imania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vplyv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ocen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nia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na</w:t>
      </w:r>
    </w:p>
    <w:p>
      <w:pPr>
        <w:spacing w:before="11" w:after="0" w:line="236" w:lineRule="exact"/>
        <w:ind w:left="181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výsledok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hospodárenia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výšku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vlastného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im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nia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0"/>
        </w:rPr>
      </w:r>
    </w:p>
    <w:p>
      <w:pPr>
        <w:spacing w:before="3" w:after="0" w:line="90" w:lineRule="exact"/>
        <w:jc w:val="left"/>
        <w:rPr>
          <w:sz w:val="9"/>
          <w:szCs w:val="9"/>
        </w:rPr>
      </w:pPr>
      <w:rPr/>
      <w:r>
        <w:rPr>
          <w:sz w:val="9"/>
          <w:szCs w:val="9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22.463799" w:type="dxa"/>
      </w:tblPr>
      <w:tblGrid/>
      <w:tr>
        <w:trPr>
          <w:trHeight w:val="634" w:hRule="exact"/>
        </w:trPr>
        <w:tc>
          <w:tcPr>
            <w:tcW w:w="1837" w:type="dxa"/>
            <w:tcBorders>
              <w:top w:val="single" w:sz="8.960853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8" w:after="0" w:line="252" w:lineRule="auto"/>
              <w:ind w:left="27" w:right="322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Krátkodobý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finan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majetok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040" w:type="dxa"/>
            <w:tcBorders>
              <w:top w:val="single" w:sz="8.960853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9" w:after="0" w:line="240" w:lineRule="auto"/>
              <w:ind w:left="118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Ocenenie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200" w:type="dxa"/>
            <w:tcBorders>
              <w:top w:val="single" w:sz="8.960853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60" w:after="0" w:line="240" w:lineRule="auto"/>
              <w:ind w:left="353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Suma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89" w:type="dxa"/>
            <w:tcBorders>
              <w:top w:val="single" w:sz="8.960853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8" w:after="0" w:line="240" w:lineRule="auto"/>
              <w:ind w:left="34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MD/DAL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888" w:type="dxa"/>
            <w:tcBorders>
              <w:top w:val="single" w:sz="8.960853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9" w:after="0" w:line="240" w:lineRule="auto"/>
              <w:ind w:left="22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Vplyv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výsledok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946" w:type="dxa"/>
            <w:tcBorders>
              <w:top w:val="single" w:sz="8.960853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61" w:after="0" w:line="240" w:lineRule="auto"/>
              <w:ind w:left="318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Vplyv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imanie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315" w:hRule="exact"/>
        </w:trPr>
        <w:tc>
          <w:tcPr>
            <w:tcW w:w="1837" w:type="dxa"/>
            <w:tcBorders>
              <w:top w:val="single" w:sz="8.48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22" w:after="0" w:line="240" w:lineRule="auto"/>
              <w:ind w:left="15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podiely</w:t>
            </w:r>
          </w:p>
        </w:tc>
        <w:tc>
          <w:tcPr>
            <w:tcW w:w="1040" w:type="dxa"/>
            <w:tcBorders>
              <w:top w:val="single" w:sz="8.48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00" w:type="dxa"/>
            <w:tcBorders>
              <w:top w:val="single" w:sz="8.48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89" w:type="dxa"/>
            <w:tcBorders>
              <w:top w:val="single" w:sz="8.48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888" w:type="dxa"/>
            <w:tcBorders>
              <w:top w:val="single" w:sz="8.48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946" w:type="dxa"/>
            <w:tcBorders>
              <w:top w:val="single" w:sz="8.48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21" w:after="0" w:line="240" w:lineRule="auto"/>
              <w:ind w:left="882" w:right="836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X</w:t>
            </w:r>
          </w:p>
        </w:tc>
      </w:tr>
      <w:tr>
        <w:trPr>
          <w:trHeight w:val="331" w:hRule="exact"/>
        </w:trPr>
        <w:tc>
          <w:tcPr>
            <w:tcW w:w="1837" w:type="dxa"/>
            <w:tcBorders>
              <w:top w:val="single" w:sz="4.640" w:space="0" w:color="000000"/>
              <w:bottom w:val="single" w:sz="8.480122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32" w:after="0" w:line="240" w:lineRule="auto"/>
              <w:ind w:left="15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Podiely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-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účet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061,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062</w:t>
            </w:r>
          </w:p>
        </w:tc>
        <w:tc>
          <w:tcPr>
            <w:tcW w:w="1040" w:type="dxa"/>
            <w:tcBorders>
              <w:top w:val="single" w:sz="4.640" w:space="0" w:color="000000"/>
              <w:bottom w:val="single" w:sz="8.48012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00" w:type="dxa"/>
            <w:tcBorders>
              <w:top w:val="single" w:sz="4.640" w:space="0" w:color="000000"/>
              <w:bottom w:val="single" w:sz="8.48012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89" w:type="dxa"/>
            <w:tcBorders>
              <w:top w:val="single" w:sz="4.640" w:space="0" w:color="000000"/>
              <w:bottom w:val="single" w:sz="8.48012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888" w:type="dxa"/>
            <w:tcBorders>
              <w:top w:val="single" w:sz="4.640" w:space="0" w:color="000000"/>
              <w:bottom w:val="single" w:sz="8.480122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26" w:after="0" w:line="240" w:lineRule="auto"/>
              <w:ind w:left="822" w:right="838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X</w:t>
            </w:r>
          </w:p>
        </w:tc>
        <w:tc>
          <w:tcPr>
            <w:tcW w:w="1946" w:type="dxa"/>
            <w:tcBorders>
              <w:top w:val="single" w:sz="4.640" w:space="0" w:color="000000"/>
              <w:bottom w:val="single" w:sz="8.48012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before="9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4" w:after="0" w:line="236" w:lineRule="exact"/>
        <w:ind w:left="172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/>
        <w:pict>
          <v:group style="position:absolute;margin-left:65.003204pt;margin-top:-165.360947pt;width:467.32pt;height:160.501528pt;mso-position-horizontal-relative:page;mso-position-vertical-relative:paragraph;z-index:-13229" coordorigin="1300,-3307" coordsize="9346,3210">
            <v:group style="position:absolute;left:1306;top:-3301;width:9335;height:2" coordorigin="1306,-3301" coordsize="9335,2">
              <v:shape style="position:absolute;left:1306;top:-3301;width:9335;height:2" coordorigin="1306,-3301" coordsize="9335,0" path="m1306,-3301l10641,-3301e" filled="f" stroked="t" strokeweight=".580pt" strokecolor="#000000">
                <v:path arrowok="t"/>
              </v:shape>
            </v:group>
            <v:group style="position:absolute;left:1311;top:-3299;width:2;height:3185" coordorigin="1311,-3299" coordsize="2,3185">
              <v:shape style="position:absolute;left:1311;top:-3299;width:2;height:3185" coordorigin="1311,-3299" coordsize="0,3185" path="m1311,-3299l1311,-114e" filled="f" stroked="t" strokeweight=".580pt" strokecolor="#000000">
                <v:path arrowok="t"/>
              </v:shape>
            </v:group>
            <v:group style="position:absolute;left:1306;top:-103;width:9325;height:2" coordorigin="1306,-103" coordsize="9325,2">
              <v:shape style="position:absolute;left:1306;top:-103;width:9325;height:2" coordorigin="1306,-103" coordsize="9325,0" path="m1306,-103l10631,-103e" filled="f" stroked="t" strokeweight=".579971pt" strokecolor="#000000">
                <v:path arrowok="t"/>
              </v:shape>
            </v:group>
            <v:group style="position:absolute;left:10636;top:-3299;width:2;height:3190" coordorigin="10636,-3299" coordsize="2,3190">
              <v:shape style="position:absolute;left:10636;top:-3299;width:2;height:3190" coordorigin="10636,-3299" coordsize="0,3190" path="m10636,-3299l10636,-109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v)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Opravné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položky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ku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krátkodobému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finančnému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majetku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za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účtovné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obdobie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dôvod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ich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tvorby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zaúčtovania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0"/>
        </w:rPr>
      </w:r>
    </w:p>
    <w:p>
      <w:pPr>
        <w:spacing w:before="4" w:after="0" w:line="50" w:lineRule="exact"/>
        <w:jc w:val="left"/>
        <w:rPr>
          <w:sz w:val="5"/>
          <w:szCs w:val="5"/>
        </w:rPr>
      </w:pPr>
      <w:rPr/>
      <w:r>
        <w:rPr>
          <w:sz w:val="5"/>
          <w:szCs w:val="5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2.999697" w:type="dxa"/>
      </w:tblPr>
      <w:tblGrid/>
      <w:tr>
        <w:trPr>
          <w:trHeight w:val="1220" w:hRule="exact"/>
        </w:trPr>
        <w:tc>
          <w:tcPr>
            <w:tcW w:w="2610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18" w:after="0" w:line="260" w:lineRule="exact"/>
              <w:jc w:val="left"/>
              <w:rPr>
                <w:sz w:val="26"/>
                <w:szCs w:val="26"/>
              </w:rPr>
            </w:pPr>
            <w:rPr/>
            <w:r>
              <w:rPr>
                <w:sz w:val="26"/>
                <w:szCs w:val="26"/>
              </w:rPr>
            </w:r>
          </w:p>
          <w:p>
            <w:pPr>
              <w:spacing w:before="0" w:after="0" w:line="240" w:lineRule="auto"/>
              <w:ind w:left="8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Krát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f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maje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276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6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44" w:right="125" w:firstLine="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atku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134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7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207" w:right="235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Tvor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395" w:right="377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472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22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tovanie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56" w:right="-2" w:firstLine="-1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dô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odu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zán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nen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63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29" w:right="10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tovanie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2" w:after="0" w:line="242" w:lineRule="exact"/>
              <w:ind w:left="250" w:right="23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dô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odu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vyrad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majet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37" w:lineRule="exact"/>
              <w:ind w:left="89" w:right="69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vníc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444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250" w:right="230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konci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256" w:hRule="exact"/>
        </w:trPr>
        <w:tc>
          <w:tcPr>
            <w:tcW w:w="2610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1210" w:right="119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</w:p>
        </w:tc>
        <w:tc>
          <w:tcPr>
            <w:tcW w:w="1276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542" w:right="525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</w:t>
            </w:r>
          </w:p>
        </w:tc>
        <w:tc>
          <w:tcPr>
            <w:tcW w:w="1134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476" w:right="459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</w:t>
            </w:r>
          </w:p>
        </w:tc>
        <w:tc>
          <w:tcPr>
            <w:tcW w:w="1472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642" w:right="62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</w:t>
            </w:r>
          </w:p>
        </w:tc>
        <w:tc>
          <w:tcPr>
            <w:tcW w:w="1363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585" w:right="570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</w:p>
        </w:tc>
        <w:tc>
          <w:tcPr>
            <w:tcW w:w="1444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650" w:right="633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</w:t>
            </w:r>
          </w:p>
        </w:tc>
      </w:tr>
      <w:tr>
        <w:trPr>
          <w:trHeight w:val="358" w:hRule="exact"/>
        </w:trPr>
        <w:tc>
          <w:tcPr>
            <w:tcW w:w="2610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5" w:after="0" w:line="240" w:lineRule="auto"/>
              <w:ind w:left="18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Krátkodobý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poj.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ÚJ</w:t>
            </w:r>
          </w:p>
        </w:tc>
        <w:tc>
          <w:tcPr>
            <w:tcW w:w="1276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4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72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63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44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4" w:hRule="exact"/>
        </w:trPr>
        <w:tc>
          <w:tcPr>
            <w:tcW w:w="2610" w:type="dxa"/>
            <w:tcBorders>
              <w:top w:val="single" w:sz="7.04" w:space="0" w:color="000000"/>
              <w:bottom w:val="single" w:sz="4.64004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9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22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Krátkodobý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bez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prepoj.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ÚJ</w:t>
            </w:r>
          </w:p>
        </w:tc>
        <w:tc>
          <w:tcPr>
            <w:tcW w:w="1276" w:type="dxa"/>
            <w:tcBorders>
              <w:top w:val="single" w:sz="7.04" w:space="0" w:color="000000"/>
              <w:bottom w:val="single" w:sz="4.64004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4" w:type="dxa"/>
            <w:tcBorders>
              <w:top w:val="single" w:sz="7.04" w:space="0" w:color="000000"/>
              <w:bottom w:val="single" w:sz="4.64004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72" w:type="dxa"/>
            <w:tcBorders>
              <w:top w:val="single" w:sz="7.04" w:space="0" w:color="000000"/>
              <w:bottom w:val="single" w:sz="4.64004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63" w:type="dxa"/>
            <w:tcBorders>
              <w:top w:val="single" w:sz="7.04" w:space="0" w:color="000000"/>
              <w:bottom w:val="single" w:sz="4.64004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44" w:type="dxa"/>
            <w:tcBorders>
              <w:top w:val="single" w:sz="7.04" w:space="0" w:color="000000"/>
              <w:bottom w:val="single" w:sz="4.64004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80" w:hRule="exact"/>
        </w:trPr>
        <w:tc>
          <w:tcPr>
            <w:tcW w:w="2610" w:type="dxa"/>
            <w:tcBorders>
              <w:top w:val="single" w:sz="4.640044" w:space="0" w:color="000000"/>
              <w:bottom w:val="single" w:sz="4.64004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20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Obstarávaný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krátkodobý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FM</w:t>
            </w:r>
          </w:p>
        </w:tc>
        <w:tc>
          <w:tcPr>
            <w:tcW w:w="1276" w:type="dxa"/>
            <w:tcBorders>
              <w:top w:val="single" w:sz="4.640044" w:space="0" w:color="000000"/>
              <w:bottom w:val="single" w:sz="4.64004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4" w:type="dxa"/>
            <w:tcBorders>
              <w:top w:val="single" w:sz="4.640044" w:space="0" w:color="000000"/>
              <w:bottom w:val="single" w:sz="4.64004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72" w:type="dxa"/>
            <w:tcBorders>
              <w:top w:val="single" w:sz="4.640044" w:space="0" w:color="000000"/>
              <w:bottom w:val="single" w:sz="4.64004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63" w:type="dxa"/>
            <w:tcBorders>
              <w:top w:val="single" w:sz="4.640044" w:space="0" w:color="000000"/>
              <w:bottom w:val="single" w:sz="4.64004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44" w:type="dxa"/>
            <w:tcBorders>
              <w:top w:val="single" w:sz="4.640044" w:space="0" w:color="000000"/>
              <w:bottom w:val="single" w:sz="4.64004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38" w:hRule="exact"/>
        </w:trPr>
        <w:tc>
          <w:tcPr>
            <w:tcW w:w="2610" w:type="dxa"/>
            <w:tcBorders>
              <w:top w:val="single" w:sz="4.640044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92" w:after="0" w:line="240" w:lineRule="auto"/>
              <w:ind w:left="24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Spolu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276" w:type="dxa"/>
            <w:tcBorders>
              <w:top w:val="single" w:sz="4.640044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4" w:type="dxa"/>
            <w:tcBorders>
              <w:top w:val="single" w:sz="4.640044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72" w:type="dxa"/>
            <w:tcBorders>
              <w:top w:val="single" w:sz="4.640044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63" w:type="dxa"/>
            <w:tcBorders>
              <w:top w:val="single" w:sz="4.640044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44" w:type="dxa"/>
            <w:tcBorders>
              <w:top w:val="single" w:sz="4.640044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7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4" w:after="0" w:line="251" w:lineRule="auto"/>
        <w:ind w:left="155" w:right="1058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/>
        <w:pict>
          <v:group style="position:absolute;margin-left:64.690002pt;margin-top:-104.192871pt;width:465.88pt;height:102.34pt;mso-position-horizontal-relative:page;mso-position-vertical-relative:paragraph;z-index:-13231" coordorigin="1294,-2084" coordsize="9318,2047">
            <v:group style="position:absolute;left:1300;top:-2078;width:9306;height:2" coordorigin="1300,-2078" coordsize="9306,2">
              <v:shape style="position:absolute;left:1300;top:-2078;width:9306;height:2" coordorigin="1300,-2078" coordsize="9306,0" path="m1300,-2078l10606,-2078e" filled="f" stroked="t" strokeweight=".580pt" strokecolor="#000000">
                <v:path arrowok="t"/>
              </v:shape>
            </v:group>
            <v:group style="position:absolute;left:1304;top:-2073;width:2;height:2030" coordorigin="1304,-2073" coordsize="2,2030">
              <v:shape style="position:absolute;left:1304;top:-2073;width:2;height:2030" coordorigin="1304,-2073" coordsize="0,2030" path="m1304,-2073l1304,-43e" filled="f" stroked="t" strokeweight=".580pt" strokecolor="#000000">
                <v:path arrowok="t"/>
              </v:shape>
            </v:group>
            <v:group style="position:absolute;left:1300;top:-48;width:9306;height:2" coordorigin="1300,-48" coordsize="9306,2">
              <v:shape style="position:absolute;left:1300;top:-48;width:9306;height:2" coordorigin="1300,-48" coordsize="9306,0" path="m1300,-48l10606,-48e" filled="f" stroked="t" strokeweight=".580pt" strokecolor="#000000">
                <v:path arrowok="t"/>
              </v:shape>
            </v:group>
            <v:group style="position:absolute;left:10601;top:-2073;width:2;height:2030" coordorigin="10601,-2073" coordsize="2,2030">
              <v:shape style="position:absolute;left:10601;top:-2073;width:2;height:2030" coordorigin="10601,-2073" coordsize="0,2030" path="m10601,-2073l10601,-43e" filled="f" stroked="t" strokeweight=".580pt" strokecolor="#000000">
                <v:path arrowok="t"/>
              </v:shape>
            </v:group>
            <w10:wrap type="none"/>
          </v:group>
        </w:pict>
      </w:r>
      <w:r>
        <w:rPr/>
        <w:pict>
          <v:group style="position:absolute;margin-left:64.149986pt;margin-top:89.227127pt;width:467.020015pt;height:20.54pt;mso-position-horizontal-relative:page;mso-position-vertical-relative:paragraph;z-index:-13228" coordorigin="1283,1785" coordsize="9340,411">
            <v:group style="position:absolute;left:1303;top:1804;width:2;height:380" coordorigin="1303,1804" coordsize="2,380">
              <v:shape style="position:absolute;left:1303;top:1804;width:2;height:380" coordorigin="1303,1804" coordsize="0,380" path="m1303,1804l1303,2185e" filled="f" stroked="t" strokeweight="1.06pt" strokecolor="#000000">
                <v:path arrowok="t"/>
              </v:shape>
            </v:group>
            <v:group style="position:absolute;left:1294;top:2175;width:9319;height:2" coordorigin="1294,2175" coordsize="9319,2">
              <v:shape style="position:absolute;left:1294;top:2175;width:9319;height:2" coordorigin="1294,2175" coordsize="9319,0" path="m1294,2175l10613,2175e" filled="f" stroked="t" strokeweight="1.06pt" strokecolor="#000000">
                <v:path arrowok="t"/>
              </v:shape>
            </v:group>
            <v:group style="position:absolute;left:8135;top:1804;width:2;height:380" coordorigin="8135,1804" coordsize="2,380">
              <v:shape style="position:absolute;left:8135;top:1804;width:2;height:380" coordorigin="8135,1804" coordsize="0,380" path="m8135,1804l8135,2185e" filled="f" stroked="t" strokeweight="1.06pt" strokecolor="#000000">
                <v:path arrowok="t"/>
              </v:shape>
            </v:group>
            <v:group style="position:absolute;left:10603;top:1804;width:2;height:380" coordorigin="10603,1804" coordsize="2,380">
              <v:shape style="position:absolute;left:10603;top:1804;width:2;height:380" coordorigin="10603,1804" coordsize="0,380" path="m10603,1804l10603,2185e" filled="f" stroked="t" strokeweight="1.06pt" strokecolor="#000000">
                <v:path arrowok="t"/>
              </v:shape>
            </v:group>
            <v:group style="position:absolute;left:1294;top:1795;width:9300;height:2" coordorigin="1294,1795" coordsize="9300,2">
              <v:shape style="position:absolute;left:1294;top:1795;width:9300;height:2" coordorigin="1294,1795" coordsize="9300,0" path="m1294,1795l10594,1795e" filled="f" stroked="t" strokeweight="1.06pt" strokecolor="#000000">
                <v:path arrowok="t"/>
              </v:shape>
            </v:group>
            <w10:wrap type="none"/>
          </v:group>
        </w:pic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w)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Krátkodobý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finančný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majetok,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ktorý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bolo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zriadené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á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ložné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právo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alebo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pri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ktorom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má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účtovná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jednotka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obmedzené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právo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ním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nakladať</w:t>
      </w:r>
    </w:p>
    <w:p>
      <w:pPr>
        <w:spacing w:before="1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2.999697" w:type="dxa"/>
      </w:tblPr>
      <w:tblGrid/>
      <w:tr>
        <w:trPr>
          <w:trHeight w:val="503" w:hRule="exact"/>
        </w:trPr>
        <w:tc>
          <w:tcPr>
            <w:tcW w:w="6832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2771" w:right="275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Názov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ožky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468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42" w:lineRule="exact"/>
              <w:ind w:left="888" w:right="69" w:firstLine="-752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ota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372" w:hRule="exact"/>
        </w:trPr>
        <w:tc>
          <w:tcPr>
            <w:tcW w:w="6832" w:type="dxa"/>
            <w:tcBorders>
              <w:top w:val="single" w:sz="8.96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6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Krátko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obý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majeto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ktorý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bolo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dené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ávo</w:t>
            </w:r>
          </w:p>
        </w:tc>
        <w:tc>
          <w:tcPr>
            <w:tcW w:w="2468" w:type="dxa"/>
            <w:tcBorders>
              <w:top w:val="single" w:sz="8.96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before="2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34" w:after="0" w:line="240" w:lineRule="auto"/>
        <w:ind w:left="151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/>
        <w:pict>
          <v:group style="position:absolute;margin-left:64.029999pt;margin-top:29.90892pt;width:467.32pt;height:64.42pt;mso-position-horizontal-relative:page;mso-position-vertical-relative:paragraph;z-index:-13230" coordorigin="1281,598" coordsize="9346,1288">
            <v:group style="position:absolute;left:1286;top:604;width:9335;height:2" coordorigin="1286,604" coordsize="9335,2">
              <v:shape style="position:absolute;left:1286;top:604;width:9335;height:2" coordorigin="1286,604" coordsize="9335,0" path="m1286,604l10621,604e" filled="f" stroked="t" strokeweight=".580pt" strokecolor="#000000">
                <v:path arrowok="t"/>
              </v:shape>
            </v:group>
            <v:group style="position:absolute;left:1291;top:609;width:2;height:1272" coordorigin="1291,609" coordsize="2,1272">
              <v:shape style="position:absolute;left:1291;top:609;width:2;height:1272" coordorigin="1291,609" coordsize="0,1272" path="m1291,609l1291,1881e" filled="f" stroked="t" strokeweight=".580pt" strokecolor="#000000">
                <v:path arrowok="t"/>
              </v:shape>
            </v:group>
            <v:group style="position:absolute;left:1286;top:1876;width:9335;height:2" coordorigin="1286,1876" coordsize="9335,2">
              <v:shape style="position:absolute;left:1286;top:1876;width:9335;height:2" coordorigin="1286,1876" coordsize="9335,0" path="m1286,1876l10621,1876e" filled="f" stroked="t" strokeweight=".580pt" strokecolor="#000000">
                <v:path arrowok="t"/>
              </v:shape>
            </v:group>
            <v:group style="position:absolute;left:10616;top:609;width:2;height:1272" coordorigin="10616,609" coordsize="2,1272">
              <v:shape style="position:absolute;left:10616;top:609;width:2;height:1272" coordorigin="10616,609" coordsize="0,1272" path="m10616,609l10616,1881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Krátko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d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obý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f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i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n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čný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majeto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k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,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p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ri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ktor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m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je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b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medze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n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é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pr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á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vo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ním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n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akla</w:t>
      </w:r>
      <w:r>
        <w:rPr>
          <w:rFonts w:ascii="Arial Narrow" w:hAnsi="Arial Narrow" w:cs="Arial Narrow" w:eastAsia="Arial Narrow"/>
          <w:sz w:val="21"/>
          <w:szCs w:val="21"/>
          <w:spacing w:val="-1"/>
          <w:w w:val="100"/>
        </w:rPr>
        <w:t>d</w:t>
      </w:r>
      <w:r>
        <w:rPr>
          <w:rFonts w:ascii="Arial Narrow" w:hAnsi="Arial Narrow" w:cs="Arial Narrow" w:eastAsia="Arial Narrow"/>
          <w:sz w:val="21"/>
          <w:szCs w:val="21"/>
          <w:spacing w:val="3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ť</w:t>
      </w:r>
    </w:p>
    <w:p>
      <w:pPr>
        <w:jc w:val="left"/>
        <w:spacing w:after="0"/>
        <w:sectPr>
          <w:pgMar w:header="334" w:footer="646" w:top="940" w:bottom="900" w:left="1180" w:right="1160"/>
          <w:headerReference w:type="even" r:id="rId17"/>
          <w:headerReference w:type="odd" r:id="rId18"/>
          <w:pgSz w:w="11920" w:h="16840"/>
        </w:sectPr>
      </w:pPr>
      <w:rPr/>
    </w:p>
    <w:p>
      <w:pPr>
        <w:spacing w:before="65" w:after="0" w:line="240" w:lineRule="auto"/>
        <w:ind w:left="116" w:right="-20"/>
        <w:jc w:val="left"/>
        <w:rPr>
          <w:rFonts w:ascii="Arial Narrow" w:hAnsi="Arial Narrow" w:cs="Arial Narrow" w:eastAsia="Arial Narrow"/>
          <w:sz w:val="22"/>
          <w:szCs w:val="22"/>
        </w:rPr>
      </w:pPr>
      <w:rPr/>
      <w:r>
        <w:rPr>
          <w:rFonts w:ascii="Arial Narrow" w:hAnsi="Arial Narrow" w:cs="Arial Narrow" w:eastAsia="Arial Narrow"/>
          <w:sz w:val="22"/>
          <w:szCs w:val="22"/>
          <w:spacing w:val="0"/>
          <w:w w:val="100"/>
        </w:rPr>
        <w:t>x)</w:t>
      </w:r>
      <w:r>
        <w:rPr>
          <w:rFonts w:ascii="Arial Narrow" w:hAnsi="Arial Narrow" w:cs="Arial Narrow" w:eastAsia="Arial Narrow"/>
          <w:sz w:val="22"/>
          <w:szCs w:val="22"/>
          <w:spacing w:val="20"/>
          <w:w w:val="100"/>
        </w:rPr>
        <w:t> </w:t>
      </w:r>
      <w:r>
        <w:rPr>
          <w:rFonts w:ascii="Arial Narrow" w:hAnsi="Arial Narrow" w:cs="Arial Narrow" w:eastAsia="Arial Narrow"/>
          <w:sz w:val="22"/>
          <w:szCs w:val="22"/>
          <w:spacing w:val="0"/>
          <w:w w:val="100"/>
        </w:rPr>
        <w:t>Informácie</w:t>
      </w:r>
      <w:r>
        <w:rPr>
          <w:rFonts w:ascii="Arial Narrow" w:hAnsi="Arial Narrow" w:cs="Arial Narrow" w:eastAsia="Arial Narrow"/>
          <w:sz w:val="22"/>
          <w:szCs w:val="22"/>
          <w:spacing w:val="-1"/>
          <w:w w:val="100"/>
        </w:rPr>
        <w:t> </w:t>
      </w:r>
      <w:r>
        <w:rPr>
          <w:rFonts w:ascii="Arial Narrow" w:hAnsi="Arial Narrow" w:cs="Arial Narrow" w:eastAsia="Arial Narrow"/>
          <w:sz w:val="22"/>
          <w:szCs w:val="22"/>
          <w:spacing w:val="0"/>
          <w:w w:val="100"/>
        </w:rPr>
        <w:t>o</w:t>
      </w:r>
      <w:r>
        <w:rPr>
          <w:rFonts w:ascii="Arial Narrow" w:hAnsi="Arial Narrow" w:cs="Arial Narrow" w:eastAsia="Arial Narrow"/>
          <w:sz w:val="22"/>
          <w:szCs w:val="22"/>
          <w:spacing w:val="-1"/>
          <w:w w:val="100"/>
        </w:rPr>
        <w:t> </w:t>
      </w:r>
      <w:r>
        <w:rPr>
          <w:rFonts w:ascii="Arial Narrow" w:hAnsi="Arial Narrow" w:cs="Arial Narrow" w:eastAsia="Arial Narrow"/>
          <w:sz w:val="22"/>
          <w:szCs w:val="22"/>
          <w:spacing w:val="0"/>
          <w:w w:val="100"/>
        </w:rPr>
        <w:t>vlastných</w:t>
      </w:r>
      <w:r>
        <w:rPr>
          <w:rFonts w:ascii="Arial Narrow" w:hAnsi="Arial Narrow" w:cs="Arial Narrow" w:eastAsia="Arial Narrow"/>
          <w:sz w:val="22"/>
          <w:szCs w:val="22"/>
          <w:spacing w:val="-1"/>
          <w:w w:val="100"/>
        </w:rPr>
        <w:t> </w:t>
      </w:r>
      <w:r>
        <w:rPr>
          <w:rFonts w:ascii="Arial Narrow" w:hAnsi="Arial Narrow" w:cs="Arial Narrow" w:eastAsia="Arial Narrow"/>
          <w:sz w:val="22"/>
          <w:szCs w:val="22"/>
          <w:spacing w:val="0"/>
          <w:w w:val="100"/>
        </w:rPr>
        <w:t>akciách</w:t>
      </w:r>
    </w:p>
    <w:p>
      <w:pPr>
        <w:spacing w:before="6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0" w:after="0" w:line="240" w:lineRule="auto"/>
        <w:ind w:left="116" w:right="-20"/>
        <w:jc w:val="left"/>
        <w:rPr>
          <w:rFonts w:ascii="Arial Narrow" w:hAnsi="Arial Narrow" w:cs="Arial Narrow" w:eastAsia="Arial Narrow"/>
          <w:sz w:val="22"/>
          <w:szCs w:val="22"/>
        </w:rPr>
      </w:pPr>
      <w:rPr/>
      <w:r>
        <w:rPr/>
        <w:pict>
          <v:group style="position:absolute;margin-left:70.269997pt;margin-top:15.71914pt;width:454.66pt;height:17.499pt;mso-position-horizontal-relative:page;mso-position-vertical-relative:paragraph;z-index:-13225" coordorigin="1405,314" coordsize="9093,350">
            <v:group style="position:absolute;left:1416;top:325;width:9072;height:2" coordorigin="1416,325" coordsize="9072,2">
              <v:shape style="position:absolute;left:1416;top:325;width:9072;height:2" coordorigin="1416,325" coordsize="9072,0" path="m1416,325l10488,325e" filled="f" stroked="t" strokeweight="1.059pt" strokecolor="#000000">
                <v:path arrowok="t"/>
              </v:shape>
            </v:group>
            <v:group style="position:absolute;left:1426;top:335;width:2;height:310" coordorigin="1426,335" coordsize="2,310">
              <v:shape style="position:absolute;left:1426;top:335;width:2;height:310" coordorigin="1426,335" coordsize="0,310" path="m1426,335l1426,644e" filled="f" stroked="t" strokeweight="1.059pt" strokecolor="#000000">
                <v:path arrowok="t"/>
              </v:shape>
            </v:group>
            <v:group style="position:absolute;left:1416;top:654;width:9072;height:2" coordorigin="1416,654" coordsize="9072,2">
              <v:shape style="position:absolute;left:1416;top:654;width:9072;height:2" coordorigin="1416,654" coordsize="9072,0" path="m1416,654l10488,654e" filled="f" stroked="t" strokeweight="1.06pt" strokecolor="#000000">
                <v:path arrowok="t"/>
              </v:shape>
            </v:group>
            <v:group style="position:absolute;left:5952;top:335;width:2;height:310" coordorigin="5952,335" coordsize="2,310">
              <v:shape style="position:absolute;left:5952;top:335;width:2;height:310" coordorigin="5952,335" coordsize="0,310" path="m5952,335l5952,644e" filled="f" stroked="t" strokeweight=".580pt" strokecolor="#000000">
                <v:path arrowok="t"/>
              </v:shape>
            </v:group>
            <v:group style="position:absolute;left:10478;top:335;width:2;height:310" coordorigin="10478,335" coordsize="2,310">
              <v:shape style="position:absolute;left:10478;top:335;width:2;height:310" coordorigin="10478,335" coordsize="0,310" path="m10478,335l10478,644e" filled="f" stroked="t" strokeweight="1.06pt" strokecolor="#000000">
                <v:path arrowok="t"/>
              </v:shape>
            </v:group>
            <w10:wrap type="none"/>
          </v:group>
        </w:pict>
      </w:r>
      <w:r>
        <w:rPr>
          <w:rFonts w:ascii="Arial Narrow" w:hAnsi="Arial Narrow" w:cs="Arial Narrow" w:eastAsia="Arial Narrow"/>
          <w:sz w:val="22"/>
          <w:szCs w:val="22"/>
          <w:spacing w:val="0"/>
          <w:w w:val="100"/>
        </w:rPr>
        <w:t>1)</w:t>
      </w:r>
    </w:p>
    <w:p>
      <w:pPr>
        <w:spacing w:before="79" w:after="0" w:line="225" w:lineRule="exact"/>
        <w:ind w:left="236" w:right="-20"/>
        <w:jc w:val="left"/>
        <w:rPr>
          <w:rFonts w:ascii="Arial" w:hAnsi="Arial" w:cs="Arial" w:eastAsia="Arial"/>
          <w:sz w:val="20"/>
          <w:szCs w:val="20"/>
        </w:rPr>
      </w:pPr>
      <w:rPr/>
      <w:r>
        <w:rPr>
          <w:rFonts w:ascii="Arial" w:hAnsi="Arial" w:cs="Arial" w:eastAsia="Arial"/>
          <w:sz w:val="20"/>
          <w:szCs w:val="20"/>
          <w:spacing w:val="0"/>
          <w:w w:val="100"/>
          <w:position w:val="-1"/>
        </w:rPr>
        <w:t>Dôvod</w:t>
      </w:r>
      <w:r>
        <w:rPr>
          <w:rFonts w:ascii="Arial" w:hAnsi="Arial" w:cs="Arial" w:eastAsia="Arial"/>
          <w:sz w:val="20"/>
          <w:szCs w:val="20"/>
          <w:spacing w:val="-7"/>
          <w:w w:val="100"/>
          <w:position w:val="-1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-1"/>
        </w:rPr>
        <w:t>nadobudnutia</w:t>
      </w:r>
      <w:r>
        <w:rPr>
          <w:rFonts w:ascii="Arial" w:hAnsi="Arial" w:cs="Arial" w:eastAsia="Arial"/>
          <w:sz w:val="20"/>
          <w:szCs w:val="20"/>
          <w:spacing w:val="-10"/>
          <w:w w:val="100"/>
          <w:position w:val="-1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-1"/>
        </w:rPr>
        <w:t>vlastných</w:t>
      </w:r>
      <w:r>
        <w:rPr>
          <w:rFonts w:ascii="Arial" w:hAnsi="Arial" w:cs="Arial" w:eastAsia="Arial"/>
          <w:sz w:val="20"/>
          <w:szCs w:val="20"/>
          <w:spacing w:val="-9"/>
          <w:w w:val="100"/>
          <w:position w:val="-1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-1"/>
        </w:rPr>
        <w:t>akcií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</w:r>
    </w:p>
    <w:p>
      <w:pPr>
        <w:spacing w:before="16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3" w:after="0" w:line="247" w:lineRule="exact"/>
        <w:ind w:left="116" w:right="-20"/>
        <w:jc w:val="left"/>
        <w:rPr>
          <w:rFonts w:ascii="Arial Narrow" w:hAnsi="Arial Narrow" w:cs="Arial Narrow" w:eastAsia="Arial Narrow"/>
          <w:sz w:val="22"/>
          <w:szCs w:val="22"/>
        </w:rPr>
      </w:pPr>
      <w:rPr/>
      <w:r>
        <w:rPr>
          <w:rFonts w:ascii="Arial Narrow" w:hAnsi="Arial Narrow" w:cs="Arial Narrow" w:eastAsia="Arial Narrow"/>
          <w:sz w:val="22"/>
          <w:szCs w:val="22"/>
          <w:spacing w:val="0"/>
          <w:w w:val="100"/>
          <w:position w:val="-1"/>
        </w:rPr>
        <w:t>2)</w:t>
      </w:r>
      <w:r>
        <w:rPr>
          <w:rFonts w:ascii="Arial Narrow" w:hAnsi="Arial Narrow" w:cs="Arial Narrow" w:eastAsia="Arial Narrow"/>
          <w:sz w:val="22"/>
          <w:szCs w:val="22"/>
          <w:spacing w:val="0"/>
          <w:w w:val="100"/>
          <w:position w:val="0"/>
        </w:rPr>
      </w:r>
    </w:p>
    <w:p>
      <w:pPr>
        <w:spacing w:before="5" w:after="0" w:line="60" w:lineRule="exact"/>
        <w:jc w:val="left"/>
        <w:rPr>
          <w:sz w:val="6"/>
          <w:szCs w:val="6"/>
        </w:rPr>
      </w:pPr>
      <w:rPr/>
      <w:r>
        <w:rPr>
          <w:sz w:val="6"/>
          <w:szCs w:val="6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5.410004" w:type="dxa"/>
      </w:tblPr>
      <w:tblGrid/>
      <w:tr>
        <w:trPr>
          <w:trHeight w:val="245" w:hRule="exact"/>
        </w:trPr>
        <w:tc>
          <w:tcPr>
            <w:tcW w:w="4526" w:type="dxa"/>
            <w:gridSpan w:val="3"/>
            <w:tcBorders>
              <w:top w:val="single" w:sz="8.48" w:space="0" w:color="000000"/>
              <w:bottom w:val="single" w:sz="4.640" w:space="0" w:color="000000"/>
              <w:left w:val="single" w:sz="8.472" w:space="0" w:color="000000"/>
              <w:right w:val="single" w:sz="8.48" w:space="0" w:color="000000"/>
            </w:tcBorders>
          </w:tcPr>
          <w:p>
            <w:pPr>
              <w:spacing w:before="0" w:after="0" w:line="226" w:lineRule="exact"/>
              <w:ind w:left="1180" w:right="-2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Pr/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Nad</w:t>
            </w:r>
            <w:r>
              <w:rPr>
                <w:rFonts w:ascii="Arial" w:hAnsi="Arial" w:cs="Arial" w:eastAsia="Arial"/>
                <w:sz w:val="20"/>
                <w:szCs w:val="20"/>
                <w:spacing w:val="2"/>
                <w:w w:val="100"/>
              </w:rPr>
              <w:t>o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bu</w:t>
            </w:r>
            <w:r>
              <w:rPr>
                <w:rFonts w:ascii="Arial" w:hAnsi="Arial" w:cs="Arial" w:eastAsia="Arial"/>
                <w:sz w:val="20"/>
                <w:szCs w:val="20"/>
                <w:spacing w:val="2"/>
                <w:w w:val="100"/>
              </w:rPr>
              <w:t>d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nuté</w:t>
            </w:r>
            <w:r>
              <w:rPr>
                <w:rFonts w:ascii="Arial" w:hAnsi="Arial" w:cs="Arial" w:eastAsia="Arial"/>
                <w:sz w:val="20"/>
                <w:szCs w:val="20"/>
                <w:spacing w:val="-10"/>
                <w:w w:val="100"/>
              </w:rPr>
              <w:t> 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po</w:t>
            </w:r>
            <w:r>
              <w:rPr>
                <w:rFonts w:ascii="Arial" w:hAnsi="Arial" w:cs="Arial" w:eastAsia="Arial"/>
                <w:sz w:val="20"/>
                <w:szCs w:val="20"/>
                <w:spacing w:val="1"/>
                <w:w w:val="100"/>
              </w:rPr>
              <w:t>č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as</w:t>
            </w:r>
            <w:r>
              <w:rPr>
                <w:rFonts w:ascii="Arial" w:hAnsi="Arial" w:cs="Arial" w:eastAsia="Arial"/>
                <w:sz w:val="20"/>
                <w:szCs w:val="20"/>
                <w:spacing w:val="-4"/>
                <w:w w:val="100"/>
              </w:rPr>
              <w:t> 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ÚO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</w:r>
          </w:p>
        </w:tc>
        <w:tc>
          <w:tcPr>
            <w:tcW w:w="4526" w:type="dxa"/>
            <w:gridSpan w:val="3"/>
            <w:tcBorders>
              <w:top w:val="single" w:sz="8.48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26" w:lineRule="exact"/>
              <w:ind w:left="1295" w:right="-2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Pr/>
            <w:r>
              <w:rPr>
                <w:rFonts w:ascii="Arial" w:hAnsi="Arial" w:cs="Arial" w:eastAsia="Arial"/>
                <w:sz w:val="20"/>
                <w:szCs w:val="20"/>
                <w:spacing w:val="-1"/>
                <w:w w:val="100"/>
              </w:rPr>
              <w:t>P</w:t>
            </w:r>
            <w:r>
              <w:rPr>
                <w:rFonts w:ascii="Arial" w:hAnsi="Arial" w:cs="Arial" w:eastAsia="Arial"/>
                <w:sz w:val="20"/>
                <w:szCs w:val="20"/>
                <w:spacing w:val="1"/>
                <w:w w:val="100"/>
              </w:rPr>
              <w:t>r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e</w:t>
            </w:r>
            <w:r>
              <w:rPr>
                <w:rFonts w:ascii="Arial" w:hAnsi="Arial" w:cs="Arial" w:eastAsia="Arial"/>
                <w:sz w:val="20"/>
                <w:szCs w:val="20"/>
                <w:spacing w:val="1"/>
                <w:w w:val="100"/>
              </w:rPr>
              <w:t>v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ed</w:t>
            </w:r>
            <w:r>
              <w:rPr>
                <w:rFonts w:ascii="Arial" w:hAnsi="Arial" w:cs="Arial" w:eastAsia="Arial"/>
                <w:sz w:val="20"/>
                <w:szCs w:val="20"/>
                <w:spacing w:val="2"/>
                <w:w w:val="100"/>
              </w:rPr>
              <w:t>e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né</w:t>
            </w:r>
            <w:r>
              <w:rPr>
                <w:rFonts w:ascii="Arial" w:hAnsi="Arial" w:cs="Arial" w:eastAsia="Arial"/>
                <w:sz w:val="20"/>
                <w:szCs w:val="20"/>
                <w:spacing w:val="-8"/>
                <w:w w:val="100"/>
              </w:rPr>
              <w:t> 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po</w:t>
            </w:r>
            <w:r>
              <w:rPr>
                <w:rFonts w:ascii="Arial" w:hAnsi="Arial" w:cs="Arial" w:eastAsia="Arial"/>
                <w:sz w:val="20"/>
                <w:szCs w:val="20"/>
                <w:spacing w:val="1"/>
                <w:w w:val="100"/>
              </w:rPr>
              <w:t>č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as</w:t>
            </w:r>
            <w:r>
              <w:rPr>
                <w:rFonts w:ascii="Arial" w:hAnsi="Arial" w:cs="Arial" w:eastAsia="Arial"/>
                <w:sz w:val="20"/>
                <w:szCs w:val="20"/>
                <w:spacing w:val="-4"/>
                <w:w w:val="100"/>
              </w:rPr>
              <w:t> 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ÚO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</w:r>
          </w:p>
        </w:tc>
      </w:tr>
      <w:tr>
        <w:trPr>
          <w:trHeight w:val="475" w:hRule="exact"/>
        </w:trPr>
        <w:tc>
          <w:tcPr>
            <w:tcW w:w="986" w:type="dxa"/>
            <w:tcBorders>
              <w:top w:val="single" w:sz="4.640" w:space="0" w:color="000000"/>
              <w:bottom w:val="single" w:sz="8.48" w:space="0" w:color="000000"/>
              <w:left w:val="single" w:sz="8.472" w:space="0" w:color="000000"/>
              <w:right w:val="single" w:sz="4.648" w:space="0" w:color="000000"/>
            </w:tcBorders>
          </w:tcPr>
          <w:p>
            <w:pPr>
              <w:spacing w:before="0" w:after="0" w:line="226" w:lineRule="exact"/>
              <w:ind w:left="100" w:right="-2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Pr/>
            <w:r>
              <w:rPr>
                <w:rFonts w:ascii="Arial" w:hAnsi="Arial" w:cs="Arial" w:eastAsia="Arial"/>
                <w:sz w:val="20"/>
                <w:szCs w:val="20"/>
                <w:spacing w:val="-1"/>
                <w:w w:val="100"/>
              </w:rPr>
              <w:t>P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o</w:t>
            </w:r>
            <w:r>
              <w:rPr>
                <w:rFonts w:ascii="Arial" w:hAnsi="Arial" w:cs="Arial" w:eastAsia="Arial"/>
                <w:sz w:val="20"/>
                <w:szCs w:val="20"/>
                <w:spacing w:val="1"/>
                <w:w w:val="100"/>
              </w:rPr>
              <w:t>č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et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</w:r>
          </w:p>
        </w:tc>
        <w:tc>
          <w:tcPr>
            <w:tcW w:w="1699" w:type="dxa"/>
            <w:tcBorders>
              <w:top w:val="single" w:sz="4.640" w:space="0" w:color="000000"/>
              <w:bottom w:val="single" w:sz="8.48" w:space="0" w:color="000000"/>
              <w:left w:val="single" w:sz="4.648" w:space="0" w:color="000000"/>
              <w:right w:val="single" w:sz="4.648" w:space="0" w:color="000000"/>
            </w:tcBorders>
          </w:tcPr>
          <w:p>
            <w:pPr>
              <w:spacing w:before="0" w:after="0" w:line="226" w:lineRule="exact"/>
              <w:ind w:left="105" w:right="-2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Pr/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Men</w:t>
            </w:r>
            <w:r>
              <w:rPr>
                <w:rFonts w:ascii="Arial" w:hAnsi="Arial" w:cs="Arial" w:eastAsia="Arial"/>
                <w:sz w:val="20"/>
                <w:szCs w:val="20"/>
                <w:spacing w:val="2"/>
                <w:w w:val="100"/>
              </w:rPr>
              <w:t>o</w:t>
            </w:r>
            <w:r>
              <w:rPr>
                <w:rFonts w:ascii="Arial" w:hAnsi="Arial" w:cs="Arial" w:eastAsia="Arial"/>
                <w:sz w:val="20"/>
                <w:szCs w:val="20"/>
                <w:spacing w:val="1"/>
                <w:w w:val="100"/>
              </w:rPr>
              <w:t>v</w:t>
            </w:r>
            <w:r>
              <w:rPr>
                <w:rFonts w:ascii="Arial" w:hAnsi="Arial" w:cs="Arial" w:eastAsia="Arial"/>
                <w:sz w:val="20"/>
                <w:szCs w:val="20"/>
                <w:spacing w:val="-1"/>
                <w:w w:val="100"/>
              </w:rPr>
              <w:t>i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tá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05" w:right="-2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Pr/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hod</w:t>
            </w:r>
            <w:r>
              <w:rPr>
                <w:rFonts w:ascii="Arial" w:hAnsi="Arial" w:cs="Arial" w:eastAsia="Arial"/>
                <w:sz w:val="20"/>
                <w:szCs w:val="20"/>
                <w:spacing w:val="2"/>
                <w:w w:val="100"/>
              </w:rPr>
              <w:t>n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ota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</w:r>
          </w:p>
        </w:tc>
        <w:tc>
          <w:tcPr>
            <w:tcW w:w="1841" w:type="dxa"/>
            <w:tcBorders>
              <w:top w:val="single" w:sz="4.640" w:space="0" w:color="000000"/>
              <w:bottom w:val="single" w:sz="8.48" w:space="0" w:color="000000"/>
              <w:left w:val="single" w:sz="4.648" w:space="0" w:color="000000"/>
              <w:right w:val="single" w:sz="8.48" w:space="0" w:color="000000"/>
            </w:tcBorders>
          </w:tcPr>
          <w:p>
            <w:pPr>
              <w:spacing w:before="0" w:after="0" w:line="226" w:lineRule="exact"/>
              <w:ind w:left="105" w:right="-2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Pr/>
            <w:r>
              <w:rPr>
                <w:rFonts w:ascii="Arial" w:hAnsi="Arial" w:cs="Arial" w:eastAsia="Arial"/>
                <w:sz w:val="20"/>
                <w:szCs w:val="20"/>
                <w:spacing w:val="1"/>
                <w:w w:val="100"/>
              </w:rPr>
              <w:t>%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ho</w:t>
            </w:r>
            <w:r>
              <w:rPr>
                <w:rFonts w:ascii="Arial" w:hAnsi="Arial" w:cs="Arial" w:eastAsia="Arial"/>
                <w:sz w:val="20"/>
                <w:szCs w:val="20"/>
                <w:spacing w:val="2"/>
                <w:w w:val="100"/>
              </w:rPr>
              <w:t>d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nota</w:t>
            </w:r>
            <w:r>
              <w:rPr>
                <w:rFonts w:ascii="Arial" w:hAnsi="Arial" w:cs="Arial" w:eastAsia="Arial"/>
                <w:sz w:val="20"/>
                <w:szCs w:val="20"/>
                <w:spacing w:val="-7"/>
                <w:w w:val="100"/>
              </w:rPr>
              <w:t> 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na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05" w:right="-2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Pr/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upí</w:t>
            </w:r>
            <w:r>
              <w:rPr>
                <w:rFonts w:ascii="Arial" w:hAnsi="Arial" w:cs="Arial" w:eastAsia="Arial"/>
                <w:sz w:val="20"/>
                <w:szCs w:val="20"/>
                <w:spacing w:val="1"/>
                <w:w w:val="100"/>
              </w:rPr>
              <w:t>s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a</w:t>
            </w:r>
            <w:r>
              <w:rPr>
                <w:rFonts w:ascii="Arial" w:hAnsi="Arial" w:cs="Arial" w:eastAsia="Arial"/>
                <w:sz w:val="20"/>
                <w:szCs w:val="20"/>
                <w:spacing w:val="2"/>
                <w:w w:val="100"/>
              </w:rPr>
              <w:t>n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om</w:t>
            </w:r>
            <w:r>
              <w:rPr>
                <w:rFonts w:ascii="Arial" w:hAnsi="Arial" w:cs="Arial" w:eastAsia="Arial"/>
                <w:sz w:val="20"/>
                <w:szCs w:val="20"/>
                <w:spacing w:val="-5"/>
                <w:w w:val="100"/>
              </w:rPr>
              <w:t> </w:t>
            </w:r>
            <w:r>
              <w:rPr>
                <w:rFonts w:ascii="Arial" w:hAnsi="Arial" w:cs="Arial" w:eastAsia="Arial"/>
                <w:sz w:val="20"/>
                <w:szCs w:val="20"/>
                <w:spacing w:val="1"/>
                <w:w w:val="100"/>
              </w:rPr>
              <w:t>Z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I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</w:r>
          </w:p>
        </w:tc>
        <w:tc>
          <w:tcPr>
            <w:tcW w:w="991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4.640" w:space="0" w:color="000000"/>
            </w:tcBorders>
          </w:tcPr>
          <w:p>
            <w:pPr>
              <w:spacing w:before="0" w:after="0" w:line="226" w:lineRule="exact"/>
              <w:ind w:left="97" w:right="-2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Pr/>
            <w:r>
              <w:rPr>
                <w:rFonts w:ascii="Arial" w:hAnsi="Arial" w:cs="Arial" w:eastAsia="Arial"/>
                <w:sz w:val="20"/>
                <w:szCs w:val="20"/>
                <w:spacing w:val="-1"/>
                <w:w w:val="100"/>
              </w:rPr>
              <w:t>P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o</w:t>
            </w:r>
            <w:r>
              <w:rPr>
                <w:rFonts w:ascii="Arial" w:hAnsi="Arial" w:cs="Arial" w:eastAsia="Arial"/>
                <w:sz w:val="20"/>
                <w:szCs w:val="20"/>
                <w:spacing w:val="1"/>
                <w:w w:val="100"/>
              </w:rPr>
              <w:t>č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et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</w:r>
          </w:p>
        </w:tc>
        <w:tc>
          <w:tcPr>
            <w:tcW w:w="1699" w:type="dxa"/>
            <w:tcBorders>
              <w:top w:val="single" w:sz="4.640" w:space="0" w:color="000000"/>
              <w:bottom w:val="single" w:sz="8.4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26" w:lineRule="exact"/>
              <w:ind w:left="105" w:right="-2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Pr/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Men</w:t>
            </w:r>
            <w:r>
              <w:rPr>
                <w:rFonts w:ascii="Arial" w:hAnsi="Arial" w:cs="Arial" w:eastAsia="Arial"/>
                <w:sz w:val="20"/>
                <w:szCs w:val="20"/>
                <w:spacing w:val="2"/>
                <w:w w:val="100"/>
              </w:rPr>
              <w:t>o</w:t>
            </w:r>
            <w:r>
              <w:rPr>
                <w:rFonts w:ascii="Arial" w:hAnsi="Arial" w:cs="Arial" w:eastAsia="Arial"/>
                <w:sz w:val="20"/>
                <w:szCs w:val="20"/>
                <w:spacing w:val="1"/>
                <w:w w:val="100"/>
              </w:rPr>
              <w:t>v</w:t>
            </w:r>
            <w:r>
              <w:rPr>
                <w:rFonts w:ascii="Arial" w:hAnsi="Arial" w:cs="Arial" w:eastAsia="Arial"/>
                <w:sz w:val="20"/>
                <w:szCs w:val="20"/>
                <w:spacing w:val="-1"/>
                <w:w w:val="100"/>
              </w:rPr>
              <w:t>i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tá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05" w:right="-2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Pr/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hod</w:t>
            </w:r>
            <w:r>
              <w:rPr>
                <w:rFonts w:ascii="Arial" w:hAnsi="Arial" w:cs="Arial" w:eastAsia="Arial"/>
                <w:sz w:val="20"/>
                <w:szCs w:val="20"/>
                <w:spacing w:val="2"/>
                <w:w w:val="100"/>
              </w:rPr>
              <w:t>n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ota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</w:r>
          </w:p>
        </w:tc>
        <w:tc>
          <w:tcPr>
            <w:tcW w:w="1836" w:type="dxa"/>
            <w:tcBorders>
              <w:top w:val="single" w:sz="4.640" w:space="0" w:color="000000"/>
              <w:bottom w:val="single" w:sz="8.48" w:space="0" w:color="000000"/>
              <w:left w:val="single" w:sz="4.640" w:space="0" w:color="000000"/>
              <w:right w:val="single" w:sz="8.48" w:space="0" w:color="000000"/>
            </w:tcBorders>
          </w:tcPr>
          <w:p>
            <w:pPr>
              <w:spacing w:before="0" w:after="0" w:line="226" w:lineRule="exact"/>
              <w:ind w:left="105" w:right="-2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Pr/>
            <w:r>
              <w:rPr>
                <w:rFonts w:ascii="Arial" w:hAnsi="Arial" w:cs="Arial" w:eastAsia="Arial"/>
                <w:sz w:val="20"/>
                <w:szCs w:val="20"/>
                <w:spacing w:val="1"/>
                <w:w w:val="100"/>
              </w:rPr>
              <w:t>%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ho</w:t>
            </w:r>
            <w:r>
              <w:rPr>
                <w:rFonts w:ascii="Arial" w:hAnsi="Arial" w:cs="Arial" w:eastAsia="Arial"/>
                <w:sz w:val="20"/>
                <w:szCs w:val="20"/>
                <w:spacing w:val="2"/>
                <w:w w:val="100"/>
              </w:rPr>
              <w:t>d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nota</w:t>
            </w:r>
            <w:r>
              <w:rPr>
                <w:rFonts w:ascii="Arial" w:hAnsi="Arial" w:cs="Arial" w:eastAsia="Arial"/>
                <w:sz w:val="20"/>
                <w:szCs w:val="20"/>
                <w:spacing w:val="-7"/>
                <w:w w:val="100"/>
              </w:rPr>
              <w:t> 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na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05" w:right="-2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Pr/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upí</w:t>
            </w:r>
            <w:r>
              <w:rPr>
                <w:rFonts w:ascii="Arial" w:hAnsi="Arial" w:cs="Arial" w:eastAsia="Arial"/>
                <w:sz w:val="20"/>
                <w:szCs w:val="20"/>
                <w:spacing w:val="1"/>
                <w:w w:val="100"/>
              </w:rPr>
              <w:t>s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a</w:t>
            </w:r>
            <w:r>
              <w:rPr>
                <w:rFonts w:ascii="Arial" w:hAnsi="Arial" w:cs="Arial" w:eastAsia="Arial"/>
                <w:sz w:val="20"/>
                <w:szCs w:val="20"/>
                <w:spacing w:val="2"/>
                <w:w w:val="100"/>
              </w:rPr>
              <w:t>n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om</w:t>
            </w:r>
            <w:r>
              <w:rPr>
                <w:rFonts w:ascii="Arial" w:hAnsi="Arial" w:cs="Arial" w:eastAsia="Arial"/>
                <w:sz w:val="20"/>
                <w:szCs w:val="20"/>
                <w:spacing w:val="-5"/>
                <w:w w:val="100"/>
              </w:rPr>
              <w:t> </w:t>
            </w:r>
            <w:r>
              <w:rPr>
                <w:rFonts w:ascii="Arial" w:hAnsi="Arial" w:cs="Arial" w:eastAsia="Arial"/>
                <w:sz w:val="20"/>
                <w:szCs w:val="20"/>
                <w:spacing w:val="1"/>
                <w:w w:val="100"/>
              </w:rPr>
              <w:t>Z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I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</w:r>
          </w:p>
        </w:tc>
      </w:tr>
      <w:tr>
        <w:trPr>
          <w:trHeight w:val="245" w:hRule="exact"/>
        </w:trPr>
        <w:tc>
          <w:tcPr>
            <w:tcW w:w="986" w:type="dxa"/>
            <w:tcBorders>
              <w:top w:val="single" w:sz="8.48" w:space="0" w:color="000000"/>
              <w:bottom w:val="single" w:sz="4.640" w:space="0" w:color="000000"/>
              <w:left w:val="single" w:sz="8.472" w:space="0" w:color="000000"/>
              <w:right w:val="single" w:sz="4.648" w:space="0" w:color="000000"/>
            </w:tcBorders>
          </w:tcPr>
          <w:p>
            <w:pPr/>
            <w:rPr/>
          </w:p>
        </w:tc>
        <w:tc>
          <w:tcPr>
            <w:tcW w:w="1699" w:type="dxa"/>
            <w:tcBorders>
              <w:top w:val="single" w:sz="8.48" w:space="0" w:color="000000"/>
              <w:bottom w:val="single" w:sz="4.640" w:space="0" w:color="000000"/>
              <w:left w:val="single" w:sz="4.648" w:space="0" w:color="000000"/>
              <w:right w:val="single" w:sz="4.648" w:space="0" w:color="000000"/>
            </w:tcBorders>
          </w:tcPr>
          <w:p>
            <w:pPr/>
            <w:rPr/>
          </w:p>
        </w:tc>
        <w:tc>
          <w:tcPr>
            <w:tcW w:w="1841" w:type="dxa"/>
            <w:tcBorders>
              <w:top w:val="single" w:sz="8.48" w:space="0" w:color="000000"/>
              <w:bottom w:val="single" w:sz="4.640" w:space="0" w:color="000000"/>
              <w:left w:val="single" w:sz="4.6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991" w:type="dxa"/>
            <w:tcBorders>
              <w:top w:val="single" w:sz="8.48" w:space="0" w:color="000000"/>
              <w:bottom w:val="single" w:sz="4.640" w:space="0" w:color="000000"/>
              <w:left w:val="single" w:sz="8.48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699" w:type="dxa"/>
            <w:tcBorders>
              <w:top w:val="single" w:sz="8.48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836" w:type="dxa"/>
            <w:tcBorders>
              <w:top w:val="single" w:sz="8.48" w:space="0" w:color="000000"/>
              <w:bottom w:val="single" w:sz="4.640" w:space="0" w:color="000000"/>
              <w:left w:val="single" w:sz="4.640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40" w:hRule="exact"/>
        </w:trPr>
        <w:tc>
          <w:tcPr>
            <w:tcW w:w="986" w:type="dxa"/>
            <w:tcBorders>
              <w:top w:val="single" w:sz="4.640" w:space="0" w:color="000000"/>
              <w:bottom w:val="single" w:sz="4.648" w:space="0" w:color="000000"/>
              <w:left w:val="single" w:sz="8.472" w:space="0" w:color="000000"/>
              <w:right w:val="single" w:sz="4.648" w:space="0" w:color="000000"/>
            </w:tcBorders>
          </w:tcPr>
          <w:p>
            <w:pPr/>
            <w:rPr/>
          </w:p>
        </w:tc>
        <w:tc>
          <w:tcPr>
            <w:tcW w:w="1699" w:type="dxa"/>
            <w:tcBorders>
              <w:top w:val="single" w:sz="4.640" w:space="0" w:color="000000"/>
              <w:bottom w:val="single" w:sz="4.648" w:space="0" w:color="000000"/>
              <w:left w:val="single" w:sz="4.648" w:space="0" w:color="000000"/>
              <w:right w:val="single" w:sz="4.648" w:space="0" w:color="000000"/>
            </w:tcBorders>
          </w:tcPr>
          <w:p>
            <w:pPr/>
            <w:rPr/>
          </w:p>
        </w:tc>
        <w:tc>
          <w:tcPr>
            <w:tcW w:w="1841" w:type="dxa"/>
            <w:tcBorders>
              <w:top w:val="single" w:sz="4.640" w:space="0" w:color="000000"/>
              <w:bottom w:val="single" w:sz="4.648" w:space="0" w:color="000000"/>
              <w:left w:val="single" w:sz="4.6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991" w:type="dxa"/>
            <w:tcBorders>
              <w:top w:val="single" w:sz="4.640" w:space="0" w:color="000000"/>
              <w:bottom w:val="single" w:sz="4.648" w:space="0" w:color="000000"/>
              <w:left w:val="single" w:sz="8.48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699" w:type="dxa"/>
            <w:tcBorders>
              <w:top w:val="single" w:sz="4.640" w:space="0" w:color="000000"/>
              <w:bottom w:val="single" w:sz="4.648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836" w:type="dxa"/>
            <w:tcBorders>
              <w:top w:val="single" w:sz="4.640" w:space="0" w:color="000000"/>
              <w:bottom w:val="single" w:sz="4.648" w:space="0" w:color="000000"/>
              <w:left w:val="single" w:sz="4.640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47" w:hRule="exact"/>
        </w:trPr>
        <w:tc>
          <w:tcPr>
            <w:tcW w:w="986" w:type="dxa"/>
            <w:tcBorders>
              <w:top w:val="single" w:sz="4.648" w:space="0" w:color="000000"/>
              <w:bottom w:val="single" w:sz="8.48" w:space="0" w:color="000000"/>
              <w:left w:val="single" w:sz="8.472" w:space="0" w:color="000000"/>
              <w:right w:val="single" w:sz="4.648" w:space="0" w:color="000000"/>
            </w:tcBorders>
          </w:tcPr>
          <w:p>
            <w:pPr/>
            <w:rPr/>
          </w:p>
        </w:tc>
        <w:tc>
          <w:tcPr>
            <w:tcW w:w="1699" w:type="dxa"/>
            <w:tcBorders>
              <w:top w:val="single" w:sz="4.648" w:space="0" w:color="000000"/>
              <w:bottom w:val="single" w:sz="8.48" w:space="0" w:color="000000"/>
              <w:left w:val="single" w:sz="4.648" w:space="0" w:color="000000"/>
              <w:right w:val="single" w:sz="4.648" w:space="0" w:color="000000"/>
            </w:tcBorders>
          </w:tcPr>
          <w:p>
            <w:pPr/>
            <w:rPr/>
          </w:p>
        </w:tc>
        <w:tc>
          <w:tcPr>
            <w:tcW w:w="1841" w:type="dxa"/>
            <w:tcBorders>
              <w:top w:val="single" w:sz="4.648" w:space="0" w:color="000000"/>
              <w:bottom w:val="single" w:sz="8.48" w:space="0" w:color="000000"/>
              <w:left w:val="single" w:sz="4.6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991" w:type="dxa"/>
            <w:tcBorders>
              <w:top w:val="single" w:sz="4.648" w:space="0" w:color="000000"/>
              <w:bottom w:val="single" w:sz="8.48" w:space="0" w:color="000000"/>
              <w:left w:val="single" w:sz="8.48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699" w:type="dxa"/>
            <w:tcBorders>
              <w:top w:val="single" w:sz="4.648" w:space="0" w:color="000000"/>
              <w:bottom w:val="single" w:sz="8.48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836" w:type="dxa"/>
            <w:tcBorders>
              <w:top w:val="single" w:sz="4.648" w:space="0" w:color="000000"/>
              <w:bottom w:val="single" w:sz="8.48" w:space="0" w:color="000000"/>
              <w:left w:val="single" w:sz="4.640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before="9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33" w:after="0" w:line="247" w:lineRule="exact"/>
        <w:ind w:left="116" w:right="-20"/>
        <w:jc w:val="left"/>
        <w:rPr>
          <w:rFonts w:ascii="Arial Narrow" w:hAnsi="Arial Narrow" w:cs="Arial Narrow" w:eastAsia="Arial Narrow"/>
          <w:sz w:val="22"/>
          <w:szCs w:val="22"/>
        </w:rPr>
      </w:pPr>
      <w:rPr/>
      <w:r>
        <w:rPr>
          <w:rFonts w:ascii="Arial Narrow" w:hAnsi="Arial Narrow" w:cs="Arial Narrow" w:eastAsia="Arial Narrow"/>
          <w:sz w:val="22"/>
          <w:szCs w:val="22"/>
          <w:spacing w:val="0"/>
          <w:w w:val="100"/>
          <w:position w:val="-1"/>
        </w:rPr>
        <w:t>3)</w:t>
      </w:r>
      <w:r>
        <w:rPr>
          <w:rFonts w:ascii="Arial Narrow" w:hAnsi="Arial Narrow" w:cs="Arial Narrow" w:eastAsia="Arial Narrow"/>
          <w:sz w:val="22"/>
          <w:szCs w:val="22"/>
          <w:spacing w:val="0"/>
          <w:w w:val="100"/>
          <w:position w:val="0"/>
        </w:rPr>
      </w:r>
    </w:p>
    <w:p>
      <w:pPr>
        <w:spacing w:before="5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5.410004" w:type="dxa"/>
      </w:tblPr>
      <w:tblGrid/>
      <w:tr>
        <w:trPr>
          <w:trHeight w:val="245" w:hRule="exact"/>
        </w:trPr>
        <w:tc>
          <w:tcPr>
            <w:tcW w:w="4526" w:type="dxa"/>
            <w:gridSpan w:val="2"/>
            <w:tcBorders>
              <w:top w:val="single" w:sz="8.48" w:space="0" w:color="000000"/>
              <w:bottom w:val="single" w:sz="4.640" w:space="0" w:color="000000"/>
              <w:left w:val="single" w:sz="8.472" w:space="0" w:color="000000"/>
              <w:right w:val="single" w:sz="8.48" w:space="0" w:color="000000"/>
            </w:tcBorders>
          </w:tcPr>
          <w:p>
            <w:pPr>
              <w:spacing w:before="0" w:after="0" w:line="226" w:lineRule="exact"/>
              <w:ind w:left="1180" w:right="-2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Pr/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Nad</w:t>
            </w:r>
            <w:r>
              <w:rPr>
                <w:rFonts w:ascii="Arial" w:hAnsi="Arial" w:cs="Arial" w:eastAsia="Arial"/>
                <w:sz w:val="20"/>
                <w:szCs w:val="20"/>
                <w:spacing w:val="2"/>
                <w:w w:val="100"/>
              </w:rPr>
              <w:t>o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bu</w:t>
            </w:r>
            <w:r>
              <w:rPr>
                <w:rFonts w:ascii="Arial" w:hAnsi="Arial" w:cs="Arial" w:eastAsia="Arial"/>
                <w:sz w:val="20"/>
                <w:szCs w:val="20"/>
                <w:spacing w:val="2"/>
                <w:w w:val="100"/>
              </w:rPr>
              <w:t>d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nuté</w:t>
            </w:r>
            <w:r>
              <w:rPr>
                <w:rFonts w:ascii="Arial" w:hAnsi="Arial" w:cs="Arial" w:eastAsia="Arial"/>
                <w:sz w:val="20"/>
                <w:szCs w:val="20"/>
                <w:spacing w:val="-10"/>
                <w:w w:val="100"/>
              </w:rPr>
              <w:t> 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po</w:t>
            </w:r>
            <w:r>
              <w:rPr>
                <w:rFonts w:ascii="Arial" w:hAnsi="Arial" w:cs="Arial" w:eastAsia="Arial"/>
                <w:sz w:val="20"/>
                <w:szCs w:val="20"/>
                <w:spacing w:val="1"/>
                <w:w w:val="100"/>
              </w:rPr>
              <w:t>č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as</w:t>
            </w:r>
            <w:r>
              <w:rPr>
                <w:rFonts w:ascii="Arial" w:hAnsi="Arial" w:cs="Arial" w:eastAsia="Arial"/>
                <w:sz w:val="20"/>
                <w:szCs w:val="20"/>
                <w:spacing w:val="-4"/>
                <w:w w:val="100"/>
              </w:rPr>
              <w:t> 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ÚO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</w:r>
          </w:p>
        </w:tc>
        <w:tc>
          <w:tcPr>
            <w:tcW w:w="4526" w:type="dxa"/>
            <w:gridSpan w:val="2"/>
            <w:tcBorders>
              <w:top w:val="single" w:sz="8.48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14" w:lineRule="exact"/>
              <w:ind w:left="550" w:right="-2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Pr/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Prevedené</w:t>
            </w:r>
            <w:r>
              <w:rPr>
                <w:rFonts w:ascii="Arial" w:hAnsi="Arial" w:cs="Arial" w:eastAsia="Arial"/>
                <w:sz w:val="20"/>
                <w:szCs w:val="20"/>
                <w:spacing w:val="-11"/>
                <w:w w:val="100"/>
              </w:rPr>
              <w:t> 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na</w:t>
            </w:r>
            <w:r>
              <w:rPr>
                <w:rFonts w:ascii="Arial" w:hAnsi="Arial" w:cs="Arial" w:eastAsia="Arial"/>
                <w:sz w:val="20"/>
                <w:szCs w:val="20"/>
                <w:spacing w:val="-3"/>
                <w:w w:val="100"/>
              </w:rPr>
              <w:t> 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inú</w:t>
            </w:r>
            <w:r>
              <w:rPr>
                <w:rFonts w:ascii="Arial" w:hAnsi="Arial" w:cs="Arial" w:eastAsia="Arial"/>
                <w:sz w:val="20"/>
                <w:szCs w:val="20"/>
                <w:spacing w:val="-4"/>
                <w:w w:val="100"/>
              </w:rPr>
              <w:t> 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osobu</w:t>
            </w:r>
            <w:r>
              <w:rPr>
                <w:rFonts w:ascii="Arial" w:hAnsi="Arial" w:cs="Arial" w:eastAsia="Arial"/>
                <w:sz w:val="20"/>
                <w:szCs w:val="20"/>
                <w:spacing w:val="-6"/>
                <w:w w:val="100"/>
              </w:rPr>
              <w:t> 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počas</w:t>
            </w:r>
            <w:r>
              <w:rPr>
                <w:rFonts w:ascii="Arial" w:hAnsi="Arial" w:cs="Arial" w:eastAsia="Arial"/>
                <w:sz w:val="20"/>
                <w:szCs w:val="20"/>
                <w:spacing w:val="-6"/>
                <w:w w:val="100"/>
              </w:rPr>
              <w:t> 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ÚO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</w:r>
          </w:p>
        </w:tc>
      </w:tr>
      <w:tr>
        <w:trPr>
          <w:trHeight w:val="475" w:hRule="exact"/>
        </w:trPr>
        <w:tc>
          <w:tcPr>
            <w:tcW w:w="2246" w:type="dxa"/>
            <w:tcBorders>
              <w:top w:val="single" w:sz="4.640" w:space="0" w:color="000000"/>
              <w:bottom w:val="single" w:sz="8.48" w:space="0" w:color="000000"/>
              <w:left w:val="single" w:sz="8.472" w:space="0" w:color="000000"/>
              <w:right w:val="single" w:sz="4.648" w:space="0" w:color="000000"/>
            </w:tcBorders>
          </w:tcPr>
          <w:p>
            <w:pPr>
              <w:spacing w:before="10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40" w:lineRule="auto"/>
              <w:ind w:left="759" w:right="872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Pr/>
            <w:r>
              <w:rPr>
                <w:rFonts w:ascii="Arial" w:hAnsi="Arial" w:cs="Arial" w:eastAsia="Arial"/>
                <w:sz w:val="20"/>
                <w:szCs w:val="20"/>
                <w:spacing w:val="-1"/>
                <w:w w:val="99"/>
              </w:rPr>
              <w:t>P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99"/>
              </w:rPr>
              <w:t>o</w:t>
            </w:r>
            <w:r>
              <w:rPr>
                <w:rFonts w:ascii="Arial" w:hAnsi="Arial" w:cs="Arial" w:eastAsia="Arial"/>
                <w:sz w:val="20"/>
                <w:szCs w:val="20"/>
                <w:spacing w:val="1"/>
                <w:w w:val="99"/>
              </w:rPr>
              <w:t>č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99"/>
              </w:rPr>
              <w:t>et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</w:r>
          </w:p>
        </w:tc>
        <w:tc>
          <w:tcPr>
            <w:tcW w:w="2280" w:type="dxa"/>
            <w:tcBorders>
              <w:top w:val="single" w:sz="4.640" w:space="0" w:color="000000"/>
              <w:bottom w:val="single" w:sz="8.48" w:space="0" w:color="000000"/>
              <w:left w:val="single" w:sz="4.648" w:space="0" w:color="000000"/>
              <w:right w:val="single" w:sz="8.48" w:space="0" w:color="000000"/>
            </w:tcBorders>
          </w:tcPr>
          <w:p>
            <w:pPr>
              <w:spacing w:before="0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40" w:lineRule="auto"/>
              <w:ind w:left="789" w:right="-2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Pr/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H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odnota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</w:r>
          </w:p>
        </w:tc>
        <w:tc>
          <w:tcPr>
            <w:tcW w:w="2191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4.640" w:space="0" w:color="000000"/>
            </w:tcBorders>
          </w:tcPr>
          <w:p>
            <w:pPr>
              <w:spacing w:before="97" w:after="0" w:line="240" w:lineRule="auto"/>
              <w:ind w:left="776" w:right="802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Pr/>
            <w:r>
              <w:rPr>
                <w:rFonts w:ascii="Arial" w:hAnsi="Arial" w:cs="Arial" w:eastAsia="Arial"/>
                <w:sz w:val="20"/>
                <w:szCs w:val="20"/>
                <w:spacing w:val="0"/>
                <w:w w:val="99"/>
              </w:rPr>
              <w:t>Počet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</w:r>
          </w:p>
        </w:tc>
        <w:tc>
          <w:tcPr>
            <w:tcW w:w="2335" w:type="dxa"/>
            <w:tcBorders>
              <w:top w:val="single" w:sz="4.640" w:space="0" w:color="000000"/>
              <w:bottom w:val="single" w:sz="8.48" w:space="0" w:color="000000"/>
              <w:left w:val="single" w:sz="4.640" w:space="0" w:color="000000"/>
              <w:right w:val="single" w:sz="8.48" w:space="0" w:color="000000"/>
            </w:tcBorders>
          </w:tcPr>
          <w:p>
            <w:pPr>
              <w:spacing w:before="87" w:after="0" w:line="240" w:lineRule="auto"/>
              <w:ind w:left="799" w:right="-2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Pr/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H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odnota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</w:r>
          </w:p>
        </w:tc>
      </w:tr>
      <w:tr>
        <w:trPr>
          <w:trHeight w:val="245" w:hRule="exact"/>
        </w:trPr>
        <w:tc>
          <w:tcPr>
            <w:tcW w:w="2246" w:type="dxa"/>
            <w:tcBorders>
              <w:top w:val="single" w:sz="8.48" w:space="0" w:color="000000"/>
              <w:bottom w:val="single" w:sz="4.640" w:space="0" w:color="000000"/>
              <w:left w:val="single" w:sz="8.472" w:space="0" w:color="000000"/>
              <w:right w:val="single" w:sz="4.648" w:space="0" w:color="000000"/>
            </w:tcBorders>
          </w:tcPr>
          <w:p>
            <w:pPr/>
            <w:rPr/>
          </w:p>
        </w:tc>
        <w:tc>
          <w:tcPr>
            <w:tcW w:w="2280" w:type="dxa"/>
            <w:tcBorders>
              <w:top w:val="single" w:sz="8.48" w:space="0" w:color="000000"/>
              <w:bottom w:val="single" w:sz="4.640" w:space="0" w:color="000000"/>
              <w:left w:val="single" w:sz="4.6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191" w:type="dxa"/>
            <w:tcBorders>
              <w:top w:val="single" w:sz="8.48" w:space="0" w:color="000000"/>
              <w:bottom w:val="single" w:sz="4.640" w:space="0" w:color="000000"/>
              <w:left w:val="single" w:sz="8.48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2335" w:type="dxa"/>
            <w:tcBorders>
              <w:top w:val="single" w:sz="8.48" w:space="0" w:color="000000"/>
              <w:bottom w:val="single" w:sz="4.640" w:space="0" w:color="000000"/>
              <w:left w:val="single" w:sz="4.640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40" w:hRule="exact"/>
        </w:trPr>
        <w:tc>
          <w:tcPr>
            <w:tcW w:w="2246" w:type="dxa"/>
            <w:tcBorders>
              <w:top w:val="single" w:sz="4.640" w:space="0" w:color="000000"/>
              <w:bottom w:val="single" w:sz="4.640" w:space="0" w:color="000000"/>
              <w:left w:val="single" w:sz="8.472" w:space="0" w:color="000000"/>
              <w:right w:val="single" w:sz="4.648" w:space="0" w:color="000000"/>
            </w:tcBorders>
          </w:tcPr>
          <w:p>
            <w:pPr/>
            <w:rPr/>
          </w:p>
        </w:tc>
        <w:tc>
          <w:tcPr>
            <w:tcW w:w="2280" w:type="dxa"/>
            <w:tcBorders>
              <w:top w:val="single" w:sz="4.640" w:space="0" w:color="000000"/>
              <w:bottom w:val="single" w:sz="4.640" w:space="0" w:color="000000"/>
              <w:left w:val="single" w:sz="4.6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191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2335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45" w:hRule="exact"/>
        </w:trPr>
        <w:tc>
          <w:tcPr>
            <w:tcW w:w="2246" w:type="dxa"/>
            <w:tcBorders>
              <w:top w:val="single" w:sz="4.640" w:space="0" w:color="000000"/>
              <w:bottom w:val="single" w:sz="8.48" w:space="0" w:color="000000"/>
              <w:left w:val="single" w:sz="8.472" w:space="0" w:color="000000"/>
              <w:right w:val="single" w:sz="4.648" w:space="0" w:color="000000"/>
            </w:tcBorders>
          </w:tcPr>
          <w:p>
            <w:pPr/>
            <w:rPr/>
          </w:p>
        </w:tc>
        <w:tc>
          <w:tcPr>
            <w:tcW w:w="2280" w:type="dxa"/>
            <w:tcBorders>
              <w:top w:val="single" w:sz="4.640" w:space="0" w:color="000000"/>
              <w:bottom w:val="single" w:sz="8.48" w:space="0" w:color="000000"/>
              <w:left w:val="single" w:sz="4.6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191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2335" w:type="dxa"/>
            <w:tcBorders>
              <w:top w:val="single" w:sz="4.640" w:space="0" w:color="000000"/>
              <w:bottom w:val="single" w:sz="8.48" w:space="0" w:color="000000"/>
              <w:left w:val="single" w:sz="4.640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before="9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33" w:after="0" w:line="247" w:lineRule="exact"/>
        <w:ind w:left="116" w:right="-20"/>
        <w:jc w:val="left"/>
        <w:rPr>
          <w:rFonts w:ascii="Arial Narrow" w:hAnsi="Arial Narrow" w:cs="Arial Narrow" w:eastAsia="Arial Narrow"/>
          <w:sz w:val="22"/>
          <w:szCs w:val="22"/>
        </w:rPr>
      </w:pPr>
      <w:rPr/>
      <w:r>
        <w:rPr>
          <w:rFonts w:ascii="Arial Narrow" w:hAnsi="Arial Narrow" w:cs="Arial Narrow" w:eastAsia="Arial Narrow"/>
          <w:sz w:val="22"/>
          <w:szCs w:val="22"/>
          <w:spacing w:val="0"/>
          <w:w w:val="100"/>
          <w:position w:val="-1"/>
        </w:rPr>
        <w:t>4)</w:t>
      </w:r>
      <w:r>
        <w:rPr>
          <w:rFonts w:ascii="Arial Narrow" w:hAnsi="Arial Narrow" w:cs="Arial Narrow" w:eastAsia="Arial Narrow"/>
          <w:sz w:val="22"/>
          <w:szCs w:val="22"/>
          <w:spacing w:val="0"/>
          <w:w w:val="100"/>
          <w:position w:val="0"/>
        </w:rPr>
      </w:r>
    </w:p>
    <w:p>
      <w:pPr>
        <w:spacing w:before="5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5.410004" w:type="dxa"/>
      </w:tblPr>
      <w:tblGrid/>
      <w:tr>
        <w:trPr>
          <w:trHeight w:val="247" w:hRule="exact"/>
        </w:trPr>
        <w:tc>
          <w:tcPr>
            <w:tcW w:w="7934" w:type="dxa"/>
            <w:gridSpan w:val="4"/>
            <w:tcBorders>
              <w:top w:val="single" w:sz="8.48" w:space="0" w:color="000000"/>
              <w:bottom w:val="single" w:sz="4.648" w:space="0" w:color="000000"/>
              <w:left w:val="single" w:sz="8.472" w:space="0" w:color="000000"/>
              <w:right w:val="single" w:sz="8.472" w:space="0" w:color="000000"/>
            </w:tcBorders>
          </w:tcPr>
          <w:p>
            <w:pPr>
              <w:spacing w:before="0" w:after="0" w:line="229" w:lineRule="exact"/>
              <w:ind w:left="2589" w:right="-2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Pr/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V</w:t>
            </w:r>
            <w:r>
              <w:rPr>
                <w:rFonts w:ascii="Arial" w:hAnsi="Arial" w:cs="Arial" w:eastAsia="Arial"/>
                <w:sz w:val="20"/>
                <w:szCs w:val="20"/>
                <w:spacing w:val="-2"/>
                <w:w w:val="100"/>
              </w:rPr>
              <w:t> 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d</w:t>
            </w:r>
            <w:r>
              <w:rPr>
                <w:rFonts w:ascii="Arial" w:hAnsi="Arial" w:cs="Arial" w:eastAsia="Arial"/>
                <w:sz w:val="20"/>
                <w:szCs w:val="20"/>
                <w:spacing w:val="3"/>
                <w:w w:val="100"/>
              </w:rPr>
              <w:t>r</w:t>
            </w:r>
            <w:r>
              <w:rPr>
                <w:rFonts w:ascii="Arial" w:hAnsi="Arial" w:cs="Arial" w:eastAsia="Arial"/>
                <w:sz w:val="20"/>
                <w:szCs w:val="20"/>
                <w:spacing w:val="-1"/>
                <w:w w:val="100"/>
              </w:rPr>
              <w:t>ž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be</w:t>
            </w:r>
            <w:r>
              <w:rPr>
                <w:rFonts w:ascii="Arial" w:hAnsi="Arial" w:cs="Arial" w:eastAsia="Arial"/>
                <w:sz w:val="20"/>
                <w:szCs w:val="20"/>
                <w:spacing w:val="-6"/>
                <w:w w:val="100"/>
              </w:rPr>
              <w:t> 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k</w:t>
            </w:r>
            <w:r>
              <w:rPr>
                <w:rFonts w:ascii="Arial" w:hAnsi="Arial" w:cs="Arial" w:eastAsia="Arial"/>
                <w:sz w:val="20"/>
                <w:szCs w:val="20"/>
                <w:spacing w:val="2"/>
                <w:w w:val="100"/>
              </w:rPr>
              <w:t> 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po</w:t>
            </w:r>
            <w:r>
              <w:rPr>
                <w:rFonts w:ascii="Arial" w:hAnsi="Arial" w:cs="Arial" w:eastAsia="Arial"/>
                <w:sz w:val="20"/>
                <w:szCs w:val="20"/>
                <w:spacing w:val="1"/>
                <w:w w:val="100"/>
              </w:rPr>
              <w:t>s</w:t>
            </w:r>
            <w:r>
              <w:rPr>
                <w:rFonts w:ascii="Arial" w:hAnsi="Arial" w:cs="Arial" w:eastAsia="Arial"/>
                <w:sz w:val="20"/>
                <w:szCs w:val="20"/>
                <w:spacing w:val="-1"/>
                <w:w w:val="100"/>
              </w:rPr>
              <w:t>l</w:t>
            </w:r>
            <w:r>
              <w:rPr>
                <w:rFonts w:ascii="Arial" w:hAnsi="Arial" w:cs="Arial" w:eastAsia="Arial"/>
                <w:sz w:val="20"/>
                <w:szCs w:val="20"/>
                <w:spacing w:val="2"/>
                <w:w w:val="100"/>
              </w:rPr>
              <w:t>e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dné</w:t>
            </w:r>
            <w:r>
              <w:rPr>
                <w:rFonts w:ascii="Arial" w:hAnsi="Arial" w:cs="Arial" w:eastAsia="Arial"/>
                <w:sz w:val="20"/>
                <w:szCs w:val="20"/>
                <w:spacing w:val="4"/>
                <w:w w:val="100"/>
              </w:rPr>
              <w:t>m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u</w:t>
            </w:r>
            <w:r>
              <w:rPr>
                <w:rFonts w:ascii="Arial" w:hAnsi="Arial" w:cs="Arial" w:eastAsia="Arial"/>
                <w:sz w:val="20"/>
                <w:szCs w:val="20"/>
                <w:spacing w:val="-12"/>
                <w:w w:val="100"/>
              </w:rPr>
              <w:t> 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dňu</w:t>
            </w:r>
            <w:r>
              <w:rPr>
                <w:rFonts w:ascii="Arial" w:hAnsi="Arial" w:cs="Arial" w:eastAsia="Arial"/>
                <w:sz w:val="20"/>
                <w:szCs w:val="20"/>
                <w:spacing w:val="1"/>
                <w:w w:val="100"/>
              </w:rPr>
              <w:t> 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ÚO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</w:r>
          </w:p>
        </w:tc>
      </w:tr>
      <w:tr>
        <w:trPr>
          <w:trHeight w:val="245" w:hRule="exact"/>
        </w:trPr>
        <w:tc>
          <w:tcPr>
            <w:tcW w:w="1130" w:type="dxa"/>
            <w:tcBorders>
              <w:top w:val="single" w:sz="4.648" w:space="0" w:color="000000"/>
              <w:bottom w:val="single" w:sz="8.472" w:space="0" w:color="000000"/>
              <w:left w:val="single" w:sz="8.472" w:space="0" w:color="000000"/>
              <w:right w:val="single" w:sz="4.648" w:space="0" w:color="000000"/>
            </w:tcBorders>
          </w:tcPr>
          <w:p>
            <w:pPr>
              <w:spacing w:before="0" w:after="0" w:line="226" w:lineRule="exact"/>
              <w:ind w:left="100" w:right="-2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Pr/>
            <w:r>
              <w:rPr>
                <w:rFonts w:ascii="Arial" w:hAnsi="Arial" w:cs="Arial" w:eastAsia="Arial"/>
                <w:sz w:val="20"/>
                <w:szCs w:val="20"/>
                <w:spacing w:val="-1"/>
                <w:w w:val="100"/>
              </w:rPr>
              <w:t>P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o</w:t>
            </w:r>
            <w:r>
              <w:rPr>
                <w:rFonts w:ascii="Arial" w:hAnsi="Arial" w:cs="Arial" w:eastAsia="Arial"/>
                <w:sz w:val="20"/>
                <w:szCs w:val="20"/>
                <w:spacing w:val="1"/>
                <w:w w:val="100"/>
              </w:rPr>
              <w:t>č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et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</w:r>
          </w:p>
        </w:tc>
        <w:tc>
          <w:tcPr>
            <w:tcW w:w="1985" w:type="dxa"/>
            <w:tcBorders>
              <w:top w:val="single" w:sz="4.648" w:space="0" w:color="000000"/>
              <w:bottom w:val="single" w:sz="8.472" w:space="0" w:color="000000"/>
              <w:left w:val="single" w:sz="4.648" w:space="0" w:color="000000"/>
              <w:right w:val="single" w:sz="4.640" w:space="0" w:color="000000"/>
            </w:tcBorders>
          </w:tcPr>
          <w:p>
            <w:pPr>
              <w:spacing w:before="0" w:after="0" w:line="226" w:lineRule="exact"/>
              <w:ind w:left="102" w:right="-2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Pr/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Men</w:t>
            </w:r>
            <w:r>
              <w:rPr>
                <w:rFonts w:ascii="Arial" w:hAnsi="Arial" w:cs="Arial" w:eastAsia="Arial"/>
                <w:sz w:val="20"/>
                <w:szCs w:val="20"/>
                <w:spacing w:val="2"/>
                <w:w w:val="100"/>
              </w:rPr>
              <w:t>o</w:t>
            </w:r>
            <w:r>
              <w:rPr>
                <w:rFonts w:ascii="Arial" w:hAnsi="Arial" w:cs="Arial" w:eastAsia="Arial"/>
                <w:sz w:val="20"/>
                <w:szCs w:val="20"/>
                <w:spacing w:val="1"/>
                <w:w w:val="100"/>
              </w:rPr>
              <w:t>v</w:t>
            </w:r>
            <w:r>
              <w:rPr>
                <w:rFonts w:ascii="Arial" w:hAnsi="Arial" w:cs="Arial" w:eastAsia="Arial"/>
                <w:sz w:val="20"/>
                <w:szCs w:val="20"/>
                <w:spacing w:val="-1"/>
                <w:w w:val="100"/>
              </w:rPr>
              <w:t>i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tá</w:t>
            </w:r>
            <w:r>
              <w:rPr>
                <w:rFonts w:ascii="Arial" w:hAnsi="Arial" w:cs="Arial" w:eastAsia="Arial"/>
                <w:sz w:val="20"/>
                <w:szCs w:val="20"/>
                <w:spacing w:val="-6"/>
                <w:w w:val="100"/>
              </w:rPr>
              <w:t> 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ho</w:t>
            </w:r>
            <w:r>
              <w:rPr>
                <w:rFonts w:ascii="Arial" w:hAnsi="Arial" w:cs="Arial" w:eastAsia="Arial"/>
                <w:sz w:val="20"/>
                <w:szCs w:val="20"/>
                <w:spacing w:val="2"/>
                <w:w w:val="100"/>
              </w:rPr>
              <w:t>d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no</w:t>
            </w:r>
            <w:r>
              <w:rPr>
                <w:rFonts w:ascii="Arial" w:hAnsi="Arial" w:cs="Arial" w:eastAsia="Arial"/>
                <w:sz w:val="20"/>
                <w:szCs w:val="20"/>
                <w:spacing w:val="2"/>
                <w:w w:val="100"/>
              </w:rPr>
              <w:t>t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a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</w:r>
          </w:p>
        </w:tc>
        <w:tc>
          <w:tcPr>
            <w:tcW w:w="2321" w:type="dxa"/>
            <w:tcBorders>
              <w:top w:val="single" w:sz="4.648" w:space="0" w:color="000000"/>
              <w:bottom w:val="single" w:sz="8.472" w:space="0" w:color="000000"/>
              <w:left w:val="single" w:sz="4.640" w:space="0" w:color="000000"/>
              <w:right w:val="single" w:sz="4.648" w:space="0" w:color="000000"/>
            </w:tcBorders>
          </w:tcPr>
          <w:p>
            <w:pPr>
              <w:spacing w:before="0" w:after="0" w:line="226" w:lineRule="exact"/>
              <w:ind w:left="102" w:right="-2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Pr/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Nad</w:t>
            </w:r>
            <w:r>
              <w:rPr>
                <w:rFonts w:ascii="Arial" w:hAnsi="Arial" w:cs="Arial" w:eastAsia="Arial"/>
                <w:sz w:val="20"/>
                <w:szCs w:val="20"/>
                <w:spacing w:val="2"/>
                <w:w w:val="100"/>
              </w:rPr>
              <w:t>o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bú</w:t>
            </w:r>
            <w:r>
              <w:rPr>
                <w:rFonts w:ascii="Arial" w:hAnsi="Arial" w:cs="Arial" w:eastAsia="Arial"/>
                <w:sz w:val="20"/>
                <w:szCs w:val="20"/>
                <w:spacing w:val="2"/>
                <w:w w:val="100"/>
              </w:rPr>
              <w:t>d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a</w:t>
            </w:r>
            <w:r>
              <w:rPr>
                <w:rFonts w:ascii="Arial" w:hAnsi="Arial" w:cs="Arial" w:eastAsia="Arial"/>
                <w:sz w:val="20"/>
                <w:szCs w:val="20"/>
                <w:spacing w:val="1"/>
                <w:w w:val="100"/>
              </w:rPr>
              <w:t>c</w:t>
            </w:r>
            <w:r>
              <w:rPr>
                <w:rFonts w:ascii="Arial" w:hAnsi="Arial" w:cs="Arial" w:eastAsia="Arial"/>
                <w:sz w:val="20"/>
                <w:szCs w:val="20"/>
                <w:spacing w:val="-1"/>
                <w:w w:val="100"/>
              </w:rPr>
              <w:t>i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a</w:t>
            </w:r>
            <w:r>
              <w:rPr>
                <w:rFonts w:ascii="Arial" w:hAnsi="Arial" w:cs="Arial" w:eastAsia="Arial"/>
                <w:sz w:val="20"/>
                <w:szCs w:val="20"/>
                <w:spacing w:val="-10"/>
                <w:w w:val="100"/>
              </w:rPr>
              <w:t> 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ho</w:t>
            </w:r>
            <w:r>
              <w:rPr>
                <w:rFonts w:ascii="Arial" w:hAnsi="Arial" w:cs="Arial" w:eastAsia="Arial"/>
                <w:sz w:val="20"/>
                <w:szCs w:val="20"/>
                <w:spacing w:val="2"/>
                <w:w w:val="100"/>
              </w:rPr>
              <w:t>d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no</w:t>
            </w:r>
            <w:r>
              <w:rPr>
                <w:rFonts w:ascii="Arial" w:hAnsi="Arial" w:cs="Arial" w:eastAsia="Arial"/>
                <w:sz w:val="20"/>
                <w:szCs w:val="20"/>
                <w:spacing w:val="2"/>
                <w:w w:val="100"/>
              </w:rPr>
              <w:t>t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a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</w:r>
          </w:p>
        </w:tc>
        <w:tc>
          <w:tcPr>
            <w:tcW w:w="2498" w:type="dxa"/>
            <w:tcBorders>
              <w:top w:val="single" w:sz="4.648" w:space="0" w:color="000000"/>
              <w:bottom w:val="single" w:sz="8.472" w:space="0" w:color="000000"/>
              <w:left w:val="single" w:sz="4.648" w:space="0" w:color="000000"/>
              <w:right w:val="single" w:sz="8.472" w:space="0" w:color="000000"/>
            </w:tcBorders>
          </w:tcPr>
          <w:p>
            <w:pPr>
              <w:spacing w:before="0" w:after="0" w:line="226" w:lineRule="exact"/>
              <w:ind w:left="105" w:right="-2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Pr/>
            <w:r>
              <w:rPr>
                <w:rFonts w:ascii="Arial" w:hAnsi="Arial" w:cs="Arial" w:eastAsia="Arial"/>
                <w:sz w:val="20"/>
                <w:szCs w:val="20"/>
                <w:spacing w:val="1"/>
                <w:w w:val="100"/>
              </w:rPr>
              <w:t>%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po</w:t>
            </w:r>
            <w:r>
              <w:rPr>
                <w:rFonts w:ascii="Arial" w:hAnsi="Arial" w:cs="Arial" w:eastAsia="Arial"/>
                <w:sz w:val="20"/>
                <w:szCs w:val="20"/>
                <w:spacing w:val="2"/>
                <w:w w:val="100"/>
              </w:rPr>
              <w:t>d</w:t>
            </w:r>
            <w:r>
              <w:rPr>
                <w:rFonts w:ascii="Arial" w:hAnsi="Arial" w:cs="Arial" w:eastAsia="Arial"/>
                <w:sz w:val="20"/>
                <w:szCs w:val="20"/>
                <w:spacing w:val="-1"/>
                <w:w w:val="100"/>
              </w:rPr>
              <w:t>i</w:t>
            </w:r>
            <w:r>
              <w:rPr>
                <w:rFonts w:ascii="Arial" w:hAnsi="Arial" w:cs="Arial" w:eastAsia="Arial"/>
                <w:sz w:val="20"/>
                <w:szCs w:val="20"/>
                <w:spacing w:val="2"/>
                <w:w w:val="100"/>
              </w:rPr>
              <w:t>e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l</w:t>
            </w:r>
            <w:r>
              <w:rPr>
                <w:rFonts w:ascii="Arial" w:hAnsi="Arial" w:cs="Arial" w:eastAsia="Arial"/>
                <w:sz w:val="20"/>
                <w:szCs w:val="20"/>
                <w:spacing w:val="-8"/>
                <w:w w:val="100"/>
              </w:rPr>
              <w:t> 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na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upí</w:t>
            </w:r>
            <w:r>
              <w:rPr>
                <w:rFonts w:ascii="Arial" w:hAnsi="Arial" w:cs="Arial" w:eastAsia="Arial"/>
                <w:sz w:val="20"/>
                <w:szCs w:val="20"/>
                <w:spacing w:val="1"/>
                <w:w w:val="100"/>
              </w:rPr>
              <w:t>s</w:t>
            </w:r>
            <w:r>
              <w:rPr>
                <w:rFonts w:ascii="Arial" w:hAnsi="Arial" w:cs="Arial" w:eastAsia="Arial"/>
                <w:sz w:val="20"/>
                <w:szCs w:val="20"/>
                <w:spacing w:val="2"/>
                <w:w w:val="100"/>
              </w:rPr>
              <w:t>a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nom</w:t>
            </w:r>
            <w:r>
              <w:rPr>
                <w:rFonts w:ascii="Arial" w:hAnsi="Arial" w:cs="Arial" w:eastAsia="Arial"/>
                <w:sz w:val="20"/>
                <w:szCs w:val="20"/>
                <w:spacing w:val="-5"/>
                <w:w w:val="100"/>
              </w:rPr>
              <w:t> </w:t>
            </w:r>
            <w:r>
              <w:rPr>
                <w:rFonts w:ascii="Arial" w:hAnsi="Arial" w:cs="Arial" w:eastAsia="Arial"/>
                <w:sz w:val="20"/>
                <w:szCs w:val="20"/>
                <w:spacing w:val="1"/>
                <w:w w:val="100"/>
              </w:rPr>
              <w:t>Z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  <w:t>I</w:t>
            </w:r>
            <w:r>
              <w:rPr>
                <w:rFonts w:ascii="Arial" w:hAnsi="Arial" w:cs="Arial" w:eastAsia="Arial"/>
                <w:sz w:val="20"/>
                <w:szCs w:val="20"/>
                <w:spacing w:val="0"/>
                <w:w w:val="100"/>
              </w:rPr>
            </w:r>
          </w:p>
        </w:tc>
      </w:tr>
      <w:tr>
        <w:trPr>
          <w:trHeight w:val="245" w:hRule="exact"/>
        </w:trPr>
        <w:tc>
          <w:tcPr>
            <w:tcW w:w="1130" w:type="dxa"/>
            <w:tcBorders>
              <w:top w:val="single" w:sz="8.472" w:space="0" w:color="000000"/>
              <w:bottom w:val="single" w:sz="4.648" w:space="0" w:color="000000"/>
              <w:left w:val="single" w:sz="8.472" w:space="0" w:color="000000"/>
              <w:right w:val="single" w:sz="4.648" w:space="0" w:color="000000"/>
            </w:tcBorders>
          </w:tcPr>
          <w:p>
            <w:pPr/>
            <w:rPr/>
          </w:p>
        </w:tc>
        <w:tc>
          <w:tcPr>
            <w:tcW w:w="1985" w:type="dxa"/>
            <w:tcBorders>
              <w:top w:val="single" w:sz="8.472" w:space="0" w:color="000000"/>
              <w:bottom w:val="single" w:sz="4.648" w:space="0" w:color="000000"/>
              <w:left w:val="single" w:sz="4.648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2321" w:type="dxa"/>
            <w:tcBorders>
              <w:top w:val="single" w:sz="8.472" w:space="0" w:color="000000"/>
              <w:bottom w:val="single" w:sz="4.648" w:space="0" w:color="000000"/>
              <w:left w:val="single" w:sz="4.640" w:space="0" w:color="000000"/>
              <w:right w:val="single" w:sz="4.648" w:space="0" w:color="000000"/>
            </w:tcBorders>
          </w:tcPr>
          <w:p>
            <w:pPr/>
            <w:rPr/>
          </w:p>
        </w:tc>
        <w:tc>
          <w:tcPr>
            <w:tcW w:w="2498" w:type="dxa"/>
            <w:tcBorders>
              <w:top w:val="single" w:sz="8.472" w:space="0" w:color="000000"/>
              <w:bottom w:val="single" w:sz="4.648" w:space="0" w:color="000000"/>
              <w:left w:val="single" w:sz="4.648" w:space="0" w:color="000000"/>
              <w:right w:val="single" w:sz="8.472" w:space="0" w:color="000000"/>
            </w:tcBorders>
          </w:tcPr>
          <w:p>
            <w:pPr/>
            <w:rPr/>
          </w:p>
        </w:tc>
      </w:tr>
      <w:tr>
        <w:trPr>
          <w:trHeight w:val="240" w:hRule="exact"/>
        </w:trPr>
        <w:tc>
          <w:tcPr>
            <w:tcW w:w="1130" w:type="dxa"/>
            <w:tcBorders>
              <w:top w:val="single" w:sz="4.648" w:space="0" w:color="000000"/>
              <w:bottom w:val="single" w:sz="4.640" w:space="0" w:color="000000"/>
              <w:left w:val="single" w:sz="8.472" w:space="0" w:color="000000"/>
              <w:right w:val="single" w:sz="4.648" w:space="0" w:color="000000"/>
            </w:tcBorders>
          </w:tcPr>
          <w:p>
            <w:pPr/>
            <w:rPr/>
          </w:p>
        </w:tc>
        <w:tc>
          <w:tcPr>
            <w:tcW w:w="1985" w:type="dxa"/>
            <w:tcBorders>
              <w:top w:val="single" w:sz="4.648" w:space="0" w:color="000000"/>
              <w:bottom w:val="single" w:sz="4.640" w:space="0" w:color="000000"/>
              <w:left w:val="single" w:sz="4.648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2321" w:type="dxa"/>
            <w:tcBorders>
              <w:top w:val="single" w:sz="4.648" w:space="0" w:color="000000"/>
              <w:bottom w:val="single" w:sz="4.640" w:space="0" w:color="000000"/>
              <w:left w:val="single" w:sz="4.640" w:space="0" w:color="000000"/>
              <w:right w:val="single" w:sz="4.648" w:space="0" w:color="000000"/>
            </w:tcBorders>
          </w:tcPr>
          <w:p>
            <w:pPr/>
            <w:rPr/>
          </w:p>
        </w:tc>
        <w:tc>
          <w:tcPr>
            <w:tcW w:w="2498" w:type="dxa"/>
            <w:tcBorders>
              <w:top w:val="single" w:sz="4.648" w:space="0" w:color="000000"/>
              <w:bottom w:val="single" w:sz="4.640" w:space="0" w:color="000000"/>
              <w:left w:val="single" w:sz="4.648" w:space="0" w:color="000000"/>
              <w:right w:val="single" w:sz="8.472" w:space="0" w:color="000000"/>
            </w:tcBorders>
          </w:tcPr>
          <w:p>
            <w:pPr/>
            <w:rPr/>
          </w:p>
        </w:tc>
      </w:tr>
      <w:tr>
        <w:trPr>
          <w:trHeight w:val="245" w:hRule="exact"/>
        </w:trPr>
        <w:tc>
          <w:tcPr>
            <w:tcW w:w="1130" w:type="dxa"/>
            <w:tcBorders>
              <w:top w:val="single" w:sz="4.640" w:space="0" w:color="000000"/>
              <w:bottom w:val="single" w:sz="8.48" w:space="0" w:color="000000"/>
              <w:left w:val="single" w:sz="8.472" w:space="0" w:color="000000"/>
              <w:right w:val="single" w:sz="4.648" w:space="0" w:color="000000"/>
            </w:tcBorders>
          </w:tcPr>
          <w:p>
            <w:pPr/>
            <w:rPr/>
          </w:p>
        </w:tc>
        <w:tc>
          <w:tcPr>
            <w:tcW w:w="1985" w:type="dxa"/>
            <w:tcBorders>
              <w:top w:val="single" w:sz="4.640" w:space="0" w:color="000000"/>
              <w:bottom w:val="single" w:sz="8.48" w:space="0" w:color="000000"/>
              <w:left w:val="single" w:sz="4.648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2321" w:type="dxa"/>
            <w:tcBorders>
              <w:top w:val="single" w:sz="4.640" w:space="0" w:color="000000"/>
              <w:bottom w:val="single" w:sz="8.48" w:space="0" w:color="000000"/>
              <w:left w:val="single" w:sz="4.640" w:space="0" w:color="000000"/>
              <w:right w:val="single" w:sz="4.648" w:space="0" w:color="000000"/>
            </w:tcBorders>
          </w:tcPr>
          <w:p>
            <w:pPr/>
            <w:rPr/>
          </w:p>
        </w:tc>
        <w:tc>
          <w:tcPr>
            <w:tcW w:w="2498" w:type="dxa"/>
            <w:tcBorders>
              <w:top w:val="single" w:sz="4.640" w:space="0" w:color="000000"/>
              <w:bottom w:val="single" w:sz="8.48" w:space="0" w:color="000000"/>
              <w:left w:val="single" w:sz="4.648" w:space="0" w:color="000000"/>
              <w:right w:val="single" w:sz="8.472" w:space="0" w:color="000000"/>
            </w:tcBorders>
          </w:tcPr>
          <w:p>
            <w:pPr/>
            <w:rPr/>
          </w:p>
        </w:tc>
      </w:tr>
    </w:tbl>
    <w:p>
      <w:pPr>
        <w:spacing w:before="5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33" w:after="0" w:line="247" w:lineRule="exact"/>
        <w:ind w:left="177" w:right="-20"/>
        <w:jc w:val="left"/>
        <w:rPr>
          <w:rFonts w:ascii="Arial Narrow" w:hAnsi="Arial Narrow" w:cs="Arial Narrow" w:eastAsia="Arial Narrow"/>
          <w:sz w:val="22"/>
          <w:szCs w:val="22"/>
        </w:rPr>
      </w:pPr>
      <w:rPr/>
      <w:r>
        <w:rPr/>
        <w:pict>
          <v:group style="position:absolute;margin-left:535.653198pt;margin-top:17.329977pt;width:.96pt;height:.1pt;mso-position-horizontal-relative:page;mso-position-vertical-relative:paragraph;z-index:-13227" coordorigin="10713,347" coordsize="19,2">
            <v:shape style="position:absolute;left:10713;top:347;width:19;height:2" coordorigin="10713,347" coordsize="19,0" path="m10713,347l10732,347e" filled="f" stroked="t" strokeweight="1.120pt" strokecolor="#000000">
              <v:path arrowok="t"/>
            </v:shape>
          </v:group>
          <w10:wrap type="none"/>
        </w:pict>
      </w:r>
      <w:r>
        <w:rPr>
          <w:rFonts w:ascii="Arial Narrow" w:hAnsi="Arial Narrow" w:cs="Arial Narrow" w:eastAsia="Arial Narrow"/>
          <w:sz w:val="22"/>
          <w:szCs w:val="22"/>
          <w:spacing w:val="0"/>
          <w:w w:val="100"/>
          <w:position w:val="-1"/>
        </w:rPr>
        <w:t>y)</w:t>
      </w:r>
      <w:r>
        <w:rPr>
          <w:rFonts w:ascii="Arial Narrow" w:hAnsi="Arial Narrow" w:cs="Arial Narrow" w:eastAsia="Arial Narrow"/>
          <w:sz w:val="22"/>
          <w:szCs w:val="22"/>
          <w:spacing w:val="-9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2"/>
          <w:szCs w:val="22"/>
          <w:spacing w:val="0"/>
          <w:w w:val="100"/>
          <w:position w:val="-1"/>
        </w:rPr>
        <w:t>Významné</w:t>
      </w:r>
      <w:r>
        <w:rPr>
          <w:rFonts w:ascii="Arial Narrow" w:hAnsi="Arial Narrow" w:cs="Arial Narrow" w:eastAsia="Arial Narrow"/>
          <w:sz w:val="22"/>
          <w:szCs w:val="22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2"/>
          <w:szCs w:val="22"/>
          <w:spacing w:val="0"/>
          <w:w w:val="100"/>
          <w:position w:val="-1"/>
        </w:rPr>
        <w:t>položky</w:t>
      </w:r>
      <w:r>
        <w:rPr>
          <w:rFonts w:ascii="Arial Narrow" w:hAnsi="Arial Narrow" w:cs="Arial Narrow" w:eastAsia="Arial Narrow"/>
          <w:sz w:val="22"/>
          <w:szCs w:val="22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2"/>
          <w:szCs w:val="22"/>
          <w:spacing w:val="0"/>
          <w:w w:val="100"/>
          <w:position w:val="-1"/>
        </w:rPr>
        <w:t>účtov</w:t>
      </w:r>
      <w:r>
        <w:rPr>
          <w:rFonts w:ascii="Arial Narrow" w:hAnsi="Arial Narrow" w:cs="Arial Narrow" w:eastAsia="Arial Narrow"/>
          <w:sz w:val="22"/>
          <w:szCs w:val="22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2"/>
          <w:szCs w:val="22"/>
          <w:spacing w:val="0"/>
          <w:w w:val="100"/>
          <w:position w:val="-1"/>
        </w:rPr>
        <w:t>časového</w:t>
      </w:r>
      <w:r>
        <w:rPr>
          <w:rFonts w:ascii="Arial Narrow" w:hAnsi="Arial Narrow" w:cs="Arial Narrow" w:eastAsia="Arial Narrow"/>
          <w:sz w:val="22"/>
          <w:szCs w:val="22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2"/>
          <w:szCs w:val="22"/>
          <w:spacing w:val="0"/>
          <w:w w:val="100"/>
          <w:position w:val="-1"/>
        </w:rPr>
        <w:t>rozlíšenia</w:t>
      </w:r>
      <w:r>
        <w:rPr>
          <w:rFonts w:ascii="Arial Narrow" w:hAnsi="Arial Narrow" w:cs="Arial Narrow" w:eastAsia="Arial Narrow"/>
          <w:sz w:val="22"/>
          <w:szCs w:val="22"/>
          <w:spacing w:val="0"/>
          <w:w w:val="100"/>
          <w:position w:val="0"/>
        </w:rPr>
      </w:r>
    </w:p>
    <w:p>
      <w:pPr>
        <w:spacing w:before="6" w:after="0" w:line="50" w:lineRule="exact"/>
        <w:jc w:val="left"/>
        <w:rPr>
          <w:sz w:val="5"/>
          <w:szCs w:val="5"/>
        </w:rPr>
      </w:pPr>
      <w:rPr/>
      <w:r>
        <w:rPr>
          <w:sz w:val="5"/>
          <w:szCs w:val="5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1.16478" w:type="dxa"/>
      </w:tblPr>
      <w:tblGrid/>
      <w:tr>
        <w:trPr>
          <w:trHeight w:val="743" w:hRule="exact"/>
        </w:trPr>
        <w:tc>
          <w:tcPr>
            <w:tcW w:w="4328" w:type="dxa"/>
            <w:tcBorders>
              <w:top w:val="single" w:sz="8.960" w:space="0" w:color="000000"/>
              <w:bottom w:val="single" w:sz="8.960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>
              <w:spacing w:before="17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775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Opis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položky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asového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rozlí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enia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573" w:type="dxa"/>
            <w:tcBorders>
              <w:top w:val="single" w:sz="8.960" w:space="0" w:color="000000"/>
              <w:bottom w:val="single" w:sz="8.960" w:space="0" w:color="000000"/>
              <w:left w:val="single" w:sz="8.480002" w:space="0" w:color="000000"/>
              <w:right w:val="single" w:sz="8.48" w:space="0" w:color="000000"/>
            </w:tcBorders>
          </w:tcPr>
          <w:p>
            <w:pPr>
              <w:spacing w:before="17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310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360" w:hRule="exact"/>
        </w:trPr>
        <w:tc>
          <w:tcPr>
            <w:tcW w:w="4328" w:type="dxa"/>
            <w:tcBorders>
              <w:top w:val="single" w:sz="8.960" w:space="0" w:color="000000"/>
              <w:bottom w:val="single" w:sz="8.960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>
              <w:spacing w:before="46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Nákla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ich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dobí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é,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: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573" w:type="dxa"/>
            <w:tcBorders>
              <w:top w:val="single" w:sz="8.960" w:space="0" w:color="000000"/>
              <w:bottom w:val="single" w:sz="8.960" w:space="0" w:color="000000"/>
              <w:left w:val="single" w:sz="8.480002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58" w:hRule="exact"/>
        </w:trPr>
        <w:tc>
          <w:tcPr>
            <w:tcW w:w="4328" w:type="dxa"/>
            <w:tcBorders>
              <w:top w:val="single" w:sz="8.960" w:space="0" w:color="000000"/>
              <w:bottom w:val="single" w:sz="7.04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/>
            <w:rPr/>
          </w:p>
        </w:tc>
        <w:tc>
          <w:tcPr>
            <w:tcW w:w="2573" w:type="dxa"/>
            <w:tcBorders>
              <w:top w:val="single" w:sz="8.960" w:space="0" w:color="000000"/>
              <w:bottom w:val="single" w:sz="7.04" w:space="0" w:color="000000"/>
              <w:left w:val="single" w:sz="8.480002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58" w:hRule="exact"/>
        </w:trPr>
        <w:tc>
          <w:tcPr>
            <w:tcW w:w="4328" w:type="dxa"/>
            <w:tcBorders>
              <w:top w:val="single" w:sz="7.04" w:space="0" w:color="000000"/>
              <w:bottom w:val="single" w:sz="8.960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/>
            <w:rPr/>
          </w:p>
        </w:tc>
        <w:tc>
          <w:tcPr>
            <w:tcW w:w="2573" w:type="dxa"/>
            <w:tcBorders>
              <w:top w:val="single" w:sz="7.04" w:space="0" w:color="000000"/>
              <w:bottom w:val="single" w:sz="8.960" w:space="0" w:color="000000"/>
              <w:left w:val="single" w:sz="8.480002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60" w:hRule="exact"/>
        </w:trPr>
        <w:tc>
          <w:tcPr>
            <w:tcW w:w="4328" w:type="dxa"/>
            <w:tcBorders>
              <w:top w:val="single" w:sz="8.960" w:space="0" w:color="000000"/>
              <w:bottom w:val="single" w:sz="8.960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>
              <w:spacing w:before="46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Nákla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ich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dobí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tkod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bé,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o: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573" w:type="dxa"/>
            <w:tcBorders>
              <w:top w:val="single" w:sz="8.960" w:space="0" w:color="000000"/>
              <w:bottom w:val="single" w:sz="8.960" w:space="0" w:color="000000"/>
              <w:left w:val="single" w:sz="8.480002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55" w:hRule="exact"/>
        </w:trPr>
        <w:tc>
          <w:tcPr>
            <w:tcW w:w="4328" w:type="dxa"/>
            <w:tcBorders>
              <w:top w:val="single" w:sz="8.960" w:space="0" w:color="000000"/>
              <w:bottom w:val="single" w:sz="4.640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/>
            <w:rPr/>
          </w:p>
        </w:tc>
        <w:tc>
          <w:tcPr>
            <w:tcW w:w="2573" w:type="dxa"/>
            <w:tcBorders>
              <w:top w:val="single" w:sz="8.960" w:space="0" w:color="000000"/>
              <w:bottom w:val="single" w:sz="4.640" w:space="0" w:color="000000"/>
              <w:left w:val="single" w:sz="8.480002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56" w:hRule="exact"/>
        </w:trPr>
        <w:tc>
          <w:tcPr>
            <w:tcW w:w="4328" w:type="dxa"/>
            <w:tcBorders>
              <w:top w:val="single" w:sz="4.640" w:space="0" w:color="000000"/>
              <w:bottom w:val="single" w:sz="8.960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/>
            <w:rPr/>
          </w:p>
        </w:tc>
        <w:tc>
          <w:tcPr>
            <w:tcW w:w="2573" w:type="dxa"/>
            <w:tcBorders>
              <w:top w:val="single" w:sz="4.640" w:space="0" w:color="000000"/>
              <w:bottom w:val="single" w:sz="8.960" w:space="0" w:color="000000"/>
              <w:left w:val="single" w:sz="8.480002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60" w:hRule="exact"/>
        </w:trPr>
        <w:tc>
          <w:tcPr>
            <w:tcW w:w="4328" w:type="dxa"/>
            <w:tcBorders>
              <w:top w:val="single" w:sz="8.960" w:space="0" w:color="000000"/>
              <w:bottom w:val="single" w:sz="8.960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>
              <w:spacing w:before="44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Príjmy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dobí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é,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: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573" w:type="dxa"/>
            <w:tcBorders>
              <w:top w:val="single" w:sz="8.960" w:space="0" w:color="000000"/>
              <w:bottom w:val="single" w:sz="8.960" w:space="0" w:color="000000"/>
              <w:left w:val="single" w:sz="8.480002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55" w:hRule="exact"/>
        </w:trPr>
        <w:tc>
          <w:tcPr>
            <w:tcW w:w="4328" w:type="dxa"/>
            <w:tcBorders>
              <w:top w:val="single" w:sz="8.960" w:space="0" w:color="000000"/>
              <w:bottom w:val="single" w:sz="4.640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/>
            <w:rPr/>
          </w:p>
        </w:tc>
        <w:tc>
          <w:tcPr>
            <w:tcW w:w="2573" w:type="dxa"/>
            <w:tcBorders>
              <w:top w:val="single" w:sz="8.960" w:space="0" w:color="000000"/>
              <w:bottom w:val="single" w:sz="4.640" w:space="0" w:color="000000"/>
              <w:left w:val="single" w:sz="8.480002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55" w:hRule="exact"/>
        </w:trPr>
        <w:tc>
          <w:tcPr>
            <w:tcW w:w="4328" w:type="dxa"/>
            <w:tcBorders>
              <w:top w:val="single" w:sz="4.640" w:space="0" w:color="000000"/>
              <w:bottom w:val="single" w:sz="8.960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/>
            <w:rPr/>
          </w:p>
        </w:tc>
        <w:tc>
          <w:tcPr>
            <w:tcW w:w="2573" w:type="dxa"/>
            <w:tcBorders>
              <w:top w:val="single" w:sz="4.640" w:space="0" w:color="000000"/>
              <w:bottom w:val="single" w:sz="8.960" w:space="0" w:color="000000"/>
              <w:left w:val="single" w:sz="8.480002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60" w:hRule="exact"/>
        </w:trPr>
        <w:tc>
          <w:tcPr>
            <w:tcW w:w="4328" w:type="dxa"/>
            <w:tcBorders>
              <w:top w:val="single" w:sz="8.960" w:space="0" w:color="000000"/>
              <w:bottom w:val="single" w:sz="8.960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>
              <w:spacing w:before="45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Príjmy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dobí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krá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bé,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: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573" w:type="dxa"/>
            <w:tcBorders>
              <w:top w:val="single" w:sz="8.960" w:space="0" w:color="000000"/>
              <w:bottom w:val="single" w:sz="8.960" w:space="0" w:color="000000"/>
              <w:left w:val="single" w:sz="8.480002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55" w:hRule="exact"/>
        </w:trPr>
        <w:tc>
          <w:tcPr>
            <w:tcW w:w="4328" w:type="dxa"/>
            <w:tcBorders>
              <w:top w:val="single" w:sz="8.960" w:space="0" w:color="000000"/>
              <w:bottom w:val="single" w:sz="4.640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/>
            <w:rPr/>
          </w:p>
        </w:tc>
        <w:tc>
          <w:tcPr>
            <w:tcW w:w="2573" w:type="dxa"/>
            <w:tcBorders>
              <w:top w:val="single" w:sz="8.960" w:space="0" w:color="000000"/>
              <w:bottom w:val="single" w:sz="4.640" w:space="0" w:color="000000"/>
              <w:left w:val="single" w:sz="8.480002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56" w:hRule="exact"/>
        </w:trPr>
        <w:tc>
          <w:tcPr>
            <w:tcW w:w="4328" w:type="dxa"/>
            <w:tcBorders>
              <w:top w:val="single" w:sz="4.640" w:space="0" w:color="000000"/>
              <w:bottom w:val="single" w:sz="8.48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/>
            <w:rPr/>
          </w:p>
        </w:tc>
        <w:tc>
          <w:tcPr>
            <w:tcW w:w="2573" w:type="dxa"/>
            <w:tcBorders>
              <w:top w:val="single" w:sz="4.640" w:space="0" w:color="000000"/>
              <w:bottom w:val="single" w:sz="8.48" w:space="0" w:color="000000"/>
              <w:left w:val="single" w:sz="8.480002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9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34" w:after="0" w:line="240" w:lineRule="auto"/>
        <w:ind w:right="179"/>
        <w:jc w:val="right"/>
        <w:rPr>
          <w:rFonts w:ascii="Arial Narrow" w:hAnsi="Arial Narrow" w:cs="Arial Narrow" w:eastAsia="Arial Narrow"/>
          <w:sz w:val="21"/>
          <w:szCs w:val="21"/>
        </w:rPr>
      </w:pPr>
      <w:rPr/>
      <w:r>
        <w:rPr/>
        <w:pict>
          <v:group style="position:absolute;margin-left:70.00322pt;margin-top:-93.53054pt;width:467.32pt;height:89.74pt;mso-position-horizontal-relative:page;mso-position-vertical-relative:paragraph;z-index:-13226" coordorigin="1400,-1871" coordsize="9346,1795">
            <v:group style="position:absolute;left:1406;top:-1865;width:9335;height:2" coordorigin="1406,-1865" coordsize="9335,2">
              <v:shape style="position:absolute;left:1406;top:-1865;width:9335;height:2" coordorigin="1406,-1865" coordsize="9335,0" path="m1406,-1865l10741,-1865e" filled="f" stroked="t" strokeweight=".580pt" strokecolor="#000000">
                <v:path arrowok="t"/>
              </v:shape>
            </v:group>
            <v:group style="position:absolute;left:1411;top:-1860;width:2;height:1778" coordorigin="1411,-1860" coordsize="2,1778">
              <v:shape style="position:absolute;left:1411;top:-1860;width:2;height:1778" coordorigin="1411,-1860" coordsize="0,1778" path="m1411,-1860l1411,-82e" filled="f" stroked="t" strokeweight=".580pt" strokecolor="#000000">
                <v:path arrowok="t"/>
              </v:shape>
            </v:group>
            <v:group style="position:absolute;left:1406;top:-86;width:9335;height:2" coordorigin="1406,-86" coordsize="9335,2">
              <v:shape style="position:absolute;left:1406;top:-86;width:9335;height:2" coordorigin="1406,-86" coordsize="9335,0" path="m1406,-86l10741,-86e" filled="f" stroked="t" strokeweight=".580pt" strokecolor="#000000">
                <v:path arrowok="t"/>
              </v:shape>
            </v:group>
            <v:group style="position:absolute;left:10736;top:-1860;width:2;height:1778" coordorigin="10736,-1860" coordsize="2,1778">
              <v:shape style="position:absolute;left:10736;top:-1860;width:2;height:1778" coordorigin="10736,-1860" coordsize="0,1778" path="m10736,-1860l10736,-82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19</w:t>
      </w:r>
    </w:p>
    <w:p>
      <w:pPr>
        <w:jc w:val="right"/>
        <w:spacing w:after="0"/>
        <w:sectPr>
          <w:pgMar w:header="335" w:footer="0" w:top="820" w:bottom="280" w:left="1300" w:right="1300"/>
          <w:headerReference w:type="odd" r:id="rId19"/>
          <w:headerReference w:type="even" r:id="rId20"/>
          <w:footerReference w:type="odd" r:id="rId21"/>
          <w:pgSz w:w="11920" w:h="16840"/>
        </w:sectPr>
      </w:pPr>
      <w:rPr/>
    </w:p>
    <w:p>
      <w:pPr>
        <w:spacing w:before="9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40" w:lineRule="auto"/>
        <w:ind w:left="166" w:right="-73"/>
        <w:jc w:val="left"/>
        <w:rPr>
          <w:rFonts w:ascii="Arial Narrow" w:hAnsi="Arial Narrow" w:cs="Arial Narrow" w:eastAsia="Arial Narrow"/>
          <w:sz w:val="22"/>
          <w:szCs w:val="22"/>
        </w:rPr>
      </w:pPr>
      <w:rPr/>
      <w:r>
        <w:rPr>
          <w:rFonts w:ascii="Arial Narrow" w:hAnsi="Arial Narrow" w:cs="Arial Narrow" w:eastAsia="Arial Narrow"/>
          <w:sz w:val="22"/>
          <w:szCs w:val="22"/>
          <w:spacing w:val="0"/>
          <w:w w:val="100"/>
        </w:rPr>
        <w:t>2)</w:t>
      </w:r>
      <w:r>
        <w:rPr>
          <w:rFonts w:ascii="Arial Narrow" w:hAnsi="Arial Narrow" w:cs="Arial Narrow" w:eastAsia="Arial Narrow"/>
          <w:sz w:val="22"/>
          <w:szCs w:val="22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2"/>
          <w:szCs w:val="22"/>
          <w:spacing w:val="7"/>
          <w:w w:val="100"/>
        </w:rPr>
        <w:t> </w:t>
      </w:r>
      <w:r>
        <w:rPr>
          <w:rFonts w:ascii="Arial Narrow" w:hAnsi="Arial Narrow" w:cs="Arial Narrow" w:eastAsia="Arial Narrow"/>
          <w:sz w:val="22"/>
          <w:szCs w:val="22"/>
          <w:spacing w:val="0"/>
          <w:w w:val="100"/>
        </w:rPr>
        <w:t>Informácie</w:t>
      </w:r>
      <w:r>
        <w:rPr>
          <w:rFonts w:ascii="Arial Narrow" w:hAnsi="Arial Narrow" w:cs="Arial Narrow" w:eastAsia="Arial Narrow"/>
          <w:sz w:val="22"/>
          <w:szCs w:val="22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2"/>
          <w:szCs w:val="22"/>
          <w:spacing w:val="0"/>
          <w:w w:val="100"/>
        </w:rPr>
        <w:t>k</w:t>
      </w:r>
      <w:r>
        <w:rPr>
          <w:rFonts w:ascii="Arial Narrow" w:hAnsi="Arial Narrow" w:cs="Arial Narrow" w:eastAsia="Arial Narrow"/>
          <w:sz w:val="22"/>
          <w:szCs w:val="22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2"/>
          <w:szCs w:val="22"/>
          <w:spacing w:val="0"/>
          <w:w w:val="100"/>
        </w:rPr>
        <w:t>položkám</w:t>
      </w:r>
      <w:r>
        <w:rPr>
          <w:rFonts w:ascii="Arial Narrow" w:hAnsi="Arial Narrow" w:cs="Arial Narrow" w:eastAsia="Arial Narrow"/>
          <w:sz w:val="22"/>
          <w:szCs w:val="22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2"/>
          <w:szCs w:val="22"/>
          <w:spacing w:val="0"/>
          <w:w w:val="100"/>
        </w:rPr>
        <w:t>-</w:t>
      </w:r>
      <w:r>
        <w:rPr>
          <w:rFonts w:ascii="Arial Narrow" w:hAnsi="Arial Narrow" w:cs="Arial Narrow" w:eastAsia="Arial Narrow"/>
          <w:sz w:val="22"/>
          <w:szCs w:val="22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2"/>
          <w:szCs w:val="22"/>
          <w:spacing w:val="0"/>
          <w:w w:val="100"/>
        </w:rPr>
        <w:t>PASÍV</w:t>
      </w:r>
      <w:r>
        <w:rPr>
          <w:rFonts w:ascii="Arial Narrow" w:hAnsi="Arial Narrow" w:cs="Arial Narrow" w:eastAsia="Arial Narrow"/>
          <w:sz w:val="22"/>
          <w:szCs w:val="22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2"/>
          <w:szCs w:val="22"/>
          <w:spacing w:val="0"/>
          <w:w w:val="100"/>
        </w:rPr>
        <w:t>SÚVAHY</w:t>
      </w:r>
    </w:p>
    <w:p>
      <w:pPr>
        <w:spacing w:before="3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236" w:lineRule="exact"/>
        <w:ind w:left="169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/>
        <w:pict>
          <v:group style="position:absolute;margin-left:64.029999pt;margin-top:16.13061pt;width:467.32pt;height:316.9pt;mso-position-horizontal-relative:page;mso-position-vertical-relative:paragraph;z-index:-13224" coordorigin="1281,323" coordsize="9346,6338">
            <v:group style="position:absolute;left:1286;top:328;width:9335;height:2" coordorigin="1286,328" coordsize="9335,2">
              <v:shape style="position:absolute;left:1286;top:328;width:9335;height:2" coordorigin="1286,328" coordsize="9335,0" path="m1286,328l10621,328e" filled="f" stroked="t" strokeweight=".580pt" strokecolor="#000000">
                <v:path arrowok="t"/>
              </v:shape>
            </v:group>
            <v:group style="position:absolute;left:1291;top:333;width:2;height:6322" coordorigin="1291,333" coordsize="2,6322">
              <v:shape style="position:absolute;left:1291;top:333;width:2;height:6322" coordorigin="1291,333" coordsize="0,6322" path="m1291,333l1291,6655e" filled="f" stroked="t" strokeweight=".580pt" strokecolor="#000000">
                <v:path arrowok="t"/>
              </v:shape>
            </v:group>
            <v:group style="position:absolute;left:1286;top:6650;width:9335;height:2" coordorigin="1286,6650" coordsize="9335,2">
              <v:shape style="position:absolute;left:1286;top:6650;width:9335;height:2" coordorigin="1286,6650" coordsize="9335,0" path="m1286,6650l10621,6650e" filled="f" stroked="t" strokeweight=".580pt" strokecolor="#000000">
                <v:path arrowok="t"/>
              </v:shape>
            </v:group>
            <v:group style="position:absolute;left:10616;top:333;width:2;height:6322" coordorigin="10616,333" coordsize="2,6322">
              <v:shape style="position:absolute;left:10616;top:333;width:2;height:6322" coordorigin="10616,333" coordsize="0,6322" path="m10616,333l10616,6655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a)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Vlastné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imanie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za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bežné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účtovné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obdobie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0"/>
        </w:rPr>
      </w:r>
    </w:p>
    <w:p>
      <w:pPr>
        <w:spacing w:before="26" w:after="0" w:line="240" w:lineRule="auto"/>
        <w:ind w:right="-20"/>
        <w:jc w:val="left"/>
        <w:rPr>
          <w:rFonts w:ascii="Arial" w:hAnsi="Arial" w:cs="Arial" w:eastAsia="Arial"/>
          <w:sz w:val="20"/>
          <w:szCs w:val="20"/>
        </w:rPr>
      </w:pPr>
      <w:rPr/>
      <w:r>
        <w:rPr/>
        <w:br w:type="column"/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IČO</w:t>
      </w:r>
    </w:p>
    <w:p>
      <w:pPr>
        <w:jc w:val="left"/>
        <w:spacing w:after="0"/>
        <w:sectPr>
          <w:pgNumType w:start="20"/>
          <w:pgMar w:header="334" w:footer="702" w:top="580" w:bottom="900" w:left="1180" w:right="1180"/>
          <w:headerReference w:type="even" r:id="rId22"/>
          <w:headerReference w:type="odd" r:id="rId23"/>
          <w:footerReference w:type="even" r:id="rId24"/>
          <w:footerReference w:type="odd" r:id="rId25"/>
          <w:pgSz w:w="11920" w:h="16840"/>
          <w:cols w:num="2" w:equalWidth="0">
            <w:col w:w="3723" w:space="2922"/>
            <w:col w:w="2915"/>
          </w:cols>
        </w:sectPr>
      </w:pPr>
      <w:rPr/>
    </w:p>
    <w:p>
      <w:pPr>
        <w:spacing w:before="6" w:after="0" w:line="100" w:lineRule="exact"/>
        <w:jc w:val="left"/>
        <w:rPr>
          <w:sz w:val="10"/>
          <w:szCs w:val="10"/>
        </w:rPr>
      </w:pPr>
      <w:rPr/>
      <w:r>
        <w:rPr/>
        <w:pict>
          <v:group style="position:absolute;margin-left:64.029999pt;margin-top:683.169983pt;width:467.32pt;height:102.28pt;mso-position-horizontal-relative:page;mso-position-vertical-relative:page;z-index:-13223" coordorigin="1281,13663" coordsize="9346,2046">
            <v:group style="position:absolute;left:1286;top:13669;width:9335;height:2" coordorigin="1286,13669" coordsize="9335,2">
              <v:shape style="position:absolute;left:1286;top:13669;width:9335;height:2" coordorigin="1286,13669" coordsize="9335,0" path="m1286,13669l10621,13669e" filled="f" stroked="t" strokeweight=".580pt" strokecolor="#000000">
                <v:path arrowok="t"/>
              </v:shape>
            </v:group>
            <v:group style="position:absolute;left:1291;top:13674;width:2;height:2029" coordorigin="1291,13674" coordsize="2,2029">
              <v:shape style="position:absolute;left:1291;top:13674;width:2;height:2029" coordorigin="1291,13674" coordsize="0,2029" path="m1291,13674l1291,15703e" filled="f" stroked="t" strokeweight=".580pt" strokecolor="#000000">
                <v:path arrowok="t"/>
              </v:shape>
            </v:group>
            <v:group style="position:absolute;left:1286;top:15698;width:9335;height:2" coordorigin="1286,15698" coordsize="9335,2">
              <v:shape style="position:absolute;left:1286;top:15698;width:9335;height:2" coordorigin="1286,15698" coordsize="9335,0" path="m1286,15698l10621,15698e" filled="f" stroked="t" strokeweight=".580pt" strokecolor="#000000">
                <v:path arrowok="t"/>
              </v:shape>
            </v:group>
            <v:group style="position:absolute;left:10616;top:13674;width:2;height:2029" coordorigin="10616,13674" coordsize="2,2029">
              <v:shape style="position:absolute;left:10616;top:13674;width:2;height:2029" coordorigin="10616,13674" coordsize="0,2029" path="m10616,13674l10616,15703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4" w:after="0" w:line="240" w:lineRule="auto"/>
        <w:ind w:left="170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a.3.)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Rozdelenie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účtovného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zisku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alebo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vysporiadanie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účtovnej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straty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vykázanej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predchádzajúcom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účtovnom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období</w:t>
      </w:r>
    </w:p>
    <w:p>
      <w:pPr>
        <w:spacing w:before="10" w:after="0" w:line="50" w:lineRule="exact"/>
        <w:jc w:val="left"/>
        <w:rPr>
          <w:sz w:val="5"/>
          <w:szCs w:val="5"/>
        </w:rPr>
      </w:pPr>
      <w:rPr/>
      <w:r>
        <w:rPr>
          <w:sz w:val="5"/>
          <w:szCs w:val="5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3.000002" w:type="dxa"/>
      </w:tblPr>
      <w:tblGrid/>
      <w:tr>
        <w:trPr>
          <w:trHeight w:val="785" w:hRule="exact"/>
        </w:trPr>
        <w:tc>
          <w:tcPr>
            <w:tcW w:w="7025" w:type="dxa"/>
            <w:tcBorders>
              <w:top w:val="single" w:sz="8.960014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9" w:after="0" w:line="240" w:lineRule="exact"/>
              <w:jc w:val="left"/>
              <w:rPr>
                <w:sz w:val="24"/>
                <w:szCs w:val="24"/>
              </w:rPr>
            </w:pPr>
            <w:rPr/>
            <w:r>
              <w:rPr>
                <w:sz w:val="24"/>
                <w:szCs w:val="24"/>
              </w:rPr>
            </w:r>
          </w:p>
          <w:p>
            <w:pPr>
              <w:spacing w:before="0" w:after="0" w:line="240" w:lineRule="auto"/>
              <w:ind w:left="2867" w:right="2848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Názov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ožky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275" w:type="dxa"/>
            <w:tcBorders>
              <w:top w:val="single" w:sz="8.960014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7" w:after="0" w:line="240" w:lineRule="auto"/>
              <w:ind w:left="102" w:right="85" w:firstLine="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ezp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edne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hád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350" w:hRule="exact"/>
        </w:trPr>
        <w:tc>
          <w:tcPr>
            <w:tcW w:w="7025" w:type="dxa"/>
            <w:tcBorders>
              <w:top w:val="single" w:sz="8.960" w:space="0" w:color="000000"/>
              <w:bottom w:val="single" w:sz="8.96005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275" w:type="dxa"/>
            <w:tcBorders>
              <w:top w:val="single" w:sz="8.960" w:space="0" w:color="000000"/>
              <w:bottom w:val="single" w:sz="8.96005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9" w:hRule="exact"/>
        </w:trPr>
        <w:tc>
          <w:tcPr>
            <w:tcW w:w="7025" w:type="dxa"/>
            <w:tcBorders>
              <w:top w:val="single" w:sz="8.960058" w:space="0" w:color="000000"/>
              <w:bottom w:val="single" w:sz="8.960005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Rozdelenie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275" w:type="dxa"/>
            <w:tcBorders>
              <w:top w:val="single" w:sz="8.960058" w:space="0" w:color="000000"/>
              <w:bottom w:val="single" w:sz="8.960005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345" w:hRule="exact"/>
        </w:trPr>
        <w:tc>
          <w:tcPr>
            <w:tcW w:w="7025" w:type="dxa"/>
            <w:tcBorders>
              <w:top w:val="single" w:sz="8.960005" w:space="0" w:color="000000"/>
              <w:bottom w:val="single" w:sz="4.64003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Prídel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zerv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fondu</w:t>
            </w:r>
          </w:p>
        </w:tc>
        <w:tc>
          <w:tcPr>
            <w:tcW w:w="2275" w:type="dxa"/>
            <w:tcBorders>
              <w:top w:val="single" w:sz="8.960005" w:space="0" w:color="000000"/>
              <w:bottom w:val="single" w:sz="4.64003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0" w:hRule="exact"/>
        </w:trPr>
        <w:tc>
          <w:tcPr>
            <w:tcW w:w="7025" w:type="dxa"/>
            <w:tcBorders>
              <w:top w:val="single" w:sz="4.640030" w:space="0" w:color="000000"/>
              <w:bottom w:val="single" w:sz="4.640005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Prídel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šta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árnych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osta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fon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ov</w:t>
            </w:r>
          </w:p>
        </w:tc>
        <w:tc>
          <w:tcPr>
            <w:tcW w:w="2275" w:type="dxa"/>
            <w:tcBorders>
              <w:top w:val="single" w:sz="4.640030" w:space="0" w:color="000000"/>
              <w:bottom w:val="single" w:sz="4.640005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4" w:hRule="exact"/>
        </w:trPr>
        <w:tc>
          <w:tcPr>
            <w:tcW w:w="7025" w:type="dxa"/>
            <w:tcBorders>
              <w:top w:val="single" w:sz="4.640005" w:space="0" w:color="000000"/>
              <w:bottom w:val="single" w:sz="7.04005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2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Prídel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neho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du</w:t>
            </w:r>
          </w:p>
        </w:tc>
        <w:tc>
          <w:tcPr>
            <w:tcW w:w="2275" w:type="dxa"/>
            <w:tcBorders>
              <w:top w:val="single" w:sz="4.640005" w:space="0" w:color="000000"/>
              <w:bottom w:val="single" w:sz="7.04005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1" w:hRule="exact"/>
        </w:trPr>
        <w:tc>
          <w:tcPr>
            <w:tcW w:w="7025" w:type="dxa"/>
            <w:tcBorders>
              <w:top w:val="single" w:sz="7.040058" w:space="0" w:color="000000"/>
              <w:bottom w:val="single" w:sz="4.640049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Prídel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adné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imania</w:t>
            </w:r>
          </w:p>
        </w:tc>
        <w:tc>
          <w:tcPr>
            <w:tcW w:w="2275" w:type="dxa"/>
            <w:tcBorders>
              <w:top w:val="single" w:sz="7.040058" w:space="0" w:color="000000"/>
              <w:bottom w:val="single" w:sz="4.640049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3" w:hRule="exact"/>
        </w:trPr>
        <w:tc>
          <w:tcPr>
            <w:tcW w:w="7025" w:type="dxa"/>
            <w:tcBorders>
              <w:top w:val="single" w:sz="4.640049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2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Úhrada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stra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minulých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období</w:t>
            </w:r>
          </w:p>
        </w:tc>
        <w:tc>
          <w:tcPr>
            <w:tcW w:w="2275" w:type="dxa"/>
            <w:tcBorders>
              <w:top w:val="single" w:sz="4.640049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6" w:hRule="exact"/>
        </w:trPr>
        <w:tc>
          <w:tcPr>
            <w:tcW w:w="702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Prevod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zdelen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minu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</w:p>
        </w:tc>
        <w:tc>
          <w:tcPr>
            <w:tcW w:w="227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1" w:hRule="exact"/>
        </w:trPr>
        <w:tc>
          <w:tcPr>
            <w:tcW w:w="7025" w:type="dxa"/>
            <w:tcBorders>
              <w:top w:val="single" w:sz="7.04" w:space="0" w:color="000000"/>
              <w:bottom w:val="single" w:sz="4.640039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Rozde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ielu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isku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čník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om</w:t>
            </w:r>
          </w:p>
        </w:tc>
        <w:tc>
          <w:tcPr>
            <w:tcW w:w="2275" w:type="dxa"/>
            <w:tcBorders>
              <w:top w:val="single" w:sz="7.04" w:space="0" w:color="000000"/>
              <w:bottom w:val="single" w:sz="4.640039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4" w:hRule="exact"/>
        </w:trPr>
        <w:tc>
          <w:tcPr>
            <w:tcW w:w="7025" w:type="dxa"/>
            <w:tcBorders>
              <w:top w:val="single" w:sz="4.640039" w:space="0" w:color="000000"/>
              <w:bottom w:val="single" w:sz="7.04001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2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Iné</w:t>
            </w:r>
          </w:p>
        </w:tc>
        <w:tc>
          <w:tcPr>
            <w:tcW w:w="2275" w:type="dxa"/>
            <w:tcBorders>
              <w:top w:val="single" w:sz="4.640039" w:space="0" w:color="000000"/>
              <w:bottom w:val="single" w:sz="7.04001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6" w:hRule="exact"/>
        </w:trPr>
        <w:tc>
          <w:tcPr>
            <w:tcW w:w="7025" w:type="dxa"/>
            <w:tcBorders>
              <w:top w:val="single" w:sz="7.040014" w:space="0" w:color="000000"/>
              <w:bottom w:val="single" w:sz="8.480005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Spolu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275" w:type="dxa"/>
            <w:tcBorders>
              <w:top w:val="single" w:sz="7.040014" w:space="0" w:color="000000"/>
              <w:bottom w:val="single" w:sz="8.480005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after="0"/>
        <w:sectPr>
          <w:type w:val="continuous"/>
          <w:pgSz w:w="11920" w:h="16840"/>
          <w:pgMar w:top="760" w:bottom="860" w:left="1180" w:right="1180"/>
        </w:sectPr>
      </w:pPr>
      <w:rPr/>
    </w:p>
    <w:p>
      <w:pPr>
        <w:spacing w:before="4" w:after="0" w:line="260" w:lineRule="exact"/>
        <w:jc w:val="left"/>
        <w:rPr>
          <w:sz w:val="26"/>
          <w:szCs w:val="26"/>
        </w:rPr>
      </w:pPr>
      <w:rPr/>
      <w:r>
        <w:rPr/>
        <w:pict>
          <v:group style="position:absolute;margin-left:64.029999pt;margin-top:731.169983pt;width:467.32pt;height:51.82pt;mso-position-horizontal-relative:page;mso-position-vertical-relative:page;z-index:-13221" coordorigin="1281,14623" coordsize="9346,1036">
            <v:group style="position:absolute;left:1286;top:14629;width:9335;height:2" coordorigin="1286,14629" coordsize="9335,2">
              <v:shape style="position:absolute;left:1286;top:14629;width:9335;height:2" coordorigin="1286,14629" coordsize="9335,0" path="m1286,14629l10621,14629e" filled="f" stroked="t" strokeweight=".580pt" strokecolor="#000000">
                <v:path arrowok="t"/>
              </v:shape>
            </v:group>
            <v:group style="position:absolute;left:1291;top:14634;width:2;height:1020" coordorigin="1291,14634" coordsize="2,1020">
              <v:shape style="position:absolute;left:1291;top:14634;width:2;height:1020" coordorigin="1291,14634" coordsize="0,1020" path="m1291,14634l1291,15654e" filled="f" stroked="t" strokeweight=".580pt" strokecolor="#000000">
                <v:path arrowok="t"/>
              </v:shape>
            </v:group>
            <v:group style="position:absolute;left:1286;top:15649;width:9335;height:2" coordorigin="1286,15649" coordsize="9335,2">
              <v:shape style="position:absolute;left:1286;top:15649;width:9335;height:2" coordorigin="1286,15649" coordsize="9335,0" path="m1286,15649l10621,15649e" filled="f" stroked="t" strokeweight=".580pt" strokecolor="#000000">
                <v:path arrowok="t"/>
              </v:shape>
            </v:group>
            <v:group style="position:absolute;left:10616;top:14634;width:2;height:1020" coordorigin="10616,14634" coordsize="2,1020">
              <v:shape style="position:absolute;left:10616;top:14634;width:2;height:1020" coordorigin="10616,14634" coordsize="0,1020" path="m10616,14634l10616,15654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sz w:val="26"/>
          <w:szCs w:val="26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92.200003" w:type="dxa"/>
      </w:tblPr>
      <w:tblGrid/>
      <w:tr>
        <w:trPr>
          <w:trHeight w:val="743" w:hRule="exact"/>
        </w:trPr>
        <w:tc>
          <w:tcPr>
            <w:tcW w:w="7024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7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2867" w:right="2847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Názov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ožky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297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" w:after="0" w:line="240" w:lineRule="exact"/>
              <w:ind w:left="114" w:right="94" w:firstLine="-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ezp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edne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hád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37" w:lineRule="exact"/>
              <w:ind w:left="767" w:right="746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350" w:hRule="exact"/>
        </w:trPr>
        <w:tc>
          <w:tcPr>
            <w:tcW w:w="7024" w:type="dxa"/>
            <w:tcBorders>
              <w:top w:val="single" w:sz="8.960" w:space="0" w:color="000000"/>
              <w:bottom w:val="single" w:sz="8.96004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8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rata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297" w:type="dxa"/>
            <w:tcBorders>
              <w:top w:val="single" w:sz="8.960" w:space="0" w:color="000000"/>
              <w:bottom w:val="single" w:sz="8.96004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9" w:hRule="exact"/>
        </w:trPr>
        <w:tc>
          <w:tcPr>
            <w:tcW w:w="7024" w:type="dxa"/>
            <w:tcBorders>
              <w:top w:val="single" w:sz="8.960044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0" w:after="0" w:line="240" w:lineRule="auto"/>
              <w:ind w:left="18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Vysporiad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raty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297" w:type="dxa"/>
            <w:tcBorders>
              <w:top w:val="single" w:sz="8.960044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348" w:hRule="exact"/>
        </w:trPr>
        <w:tc>
          <w:tcPr>
            <w:tcW w:w="7024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8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ezervn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</w:p>
        </w:tc>
        <w:tc>
          <w:tcPr>
            <w:tcW w:w="2297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3" w:hRule="exact"/>
        </w:trPr>
        <w:tc>
          <w:tcPr>
            <w:tcW w:w="7024" w:type="dxa"/>
            <w:tcBorders>
              <w:top w:val="single" w:sz="7.04" w:space="0" w:color="000000"/>
              <w:bottom w:val="single" w:sz="4.64003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8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štat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tárn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ostat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dov</w:t>
            </w:r>
          </w:p>
        </w:tc>
        <w:tc>
          <w:tcPr>
            <w:tcW w:w="2297" w:type="dxa"/>
            <w:tcBorders>
              <w:top w:val="single" w:sz="7.04" w:space="0" w:color="000000"/>
              <w:bottom w:val="single" w:sz="4.64003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3" w:hRule="exact"/>
        </w:trPr>
        <w:tc>
          <w:tcPr>
            <w:tcW w:w="7024" w:type="dxa"/>
            <w:tcBorders>
              <w:top w:val="single" w:sz="4.64003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8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nero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dele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zisku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minu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rokov</w:t>
            </w:r>
          </w:p>
        </w:tc>
        <w:tc>
          <w:tcPr>
            <w:tcW w:w="2297" w:type="dxa"/>
            <w:tcBorders>
              <w:top w:val="single" w:sz="4.64003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1" w:hRule="exact"/>
        </w:trPr>
        <w:tc>
          <w:tcPr>
            <w:tcW w:w="7024" w:type="dxa"/>
            <w:tcBorders>
              <w:top w:val="single" w:sz="7.04" w:space="0" w:color="000000"/>
              <w:bottom w:val="single" w:sz="4.64001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0" w:after="0" w:line="240" w:lineRule="auto"/>
              <w:ind w:left="18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Úhrada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straty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spoločníkmi,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členmi</w:t>
            </w:r>
          </w:p>
        </w:tc>
        <w:tc>
          <w:tcPr>
            <w:tcW w:w="2297" w:type="dxa"/>
            <w:tcBorders>
              <w:top w:val="single" w:sz="7.04" w:space="0" w:color="000000"/>
              <w:bottom w:val="single" w:sz="4.64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4" w:hRule="exact"/>
        </w:trPr>
        <w:tc>
          <w:tcPr>
            <w:tcW w:w="7024" w:type="dxa"/>
            <w:tcBorders>
              <w:top w:val="single" w:sz="4.64001" w:space="0" w:color="000000"/>
              <w:bottom w:val="single" w:sz="7.04004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2" w:after="0" w:line="240" w:lineRule="auto"/>
              <w:ind w:left="18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Prevod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účet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neuhradenej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straty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minulých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rokov</w:t>
            </w:r>
          </w:p>
        </w:tc>
        <w:tc>
          <w:tcPr>
            <w:tcW w:w="2297" w:type="dxa"/>
            <w:tcBorders>
              <w:top w:val="single" w:sz="4.64001" w:space="0" w:color="000000"/>
              <w:bottom w:val="single" w:sz="7.04004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1" w:hRule="exact"/>
        </w:trPr>
        <w:tc>
          <w:tcPr>
            <w:tcW w:w="7024" w:type="dxa"/>
            <w:tcBorders>
              <w:top w:val="single" w:sz="7.040044" w:space="0" w:color="000000"/>
              <w:bottom w:val="single" w:sz="4.64003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0" w:after="0" w:line="240" w:lineRule="auto"/>
              <w:ind w:left="18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Iné</w:t>
            </w:r>
          </w:p>
        </w:tc>
        <w:tc>
          <w:tcPr>
            <w:tcW w:w="2297" w:type="dxa"/>
            <w:tcBorders>
              <w:top w:val="single" w:sz="7.040044" w:space="0" w:color="000000"/>
              <w:bottom w:val="single" w:sz="4.64003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61" w:hRule="exact"/>
        </w:trPr>
        <w:tc>
          <w:tcPr>
            <w:tcW w:w="7024" w:type="dxa"/>
            <w:tcBorders>
              <w:top w:val="single" w:sz="4.640034" w:space="0" w:color="000000"/>
              <w:bottom w:val="single" w:sz="8.480025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9" w:after="0" w:line="240" w:lineRule="auto"/>
              <w:ind w:left="18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Spolu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297" w:type="dxa"/>
            <w:tcBorders>
              <w:top w:val="single" w:sz="4.640034" w:space="0" w:color="000000"/>
              <w:bottom w:val="single" w:sz="8.480025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8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34" w:after="0" w:line="251" w:lineRule="auto"/>
        <w:ind w:left="143" w:right="55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/>
        <w:pict>
          <v:group style="position:absolute;margin-left:64.029999pt;margin-top:-92.963562pt;width:467.32pt;height:89.68pt;mso-position-horizontal-relative:page;mso-position-vertical-relative:paragraph;z-index:-13222" coordorigin="1281,-1859" coordsize="9346,1794">
            <v:group style="position:absolute;left:1286;top:-1853;width:9335;height:2" coordorigin="1286,-1853" coordsize="9335,2">
              <v:shape style="position:absolute;left:1286;top:-1853;width:9335;height:2" coordorigin="1286,-1853" coordsize="9335,0" path="m1286,-1853l10621,-1853e" filled="f" stroked="t" strokeweight=".580pt" strokecolor="#000000">
                <v:path arrowok="t"/>
              </v:shape>
            </v:group>
            <v:group style="position:absolute;left:1291;top:-1849;width:2;height:1777" coordorigin="1291,-1849" coordsize="2,1777">
              <v:shape style="position:absolute;left:1291;top:-1849;width:2;height:1777" coordorigin="1291,-1849" coordsize="0,1777" path="m1291,-1849l1291,-71e" filled="f" stroked="t" strokeweight=".580pt" strokecolor="#000000">
                <v:path arrowok="t"/>
              </v:shape>
            </v:group>
            <v:group style="position:absolute;left:1286;top:-76;width:9335;height:2" coordorigin="1286,-76" coordsize="9335,2">
              <v:shape style="position:absolute;left:1286;top:-76;width:9335;height:2" coordorigin="1286,-76" coordsize="9335,0" path="m1286,-76l10621,-76e" filled="f" stroked="t" strokeweight=".580pt" strokecolor="#000000">
                <v:path arrowok="t"/>
              </v:shape>
            </v:group>
            <v:group style="position:absolute;left:10616;top:-1849;width:2;height:1777" coordorigin="10616,-1849" coordsize="2,1777">
              <v:shape style="position:absolute;left:10616;top:-1849;width:2;height:1777" coordorigin="10616,-1849" coordsize="0,1777" path="m10616,-1849l10616,-71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b)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Jednotlivé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druhy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rezerv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bežné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účtovné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obdobie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uvedením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ich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stavu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začiatku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konci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účtovného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obdobia,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tvorba,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použitie,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zrušenie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predpokladaný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rok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použitia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rezerv</w:t>
      </w:r>
    </w:p>
    <w:p>
      <w:pPr>
        <w:spacing w:before="2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3.000002" w:type="dxa"/>
      </w:tblPr>
      <w:tblGrid/>
      <w:tr>
        <w:trPr>
          <w:trHeight w:val="350" w:hRule="exact"/>
        </w:trPr>
        <w:tc>
          <w:tcPr>
            <w:tcW w:w="3182" w:type="dxa"/>
            <w:vMerge w:val="restart"/>
            <w:tcBorders>
              <w:top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18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981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Názov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ožky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6118" w:type="dxa"/>
            <w:gridSpan w:val="5"/>
            <w:tcBorders>
              <w:top w:val="single" w:sz="8.96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2046" w:right="2024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748" w:hRule="exact"/>
        </w:trPr>
        <w:tc>
          <w:tcPr>
            <w:tcW w:w="3182" w:type="dxa"/>
            <w:vMerge/>
            <w:tcBorders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6" w:type="dxa"/>
            <w:tcBorders>
              <w:top w:val="single" w:sz="8.48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" w:after="0" w:line="239" w:lineRule="auto"/>
              <w:ind w:left="10" w:right="-1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129" w:type="dxa"/>
            <w:tcBorders>
              <w:top w:val="single" w:sz="8.48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9" w:after="0" w:line="240" w:lineRule="exact"/>
              <w:jc w:val="left"/>
              <w:rPr>
                <w:sz w:val="24"/>
                <w:szCs w:val="24"/>
              </w:rPr>
            </w:pPr>
            <w:rPr/>
            <w:r>
              <w:rPr>
                <w:sz w:val="24"/>
                <w:szCs w:val="24"/>
              </w:rPr>
            </w:r>
          </w:p>
          <w:p>
            <w:pPr>
              <w:spacing w:before="0" w:after="0" w:line="240" w:lineRule="auto"/>
              <w:ind w:left="268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Tvor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136" w:type="dxa"/>
            <w:tcBorders>
              <w:top w:val="single" w:sz="8.48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9" w:after="0" w:line="240" w:lineRule="exact"/>
              <w:jc w:val="left"/>
              <w:rPr>
                <w:sz w:val="24"/>
                <w:szCs w:val="24"/>
              </w:rPr>
            </w:pPr>
            <w:rPr/>
            <w:r>
              <w:rPr>
                <w:sz w:val="24"/>
                <w:szCs w:val="24"/>
              </w:rPr>
            </w:r>
          </w:p>
          <w:p>
            <w:pPr>
              <w:spacing w:before="0" w:after="0" w:line="240" w:lineRule="auto"/>
              <w:ind w:left="22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Použ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138" w:type="dxa"/>
            <w:tcBorders>
              <w:top w:val="single" w:sz="8.48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9" w:after="0" w:line="240" w:lineRule="exact"/>
              <w:jc w:val="left"/>
              <w:rPr>
                <w:sz w:val="24"/>
                <w:szCs w:val="24"/>
              </w:rPr>
            </w:pPr>
            <w:rPr/>
            <w:r>
              <w:rPr>
                <w:sz w:val="24"/>
                <w:szCs w:val="24"/>
              </w:rPr>
            </w:r>
          </w:p>
          <w:p>
            <w:pPr>
              <w:spacing w:before="0" w:after="0" w:line="240" w:lineRule="auto"/>
              <w:ind w:left="19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Zruš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298" w:type="dxa"/>
            <w:tcBorders>
              <w:top w:val="single" w:sz="8.48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" w:after="0" w:line="239" w:lineRule="auto"/>
              <w:ind w:left="61" w:right="44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konci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346" w:hRule="exact"/>
        </w:trPr>
        <w:tc>
          <w:tcPr>
            <w:tcW w:w="3182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2" w:after="0" w:line="240" w:lineRule="auto"/>
              <w:ind w:left="1497" w:right="1477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</w:p>
        </w:tc>
        <w:tc>
          <w:tcPr>
            <w:tcW w:w="1416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2" w:after="0" w:line="240" w:lineRule="auto"/>
              <w:ind w:left="613" w:right="594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</w:t>
            </w:r>
          </w:p>
        </w:tc>
        <w:tc>
          <w:tcPr>
            <w:tcW w:w="1129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2" w:after="0" w:line="240" w:lineRule="auto"/>
              <w:ind w:left="475" w:right="455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</w:t>
            </w:r>
          </w:p>
        </w:tc>
        <w:tc>
          <w:tcPr>
            <w:tcW w:w="1136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2" w:after="0" w:line="240" w:lineRule="auto"/>
              <w:ind w:left="473" w:right="455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</w:t>
            </w:r>
          </w:p>
        </w:tc>
        <w:tc>
          <w:tcPr>
            <w:tcW w:w="1138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2" w:after="0" w:line="240" w:lineRule="auto"/>
              <w:ind w:left="474" w:right="455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</w:p>
        </w:tc>
        <w:tc>
          <w:tcPr>
            <w:tcW w:w="1298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2" w:after="0" w:line="240" w:lineRule="auto"/>
              <w:ind w:left="577" w:right="56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</w:t>
            </w:r>
          </w:p>
        </w:tc>
      </w:tr>
      <w:tr>
        <w:trPr>
          <w:trHeight w:val="349" w:hRule="exact"/>
        </w:trPr>
        <w:tc>
          <w:tcPr>
            <w:tcW w:w="3182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Dlh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dobé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rez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rvy,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: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416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29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6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8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98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5" w:hRule="exact"/>
        </w:trPr>
        <w:tc>
          <w:tcPr>
            <w:tcW w:w="3182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6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29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6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8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98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0" w:hRule="exact"/>
        </w:trPr>
        <w:tc>
          <w:tcPr>
            <w:tcW w:w="3182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6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2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6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8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98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1" w:hRule="exact"/>
        </w:trPr>
        <w:tc>
          <w:tcPr>
            <w:tcW w:w="3182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6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2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6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8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98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54" w:hRule="exact"/>
        </w:trPr>
        <w:tc>
          <w:tcPr>
            <w:tcW w:w="3182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6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2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6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8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98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61" w:hRule="exact"/>
        </w:trPr>
        <w:tc>
          <w:tcPr>
            <w:tcW w:w="3182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6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29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6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8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98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50" w:hRule="exact"/>
        </w:trPr>
        <w:tc>
          <w:tcPr>
            <w:tcW w:w="3182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Krát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zervy,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o: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416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29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6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8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98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8" w:hRule="exact"/>
        </w:trPr>
        <w:tc>
          <w:tcPr>
            <w:tcW w:w="3182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6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29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6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8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98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4" w:hRule="exact"/>
        </w:trPr>
        <w:tc>
          <w:tcPr>
            <w:tcW w:w="318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6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29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6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9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6" w:hRule="exact"/>
        </w:trPr>
        <w:tc>
          <w:tcPr>
            <w:tcW w:w="318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6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29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6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9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4" w:hRule="exact"/>
        </w:trPr>
        <w:tc>
          <w:tcPr>
            <w:tcW w:w="318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6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29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6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9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6" w:hRule="exact"/>
        </w:trPr>
        <w:tc>
          <w:tcPr>
            <w:tcW w:w="318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6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29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6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9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1" w:hRule="exact"/>
        </w:trPr>
        <w:tc>
          <w:tcPr>
            <w:tcW w:w="3182" w:type="dxa"/>
            <w:tcBorders>
              <w:top w:val="single" w:sz="7.04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6" w:type="dxa"/>
            <w:tcBorders>
              <w:top w:val="single" w:sz="7.04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29" w:type="dxa"/>
            <w:tcBorders>
              <w:top w:val="single" w:sz="7.04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6" w:type="dxa"/>
            <w:tcBorders>
              <w:top w:val="single" w:sz="7.04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8" w:type="dxa"/>
            <w:tcBorders>
              <w:top w:val="single" w:sz="7.04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98" w:type="dxa"/>
            <w:tcBorders>
              <w:top w:val="single" w:sz="7.04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0" w:hRule="exact"/>
        </w:trPr>
        <w:tc>
          <w:tcPr>
            <w:tcW w:w="3182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6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2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6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8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98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6" w:hRule="exact"/>
        </w:trPr>
        <w:tc>
          <w:tcPr>
            <w:tcW w:w="3182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6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29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6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8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98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after="0"/>
        <w:sectPr>
          <w:pgMar w:header="334" w:footer="702" w:top="820" w:bottom="960" w:left="1180" w:right="1180"/>
          <w:pgSz w:w="11920" w:h="16840"/>
        </w:sectPr>
      </w:pPr>
      <w:rPr/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/>
        <w:pict>
          <v:group style="position:absolute;margin-left:64.029999pt;margin-top:42.490002pt;width:467.32pt;height:203.32pt;mso-position-horizontal-relative:page;mso-position-vertical-relative:page;z-index:-13220" coordorigin="1281,850" coordsize="9346,4066">
            <v:group style="position:absolute;left:1286;top:856;width:9335;height:2" coordorigin="1286,856" coordsize="9335,2">
              <v:shape style="position:absolute;left:1286;top:856;width:9335;height:2" coordorigin="1286,856" coordsize="9335,0" path="m1286,856l10621,856e" filled="f" stroked="t" strokeweight=".580pt" strokecolor="#000000">
                <v:path arrowok="t"/>
              </v:shape>
            </v:group>
            <v:group style="position:absolute;left:1291;top:860;width:2;height:4050" coordorigin="1291,860" coordsize="2,4050">
              <v:shape style="position:absolute;left:1291;top:860;width:2;height:4050" coordorigin="1291,860" coordsize="0,4050" path="m1291,860l1291,4910e" filled="f" stroked="t" strokeweight=".580pt" strokecolor="#000000">
                <v:path arrowok="t"/>
              </v:shape>
            </v:group>
            <v:group style="position:absolute;left:1286;top:4906;width:9335;height:2" coordorigin="1286,4906" coordsize="9335,2">
              <v:shape style="position:absolute;left:1286;top:4906;width:9335;height:2" coordorigin="1286,4906" coordsize="9335,0" path="m1286,4906l10621,4906e" filled="f" stroked="t" strokeweight=".580pt" strokecolor="#000000">
                <v:path arrowok="t"/>
              </v:shape>
            </v:group>
            <v:group style="position:absolute;left:10616;top:860;width:2;height:4050" coordorigin="10616,860" coordsize="2,4050">
              <v:shape style="position:absolute;left:10616;top:860;width:2;height:4050" coordorigin="10616,860" coordsize="0,4050" path="m10616,860l10616,4910e" filled="f" stroked="t" strokeweight=".580pt" strokecolor="#000000">
                <v:path arrowok="t"/>
              </v:shape>
            </v:group>
            <w10:wrap type="none"/>
          </v:group>
        </w:pict>
      </w:r>
      <w:r>
        <w:rPr/>
        <w:pict>
          <v:group style="position:absolute;margin-left:64.029999pt;margin-top:616.270020pt;width:467.32pt;height:165.4pt;mso-position-horizontal-relative:page;mso-position-vertical-relative:page;z-index:-13219" coordorigin="1281,12325" coordsize="9346,3308">
            <v:group style="position:absolute;left:1286;top:12331;width:9335;height:2" coordorigin="1286,12331" coordsize="9335,2">
              <v:shape style="position:absolute;left:1286;top:12331;width:9335;height:2" coordorigin="1286,12331" coordsize="9335,0" path="m1286,12331l10621,12331e" filled="f" stroked="t" strokeweight=".580pt" strokecolor="#000000">
                <v:path arrowok="t"/>
              </v:shape>
            </v:group>
            <v:group style="position:absolute;left:1291;top:12336;width:2;height:3292" coordorigin="1291,12336" coordsize="2,3292">
              <v:shape style="position:absolute;left:1291;top:12336;width:2;height:3292" coordorigin="1291,12336" coordsize="0,3292" path="m1291,12336l1291,15628e" filled="f" stroked="t" strokeweight=".580pt" strokecolor="#000000">
                <v:path arrowok="t"/>
              </v:shape>
            </v:group>
            <v:group style="position:absolute;left:1286;top:15623;width:9335;height:2" coordorigin="1286,15623" coordsize="9335,2">
              <v:shape style="position:absolute;left:1286;top:15623;width:9335;height:2" coordorigin="1286,15623" coordsize="9335,0" path="m1286,15623l10621,15623e" filled="f" stroked="t" strokeweight=".580pt" strokecolor="#000000">
                <v:path arrowok="t"/>
              </v:shape>
            </v:group>
            <v:group style="position:absolute;left:10616;top:12336;width:2;height:3292" coordorigin="10616,12336" coordsize="2,3292">
              <v:shape style="position:absolute;left:10616;top:12336;width:2;height:3292" coordorigin="10616,12336" coordsize="0,3292" path="m10616,12336l10616,15628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2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3.000002" w:type="dxa"/>
      </w:tblPr>
      <w:tblGrid/>
      <w:tr>
        <w:trPr>
          <w:trHeight w:val="350" w:hRule="exact"/>
        </w:trPr>
        <w:tc>
          <w:tcPr>
            <w:tcW w:w="3193" w:type="dxa"/>
            <w:vMerge w:val="restart"/>
            <w:tcBorders>
              <w:top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18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988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Názov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ožky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6107" w:type="dxa"/>
            <w:gridSpan w:val="5"/>
            <w:tcBorders>
              <w:top w:val="single" w:sz="8.960" w:space="0" w:color="000000"/>
              <w:bottom w:val="single" w:sz="8.480049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052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Bezp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edne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hád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ajúce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748" w:hRule="exact"/>
        </w:trPr>
        <w:tc>
          <w:tcPr>
            <w:tcW w:w="3193" w:type="dxa"/>
            <w:vMerge/>
            <w:tcBorders>
              <w:bottom w:val="single" w:sz="4.64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99" w:type="dxa"/>
            <w:tcBorders>
              <w:top w:val="single" w:sz="8.480049" w:space="0" w:color="000000"/>
              <w:bottom w:val="single" w:sz="4.64001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240" w:lineRule="auto"/>
              <w:ind w:left="1" w:right="-19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133" w:type="dxa"/>
            <w:tcBorders>
              <w:top w:val="single" w:sz="8.480049" w:space="0" w:color="000000"/>
              <w:bottom w:val="single" w:sz="4.64001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9" w:after="0" w:line="240" w:lineRule="exact"/>
              <w:jc w:val="left"/>
              <w:rPr>
                <w:sz w:val="24"/>
                <w:szCs w:val="24"/>
              </w:rPr>
            </w:pPr>
            <w:rPr/>
            <w:r>
              <w:rPr>
                <w:sz w:val="24"/>
                <w:szCs w:val="24"/>
              </w:rPr>
            </w:r>
          </w:p>
          <w:p>
            <w:pPr>
              <w:spacing w:before="0" w:after="0" w:line="240" w:lineRule="auto"/>
              <w:ind w:left="270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Tvor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136" w:type="dxa"/>
            <w:tcBorders>
              <w:top w:val="single" w:sz="8.480049" w:space="0" w:color="000000"/>
              <w:bottom w:val="single" w:sz="4.64001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9" w:after="0" w:line="240" w:lineRule="exact"/>
              <w:jc w:val="left"/>
              <w:rPr>
                <w:sz w:val="24"/>
                <w:szCs w:val="24"/>
              </w:rPr>
            </w:pPr>
            <w:rPr/>
            <w:r>
              <w:rPr>
                <w:sz w:val="24"/>
                <w:szCs w:val="24"/>
              </w:rPr>
            </w:r>
          </w:p>
          <w:p>
            <w:pPr>
              <w:spacing w:before="0" w:after="0" w:line="240" w:lineRule="auto"/>
              <w:ind w:left="228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Použ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060" w:type="dxa"/>
            <w:tcBorders>
              <w:top w:val="single" w:sz="8.480049" w:space="0" w:color="000000"/>
              <w:bottom w:val="single" w:sz="4.64001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9" w:after="0" w:line="240" w:lineRule="exact"/>
              <w:jc w:val="left"/>
              <w:rPr>
                <w:sz w:val="24"/>
                <w:szCs w:val="24"/>
              </w:rPr>
            </w:pPr>
            <w:rPr/>
            <w:r>
              <w:rPr>
                <w:sz w:val="24"/>
                <w:szCs w:val="24"/>
              </w:rPr>
            </w:r>
          </w:p>
          <w:p>
            <w:pPr>
              <w:spacing w:before="0" w:after="0" w:line="240" w:lineRule="auto"/>
              <w:ind w:left="15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Zruš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79" w:type="dxa"/>
            <w:tcBorders>
              <w:top w:val="single" w:sz="8.480049" w:space="0" w:color="000000"/>
              <w:bottom w:val="single" w:sz="4.64001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240" w:lineRule="auto"/>
              <w:ind w:left="103" w:right="8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konci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346" w:hRule="exact"/>
        </w:trPr>
        <w:tc>
          <w:tcPr>
            <w:tcW w:w="3193" w:type="dxa"/>
            <w:tcBorders>
              <w:top w:val="single" w:sz="4.64001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2" w:after="0" w:line="240" w:lineRule="auto"/>
              <w:ind w:left="1502" w:right="1483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</w:p>
        </w:tc>
        <w:tc>
          <w:tcPr>
            <w:tcW w:w="1399" w:type="dxa"/>
            <w:tcBorders>
              <w:top w:val="single" w:sz="4.64001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2" w:after="0" w:line="240" w:lineRule="auto"/>
              <w:ind w:left="605" w:right="586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</w:t>
            </w:r>
          </w:p>
        </w:tc>
        <w:tc>
          <w:tcPr>
            <w:tcW w:w="1133" w:type="dxa"/>
            <w:tcBorders>
              <w:top w:val="single" w:sz="4.64001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2" w:after="0" w:line="240" w:lineRule="auto"/>
              <w:ind w:left="478" w:right="456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</w:t>
            </w:r>
          </w:p>
        </w:tc>
        <w:tc>
          <w:tcPr>
            <w:tcW w:w="1136" w:type="dxa"/>
            <w:tcBorders>
              <w:top w:val="single" w:sz="4.64001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2" w:after="0" w:line="240" w:lineRule="auto"/>
              <w:ind w:left="474" w:right="454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</w:t>
            </w:r>
          </w:p>
        </w:tc>
        <w:tc>
          <w:tcPr>
            <w:tcW w:w="1060" w:type="dxa"/>
            <w:tcBorders>
              <w:top w:val="single" w:sz="4.64001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2" w:after="0" w:line="240" w:lineRule="auto"/>
              <w:ind w:left="435" w:right="416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</w:p>
        </w:tc>
        <w:tc>
          <w:tcPr>
            <w:tcW w:w="1379" w:type="dxa"/>
            <w:tcBorders>
              <w:top w:val="single" w:sz="4.64001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2" w:after="0" w:line="240" w:lineRule="auto"/>
              <w:ind w:left="620" w:right="599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</w:t>
            </w:r>
          </w:p>
        </w:tc>
      </w:tr>
      <w:tr>
        <w:trPr>
          <w:trHeight w:val="349" w:hRule="exact"/>
        </w:trPr>
        <w:tc>
          <w:tcPr>
            <w:tcW w:w="3193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Dlh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dobé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rez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rvy,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: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99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3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6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060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79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5" w:hRule="exact"/>
        </w:trPr>
        <w:tc>
          <w:tcPr>
            <w:tcW w:w="3193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99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3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6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060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79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0" w:hRule="exact"/>
        </w:trPr>
        <w:tc>
          <w:tcPr>
            <w:tcW w:w="3193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9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3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6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060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7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1" w:hRule="exact"/>
        </w:trPr>
        <w:tc>
          <w:tcPr>
            <w:tcW w:w="3193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9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3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6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060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7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55" w:hRule="exact"/>
        </w:trPr>
        <w:tc>
          <w:tcPr>
            <w:tcW w:w="3193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9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3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6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060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7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59" w:hRule="exact"/>
        </w:trPr>
        <w:tc>
          <w:tcPr>
            <w:tcW w:w="3193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99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3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6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060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79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50" w:hRule="exact"/>
        </w:trPr>
        <w:tc>
          <w:tcPr>
            <w:tcW w:w="3193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Krát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zervy,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o: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99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3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6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060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79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5" w:hRule="exact"/>
        </w:trPr>
        <w:tc>
          <w:tcPr>
            <w:tcW w:w="3193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99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3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6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060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79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0" w:hRule="exact"/>
        </w:trPr>
        <w:tc>
          <w:tcPr>
            <w:tcW w:w="3193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9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3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6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060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7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0" w:hRule="exact"/>
        </w:trPr>
        <w:tc>
          <w:tcPr>
            <w:tcW w:w="3193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9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3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6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060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7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1" w:hRule="exact"/>
        </w:trPr>
        <w:tc>
          <w:tcPr>
            <w:tcW w:w="3193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9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3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6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060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7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0" w:hRule="exact"/>
        </w:trPr>
        <w:tc>
          <w:tcPr>
            <w:tcW w:w="3193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9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3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6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060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7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0" w:hRule="exact"/>
        </w:trPr>
        <w:tc>
          <w:tcPr>
            <w:tcW w:w="3193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9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3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6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060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7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1" w:hRule="exact"/>
        </w:trPr>
        <w:tc>
          <w:tcPr>
            <w:tcW w:w="3193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9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3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6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060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7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6" w:hRule="exact"/>
        </w:trPr>
        <w:tc>
          <w:tcPr>
            <w:tcW w:w="3193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99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3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6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060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79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after="0"/>
        <w:sectPr>
          <w:pgMar w:header="334" w:footer="702" w:top="800" w:bottom="900" w:left="1180" w:right="1180"/>
          <w:headerReference w:type="even" r:id="rId26"/>
          <w:headerReference w:type="odd" r:id="rId27"/>
          <w:pgSz w:w="11920" w:h="16840"/>
        </w:sectPr>
      </w:pPr>
      <w:rPr/>
    </w:p>
    <w:p>
      <w:pPr>
        <w:spacing w:before="7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0" w:after="0" w:line="236" w:lineRule="exact"/>
        <w:ind w:left="173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c)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Hodnota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záväzkov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do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lehoty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splatnosti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po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lehote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splatnosti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0"/>
        </w:rPr>
      </w:r>
    </w:p>
    <w:p>
      <w:pPr>
        <w:spacing w:before="1" w:after="0" w:line="40" w:lineRule="exact"/>
        <w:jc w:val="left"/>
        <w:rPr>
          <w:sz w:val="4"/>
          <w:szCs w:val="4"/>
        </w:rPr>
      </w:pPr>
      <w:rPr/>
      <w:r>
        <w:rPr>
          <w:sz w:val="4"/>
          <w:szCs w:val="4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2.999697" w:type="dxa"/>
      </w:tblPr>
      <w:tblGrid/>
      <w:tr>
        <w:trPr>
          <w:trHeight w:val="940" w:hRule="exact"/>
        </w:trPr>
        <w:tc>
          <w:tcPr>
            <w:tcW w:w="3851" w:type="dxa"/>
            <w:tcBorders>
              <w:top w:val="single" w:sz="8.960002" w:space="0" w:color="000000"/>
              <w:bottom w:val="single" w:sz="8.960002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6" w:after="0" w:line="130" w:lineRule="exact"/>
              <w:jc w:val="left"/>
              <w:rPr>
                <w:sz w:val="13"/>
                <w:szCs w:val="13"/>
              </w:rPr>
            </w:pPr>
            <w:rPr/>
            <w:r>
              <w:rPr>
                <w:sz w:val="13"/>
                <w:szCs w:val="13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281" w:right="1260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Názov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ožky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908" w:type="dxa"/>
            <w:tcBorders>
              <w:top w:val="single" w:sz="8.960002" w:space="0" w:color="000000"/>
              <w:bottom w:val="single" w:sz="8.960002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6" w:after="0" w:line="130" w:lineRule="exact"/>
              <w:jc w:val="left"/>
              <w:rPr>
                <w:sz w:val="13"/>
                <w:szCs w:val="13"/>
              </w:rPr>
            </w:pPr>
            <w:rPr/>
            <w:r>
              <w:rPr>
                <w:sz w:val="13"/>
                <w:szCs w:val="13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476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542" w:type="dxa"/>
            <w:tcBorders>
              <w:top w:val="single" w:sz="8.960002" w:space="0" w:color="000000"/>
              <w:bottom w:val="single" w:sz="8.960002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95" w:after="0" w:line="239" w:lineRule="auto"/>
              <w:ind w:left="237" w:right="216" w:firstLine="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ezp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edne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hád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345" w:hRule="exact"/>
        </w:trPr>
        <w:tc>
          <w:tcPr>
            <w:tcW w:w="3851" w:type="dxa"/>
            <w:tcBorders>
              <w:top w:val="single" w:sz="8.960002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8" w:after="0" w:line="240" w:lineRule="auto"/>
              <w:ind w:left="58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Dlh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dobé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záv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ä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olu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908" w:type="dxa"/>
            <w:tcBorders>
              <w:top w:val="single" w:sz="8.960002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542" w:type="dxa"/>
            <w:tcBorders>
              <w:top w:val="single" w:sz="8.960002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2" w:hRule="exact"/>
        </w:trPr>
        <w:tc>
          <w:tcPr>
            <w:tcW w:w="3851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99" w:after="0" w:line="240" w:lineRule="auto"/>
              <w:ind w:left="8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Dlhodobé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záväzky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lehoty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splatnosti</w:t>
            </w:r>
          </w:p>
        </w:tc>
        <w:tc>
          <w:tcPr>
            <w:tcW w:w="2908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542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544" w:hRule="exact"/>
        </w:trPr>
        <w:tc>
          <w:tcPr>
            <w:tcW w:w="3851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2" w:after="0" w:line="160" w:lineRule="exact"/>
              <w:jc w:val="left"/>
              <w:rPr>
                <w:sz w:val="16"/>
                <w:szCs w:val="16"/>
              </w:rPr>
            </w:pPr>
            <w:rPr/>
            <w:r>
              <w:rPr>
                <w:sz w:val="16"/>
                <w:szCs w:val="16"/>
              </w:rPr>
            </w:r>
          </w:p>
          <w:p>
            <w:pPr>
              <w:spacing w:before="0" w:after="0" w:line="240" w:lineRule="auto"/>
              <w:ind w:left="74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Dlhodobé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záväzky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lehote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splatnosti</w:t>
            </w:r>
          </w:p>
        </w:tc>
        <w:tc>
          <w:tcPr>
            <w:tcW w:w="2908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542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62" w:hRule="exact"/>
        </w:trPr>
        <w:tc>
          <w:tcPr>
            <w:tcW w:w="3851" w:type="dxa"/>
            <w:tcBorders>
              <w:top w:val="single" w:sz="8.48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9" w:after="0" w:line="240" w:lineRule="auto"/>
              <w:ind w:left="48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Krát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odobé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väzky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polu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908" w:type="dxa"/>
            <w:tcBorders>
              <w:top w:val="single" w:sz="8.48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542" w:type="dxa"/>
            <w:tcBorders>
              <w:top w:val="single" w:sz="8.48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584" w:hRule="exact"/>
        </w:trPr>
        <w:tc>
          <w:tcPr>
            <w:tcW w:w="3851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3" w:after="0" w:line="180" w:lineRule="exact"/>
              <w:jc w:val="left"/>
              <w:rPr>
                <w:sz w:val="18"/>
                <w:szCs w:val="18"/>
              </w:rPr>
            </w:pPr>
            <w:rPr/>
            <w:r>
              <w:rPr>
                <w:sz w:val="18"/>
                <w:szCs w:val="18"/>
              </w:rPr>
            </w:r>
          </w:p>
          <w:p>
            <w:pPr>
              <w:spacing w:before="0" w:after="0" w:line="240" w:lineRule="auto"/>
              <w:ind w:left="48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Krátkodobé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záväzky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lehoty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splatnosti</w:t>
            </w:r>
          </w:p>
        </w:tc>
        <w:tc>
          <w:tcPr>
            <w:tcW w:w="2908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542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60" w:hRule="exact"/>
        </w:trPr>
        <w:tc>
          <w:tcPr>
            <w:tcW w:w="3851" w:type="dxa"/>
            <w:tcBorders>
              <w:top w:val="single" w:sz="4.640" w:space="0" w:color="000000"/>
              <w:bottom w:val="single" w:sz="8.480001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32" w:after="0" w:line="240" w:lineRule="auto"/>
              <w:ind w:left="38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Krátkodobé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záväzky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lehote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splatnosti</w:t>
            </w:r>
          </w:p>
        </w:tc>
        <w:tc>
          <w:tcPr>
            <w:tcW w:w="2908" w:type="dxa"/>
            <w:tcBorders>
              <w:top w:val="single" w:sz="4.640" w:space="0" w:color="000000"/>
              <w:bottom w:val="single" w:sz="8.480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542" w:type="dxa"/>
            <w:tcBorders>
              <w:top w:val="single" w:sz="4.640" w:space="0" w:color="000000"/>
              <w:bottom w:val="single" w:sz="8.480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before="97" w:after="0" w:line="236" w:lineRule="exact"/>
        <w:ind w:left="159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d)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Štruktúra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záväzkov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podľa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zostatkovej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doby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splatnosti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v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členení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v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nadväznosti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na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položky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0"/>
        </w:rPr>
      </w:r>
    </w:p>
    <w:p>
      <w:pPr>
        <w:spacing w:before="8" w:after="0" w:line="20" w:lineRule="exact"/>
        <w:jc w:val="left"/>
        <w:rPr>
          <w:sz w:val="2"/>
          <w:szCs w:val="2"/>
        </w:rPr>
      </w:pPr>
      <w:rPr/>
      <w:r>
        <w:rPr>
          <w:sz w:val="2"/>
          <w:szCs w:val="2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95.799999" w:type="dxa"/>
      </w:tblPr>
      <w:tblGrid/>
      <w:tr>
        <w:trPr>
          <w:trHeight w:val="940" w:hRule="exact"/>
        </w:trPr>
        <w:tc>
          <w:tcPr>
            <w:tcW w:w="3851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6" w:after="0" w:line="130" w:lineRule="exact"/>
              <w:jc w:val="left"/>
              <w:rPr>
                <w:sz w:val="13"/>
                <w:szCs w:val="13"/>
              </w:rPr>
            </w:pPr>
            <w:rPr/>
            <w:r>
              <w:rPr>
                <w:sz w:val="13"/>
                <w:szCs w:val="13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281" w:right="1260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Názov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ožky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908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6" w:after="0" w:line="130" w:lineRule="exact"/>
              <w:jc w:val="left"/>
              <w:rPr>
                <w:sz w:val="13"/>
                <w:szCs w:val="13"/>
              </w:rPr>
            </w:pPr>
            <w:rPr/>
            <w:r>
              <w:rPr>
                <w:sz w:val="13"/>
                <w:szCs w:val="13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47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542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95" w:after="0" w:line="239" w:lineRule="auto"/>
              <w:ind w:left="237" w:right="216" w:firstLine="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ezp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edne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hád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345" w:hRule="exact"/>
        </w:trPr>
        <w:tc>
          <w:tcPr>
            <w:tcW w:w="3851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8" w:after="0" w:line="240" w:lineRule="auto"/>
              <w:ind w:left="5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Dlh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dobé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záv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ä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olu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908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542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2" w:hRule="exact"/>
        </w:trPr>
        <w:tc>
          <w:tcPr>
            <w:tcW w:w="3851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25" w:lineRule="exact"/>
              <w:ind w:left="48" w:right="-7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Záväz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tatkovou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dobou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2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splatno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2"/>
                <w:w w:val="100"/>
              </w:rPr>
              <w:t>ä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ť</w:t>
            </w:r>
          </w:p>
          <w:p>
            <w:pPr>
              <w:spacing w:before="0" w:after="0" w:line="240" w:lineRule="auto"/>
              <w:ind w:left="48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rokov</w:t>
            </w:r>
          </w:p>
        </w:tc>
        <w:tc>
          <w:tcPr>
            <w:tcW w:w="2908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542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544" w:hRule="exact"/>
        </w:trPr>
        <w:tc>
          <w:tcPr>
            <w:tcW w:w="3851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2" w:after="0" w:line="240" w:lineRule="exact"/>
              <w:ind w:left="48" w:right="118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Záväz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tatkovou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dobou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2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splatno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rok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ä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</w:p>
        </w:tc>
        <w:tc>
          <w:tcPr>
            <w:tcW w:w="2908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542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62" w:hRule="exact"/>
        </w:trPr>
        <w:tc>
          <w:tcPr>
            <w:tcW w:w="3851" w:type="dxa"/>
            <w:tcBorders>
              <w:top w:val="single" w:sz="8.48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60" w:after="0" w:line="240" w:lineRule="auto"/>
              <w:ind w:left="48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Krát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odobé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väzky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polu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908" w:type="dxa"/>
            <w:tcBorders>
              <w:top w:val="single" w:sz="8.48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542" w:type="dxa"/>
            <w:tcBorders>
              <w:top w:val="single" w:sz="8.48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584" w:hRule="exact"/>
        </w:trPr>
        <w:tc>
          <w:tcPr>
            <w:tcW w:w="3851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4" w:after="0" w:line="240" w:lineRule="auto"/>
              <w:ind w:left="48" w:right="58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Záväzky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zostatkovou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dobou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2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splatnosti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jeden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rok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päť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rokov</w:t>
            </w:r>
          </w:p>
        </w:tc>
        <w:tc>
          <w:tcPr>
            <w:tcW w:w="2908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542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540" w:hRule="exact"/>
        </w:trPr>
        <w:tc>
          <w:tcPr>
            <w:tcW w:w="3851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9" w:after="0" w:line="251" w:lineRule="auto"/>
              <w:ind w:left="29" w:right="259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Záväzky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zostatkovou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dobou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splatnosti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päť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rokov</w:t>
            </w:r>
          </w:p>
        </w:tc>
        <w:tc>
          <w:tcPr>
            <w:tcW w:w="2908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542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77" w:hRule="exact"/>
        </w:trPr>
        <w:tc>
          <w:tcPr>
            <w:tcW w:w="9300" w:type="dxa"/>
            <w:gridSpan w:val="3"/>
            <w:tcBorders>
              <w:top w:val="single" w:sz="8.48" w:space="0" w:color="000000"/>
              <w:bottom w:val="single" w:sz="4.640" w:space="0" w:color="000000"/>
              <w:left w:val="nil" w:sz="6" w:space="0" w:color="auto"/>
              <w:right w:val="nil" w:sz="6" w:space="0" w:color="auto"/>
            </w:tcBorders>
          </w:tcPr>
          <w:p>
            <w:pPr/>
            <w:rPr/>
          </w:p>
        </w:tc>
      </w:tr>
      <w:tr>
        <w:trPr>
          <w:trHeight w:val="1712" w:hRule="exact"/>
        </w:trPr>
        <w:tc>
          <w:tcPr>
            <w:tcW w:w="9300" w:type="dxa"/>
            <w:gridSpan w:val="3"/>
            <w:tcBorders>
              <w:top w:val="single" w:sz="4.640" w:space="0" w:color="000000"/>
              <w:bottom w:val="single" w:sz="3.68041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</w:tr>
    </w:tbl>
    <w:p>
      <w:pPr>
        <w:spacing w:before="7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34" w:after="0" w:line="240" w:lineRule="auto"/>
        <w:ind w:left="158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/>
        <w:pict>
          <v:group style="position:absolute;margin-left:237.903214pt;margin-top:94.597725pt;width:.48pt;height:.1pt;mso-position-horizontal-relative:page;mso-position-vertical-relative:paragraph;z-index:-13218" coordorigin="4758,1892" coordsize="10,2">
            <v:shape style="position:absolute;left:4758;top:1892;width:10;height:2" coordorigin="4758,1892" coordsize="10,1" path="m4758,1893l4768,1893e" filled="f" stroked="t" strokeweight=".16pt" strokecolor="#000000">
              <v:path arrowok="t"/>
            </v:shape>
          </v:group>
          <w10:wrap type="none"/>
        </w:pict>
      </w:r>
      <w:r>
        <w:rPr/>
        <w:pict>
          <v:group style="position:absolute;margin-left:301.383209pt;margin-top:94.597725pt;width:.48pt;height:.1pt;mso-position-horizontal-relative:page;mso-position-vertical-relative:paragraph;z-index:-13217" coordorigin="6028,1892" coordsize="10,2">
            <v:shape style="position:absolute;left:6028;top:1892;width:10;height:2" coordorigin="6028,1892" coordsize="10,1" path="m6028,1893l6037,1893e" filled="f" stroked="t" strokeweight=".16pt" strokecolor="#000000">
              <v:path arrowok="t"/>
            </v:shape>
          </v:group>
          <w10:wrap type="none"/>
        </w:pict>
      </w:r>
      <w:r>
        <w:rPr/>
        <w:pict>
          <v:group style="position:absolute;margin-left:385.323212pt;margin-top:94.597725pt;width:.48pt;height:.1pt;mso-position-horizontal-relative:page;mso-position-vertical-relative:paragraph;z-index:-13216" coordorigin="7706,1892" coordsize="10,2">
            <v:shape style="position:absolute;left:7706;top:1892;width:10;height:2" coordorigin="7706,1892" coordsize="10,1" path="m7706,1893l7716,1893e" filled="f" stroked="t" strokeweight=".16pt" strokecolor="#000000">
              <v:path arrowok="t"/>
            </v:shape>
          </v:group>
          <w10:wrap type="none"/>
        </w:pict>
      </w:r>
      <w:r>
        <w:rPr/>
        <w:pict>
          <v:group style="position:absolute;margin-left:472.803223pt;margin-top:94.597725pt;width:.48pt;height:.1pt;mso-position-horizontal-relative:page;mso-position-vertical-relative:paragraph;z-index:-13215" coordorigin="9456,1892" coordsize="10,2">
            <v:shape style="position:absolute;left:9456;top:1892;width:10;height:2" coordorigin="9456,1892" coordsize="10,1" path="m9456,1893l9466,1893e" filled="f" stroked="t" strokeweight=".16pt" strokecolor="#000000">
              <v:path arrowok="t"/>
            </v:shape>
          </v:group>
          <w10:wrap type="none"/>
        </w:pic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f)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Výpočet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odloženého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daňového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záväzku</w:t>
      </w:r>
    </w:p>
    <w:p>
      <w:pPr>
        <w:spacing w:before="5" w:after="0" w:line="60" w:lineRule="exact"/>
        <w:jc w:val="left"/>
        <w:rPr>
          <w:sz w:val="6"/>
          <w:szCs w:val="6"/>
        </w:rPr>
      </w:pPr>
      <w:rPr/>
      <w:r>
        <w:rPr>
          <w:sz w:val="6"/>
          <w:szCs w:val="6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3.064089" w:type="dxa"/>
      </w:tblPr>
      <w:tblGrid/>
      <w:tr>
        <w:trPr>
          <w:trHeight w:val="901" w:hRule="exact"/>
        </w:trPr>
        <w:tc>
          <w:tcPr>
            <w:tcW w:w="3785" w:type="dxa"/>
            <w:tcBorders>
              <w:top w:val="single" w:sz="8.960001" w:space="0" w:color="000000"/>
              <w:bottom w:val="single" w:sz="8.480045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" w:after="0" w:line="160" w:lineRule="exact"/>
              <w:jc w:val="left"/>
              <w:rPr>
                <w:sz w:val="16"/>
                <w:szCs w:val="16"/>
              </w:rPr>
            </w:pPr>
            <w:rPr/>
            <w:r>
              <w:rPr>
                <w:sz w:val="16"/>
                <w:szCs w:val="16"/>
              </w:rPr>
            </w:r>
          </w:p>
          <w:p>
            <w:pPr>
              <w:spacing w:before="0" w:after="0" w:line="240" w:lineRule="auto"/>
              <w:ind w:left="1541" w:right="1778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Text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114" w:type="dxa"/>
            <w:tcBorders>
              <w:top w:val="single" w:sz="8.960001" w:space="0" w:color="000000"/>
              <w:bottom w:val="single" w:sz="8.480045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" w:after="0" w:line="160" w:lineRule="exact"/>
              <w:jc w:val="left"/>
              <w:rPr>
                <w:sz w:val="16"/>
                <w:szCs w:val="16"/>
              </w:rPr>
            </w:pPr>
            <w:rPr/>
            <w:r>
              <w:rPr>
                <w:sz w:val="16"/>
                <w:szCs w:val="16"/>
              </w:rPr>
            </w:r>
          </w:p>
          <w:p>
            <w:pPr>
              <w:spacing w:before="0" w:after="0" w:line="251" w:lineRule="auto"/>
              <w:ind w:left="265" w:right="168" w:firstLine="-76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Účtovný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základ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090" w:type="dxa"/>
            <w:tcBorders>
              <w:top w:val="single" w:sz="8.960001" w:space="0" w:color="000000"/>
              <w:bottom w:val="single" w:sz="8.480045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51" w:lineRule="auto"/>
              <w:ind w:left="269" w:right="167" w:firstLine="-48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Daňový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základ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159" w:type="dxa"/>
            <w:tcBorders>
              <w:top w:val="single" w:sz="8.960001" w:space="0" w:color="000000"/>
              <w:bottom w:val="single" w:sz="8.480045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40" w:lineRule="auto"/>
              <w:ind w:left="295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Rozdiel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010" w:type="dxa"/>
            <w:tcBorders>
              <w:top w:val="single" w:sz="8.960001" w:space="0" w:color="000000"/>
              <w:bottom w:val="single" w:sz="8.480045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40" w:lineRule="auto"/>
              <w:ind w:left="140" w:right="73" w:firstLine="57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Sadzba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dane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(%)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142" w:type="dxa"/>
            <w:tcBorders>
              <w:top w:val="single" w:sz="8.960001" w:space="0" w:color="000000"/>
              <w:bottom w:val="single" w:sz="8.480045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4" w:after="0" w:line="251" w:lineRule="auto"/>
              <w:ind w:left="141" w:right="137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Odložen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daňov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záväzok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538" w:hRule="exact"/>
        </w:trPr>
        <w:tc>
          <w:tcPr>
            <w:tcW w:w="3785" w:type="dxa"/>
            <w:tcBorders>
              <w:top w:val="single" w:sz="8.480045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51" w:lineRule="auto"/>
              <w:ind w:left="61" w:right="74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Dočasný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rozdiel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zostatkových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cien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odpisového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majetku</w:t>
            </w:r>
          </w:p>
        </w:tc>
        <w:tc>
          <w:tcPr>
            <w:tcW w:w="1114" w:type="dxa"/>
            <w:tcBorders>
              <w:top w:val="single" w:sz="8.480045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090" w:type="dxa"/>
            <w:tcBorders>
              <w:top w:val="single" w:sz="8.480045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59" w:type="dxa"/>
            <w:tcBorders>
              <w:top w:val="single" w:sz="8.480045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010" w:type="dxa"/>
            <w:tcBorders>
              <w:top w:val="single" w:sz="8.480045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42" w:type="dxa"/>
            <w:tcBorders>
              <w:top w:val="single" w:sz="8.480045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37" w:hRule="exact"/>
        </w:trPr>
        <w:tc>
          <w:tcPr>
            <w:tcW w:w="3785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" w:after="0" w:line="130" w:lineRule="exact"/>
              <w:jc w:val="left"/>
              <w:rPr>
                <w:sz w:val="13"/>
                <w:szCs w:val="13"/>
              </w:rPr>
            </w:pPr>
            <w:rPr/>
            <w:r>
              <w:rPr>
                <w:sz w:val="13"/>
                <w:szCs w:val="13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Pohľadávky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(výnosy)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podmienené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prijatím</w:t>
            </w:r>
          </w:p>
        </w:tc>
        <w:tc>
          <w:tcPr>
            <w:tcW w:w="1114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090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5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010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42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2" w:hRule="exact"/>
        </w:trPr>
        <w:tc>
          <w:tcPr>
            <w:tcW w:w="3785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43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Iné</w:t>
            </w:r>
          </w:p>
        </w:tc>
        <w:tc>
          <w:tcPr>
            <w:tcW w:w="1114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090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5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010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42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5" w:hRule="exact"/>
        </w:trPr>
        <w:tc>
          <w:tcPr>
            <w:tcW w:w="3785" w:type="dxa"/>
            <w:tcBorders>
              <w:top w:val="single" w:sz="4.640" w:space="0" w:color="000000"/>
              <w:bottom w:val="single" w:sz="6.56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65" w:after="0" w:line="240" w:lineRule="auto"/>
              <w:ind w:left="55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Spolu: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114" w:type="dxa"/>
            <w:tcBorders>
              <w:top w:val="single" w:sz="4.640" w:space="0" w:color="000000"/>
              <w:bottom w:val="single" w:sz="6.56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5" w:after="0" w:line="240" w:lineRule="auto"/>
              <w:ind w:left="468" w:right="448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x</w:t>
            </w:r>
          </w:p>
        </w:tc>
        <w:tc>
          <w:tcPr>
            <w:tcW w:w="1090" w:type="dxa"/>
            <w:tcBorders>
              <w:top w:val="single" w:sz="4.640" w:space="0" w:color="000000"/>
              <w:bottom w:val="single" w:sz="6.56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5" w:after="0" w:line="240" w:lineRule="auto"/>
              <w:ind w:left="454" w:right="437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x</w:t>
            </w:r>
          </w:p>
        </w:tc>
        <w:tc>
          <w:tcPr>
            <w:tcW w:w="1159" w:type="dxa"/>
            <w:tcBorders>
              <w:top w:val="single" w:sz="4.640" w:space="0" w:color="000000"/>
              <w:bottom w:val="single" w:sz="6.56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65" w:after="0" w:line="240" w:lineRule="auto"/>
              <w:ind w:left="464" w:right="496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x</w:t>
            </w:r>
          </w:p>
        </w:tc>
        <w:tc>
          <w:tcPr>
            <w:tcW w:w="1010" w:type="dxa"/>
            <w:tcBorders>
              <w:top w:val="single" w:sz="4.640" w:space="0" w:color="000000"/>
              <w:bottom w:val="single" w:sz="6.56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5" w:after="0" w:line="240" w:lineRule="auto"/>
              <w:ind w:left="384" w:right="424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x</w:t>
            </w:r>
          </w:p>
        </w:tc>
        <w:tc>
          <w:tcPr>
            <w:tcW w:w="1142" w:type="dxa"/>
            <w:tcBorders>
              <w:top w:val="single" w:sz="4.640" w:space="0" w:color="000000"/>
              <w:bottom w:val="single" w:sz="6.56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after="0"/>
        <w:sectPr>
          <w:pgMar w:header="334" w:footer="702" w:top="820" w:bottom="960" w:left="1180" w:right="1180"/>
          <w:pgSz w:w="11920" w:h="16840"/>
        </w:sectPr>
      </w:pPr>
      <w:rPr/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/>
        <w:pict>
          <v:group style="position:absolute;margin-left:64.029999pt;margin-top:539.049988pt;width:467.32pt;height:77.08pt;mso-position-horizontal-relative:page;mso-position-vertical-relative:page;z-index:-13212" coordorigin="1281,10781" coordsize="9346,1542">
            <v:group style="position:absolute;left:1286;top:10787;width:9335;height:2" coordorigin="1286,10787" coordsize="9335,2">
              <v:shape style="position:absolute;left:1286;top:10787;width:9335;height:2" coordorigin="1286,10787" coordsize="9335,0" path="m1286,10787l10621,10787e" filled="f" stroked="t" strokeweight=".580pt" strokecolor="#000000">
                <v:path arrowok="t"/>
              </v:shape>
            </v:group>
            <v:group style="position:absolute;left:1291;top:10792;width:2;height:1525" coordorigin="1291,10792" coordsize="2,1525">
              <v:shape style="position:absolute;left:1291;top:10792;width:2;height:1525" coordorigin="1291,10792" coordsize="0,1525" path="m1291,10792l1291,12317e" filled="f" stroked="t" strokeweight=".580pt" strokecolor="#000000">
                <v:path arrowok="t"/>
              </v:shape>
            </v:group>
            <v:group style="position:absolute;left:1286;top:12312;width:9335;height:2" coordorigin="1286,12312" coordsize="9335,2">
              <v:shape style="position:absolute;left:1286;top:12312;width:9335;height:2" coordorigin="1286,12312" coordsize="9335,0" path="m1286,12312l10621,12312e" filled="f" stroked="t" strokeweight=".580pt" strokecolor="#000000">
                <v:path arrowok="t"/>
              </v:shape>
            </v:group>
            <v:group style="position:absolute;left:10616;top:10792;width:2;height:1525" coordorigin="10616,10792" coordsize="2,1525">
              <v:shape style="position:absolute;left:10616;top:10792;width:2;height:1525" coordorigin="10616,10792" coordsize="0,1525" path="m10616,10792l10616,12317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2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4" w:after="0" w:line="236" w:lineRule="exact"/>
        <w:ind w:left="173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/>
        <w:pict>
          <v:group style="position:absolute;margin-left:64.029999pt;margin-top:-78.652405pt;width:467.32pt;height:64.42pt;mso-position-horizontal-relative:page;mso-position-vertical-relative:paragraph;z-index:-13214" coordorigin="1281,-1573" coordsize="9346,1288">
            <v:group style="position:absolute;left:1286;top:-1567;width:9335;height:2" coordorigin="1286,-1567" coordsize="9335,2">
              <v:shape style="position:absolute;left:1286;top:-1567;width:9335;height:2" coordorigin="1286,-1567" coordsize="9335,0" path="m1286,-1567l10621,-1567e" filled="f" stroked="t" strokeweight=".580pt" strokecolor="#000000">
                <v:path arrowok="t"/>
              </v:shape>
            </v:group>
            <v:group style="position:absolute;left:1291;top:-1562;width:2;height:1272" coordorigin="1291,-1562" coordsize="2,1272">
              <v:shape style="position:absolute;left:1291;top:-1562;width:2;height:1272" coordorigin="1291,-1562" coordsize="0,1272" path="m1291,-1562l1291,-290e" filled="f" stroked="t" strokeweight=".580pt" strokecolor="#000000">
                <v:path arrowok="t"/>
              </v:shape>
            </v:group>
            <v:group style="position:absolute;left:1286;top:-295;width:9335;height:2" coordorigin="1286,-295" coordsize="9335,2">
              <v:shape style="position:absolute;left:1286;top:-295;width:9335;height:2" coordorigin="1286,-295" coordsize="9335,0" path="m1286,-295l10621,-295e" filled="f" stroked="t" strokeweight=".580pt" strokecolor="#000000">
                <v:path arrowok="t"/>
              </v:shape>
            </v:group>
            <v:group style="position:absolute;left:10616;top:-1562;width:2;height:1272" coordorigin="10616,-1562" coordsize="2,1272">
              <v:shape style="position:absolute;left:10616;top:-1562;width:2;height:1272" coordorigin="10616,-1562" coordsize="0,1272" path="m10616,-1562l10616,-290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g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Záväzky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zo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sociálneho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fondu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0"/>
        </w:rPr>
      </w:r>
    </w:p>
    <w:p>
      <w:pPr>
        <w:spacing w:before="1" w:after="0" w:line="40" w:lineRule="exact"/>
        <w:jc w:val="left"/>
        <w:rPr>
          <w:sz w:val="4"/>
          <w:szCs w:val="4"/>
        </w:rPr>
      </w:pPr>
      <w:rPr/>
      <w:r>
        <w:rPr>
          <w:sz w:val="4"/>
          <w:szCs w:val="4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3.000002" w:type="dxa"/>
      </w:tblPr>
      <w:tblGrid/>
      <w:tr>
        <w:trPr>
          <w:trHeight w:val="845" w:hRule="exact"/>
        </w:trPr>
        <w:tc>
          <w:tcPr>
            <w:tcW w:w="4394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" w:after="0" w:line="280" w:lineRule="exact"/>
              <w:jc w:val="left"/>
              <w:rPr>
                <w:sz w:val="28"/>
                <w:szCs w:val="28"/>
              </w:rPr>
            </w:pPr>
            <w:rPr/>
            <w:r>
              <w:rPr>
                <w:sz w:val="28"/>
                <w:szCs w:val="28"/>
              </w:rPr>
            </w:r>
          </w:p>
          <w:p>
            <w:pPr>
              <w:spacing w:before="0" w:after="0" w:line="240" w:lineRule="auto"/>
              <w:ind w:left="1552" w:right="1533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Názov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ožky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477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" w:after="0" w:line="280" w:lineRule="exact"/>
              <w:jc w:val="left"/>
              <w:rPr>
                <w:sz w:val="28"/>
                <w:szCs w:val="28"/>
              </w:rPr>
            </w:pPr>
            <w:rPr/>
            <w:r>
              <w:rPr>
                <w:sz w:val="28"/>
                <w:szCs w:val="28"/>
              </w:rPr>
            </w:r>
          </w:p>
          <w:p>
            <w:pPr>
              <w:spacing w:before="0" w:after="0" w:line="240" w:lineRule="auto"/>
              <w:ind w:left="261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429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7" w:after="0" w:line="240" w:lineRule="auto"/>
              <w:ind w:left="179" w:right="162" w:firstLine="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ezp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edne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hád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345" w:hRule="exact"/>
        </w:trPr>
        <w:tc>
          <w:tcPr>
            <w:tcW w:w="4394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iat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sociá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f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ondu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477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429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0" w:hRule="exact"/>
        </w:trPr>
        <w:tc>
          <w:tcPr>
            <w:tcW w:w="4394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Tvorba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soci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ln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fondu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chu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nák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adov</w:t>
            </w:r>
          </w:p>
        </w:tc>
        <w:tc>
          <w:tcPr>
            <w:tcW w:w="2477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42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1" w:hRule="exact"/>
        </w:trPr>
        <w:tc>
          <w:tcPr>
            <w:tcW w:w="4394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2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Tvorba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soci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ln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fondu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ku</w:t>
            </w:r>
          </w:p>
        </w:tc>
        <w:tc>
          <w:tcPr>
            <w:tcW w:w="2477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42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0" w:hRule="exact"/>
        </w:trPr>
        <w:tc>
          <w:tcPr>
            <w:tcW w:w="4394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Ostatná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tvor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sociáln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</w:p>
        </w:tc>
        <w:tc>
          <w:tcPr>
            <w:tcW w:w="2477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42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0" w:hRule="exact"/>
        </w:trPr>
        <w:tc>
          <w:tcPr>
            <w:tcW w:w="4394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Tvor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iál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f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lu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477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42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1" w:hRule="exact"/>
        </w:trPr>
        <w:tc>
          <w:tcPr>
            <w:tcW w:w="4394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2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erp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oci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lneho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fo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477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42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59" w:hRule="exact"/>
        </w:trPr>
        <w:tc>
          <w:tcPr>
            <w:tcW w:w="4394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8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Kone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ciáln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fon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477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429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1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34" w:after="0" w:line="240" w:lineRule="auto"/>
        <w:ind w:left="160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/>
        <w:pict>
          <v:group style="position:absolute;margin-left:64.029999pt;margin-top:-90.029884pt;width:467.32pt;height:77.08pt;mso-position-horizontal-relative:page;mso-position-vertical-relative:paragraph;z-index:-13213" coordorigin="1281,-1801" coordsize="9346,1542">
            <v:group style="position:absolute;left:1286;top:-1795;width:9335;height:2" coordorigin="1286,-1795" coordsize="9335,2">
              <v:shape style="position:absolute;left:1286;top:-1795;width:9335;height:2" coordorigin="1286,-1795" coordsize="9335,0" path="m1286,-1795l10621,-1795e" filled="f" stroked="t" strokeweight=".580pt" strokecolor="#000000">
                <v:path arrowok="t"/>
              </v:shape>
            </v:group>
            <v:group style="position:absolute;left:1291;top:-1790;width:2;height:1525" coordorigin="1291,-1790" coordsize="2,1525">
              <v:shape style="position:absolute;left:1291;top:-1790;width:2;height:1525" coordorigin="1291,-1790" coordsize="0,1525" path="m1291,-1790l1291,-265e" filled="f" stroked="t" strokeweight=".580pt" strokecolor="#000000">
                <v:path arrowok="t"/>
              </v:shape>
            </v:group>
            <v:group style="position:absolute;left:1286;top:-270;width:9335;height:2" coordorigin="1286,-270" coordsize="9335,2">
              <v:shape style="position:absolute;left:1286;top:-270;width:9335;height:2" coordorigin="1286,-270" coordsize="9335,0" path="m1286,-270l10621,-270e" filled="f" stroked="t" strokeweight=".580pt" strokecolor="#000000">
                <v:path arrowok="t"/>
              </v:shape>
            </v:group>
            <v:group style="position:absolute;left:10616;top:-1790;width:2;height:1525" coordorigin="10616,-1790" coordsize="2,1525">
              <v:shape style="position:absolute;left:10616;top:-1790;width:2;height:1525" coordorigin="10616,-1790" coordsize="0,1525" path="m10616,-1790l10616,-265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h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Vydané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dlhopisy</w:t>
      </w:r>
    </w:p>
    <w:p>
      <w:pPr>
        <w:spacing w:before="0" w:after="0" w:line="60" w:lineRule="exact"/>
        <w:jc w:val="left"/>
        <w:rPr>
          <w:sz w:val="6"/>
          <w:szCs w:val="6"/>
        </w:rPr>
      </w:pPr>
      <w:rPr/>
      <w:r>
        <w:rPr>
          <w:sz w:val="6"/>
          <w:szCs w:val="6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3.000002" w:type="dxa"/>
      </w:tblPr>
      <w:tblGrid/>
      <w:tr>
        <w:trPr>
          <w:trHeight w:val="503" w:hRule="exact"/>
        </w:trPr>
        <w:tc>
          <w:tcPr>
            <w:tcW w:w="2296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74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Názov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vyd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hopi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412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42" w:lineRule="exact"/>
              <w:ind w:left="355" w:right="267" w:firstLine="-35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Men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vitá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ota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411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460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412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8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Emisný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412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463" w:right="444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Úrok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56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262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Splatnos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347" w:hRule="exact"/>
        </w:trPr>
        <w:tc>
          <w:tcPr>
            <w:tcW w:w="2296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2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1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2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2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56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6" w:hRule="exact"/>
        </w:trPr>
        <w:tc>
          <w:tcPr>
            <w:tcW w:w="2296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56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1" w:hRule="exact"/>
        </w:trPr>
        <w:tc>
          <w:tcPr>
            <w:tcW w:w="2296" w:type="dxa"/>
            <w:tcBorders>
              <w:top w:val="single" w:sz="7.04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2" w:type="dxa"/>
            <w:tcBorders>
              <w:top w:val="single" w:sz="7.04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1" w:type="dxa"/>
            <w:tcBorders>
              <w:top w:val="single" w:sz="7.04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2" w:type="dxa"/>
            <w:tcBorders>
              <w:top w:val="single" w:sz="7.04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2" w:type="dxa"/>
            <w:tcBorders>
              <w:top w:val="single" w:sz="7.04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56" w:type="dxa"/>
            <w:tcBorders>
              <w:top w:val="single" w:sz="7.04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61" w:hRule="exact"/>
        </w:trPr>
        <w:tc>
          <w:tcPr>
            <w:tcW w:w="2296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2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1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2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2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56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after="0"/>
        <w:sectPr>
          <w:pgMar w:header="334" w:footer="702" w:top="840" w:bottom="900" w:left="1180" w:right="1180"/>
          <w:pgSz w:w="11920" w:h="16840"/>
        </w:sectPr>
      </w:pPr>
      <w:rPr/>
    </w:p>
    <w:p>
      <w:pPr>
        <w:spacing w:before="9" w:after="0" w:line="160" w:lineRule="exact"/>
        <w:jc w:val="left"/>
        <w:rPr>
          <w:sz w:val="16"/>
          <w:szCs w:val="16"/>
        </w:rPr>
      </w:pPr>
      <w:rPr/>
      <w:r>
        <w:rPr/>
        <w:pict>
          <v:group style="position:absolute;margin-left:64.029999pt;margin-top:355.309998pt;width:467.32pt;height:192.052317pt;mso-position-horizontal-relative:page;mso-position-vertical-relative:page;z-index:-13211" coordorigin="1281,7106" coordsize="9346,3841">
            <v:group style="position:absolute;left:1286;top:7112;width:9335;height:2" coordorigin="1286,7112" coordsize="9335,2">
              <v:shape style="position:absolute;left:1286;top:7112;width:9335;height:2" coordorigin="1286,7112" coordsize="9335,0" path="m1286,7112l10621,7112e" filled="f" stroked="t" strokeweight=".580pt" strokecolor="#000000">
                <v:path arrowok="t"/>
              </v:shape>
            </v:group>
            <v:group style="position:absolute;left:1291;top:7132;width:2;height:3804" coordorigin="1291,7132" coordsize="2,3804">
              <v:shape style="position:absolute;left:1291;top:7132;width:2;height:3804" coordorigin="1291,7132" coordsize="0,3804" path="m1291,7132l1291,10936e" filled="f" stroked="t" strokeweight=".580pt" strokecolor="#000000">
                <v:path arrowok="t"/>
              </v:shape>
            </v:group>
            <v:group style="position:absolute;left:1286;top:10938;width:9325;height:2" coordorigin="1286,10938" coordsize="9325,2">
              <v:shape style="position:absolute;left:1286;top:10938;width:9325;height:2" coordorigin="1286,10938" coordsize="9325,0" path="m1286,10938l10612,10938e" filled="f" stroked="t" strokeweight=".580pt" strokecolor="#000000">
                <v:path arrowok="t"/>
              </v:shape>
            </v:group>
            <v:group style="position:absolute;left:10616;top:7132;width:2;height:3809" coordorigin="10616,7132" coordsize="2,3809">
              <v:shape style="position:absolute;left:10616;top:7132;width:2;height:3809" coordorigin="10616,7132" coordsize="0,3809" path="m10616,7132l10616,10941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sz w:val="16"/>
          <w:szCs w:val="16"/>
        </w:rPr>
      </w:r>
    </w:p>
    <w:p>
      <w:pPr>
        <w:spacing w:before="0" w:after="0" w:line="240" w:lineRule="auto"/>
        <w:ind w:left="156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i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Bankové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úvery,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pôžičky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návratné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finančné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výpomoci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forma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zabezpečenia</w:t>
      </w:r>
    </w:p>
    <w:p>
      <w:pPr>
        <w:spacing w:before="4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1.502962" w:type="dxa"/>
      </w:tblPr>
      <w:tblGrid/>
      <w:tr>
        <w:trPr>
          <w:trHeight w:val="1220" w:hRule="exact"/>
        </w:trPr>
        <w:tc>
          <w:tcPr>
            <w:tcW w:w="2237" w:type="dxa"/>
            <w:tcBorders>
              <w:top w:val="single" w:sz="8.961955" w:space="0" w:color="000000"/>
              <w:bottom w:val="single" w:sz="4.640" w:space="0" w:color="000000"/>
              <w:left w:val="single" w:sz="8.879047" w:space="0" w:color="000000"/>
              <w:right w:val="single" w:sz="8.48" w:space="0" w:color="000000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18" w:after="0" w:line="260" w:lineRule="exact"/>
              <w:jc w:val="left"/>
              <w:rPr>
                <w:sz w:val="26"/>
                <w:szCs w:val="26"/>
              </w:rPr>
            </w:pPr>
            <w:rPr/>
            <w:r>
              <w:rPr>
                <w:sz w:val="26"/>
                <w:szCs w:val="26"/>
              </w:rPr>
            </w:r>
          </w:p>
          <w:p>
            <w:pPr>
              <w:spacing w:before="0" w:after="0" w:line="240" w:lineRule="auto"/>
              <w:ind w:left="548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Názov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ožky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625" w:type="dxa"/>
            <w:tcBorders>
              <w:top w:val="single" w:sz="8.961955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18" w:after="0" w:line="260" w:lineRule="exact"/>
              <w:jc w:val="left"/>
              <w:rPr>
                <w:sz w:val="26"/>
                <w:szCs w:val="26"/>
              </w:rPr>
            </w:pPr>
            <w:rPr/>
            <w:r>
              <w:rPr>
                <w:sz w:val="26"/>
                <w:szCs w:val="26"/>
              </w:rPr>
            </w:r>
          </w:p>
          <w:p>
            <w:pPr>
              <w:spacing w:before="0" w:after="0" w:line="240" w:lineRule="auto"/>
              <w:ind w:left="80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Mena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702" w:type="dxa"/>
            <w:tcBorders>
              <w:top w:val="single" w:sz="8.961955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7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136" w:right="95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Úrok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%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052" w:type="dxa"/>
            <w:tcBorders>
              <w:top w:val="single" w:sz="8.961955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8" w:right="72" w:firstLine="139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Dát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splat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613" w:type="dxa"/>
            <w:tcBorders>
              <w:top w:val="single" w:sz="8.961955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277" w:right="257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Suma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39" w:lineRule="auto"/>
              <w:ind w:left="49" w:right="3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prís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ušnej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mene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500" w:type="dxa"/>
            <w:tcBorders>
              <w:top w:val="single" w:sz="8.961955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9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206" w:right="194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Suma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istiny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00" w:lineRule="exact"/>
              <w:ind w:left="329" w:right="322"/>
              <w:jc w:val="center"/>
              <w:rPr>
                <w:rFonts w:ascii="Arial" w:hAnsi="Arial" w:cs="Arial" w:eastAsia="Arial"/>
                <w:sz w:val="18"/>
                <w:szCs w:val="18"/>
              </w:rPr>
            </w:pPr>
            <w:rPr/>
            <w:r>
              <w:rPr>
                <w:rFonts w:ascii="Arial" w:hAnsi="Arial" w:cs="Arial" w:eastAsia="Arial"/>
                <w:sz w:val="18"/>
                <w:szCs w:val="18"/>
                <w:spacing w:val="0"/>
                <w:w w:val="100"/>
                <w:b/>
                <w:bCs/>
              </w:rPr>
              <w:t>v</w:t>
            </w:r>
            <w:r>
              <w:rPr>
                <w:rFonts w:ascii="Arial" w:hAnsi="Arial" w:cs="Arial" w:eastAsia="Arial"/>
                <w:sz w:val="18"/>
                <w:szCs w:val="18"/>
                <w:spacing w:val="0"/>
                <w:w w:val="100"/>
                <w:b/>
                <w:bCs/>
              </w:rPr>
              <w:t> </w:t>
            </w:r>
            <w:r>
              <w:rPr>
                <w:rFonts w:ascii="Arial" w:hAnsi="Arial" w:cs="Arial" w:eastAsia="Arial"/>
                <w:sz w:val="18"/>
                <w:szCs w:val="18"/>
                <w:spacing w:val="0"/>
                <w:w w:val="100"/>
                <w:b/>
                <w:bCs/>
              </w:rPr>
              <w:t>eurách</w:t>
            </w:r>
            <w:r>
              <w:rPr>
                <w:rFonts w:ascii="Arial" w:hAnsi="Arial" w:cs="Arial" w:eastAsia="Arial"/>
                <w:sz w:val="18"/>
                <w:szCs w:val="18"/>
                <w:spacing w:val="0"/>
                <w:w w:val="100"/>
              </w:rPr>
            </w:r>
          </w:p>
          <w:p>
            <w:pPr>
              <w:spacing w:before="26" w:after="0" w:line="240" w:lineRule="exact"/>
              <w:ind w:left="10" w:right="-3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účtovné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obdobie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571" w:type="dxa"/>
            <w:tcBorders>
              <w:top w:val="single" w:sz="8.961955" w:space="0" w:color="000000"/>
              <w:bottom w:val="single" w:sz="4.640" w:space="0" w:color="000000"/>
              <w:left w:val="single" w:sz="8.48" w:space="0" w:color="000000"/>
              <w:right w:val="single" w:sz="8.879047" w:space="0" w:color="000000"/>
            </w:tcBorders>
          </w:tcPr>
          <w:p>
            <w:pPr>
              <w:spacing w:before="8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25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Charakter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úveru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344" w:hRule="exact"/>
        </w:trPr>
        <w:tc>
          <w:tcPr>
            <w:tcW w:w="2237" w:type="dxa"/>
            <w:tcBorders>
              <w:top w:val="single" w:sz="4.640" w:space="0" w:color="000000"/>
              <w:bottom w:val="single" w:sz="10.069512" w:space="0" w:color="000000"/>
              <w:left w:val="single" w:sz="8.879047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023" w:right="1005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</w:p>
        </w:tc>
        <w:tc>
          <w:tcPr>
            <w:tcW w:w="625" w:type="dxa"/>
            <w:tcBorders>
              <w:top w:val="single" w:sz="4.640" w:space="0" w:color="000000"/>
              <w:bottom w:val="single" w:sz="10.069512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217" w:right="200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</w:t>
            </w:r>
          </w:p>
        </w:tc>
        <w:tc>
          <w:tcPr>
            <w:tcW w:w="702" w:type="dxa"/>
            <w:tcBorders>
              <w:top w:val="single" w:sz="4.640" w:space="0" w:color="000000"/>
              <w:bottom w:val="single" w:sz="10.069512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2" w:after="0" w:line="240" w:lineRule="auto"/>
              <w:ind w:left="263" w:right="240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</w:t>
            </w:r>
          </w:p>
        </w:tc>
        <w:tc>
          <w:tcPr>
            <w:tcW w:w="1052" w:type="dxa"/>
            <w:tcBorders>
              <w:top w:val="single" w:sz="4.640" w:space="0" w:color="000000"/>
              <w:bottom w:val="single" w:sz="10.069512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400" w:right="443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</w:t>
            </w:r>
          </w:p>
        </w:tc>
        <w:tc>
          <w:tcPr>
            <w:tcW w:w="1613" w:type="dxa"/>
            <w:tcBorders>
              <w:top w:val="single" w:sz="4.640" w:space="0" w:color="000000"/>
              <w:bottom w:val="single" w:sz="10.069512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696" w:right="709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</w:p>
        </w:tc>
        <w:tc>
          <w:tcPr>
            <w:tcW w:w="1500" w:type="dxa"/>
            <w:tcBorders>
              <w:top w:val="single" w:sz="4.640" w:space="0" w:color="000000"/>
              <w:bottom w:val="single" w:sz="10.069512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7" w:after="0" w:line="240" w:lineRule="auto"/>
              <w:ind w:left="689" w:right="650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</w:t>
            </w:r>
          </w:p>
        </w:tc>
        <w:tc>
          <w:tcPr>
            <w:tcW w:w="1571" w:type="dxa"/>
            <w:tcBorders>
              <w:top w:val="single" w:sz="4.640" w:space="0" w:color="000000"/>
              <w:bottom w:val="single" w:sz="10.069512" w:space="0" w:color="000000"/>
              <w:left w:val="single" w:sz="8.48" w:space="0" w:color="000000"/>
              <w:right w:val="single" w:sz="8.879047" w:space="0" w:color="000000"/>
            </w:tcBorders>
          </w:tcPr>
          <w:p>
            <w:pPr>
              <w:spacing w:before="40" w:after="0" w:line="240" w:lineRule="auto"/>
              <w:ind w:left="693" w:right="666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g</w:t>
            </w:r>
          </w:p>
        </w:tc>
      </w:tr>
      <w:tr>
        <w:trPr>
          <w:trHeight w:val="349" w:hRule="exact"/>
        </w:trPr>
        <w:tc>
          <w:tcPr>
            <w:tcW w:w="9300" w:type="dxa"/>
            <w:gridSpan w:val="7"/>
            <w:tcBorders>
              <w:top w:val="single" w:sz="10.069512" w:space="0" w:color="000000"/>
              <w:bottom w:val="single" w:sz="8.960" w:space="0" w:color="000000"/>
              <w:left w:val="single" w:sz="8.879047" w:space="0" w:color="000000"/>
              <w:right w:val="single" w:sz="8.879047" w:space="0" w:color="000000"/>
            </w:tcBorders>
          </w:tcPr>
          <w:p>
            <w:pPr>
              <w:spacing w:before="39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Dlhodobé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bankové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úvery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343" w:hRule="exact"/>
        </w:trPr>
        <w:tc>
          <w:tcPr>
            <w:tcW w:w="2237" w:type="dxa"/>
            <w:tcBorders>
              <w:top w:val="single" w:sz="8.960" w:space="0" w:color="000000"/>
              <w:bottom w:val="single" w:sz="4.640" w:space="0" w:color="000000"/>
              <w:left w:val="single" w:sz="8.879047" w:space="0" w:color="000000"/>
              <w:right w:val="single" w:sz="8.480121" w:space="0" w:color="000000"/>
            </w:tcBorders>
          </w:tcPr>
          <w:p>
            <w:pPr/>
            <w:rPr/>
          </w:p>
        </w:tc>
        <w:tc>
          <w:tcPr>
            <w:tcW w:w="625" w:type="dxa"/>
            <w:tcBorders>
              <w:top w:val="single" w:sz="8.960" w:space="0" w:color="000000"/>
              <w:bottom w:val="single" w:sz="4.640" w:space="0" w:color="000000"/>
              <w:left w:val="single" w:sz="8.480121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702" w:type="dxa"/>
            <w:tcBorders>
              <w:top w:val="single" w:sz="8.96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052" w:type="dxa"/>
            <w:tcBorders>
              <w:top w:val="single" w:sz="8.96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613" w:type="dxa"/>
            <w:tcBorders>
              <w:top w:val="single" w:sz="8.96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500" w:type="dxa"/>
            <w:tcBorders>
              <w:top w:val="single" w:sz="8.96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571" w:type="dxa"/>
            <w:tcBorders>
              <w:top w:val="single" w:sz="8.960" w:space="0" w:color="000000"/>
              <w:bottom w:val="single" w:sz="4.640" w:space="0" w:color="000000"/>
              <w:left w:val="single" w:sz="4.640" w:space="0" w:color="000000"/>
              <w:right w:val="single" w:sz="8.879047" w:space="0" w:color="000000"/>
            </w:tcBorders>
          </w:tcPr>
          <w:p>
            <w:pPr/>
            <w:rPr/>
          </w:p>
        </w:tc>
      </w:tr>
      <w:tr>
        <w:trPr>
          <w:trHeight w:val="341" w:hRule="exact"/>
        </w:trPr>
        <w:tc>
          <w:tcPr>
            <w:tcW w:w="2237" w:type="dxa"/>
            <w:tcBorders>
              <w:top w:val="single" w:sz="4.640" w:space="0" w:color="000000"/>
              <w:bottom w:val="single" w:sz="4.640" w:space="0" w:color="000000"/>
              <w:left w:val="single" w:sz="8.879047" w:space="0" w:color="000000"/>
              <w:right w:val="single" w:sz="8.480121" w:space="0" w:color="000000"/>
            </w:tcBorders>
          </w:tcPr>
          <w:p>
            <w:pPr/>
            <w:rPr/>
          </w:p>
        </w:tc>
        <w:tc>
          <w:tcPr>
            <w:tcW w:w="625" w:type="dxa"/>
            <w:tcBorders>
              <w:top w:val="single" w:sz="4.640" w:space="0" w:color="000000"/>
              <w:bottom w:val="single" w:sz="4.640" w:space="0" w:color="000000"/>
              <w:left w:val="single" w:sz="8.480121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702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052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613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50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571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8.879047" w:space="0" w:color="000000"/>
            </w:tcBorders>
          </w:tcPr>
          <w:p>
            <w:pPr/>
            <w:rPr/>
          </w:p>
        </w:tc>
      </w:tr>
      <w:tr>
        <w:trPr>
          <w:trHeight w:val="345" w:hRule="exact"/>
        </w:trPr>
        <w:tc>
          <w:tcPr>
            <w:tcW w:w="2237" w:type="dxa"/>
            <w:tcBorders>
              <w:top w:val="single" w:sz="4.640" w:space="0" w:color="000000"/>
              <w:bottom w:val="single" w:sz="8.960" w:space="0" w:color="000000"/>
              <w:left w:val="single" w:sz="8.879047" w:space="0" w:color="000000"/>
              <w:right w:val="single" w:sz="8.480121" w:space="0" w:color="000000"/>
            </w:tcBorders>
          </w:tcPr>
          <w:p>
            <w:pPr/>
            <w:rPr/>
          </w:p>
        </w:tc>
        <w:tc>
          <w:tcPr>
            <w:tcW w:w="625" w:type="dxa"/>
            <w:tcBorders>
              <w:top w:val="single" w:sz="4.640" w:space="0" w:color="000000"/>
              <w:bottom w:val="single" w:sz="8.960" w:space="0" w:color="000000"/>
              <w:left w:val="single" w:sz="8.480121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702" w:type="dxa"/>
            <w:tcBorders>
              <w:top w:val="single" w:sz="4.640" w:space="0" w:color="000000"/>
              <w:bottom w:val="single" w:sz="8.960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052" w:type="dxa"/>
            <w:tcBorders>
              <w:top w:val="single" w:sz="4.640" w:space="0" w:color="000000"/>
              <w:bottom w:val="single" w:sz="8.960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613" w:type="dxa"/>
            <w:tcBorders>
              <w:top w:val="single" w:sz="4.640" w:space="0" w:color="000000"/>
              <w:bottom w:val="single" w:sz="8.960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500" w:type="dxa"/>
            <w:tcBorders>
              <w:top w:val="single" w:sz="4.640" w:space="0" w:color="000000"/>
              <w:bottom w:val="single" w:sz="8.960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571" w:type="dxa"/>
            <w:tcBorders>
              <w:top w:val="single" w:sz="4.640" w:space="0" w:color="000000"/>
              <w:bottom w:val="single" w:sz="8.960" w:space="0" w:color="000000"/>
              <w:left w:val="single" w:sz="4.640" w:space="0" w:color="000000"/>
              <w:right w:val="single" w:sz="8.879047" w:space="0" w:color="000000"/>
            </w:tcBorders>
          </w:tcPr>
          <w:p>
            <w:pPr/>
            <w:rPr/>
          </w:p>
        </w:tc>
      </w:tr>
      <w:tr>
        <w:trPr>
          <w:trHeight w:val="351" w:hRule="exact"/>
        </w:trPr>
        <w:tc>
          <w:tcPr>
            <w:tcW w:w="9300" w:type="dxa"/>
            <w:gridSpan w:val="7"/>
            <w:tcBorders>
              <w:top w:val="single" w:sz="8.960" w:space="0" w:color="000000"/>
              <w:bottom w:val="single" w:sz="9.047524" w:space="0" w:color="000000"/>
              <w:left w:val="single" w:sz="8.879047" w:space="0" w:color="000000"/>
              <w:right w:val="single" w:sz="8.879047" w:space="0" w:color="000000"/>
            </w:tcBorders>
          </w:tcPr>
          <w:p>
            <w:pPr>
              <w:spacing w:before="42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Krátkodobé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bankové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úvery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343" w:hRule="exact"/>
        </w:trPr>
        <w:tc>
          <w:tcPr>
            <w:tcW w:w="2237" w:type="dxa"/>
            <w:tcBorders>
              <w:top w:val="single" w:sz="9.047524" w:space="0" w:color="000000"/>
              <w:bottom w:val="single" w:sz="4.96" w:space="0" w:color="000000"/>
              <w:left w:val="single" w:sz="8.879047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625" w:type="dxa"/>
            <w:tcBorders>
              <w:top w:val="single" w:sz="9.047524" w:space="0" w:color="000000"/>
              <w:bottom w:val="single" w:sz="4.96" w:space="0" w:color="000000"/>
              <w:left w:val="single" w:sz="8.48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702" w:type="dxa"/>
            <w:tcBorders>
              <w:top w:val="single" w:sz="9.047524" w:space="0" w:color="000000"/>
              <w:bottom w:val="single" w:sz="4.96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052" w:type="dxa"/>
            <w:tcBorders>
              <w:top w:val="single" w:sz="9.047524" w:space="0" w:color="000000"/>
              <w:bottom w:val="single" w:sz="4.96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613" w:type="dxa"/>
            <w:tcBorders>
              <w:top w:val="single" w:sz="9.047524" w:space="0" w:color="000000"/>
              <w:bottom w:val="single" w:sz="4.96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500" w:type="dxa"/>
            <w:tcBorders>
              <w:top w:val="single" w:sz="9.047524" w:space="0" w:color="000000"/>
              <w:bottom w:val="single" w:sz="4.96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571" w:type="dxa"/>
            <w:tcBorders>
              <w:top w:val="single" w:sz="9.047524" w:space="0" w:color="000000"/>
              <w:bottom w:val="single" w:sz="4.96" w:space="0" w:color="000000"/>
              <w:left w:val="single" w:sz="4.640" w:space="0" w:color="000000"/>
              <w:right w:val="single" w:sz="8.879047" w:space="0" w:color="000000"/>
            </w:tcBorders>
          </w:tcPr>
          <w:p>
            <w:pPr/>
            <w:rPr/>
          </w:p>
        </w:tc>
      </w:tr>
      <w:tr>
        <w:trPr>
          <w:trHeight w:val="340" w:hRule="exact"/>
        </w:trPr>
        <w:tc>
          <w:tcPr>
            <w:tcW w:w="2237" w:type="dxa"/>
            <w:tcBorders>
              <w:top w:val="single" w:sz="4.96" w:space="0" w:color="000000"/>
              <w:bottom w:val="single" w:sz="4.96" w:space="0" w:color="000000"/>
              <w:left w:val="single" w:sz="8.879047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625" w:type="dxa"/>
            <w:tcBorders>
              <w:top w:val="single" w:sz="4.96" w:space="0" w:color="000000"/>
              <w:bottom w:val="single" w:sz="4.96" w:space="0" w:color="000000"/>
              <w:left w:val="single" w:sz="8.48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702" w:type="dxa"/>
            <w:tcBorders>
              <w:top w:val="single" w:sz="4.96" w:space="0" w:color="000000"/>
              <w:bottom w:val="single" w:sz="4.96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052" w:type="dxa"/>
            <w:tcBorders>
              <w:top w:val="single" w:sz="4.96" w:space="0" w:color="000000"/>
              <w:bottom w:val="single" w:sz="4.96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613" w:type="dxa"/>
            <w:tcBorders>
              <w:top w:val="single" w:sz="4.96" w:space="0" w:color="000000"/>
              <w:bottom w:val="single" w:sz="4.96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500" w:type="dxa"/>
            <w:tcBorders>
              <w:top w:val="single" w:sz="4.96" w:space="0" w:color="000000"/>
              <w:bottom w:val="single" w:sz="4.96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571" w:type="dxa"/>
            <w:tcBorders>
              <w:top w:val="single" w:sz="4.96" w:space="0" w:color="000000"/>
              <w:bottom w:val="single" w:sz="4.96" w:space="0" w:color="000000"/>
              <w:left w:val="single" w:sz="4.640" w:space="0" w:color="000000"/>
              <w:right w:val="single" w:sz="8.879047" w:space="0" w:color="000000"/>
            </w:tcBorders>
          </w:tcPr>
          <w:p>
            <w:pPr/>
            <w:rPr/>
          </w:p>
        </w:tc>
      </w:tr>
      <w:tr>
        <w:trPr>
          <w:trHeight w:val="346" w:hRule="exact"/>
        </w:trPr>
        <w:tc>
          <w:tcPr>
            <w:tcW w:w="2237" w:type="dxa"/>
            <w:tcBorders>
              <w:top w:val="single" w:sz="4.96" w:space="0" w:color="000000"/>
              <w:bottom w:val="single" w:sz="8.960" w:space="0" w:color="000000"/>
              <w:left w:val="single" w:sz="8.879047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625" w:type="dxa"/>
            <w:tcBorders>
              <w:top w:val="single" w:sz="4.96" w:space="0" w:color="000000"/>
              <w:bottom w:val="single" w:sz="8.960" w:space="0" w:color="000000"/>
              <w:left w:val="single" w:sz="8.48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702" w:type="dxa"/>
            <w:tcBorders>
              <w:top w:val="single" w:sz="4.96" w:space="0" w:color="000000"/>
              <w:bottom w:val="single" w:sz="8.960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052" w:type="dxa"/>
            <w:tcBorders>
              <w:top w:val="single" w:sz="4.96" w:space="0" w:color="000000"/>
              <w:bottom w:val="single" w:sz="8.960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613" w:type="dxa"/>
            <w:tcBorders>
              <w:top w:val="single" w:sz="4.96" w:space="0" w:color="000000"/>
              <w:bottom w:val="single" w:sz="8.960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500" w:type="dxa"/>
            <w:tcBorders>
              <w:top w:val="single" w:sz="4.96" w:space="0" w:color="000000"/>
              <w:bottom w:val="single" w:sz="8.960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571" w:type="dxa"/>
            <w:tcBorders>
              <w:top w:val="single" w:sz="4.96" w:space="0" w:color="000000"/>
              <w:bottom w:val="single" w:sz="8.960" w:space="0" w:color="000000"/>
              <w:left w:val="single" w:sz="4.640" w:space="0" w:color="000000"/>
              <w:right w:val="single" w:sz="8.879047" w:space="0" w:color="000000"/>
            </w:tcBorders>
          </w:tcPr>
          <w:p>
            <w:pPr/>
            <w:rPr/>
          </w:p>
        </w:tc>
      </w:tr>
      <w:tr>
        <w:trPr>
          <w:trHeight w:val="351" w:hRule="exact"/>
        </w:trPr>
        <w:tc>
          <w:tcPr>
            <w:tcW w:w="9300" w:type="dxa"/>
            <w:gridSpan w:val="7"/>
            <w:tcBorders>
              <w:top w:val="single" w:sz="8.960" w:space="0" w:color="000000"/>
              <w:bottom w:val="single" w:sz="8.960" w:space="0" w:color="000000"/>
              <w:left w:val="single" w:sz="8.879047" w:space="0" w:color="000000"/>
              <w:right w:val="single" w:sz="8.879047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Krát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f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výpo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oci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344" w:hRule="exact"/>
        </w:trPr>
        <w:tc>
          <w:tcPr>
            <w:tcW w:w="2237" w:type="dxa"/>
            <w:tcBorders>
              <w:top w:val="single" w:sz="8.960" w:space="0" w:color="000000"/>
              <w:bottom w:val="single" w:sz="4.640" w:space="0" w:color="000000"/>
              <w:left w:val="single" w:sz="8.879047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625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702" w:type="dxa"/>
            <w:tcBorders>
              <w:top w:val="single" w:sz="8.96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052" w:type="dxa"/>
            <w:tcBorders>
              <w:top w:val="single" w:sz="8.96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613" w:type="dxa"/>
            <w:tcBorders>
              <w:top w:val="single" w:sz="8.96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500" w:type="dxa"/>
            <w:tcBorders>
              <w:top w:val="single" w:sz="8.96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571" w:type="dxa"/>
            <w:tcBorders>
              <w:top w:val="single" w:sz="8.960" w:space="0" w:color="000000"/>
              <w:bottom w:val="single" w:sz="4.640" w:space="0" w:color="000000"/>
              <w:left w:val="single" w:sz="4.640" w:space="0" w:color="000000"/>
              <w:right w:val="single" w:sz="8.879047" w:space="0" w:color="000000"/>
            </w:tcBorders>
          </w:tcPr>
          <w:p>
            <w:pPr/>
            <w:rPr/>
          </w:p>
        </w:tc>
      </w:tr>
      <w:tr>
        <w:trPr>
          <w:trHeight w:val="361" w:hRule="exact"/>
        </w:trPr>
        <w:tc>
          <w:tcPr>
            <w:tcW w:w="2237" w:type="dxa"/>
            <w:tcBorders>
              <w:top w:val="single" w:sz="4.640" w:space="0" w:color="000000"/>
              <w:bottom w:val="single" w:sz="8.48" w:space="0" w:color="000000"/>
              <w:left w:val="single" w:sz="8.879047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625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702" w:type="dxa"/>
            <w:tcBorders>
              <w:top w:val="single" w:sz="4.640" w:space="0" w:color="000000"/>
              <w:bottom w:val="single" w:sz="8.48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052" w:type="dxa"/>
            <w:tcBorders>
              <w:top w:val="single" w:sz="4.640" w:space="0" w:color="000000"/>
              <w:bottom w:val="single" w:sz="8.48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613" w:type="dxa"/>
            <w:tcBorders>
              <w:top w:val="single" w:sz="4.640" w:space="0" w:color="000000"/>
              <w:bottom w:val="single" w:sz="8.48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500" w:type="dxa"/>
            <w:tcBorders>
              <w:top w:val="single" w:sz="4.640" w:space="0" w:color="000000"/>
              <w:bottom w:val="single" w:sz="8.48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571" w:type="dxa"/>
            <w:tcBorders>
              <w:top w:val="single" w:sz="4.640" w:space="0" w:color="000000"/>
              <w:bottom w:val="single" w:sz="8.48" w:space="0" w:color="000000"/>
              <w:left w:val="single" w:sz="4.640" w:space="0" w:color="000000"/>
              <w:right w:val="single" w:sz="8.879047" w:space="0" w:color="000000"/>
            </w:tcBorders>
          </w:tcPr>
          <w:p>
            <w:pPr/>
            <w:rPr/>
          </w:p>
        </w:tc>
      </w:tr>
    </w:tbl>
    <w:p>
      <w:pPr>
        <w:spacing w:after="0"/>
        <w:sectPr>
          <w:pgMar w:header="314" w:footer="762" w:top="880" w:bottom="960" w:left="1180" w:right="1180"/>
          <w:headerReference w:type="odd" r:id="rId28"/>
          <w:headerReference w:type="even" r:id="rId29"/>
          <w:pgSz w:w="11920" w:h="16840"/>
        </w:sectPr>
      </w:pPr>
      <w:rPr/>
    </w:p>
    <w:p>
      <w:pPr>
        <w:spacing w:before="39" w:after="0" w:line="236" w:lineRule="exact"/>
        <w:ind w:left="156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/>
        <w:pict>
          <v:group style="position:absolute;margin-left:64.029999pt;margin-top:639.290039pt;width:467.32pt;height:150.430365pt;mso-position-horizontal-relative:page;mso-position-vertical-relative:page;z-index:-13209" coordorigin="1281,12786" coordsize="9346,3009">
            <v:group style="position:absolute;left:1286;top:12792;width:9335;height:2" coordorigin="1286,12792" coordsize="9335,2">
              <v:shape style="position:absolute;left:1286;top:12792;width:9335;height:2" coordorigin="1286,12792" coordsize="9335,0" path="m1286,12792l10621,12792e" filled="f" stroked="t" strokeweight=".580pt" strokecolor="#000000">
                <v:path arrowok="t"/>
              </v:shape>
            </v:group>
            <v:group style="position:absolute;left:1291;top:12795;width:2;height:2994" coordorigin="1291,12795" coordsize="2,2994">
              <v:shape style="position:absolute;left:1291;top:12795;width:2;height:2994" coordorigin="1291,12795" coordsize="0,2994" path="m1291,12795l1291,15789e" filled="f" stroked="t" strokeweight=".580pt" strokecolor="#000000">
                <v:path arrowok="t"/>
              </v:shape>
            </v:group>
            <v:group style="position:absolute;left:1286;top:15780;width:9325;height:2" coordorigin="1286,15780" coordsize="9325,2">
              <v:shape style="position:absolute;left:1286;top:15780;width:9325;height:2" coordorigin="1286,15780" coordsize="9325,0" path="m1286,15780l10612,15780e" filled="f" stroked="t" strokeweight=".580pt" strokecolor="#000000">
                <v:path arrowok="t"/>
              </v:shape>
            </v:group>
            <v:group style="position:absolute;left:10616;top:12795;width:2;height:2988" coordorigin="10616,12795" coordsize="2,2988">
              <v:shape style="position:absolute;left:10616;top:12795;width:2;height:2988" coordorigin="10616,12795" coordsize="0,2988" path="m10616,12795l10616,15783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j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1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Významné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položky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časového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rozlíšenia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výdavkov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výnosov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budúcich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období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0"/>
        </w:rPr>
      </w:r>
    </w:p>
    <w:p>
      <w:pPr>
        <w:spacing w:before="7" w:after="0" w:line="60" w:lineRule="exact"/>
        <w:jc w:val="left"/>
        <w:rPr>
          <w:sz w:val="6"/>
          <w:szCs w:val="6"/>
        </w:rPr>
      </w:pPr>
      <w:rPr/>
      <w:r>
        <w:rPr>
          <w:sz w:val="6"/>
          <w:szCs w:val="6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3.000002" w:type="dxa"/>
      </w:tblPr>
      <w:tblGrid/>
      <w:tr>
        <w:trPr>
          <w:trHeight w:val="792" w:hRule="exact"/>
        </w:trPr>
        <w:tc>
          <w:tcPr>
            <w:tcW w:w="6692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80" w:lineRule="exact"/>
              <w:jc w:val="left"/>
              <w:rPr>
                <w:sz w:val="28"/>
                <w:szCs w:val="28"/>
              </w:rPr>
            </w:pPr>
            <w:rPr/>
            <w:r>
              <w:rPr>
                <w:sz w:val="28"/>
                <w:szCs w:val="28"/>
              </w:rPr>
            </w:r>
          </w:p>
          <w:p>
            <w:pPr>
              <w:spacing w:before="0" w:after="0" w:line="240" w:lineRule="auto"/>
              <w:ind w:left="2759" w:right="2623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Názov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ožky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610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3" w:after="0" w:line="280" w:lineRule="exact"/>
              <w:jc w:val="left"/>
              <w:rPr>
                <w:sz w:val="28"/>
                <w:szCs w:val="28"/>
              </w:rPr>
            </w:pPr>
            <w:rPr/>
            <w:r>
              <w:rPr>
                <w:sz w:val="28"/>
                <w:szCs w:val="28"/>
              </w:rPr>
            </w:r>
          </w:p>
          <w:p>
            <w:pPr>
              <w:spacing w:before="0" w:after="0" w:line="240" w:lineRule="auto"/>
              <w:ind w:left="434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350" w:hRule="exact"/>
        </w:trPr>
        <w:tc>
          <w:tcPr>
            <w:tcW w:w="6692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cich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bé,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: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610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4" w:hRule="exact"/>
        </w:trPr>
        <w:tc>
          <w:tcPr>
            <w:tcW w:w="6692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610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6" w:hRule="exact"/>
        </w:trPr>
        <w:tc>
          <w:tcPr>
            <w:tcW w:w="6692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610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9" w:hRule="exact"/>
        </w:trPr>
        <w:tc>
          <w:tcPr>
            <w:tcW w:w="6692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cich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átko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obé,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ho: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610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8" w:hRule="exact"/>
        </w:trPr>
        <w:tc>
          <w:tcPr>
            <w:tcW w:w="6692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610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8" w:hRule="exact"/>
        </w:trPr>
        <w:tc>
          <w:tcPr>
            <w:tcW w:w="6692" w:type="dxa"/>
            <w:tcBorders>
              <w:top w:val="single" w:sz="7.04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610" w:type="dxa"/>
            <w:tcBorders>
              <w:top w:val="single" w:sz="7.04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9" w:hRule="exact"/>
        </w:trPr>
        <w:tc>
          <w:tcPr>
            <w:tcW w:w="6692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Výno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dúc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dobí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é,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: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610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5" w:hRule="exact"/>
        </w:trPr>
        <w:tc>
          <w:tcPr>
            <w:tcW w:w="6692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610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3" w:hRule="exact"/>
        </w:trPr>
        <w:tc>
          <w:tcPr>
            <w:tcW w:w="6692" w:type="dxa"/>
            <w:tcBorders>
              <w:top w:val="single" w:sz="4.64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610" w:type="dxa"/>
            <w:tcBorders>
              <w:top w:val="single" w:sz="4.64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6" w:hRule="exact"/>
        </w:trPr>
        <w:tc>
          <w:tcPr>
            <w:tcW w:w="669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610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7" w:hRule="exact"/>
        </w:trPr>
        <w:tc>
          <w:tcPr>
            <w:tcW w:w="6692" w:type="dxa"/>
            <w:tcBorders>
              <w:top w:val="single" w:sz="7.04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610" w:type="dxa"/>
            <w:tcBorders>
              <w:top w:val="single" w:sz="7.04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50" w:hRule="exact"/>
        </w:trPr>
        <w:tc>
          <w:tcPr>
            <w:tcW w:w="6692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Výno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dúc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dobí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krá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bé,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: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610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5" w:hRule="exact"/>
        </w:trPr>
        <w:tc>
          <w:tcPr>
            <w:tcW w:w="6692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610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0" w:hRule="exact"/>
        </w:trPr>
        <w:tc>
          <w:tcPr>
            <w:tcW w:w="6692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610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0" w:hRule="exact"/>
        </w:trPr>
        <w:tc>
          <w:tcPr>
            <w:tcW w:w="6692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610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1" w:hRule="exact"/>
        </w:trPr>
        <w:tc>
          <w:tcPr>
            <w:tcW w:w="6692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610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4" w:hRule="exact"/>
        </w:trPr>
        <w:tc>
          <w:tcPr>
            <w:tcW w:w="6692" w:type="dxa"/>
            <w:tcBorders>
              <w:top w:val="single" w:sz="4.640" w:space="0" w:color="000000"/>
              <w:bottom w:val="single" w:sz="8.51718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610" w:type="dxa"/>
            <w:tcBorders>
              <w:top w:val="single" w:sz="4.640" w:space="0" w:color="000000"/>
              <w:bottom w:val="single" w:sz="8.51718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9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4" w:after="0" w:line="240" w:lineRule="auto"/>
        <w:ind w:left="171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/>
        <w:pict>
          <v:group style="position:absolute;margin-left:64.029999pt;margin-top:-74.999878pt;width:467.32pt;height:72.141019pt;mso-position-horizontal-relative:page;mso-position-vertical-relative:paragraph;z-index:-13210" coordorigin="1281,-1500" coordsize="9346,1443">
            <v:group style="position:absolute;left:1286;top:-1494;width:9335;height:2" coordorigin="1286,-1494" coordsize="9335,2">
              <v:shape style="position:absolute;left:1286;top:-1494;width:9335;height:2" coordorigin="1286,-1494" coordsize="9335,0" path="m1286,-1494l10621,-1494e" filled="f" stroked="t" strokeweight=".580pt" strokecolor="#000000">
                <v:path arrowok="t"/>
              </v:shape>
            </v:group>
            <v:group style="position:absolute;left:1291;top:-1491;width:2;height:1428" coordorigin="1291,-1491" coordsize="2,1428">
              <v:shape style="position:absolute;left:1291;top:-1491;width:2;height:1428" coordorigin="1291,-1491" coordsize="0,1428" path="m1291,-1491l1291,-63e" filled="f" stroked="t" strokeweight=".580pt" strokecolor="#000000">
                <v:path arrowok="t"/>
              </v:shape>
            </v:group>
            <v:group style="position:absolute;left:1286;top:-64;width:9325;height:2" coordorigin="1286,-64" coordsize="9325,2">
              <v:shape style="position:absolute;left:1286;top:-64;width:9325;height:2" coordorigin="1286,-64" coordsize="9325,0" path="m1286,-64l10612,-64e" filled="f" stroked="t" strokeweight=".580pt" strokecolor="#000000">
                <v:path arrowok="t"/>
              </v:shape>
            </v:group>
            <v:group style="position:absolute;left:10616;top:-1491;width:2;height:1423" coordorigin="10616,-1491" coordsize="2,1423">
              <v:shape style="position:absolute;left:10616;top:-1491;width:2;height:1423" coordorigin="10616,-1491" coordsize="0,1423" path="m10616,-1491l10616,-68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3)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Majetok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prenajatý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formou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finančného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prenájmu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u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prenajímateľa</w:t>
      </w:r>
    </w:p>
    <w:p>
      <w:pPr>
        <w:spacing w:before="1" w:after="0" w:line="60" w:lineRule="exact"/>
        <w:jc w:val="left"/>
        <w:rPr>
          <w:sz w:val="6"/>
          <w:szCs w:val="6"/>
        </w:rPr>
      </w:pPr>
      <w:rPr/>
      <w:r>
        <w:rPr>
          <w:sz w:val="6"/>
          <w:szCs w:val="6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1.360292" w:type="dxa"/>
      </w:tblPr>
      <w:tblGrid/>
      <w:tr>
        <w:trPr>
          <w:trHeight w:val="501" w:hRule="exact"/>
        </w:trPr>
        <w:tc>
          <w:tcPr>
            <w:tcW w:w="1705" w:type="dxa"/>
            <w:vMerge w:val="restart"/>
            <w:tcBorders>
              <w:top w:val="single" w:sz="8.960002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503" w:right="483" w:firstLine="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Názov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polo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1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758" w:right="739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</w:p>
        </w:tc>
        <w:tc>
          <w:tcPr>
            <w:tcW w:w="3780" w:type="dxa"/>
            <w:gridSpan w:val="3"/>
            <w:tcBorders>
              <w:top w:val="single" w:sz="8.960002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912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3815" w:type="dxa"/>
            <w:gridSpan w:val="3"/>
            <w:tcBorders>
              <w:top w:val="single" w:sz="8.960002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218" w:right="200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Bezp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edne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hád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ajúce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526" w:right="1505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271" w:hRule="exact"/>
        </w:trPr>
        <w:tc>
          <w:tcPr>
            <w:tcW w:w="1705" w:type="dxa"/>
            <w:vMerge/>
            <w:tcBorders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3780" w:type="dxa"/>
            <w:gridSpan w:val="3"/>
            <w:tcBorders>
              <w:top w:val="single" w:sz="8.48" w:space="0" w:color="000000"/>
              <w:bottom w:val="single" w:sz="8.480031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240" w:lineRule="auto"/>
              <w:ind w:left="1438" w:right="1418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Splat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3815" w:type="dxa"/>
            <w:gridSpan w:val="3"/>
            <w:tcBorders>
              <w:top w:val="single" w:sz="8.48" w:space="0" w:color="000000"/>
              <w:bottom w:val="single" w:sz="8.480031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240" w:lineRule="auto"/>
              <w:ind w:left="1455" w:right="1436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Splat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748" w:hRule="exact"/>
        </w:trPr>
        <w:tc>
          <w:tcPr>
            <w:tcW w:w="1705" w:type="dxa"/>
            <w:vMerge/>
            <w:tcBorders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10" w:type="dxa"/>
            <w:tcBorders>
              <w:top w:val="single" w:sz="8.480031" w:space="0" w:color="000000"/>
              <w:bottom w:val="single" w:sz="4.640055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83" w:right="24" w:firstLine="52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je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roka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átane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464" w:type="dxa"/>
            <w:tcBorders>
              <w:top w:val="single" w:sz="8.480031" w:space="0" w:color="000000"/>
              <w:bottom w:val="single" w:sz="4.640055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" w:after="0" w:line="239" w:lineRule="auto"/>
              <w:ind w:left="38" w:right="18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je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tich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ro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vrátane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106" w:type="dxa"/>
            <w:tcBorders>
              <w:top w:val="single" w:sz="8.480031" w:space="0" w:color="000000"/>
              <w:bottom w:val="single" w:sz="4.640055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-3" w:right="-2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viac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ako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pä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272" w:right="25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rokov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230" w:type="dxa"/>
            <w:tcBorders>
              <w:top w:val="single" w:sz="8.480031" w:space="0" w:color="000000"/>
              <w:bottom w:val="single" w:sz="4.640055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93" w:right="35" w:firstLine="52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je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roka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átane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512" w:type="dxa"/>
            <w:tcBorders>
              <w:top w:val="single" w:sz="8.480031" w:space="0" w:color="000000"/>
              <w:bottom w:val="single" w:sz="4.640055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" w:after="0" w:line="239" w:lineRule="auto"/>
              <w:ind w:left="63" w:right="4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je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tich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ro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vrátane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073" w:type="dxa"/>
            <w:tcBorders>
              <w:top w:val="single" w:sz="8.480031" w:space="0" w:color="000000"/>
              <w:bottom w:val="single" w:sz="4.640055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-18" w:right="-39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viac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ako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pä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256" w:right="234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rokov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256" w:hRule="exact"/>
        </w:trPr>
        <w:tc>
          <w:tcPr>
            <w:tcW w:w="1705" w:type="dxa"/>
            <w:vMerge/>
            <w:tcBorders>
              <w:bottom w:val="single" w:sz="8.960003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10" w:type="dxa"/>
            <w:tcBorders>
              <w:top w:val="single" w:sz="4.640055" w:space="0" w:color="000000"/>
              <w:bottom w:val="single" w:sz="8.960003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511" w:right="49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</w:t>
            </w:r>
          </w:p>
        </w:tc>
        <w:tc>
          <w:tcPr>
            <w:tcW w:w="1464" w:type="dxa"/>
            <w:tcBorders>
              <w:top w:val="single" w:sz="4.640055" w:space="0" w:color="000000"/>
              <w:bottom w:val="single" w:sz="8.960003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641" w:right="624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</w:t>
            </w:r>
          </w:p>
        </w:tc>
        <w:tc>
          <w:tcPr>
            <w:tcW w:w="1106" w:type="dxa"/>
            <w:tcBorders>
              <w:top w:val="single" w:sz="4.640055" w:space="0" w:color="000000"/>
              <w:bottom w:val="single" w:sz="8.960003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458" w:right="440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</w:t>
            </w:r>
          </w:p>
        </w:tc>
        <w:tc>
          <w:tcPr>
            <w:tcW w:w="1230" w:type="dxa"/>
            <w:tcBorders>
              <w:top w:val="single" w:sz="4.640055" w:space="0" w:color="000000"/>
              <w:bottom w:val="single" w:sz="8.960003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520" w:right="50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</w:p>
        </w:tc>
        <w:tc>
          <w:tcPr>
            <w:tcW w:w="1512" w:type="dxa"/>
            <w:tcBorders>
              <w:top w:val="single" w:sz="4.640055" w:space="0" w:color="000000"/>
              <w:bottom w:val="single" w:sz="8.960003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686" w:right="666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</w:t>
            </w:r>
          </w:p>
        </w:tc>
        <w:tc>
          <w:tcPr>
            <w:tcW w:w="1073" w:type="dxa"/>
            <w:tcBorders>
              <w:top w:val="single" w:sz="4.640055" w:space="0" w:color="000000"/>
              <w:bottom w:val="single" w:sz="8.960003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442" w:right="42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g</w:t>
            </w:r>
          </w:p>
        </w:tc>
      </w:tr>
      <w:tr>
        <w:trPr>
          <w:trHeight w:val="345" w:hRule="exact"/>
        </w:trPr>
        <w:tc>
          <w:tcPr>
            <w:tcW w:w="1705" w:type="dxa"/>
            <w:tcBorders>
              <w:top w:val="single" w:sz="8.960003" w:space="0" w:color="000000"/>
              <w:bottom w:val="single" w:sz="4.64003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Istina</w:t>
            </w:r>
          </w:p>
        </w:tc>
        <w:tc>
          <w:tcPr>
            <w:tcW w:w="1210" w:type="dxa"/>
            <w:tcBorders>
              <w:top w:val="single" w:sz="8.960003" w:space="0" w:color="000000"/>
              <w:bottom w:val="single" w:sz="4.64003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64" w:type="dxa"/>
            <w:tcBorders>
              <w:top w:val="single" w:sz="8.960003" w:space="0" w:color="000000"/>
              <w:bottom w:val="single" w:sz="4.64003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06" w:type="dxa"/>
            <w:tcBorders>
              <w:top w:val="single" w:sz="8.960003" w:space="0" w:color="000000"/>
              <w:bottom w:val="single" w:sz="4.64003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30" w:type="dxa"/>
            <w:tcBorders>
              <w:top w:val="single" w:sz="8.960003" w:space="0" w:color="000000"/>
              <w:bottom w:val="single" w:sz="4.64003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12" w:type="dxa"/>
            <w:tcBorders>
              <w:top w:val="single" w:sz="8.960003" w:space="0" w:color="000000"/>
              <w:bottom w:val="single" w:sz="4.64003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073" w:type="dxa"/>
            <w:tcBorders>
              <w:top w:val="single" w:sz="8.960003" w:space="0" w:color="000000"/>
              <w:bottom w:val="single" w:sz="4.64003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0" w:hRule="exact"/>
        </w:trPr>
        <w:tc>
          <w:tcPr>
            <w:tcW w:w="1705" w:type="dxa"/>
            <w:tcBorders>
              <w:top w:val="single" w:sz="4.640034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Finančný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výnos</w:t>
            </w:r>
          </w:p>
        </w:tc>
        <w:tc>
          <w:tcPr>
            <w:tcW w:w="1210" w:type="dxa"/>
            <w:tcBorders>
              <w:top w:val="single" w:sz="4.640034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64" w:type="dxa"/>
            <w:tcBorders>
              <w:top w:val="single" w:sz="4.640034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06" w:type="dxa"/>
            <w:tcBorders>
              <w:top w:val="single" w:sz="4.640034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30" w:type="dxa"/>
            <w:tcBorders>
              <w:top w:val="single" w:sz="4.640034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12" w:type="dxa"/>
            <w:tcBorders>
              <w:top w:val="single" w:sz="4.640034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073" w:type="dxa"/>
            <w:tcBorders>
              <w:top w:val="single" w:sz="4.640034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61" w:hRule="exact"/>
        </w:trPr>
        <w:tc>
          <w:tcPr>
            <w:tcW w:w="1705" w:type="dxa"/>
            <w:tcBorders>
              <w:top w:val="single" w:sz="4.640" w:space="0" w:color="000000"/>
              <w:bottom w:val="single" w:sz="8.480059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9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Spolu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210" w:type="dxa"/>
            <w:tcBorders>
              <w:top w:val="single" w:sz="4.640" w:space="0" w:color="000000"/>
              <w:bottom w:val="single" w:sz="8.480059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64" w:type="dxa"/>
            <w:tcBorders>
              <w:top w:val="single" w:sz="4.640" w:space="0" w:color="000000"/>
              <w:bottom w:val="single" w:sz="8.480059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06" w:type="dxa"/>
            <w:tcBorders>
              <w:top w:val="single" w:sz="4.640" w:space="0" w:color="000000"/>
              <w:bottom w:val="single" w:sz="8.480059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30" w:type="dxa"/>
            <w:tcBorders>
              <w:top w:val="single" w:sz="4.640" w:space="0" w:color="000000"/>
              <w:bottom w:val="single" w:sz="8.480059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12" w:type="dxa"/>
            <w:tcBorders>
              <w:top w:val="single" w:sz="4.640" w:space="0" w:color="000000"/>
              <w:bottom w:val="single" w:sz="8.480059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073" w:type="dxa"/>
            <w:tcBorders>
              <w:top w:val="single" w:sz="4.640" w:space="0" w:color="000000"/>
              <w:bottom w:val="single" w:sz="8.480059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after="0"/>
        <w:sectPr>
          <w:pgMar w:header="314" w:footer="762" w:top="820" w:bottom="840" w:left="1180" w:right="1180"/>
          <w:pgSz w:w="11920" w:h="16840"/>
        </w:sectPr>
      </w:pPr>
      <w:rPr/>
    </w:p>
    <w:p>
      <w:pPr>
        <w:spacing w:before="4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99.956799" w:type="dxa"/>
      </w:tblPr>
      <w:tblGrid/>
      <w:tr>
        <w:trPr>
          <w:trHeight w:val="501" w:hRule="exact"/>
        </w:trPr>
        <w:tc>
          <w:tcPr>
            <w:tcW w:w="1705" w:type="dxa"/>
            <w:vMerge w:val="restart"/>
            <w:tcBorders>
              <w:top w:val="single" w:sz="8.960731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503" w:right="483" w:firstLine="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Názov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polo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1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758" w:right="739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</w:p>
        </w:tc>
        <w:tc>
          <w:tcPr>
            <w:tcW w:w="3780" w:type="dxa"/>
            <w:gridSpan w:val="3"/>
            <w:tcBorders>
              <w:top w:val="single" w:sz="8.960731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912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3815" w:type="dxa"/>
            <w:gridSpan w:val="3"/>
            <w:tcBorders>
              <w:top w:val="single" w:sz="8.960731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218" w:right="200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Bezp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edne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hád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ajúce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526" w:right="1505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271" w:hRule="exact"/>
        </w:trPr>
        <w:tc>
          <w:tcPr>
            <w:tcW w:w="1705" w:type="dxa"/>
            <w:vMerge/>
            <w:tcBorders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3780" w:type="dxa"/>
            <w:gridSpan w:val="3"/>
            <w:tcBorders>
              <w:top w:val="single" w:sz="8.48" w:space="0" w:color="000000"/>
              <w:bottom w:val="single" w:sz="8.48048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240" w:lineRule="auto"/>
              <w:ind w:left="1438" w:right="1418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Splat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3815" w:type="dxa"/>
            <w:gridSpan w:val="3"/>
            <w:tcBorders>
              <w:top w:val="single" w:sz="8.48" w:space="0" w:color="000000"/>
              <w:bottom w:val="single" w:sz="8.48048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240" w:lineRule="auto"/>
              <w:ind w:left="1455" w:right="1436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Splat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748" w:hRule="exact"/>
        </w:trPr>
        <w:tc>
          <w:tcPr>
            <w:tcW w:w="1705" w:type="dxa"/>
            <w:vMerge/>
            <w:tcBorders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10" w:type="dxa"/>
            <w:tcBorders>
              <w:top w:val="single" w:sz="8.480488" w:space="0" w:color="000000"/>
              <w:bottom w:val="single" w:sz="4.640419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83" w:right="24" w:firstLine="52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je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roka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átane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464" w:type="dxa"/>
            <w:tcBorders>
              <w:top w:val="single" w:sz="8.480488" w:space="0" w:color="000000"/>
              <w:bottom w:val="single" w:sz="4.640419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" w:after="0" w:line="239" w:lineRule="auto"/>
              <w:ind w:left="37" w:right="18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je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tich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ro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vrátane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106" w:type="dxa"/>
            <w:tcBorders>
              <w:top w:val="single" w:sz="8.480488" w:space="0" w:color="000000"/>
              <w:bottom w:val="single" w:sz="4.640419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-3" w:right="-2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viac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ako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pä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272" w:right="25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rokov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230" w:type="dxa"/>
            <w:tcBorders>
              <w:top w:val="single" w:sz="8.480488" w:space="0" w:color="000000"/>
              <w:bottom w:val="single" w:sz="4.640419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93" w:right="35" w:firstLine="52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je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roka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átane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512" w:type="dxa"/>
            <w:tcBorders>
              <w:top w:val="single" w:sz="8.480488" w:space="0" w:color="000000"/>
              <w:bottom w:val="single" w:sz="4.640419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" w:after="0" w:line="239" w:lineRule="auto"/>
              <w:ind w:left="63" w:right="4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je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tich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ro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vrátane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073" w:type="dxa"/>
            <w:tcBorders>
              <w:top w:val="single" w:sz="8.480488" w:space="0" w:color="000000"/>
              <w:bottom w:val="single" w:sz="4.640419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-18" w:right="-39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viac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ako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pä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256" w:right="234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rokov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256" w:hRule="exact"/>
        </w:trPr>
        <w:tc>
          <w:tcPr>
            <w:tcW w:w="1705" w:type="dxa"/>
            <w:vMerge/>
            <w:tcBorders>
              <w:bottom w:val="single" w:sz="8.961097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10" w:type="dxa"/>
            <w:tcBorders>
              <w:top w:val="single" w:sz="4.640419" w:space="0" w:color="000000"/>
              <w:bottom w:val="single" w:sz="8.961097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511" w:right="49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</w:t>
            </w:r>
          </w:p>
        </w:tc>
        <w:tc>
          <w:tcPr>
            <w:tcW w:w="1464" w:type="dxa"/>
            <w:tcBorders>
              <w:top w:val="single" w:sz="4.640419" w:space="0" w:color="000000"/>
              <w:bottom w:val="single" w:sz="8.961097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641" w:right="624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</w:t>
            </w:r>
          </w:p>
        </w:tc>
        <w:tc>
          <w:tcPr>
            <w:tcW w:w="1106" w:type="dxa"/>
            <w:tcBorders>
              <w:top w:val="single" w:sz="4.640419" w:space="0" w:color="000000"/>
              <w:bottom w:val="single" w:sz="8.961097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458" w:right="440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</w:t>
            </w:r>
          </w:p>
        </w:tc>
        <w:tc>
          <w:tcPr>
            <w:tcW w:w="1230" w:type="dxa"/>
            <w:tcBorders>
              <w:top w:val="single" w:sz="4.640419" w:space="0" w:color="000000"/>
              <w:bottom w:val="single" w:sz="8.961097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520" w:right="50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</w:p>
        </w:tc>
        <w:tc>
          <w:tcPr>
            <w:tcW w:w="1512" w:type="dxa"/>
            <w:tcBorders>
              <w:top w:val="single" w:sz="4.640419" w:space="0" w:color="000000"/>
              <w:bottom w:val="single" w:sz="8.961097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686" w:right="666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</w:t>
            </w:r>
          </w:p>
        </w:tc>
        <w:tc>
          <w:tcPr>
            <w:tcW w:w="1073" w:type="dxa"/>
            <w:tcBorders>
              <w:top w:val="single" w:sz="4.640419" w:space="0" w:color="000000"/>
              <w:bottom w:val="single" w:sz="8.961097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442" w:right="42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g</w:t>
            </w:r>
          </w:p>
        </w:tc>
      </w:tr>
      <w:tr>
        <w:trPr>
          <w:trHeight w:val="345" w:hRule="exact"/>
        </w:trPr>
        <w:tc>
          <w:tcPr>
            <w:tcW w:w="1705" w:type="dxa"/>
            <w:tcBorders>
              <w:top w:val="single" w:sz="8.961097" w:space="0" w:color="000000"/>
              <w:bottom w:val="single" w:sz="4.640156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Istina</w:t>
            </w:r>
          </w:p>
        </w:tc>
        <w:tc>
          <w:tcPr>
            <w:tcW w:w="1210" w:type="dxa"/>
            <w:tcBorders>
              <w:top w:val="single" w:sz="8.961097" w:space="0" w:color="000000"/>
              <w:bottom w:val="single" w:sz="4.640156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64" w:type="dxa"/>
            <w:tcBorders>
              <w:top w:val="single" w:sz="8.961097" w:space="0" w:color="000000"/>
              <w:bottom w:val="single" w:sz="4.640156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06" w:type="dxa"/>
            <w:tcBorders>
              <w:top w:val="single" w:sz="8.961097" w:space="0" w:color="000000"/>
              <w:bottom w:val="single" w:sz="4.640156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30" w:type="dxa"/>
            <w:tcBorders>
              <w:top w:val="single" w:sz="8.961097" w:space="0" w:color="000000"/>
              <w:bottom w:val="single" w:sz="4.640156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12" w:type="dxa"/>
            <w:tcBorders>
              <w:top w:val="single" w:sz="8.961097" w:space="0" w:color="000000"/>
              <w:bottom w:val="single" w:sz="4.640156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073" w:type="dxa"/>
            <w:tcBorders>
              <w:top w:val="single" w:sz="8.961097" w:space="0" w:color="000000"/>
              <w:bottom w:val="single" w:sz="4.640156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0" w:hRule="exact"/>
        </w:trPr>
        <w:tc>
          <w:tcPr>
            <w:tcW w:w="1705" w:type="dxa"/>
            <w:tcBorders>
              <w:top w:val="single" w:sz="4.640156" w:space="0" w:color="000000"/>
              <w:bottom w:val="single" w:sz="4.640122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Finančný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náklad</w:t>
            </w:r>
          </w:p>
        </w:tc>
        <w:tc>
          <w:tcPr>
            <w:tcW w:w="1210" w:type="dxa"/>
            <w:tcBorders>
              <w:top w:val="single" w:sz="4.640156" w:space="0" w:color="000000"/>
              <w:bottom w:val="single" w:sz="4.64012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64" w:type="dxa"/>
            <w:tcBorders>
              <w:top w:val="single" w:sz="4.640156" w:space="0" w:color="000000"/>
              <w:bottom w:val="single" w:sz="4.64012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06" w:type="dxa"/>
            <w:tcBorders>
              <w:top w:val="single" w:sz="4.640156" w:space="0" w:color="000000"/>
              <w:bottom w:val="single" w:sz="4.64012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30" w:type="dxa"/>
            <w:tcBorders>
              <w:top w:val="single" w:sz="4.640156" w:space="0" w:color="000000"/>
              <w:bottom w:val="single" w:sz="4.64012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12" w:type="dxa"/>
            <w:tcBorders>
              <w:top w:val="single" w:sz="4.640156" w:space="0" w:color="000000"/>
              <w:bottom w:val="single" w:sz="4.64012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073" w:type="dxa"/>
            <w:tcBorders>
              <w:top w:val="single" w:sz="4.640156" w:space="0" w:color="000000"/>
              <w:bottom w:val="single" w:sz="4.64012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87" w:hRule="exact"/>
        </w:trPr>
        <w:tc>
          <w:tcPr>
            <w:tcW w:w="1705" w:type="dxa"/>
            <w:tcBorders>
              <w:top w:val="single" w:sz="4.640122" w:space="0" w:color="000000"/>
              <w:bottom w:val="single" w:sz="8.480731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9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Spolu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210" w:type="dxa"/>
            <w:tcBorders>
              <w:top w:val="single" w:sz="4.640122" w:space="0" w:color="000000"/>
              <w:bottom w:val="single" w:sz="8.48073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64" w:type="dxa"/>
            <w:tcBorders>
              <w:top w:val="single" w:sz="4.640122" w:space="0" w:color="000000"/>
              <w:bottom w:val="single" w:sz="8.48073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06" w:type="dxa"/>
            <w:tcBorders>
              <w:top w:val="single" w:sz="4.640122" w:space="0" w:color="000000"/>
              <w:bottom w:val="single" w:sz="8.48073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30" w:type="dxa"/>
            <w:tcBorders>
              <w:top w:val="single" w:sz="4.640122" w:space="0" w:color="000000"/>
              <w:bottom w:val="single" w:sz="8.48073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12" w:type="dxa"/>
            <w:tcBorders>
              <w:top w:val="single" w:sz="4.640122" w:space="0" w:color="000000"/>
              <w:bottom w:val="single" w:sz="8.48073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073" w:type="dxa"/>
            <w:tcBorders>
              <w:top w:val="single" w:sz="4.640122" w:space="0" w:color="000000"/>
              <w:bottom w:val="single" w:sz="8.48073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839" w:hRule="exact"/>
        </w:trPr>
        <w:tc>
          <w:tcPr>
            <w:tcW w:w="9300" w:type="dxa"/>
            <w:gridSpan w:val="7"/>
            <w:tcBorders>
              <w:top w:val="single" w:sz="8.480731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</w:tr>
    </w:tbl>
    <w:p>
      <w:pPr>
        <w:spacing w:before="56" w:after="0" w:line="236" w:lineRule="exact"/>
        <w:ind w:left="162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5)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Informácie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o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odloženej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dani,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body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a-e,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g)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0"/>
        </w:rPr>
      </w:r>
    </w:p>
    <w:p>
      <w:pPr>
        <w:spacing w:before="4" w:after="0" w:line="80" w:lineRule="exact"/>
        <w:jc w:val="left"/>
        <w:rPr>
          <w:sz w:val="8"/>
          <w:szCs w:val="8"/>
        </w:rPr>
      </w:pPr>
      <w:rPr/>
      <w:r>
        <w:rPr>
          <w:sz w:val="8"/>
          <w:szCs w:val="8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95.799999" w:type="dxa"/>
      </w:tblPr>
      <w:tblGrid/>
      <w:tr>
        <w:trPr>
          <w:trHeight w:val="859" w:hRule="exact"/>
        </w:trPr>
        <w:tc>
          <w:tcPr>
            <w:tcW w:w="5980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5" w:after="0" w:line="280" w:lineRule="exact"/>
              <w:jc w:val="left"/>
              <w:rPr>
                <w:sz w:val="28"/>
                <w:szCs w:val="28"/>
              </w:rPr>
            </w:pPr>
            <w:rPr/>
            <w:r>
              <w:rPr>
                <w:sz w:val="28"/>
                <w:szCs w:val="28"/>
              </w:rPr>
            </w:r>
          </w:p>
          <w:p>
            <w:pPr>
              <w:spacing w:before="0" w:after="0" w:line="240" w:lineRule="auto"/>
              <w:ind w:left="2345" w:right="2324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Názov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ožky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703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40" w:lineRule="auto"/>
              <w:ind w:left="507" w:right="175" w:firstLine="-272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619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9.205068" w:space="0" w:color="000000"/>
            </w:tcBorders>
          </w:tcPr>
          <w:p>
            <w:pPr>
              <w:spacing w:before="54" w:after="0" w:line="240" w:lineRule="auto"/>
              <w:ind w:left="91" w:right="70" w:firstLine="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ezp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edne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hád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497" w:hRule="exact"/>
        </w:trPr>
        <w:tc>
          <w:tcPr>
            <w:tcW w:w="5980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2" w:lineRule="exact"/>
              <w:ind w:left="15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Suma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odložených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daní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účtovaných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bežnom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účtovnom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období</w:t>
            </w:r>
          </w:p>
          <w:p>
            <w:pPr>
              <w:spacing w:before="0" w:after="0" w:line="240" w:lineRule="auto"/>
              <w:ind w:left="15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ako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náklad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alebo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výnos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vyplývajúcej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zmeny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sadzby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dane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príjmov</w:t>
            </w:r>
          </w:p>
        </w:tc>
        <w:tc>
          <w:tcPr>
            <w:tcW w:w="1703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19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9.205068" w:space="0" w:color="000000"/>
            </w:tcBorders>
          </w:tcPr>
          <w:p>
            <w:pPr/>
            <w:rPr/>
          </w:p>
        </w:tc>
      </w:tr>
      <w:tr>
        <w:trPr>
          <w:trHeight w:val="1345" w:hRule="exact"/>
        </w:trPr>
        <w:tc>
          <w:tcPr>
            <w:tcW w:w="5980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25" w:after="0" w:line="240" w:lineRule="auto"/>
              <w:ind w:left="15" w:right="106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Suma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odloženej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daňovej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pohľadávky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účtovanej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bežnom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účtovnom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období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týkajúcej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umorenia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daňovej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straty,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nevyužitých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daňových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odpočtov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nárokov,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ako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dočasných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rozdielov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predchádzajúcich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účtovných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období,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ktorým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predchádzajúcich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účtovných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obdobiach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odložená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daňová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pohľadávka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neúčtovala</w:t>
            </w:r>
          </w:p>
        </w:tc>
        <w:tc>
          <w:tcPr>
            <w:tcW w:w="1703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1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9.205068" w:space="0" w:color="000000"/>
            </w:tcBorders>
          </w:tcPr>
          <w:p>
            <w:pPr/>
            <w:rPr/>
          </w:p>
        </w:tc>
      </w:tr>
      <w:tr>
        <w:trPr>
          <w:trHeight w:val="782" w:hRule="exact"/>
        </w:trPr>
        <w:tc>
          <w:tcPr>
            <w:tcW w:w="5980" w:type="dxa"/>
            <w:tcBorders>
              <w:top w:val="single" w:sz="4.640" w:space="0" w:color="000000"/>
              <w:bottom w:val="single" w:sz="6.56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20" w:after="0" w:line="240" w:lineRule="auto"/>
              <w:ind w:left="6" w:right="244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Suma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odloženého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daňového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záväzku,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orý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vznikol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dôvodu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neúčtovania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časti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odloženej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daňovej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pohľadávky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bežnom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účtovnom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období,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ktorej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účtovalo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predchádzajúcich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účtovných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obdobiach</w:t>
            </w:r>
          </w:p>
        </w:tc>
        <w:tc>
          <w:tcPr>
            <w:tcW w:w="1703" w:type="dxa"/>
            <w:tcBorders>
              <w:top w:val="single" w:sz="4.640" w:space="0" w:color="000000"/>
              <w:bottom w:val="single" w:sz="6.56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19" w:type="dxa"/>
            <w:tcBorders>
              <w:top w:val="single" w:sz="4.640" w:space="0" w:color="000000"/>
              <w:bottom w:val="single" w:sz="6.56" w:space="0" w:color="000000"/>
              <w:left w:val="single" w:sz="8.48" w:space="0" w:color="000000"/>
              <w:right w:val="single" w:sz="9.205068" w:space="0" w:color="000000"/>
            </w:tcBorders>
          </w:tcPr>
          <w:p>
            <w:pPr/>
            <w:rPr/>
          </w:p>
        </w:tc>
      </w:tr>
      <w:tr>
        <w:trPr>
          <w:trHeight w:val="800" w:hRule="exact"/>
        </w:trPr>
        <w:tc>
          <w:tcPr>
            <w:tcW w:w="5980" w:type="dxa"/>
            <w:tcBorders>
              <w:top w:val="single" w:sz="6.56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24" w:after="0" w:line="240" w:lineRule="exact"/>
              <w:ind w:left="17" w:right="55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Suma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neuplatneného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umorenia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daňovej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straty,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nevyužitých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daň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odpočtov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nárokov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odpočítateľných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rozdielov,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ktorým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nebola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účtovaná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odložená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daň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pohľadávka</w:t>
            </w:r>
          </w:p>
        </w:tc>
        <w:tc>
          <w:tcPr>
            <w:tcW w:w="1703" w:type="dxa"/>
            <w:tcBorders>
              <w:top w:val="single" w:sz="6.56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19" w:type="dxa"/>
            <w:tcBorders>
              <w:top w:val="single" w:sz="6.56" w:space="0" w:color="000000"/>
              <w:bottom w:val="single" w:sz="4.640" w:space="0" w:color="000000"/>
              <w:left w:val="single" w:sz="8.48" w:space="0" w:color="000000"/>
              <w:right w:val="single" w:sz="9.205068" w:space="0" w:color="000000"/>
            </w:tcBorders>
          </w:tcPr>
          <w:p>
            <w:pPr/>
            <w:rPr/>
          </w:p>
        </w:tc>
      </w:tr>
      <w:tr>
        <w:trPr>
          <w:trHeight w:val="588" w:hRule="exact"/>
        </w:trPr>
        <w:tc>
          <w:tcPr>
            <w:tcW w:w="5980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34" w:after="0" w:line="240" w:lineRule="auto"/>
              <w:ind w:left="17" w:right="123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Suma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odloženej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dane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príjmov,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ktorá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vzťahuje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položky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účtované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priamo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účty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vlastného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imania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bez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účtovania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účty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nákladov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výnosov</w:t>
            </w:r>
          </w:p>
        </w:tc>
        <w:tc>
          <w:tcPr>
            <w:tcW w:w="1703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1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9.205068" w:space="0" w:color="000000"/>
            </w:tcBorders>
          </w:tcPr>
          <w:p>
            <w:pPr/>
            <w:rPr/>
          </w:p>
        </w:tc>
      </w:tr>
      <w:tr>
        <w:trPr>
          <w:trHeight w:val="394" w:hRule="exact"/>
        </w:trPr>
        <w:tc>
          <w:tcPr>
            <w:tcW w:w="5980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2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Sadzba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dane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príjmov</w:t>
            </w:r>
          </w:p>
        </w:tc>
        <w:tc>
          <w:tcPr>
            <w:tcW w:w="1703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19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9.205068" w:space="0" w:color="000000"/>
            </w:tcBorders>
          </w:tcPr>
          <w:p>
            <w:pPr/>
            <w:rPr/>
          </w:p>
        </w:tc>
      </w:tr>
      <w:tr>
        <w:trPr>
          <w:trHeight w:val="906" w:hRule="exact"/>
        </w:trPr>
        <w:tc>
          <w:tcPr>
            <w:tcW w:w="9301" w:type="dxa"/>
            <w:gridSpan w:val="3"/>
            <w:tcBorders>
              <w:top w:val="single" w:sz="8.48" w:space="0" w:color="000000"/>
              <w:bottom w:val="single" w:sz="3.444688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</w:tr>
    </w:tbl>
    <w:p>
      <w:pPr>
        <w:spacing w:before="80" w:after="0" w:line="251" w:lineRule="auto"/>
        <w:ind w:left="149" w:right="225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f)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Vzťah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medzi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sumou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splatnej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dane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príjmov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sumou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odloženej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dane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príjmov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medzi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výsle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d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kom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hospodárenia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pred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zdanením,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to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číselné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porovnanie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sumy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splatnej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dane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príjmov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sumy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odlože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n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ej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dane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príjmov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výsledku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hospodárenia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pred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zdanením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vynásobeným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príslušnou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sadzbou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dane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príjmu</w:t>
      </w:r>
    </w:p>
    <w:p>
      <w:pPr>
        <w:spacing w:before="3" w:after="0" w:line="70" w:lineRule="exact"/>
        <w:jc w:val="left"/>
        <w:rPr>
          <w:sz w:val="7"/>
          <w:szCs w:val="7"/>
        </w:rPr>
      </w:pPr>
      <w:rPr/>
      <w:r>
        <w:rPr>
          <w:sz w:val="7"/>
          <w:szCs w:val="7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6.579895" w:type="dxa"/>
      </w:tblPr>
      <w:tblGrid/>
      <w:tr>
        <w:trPr>
          <w:trHeight w:val="334" w:hRule="exact"/>
        </w:trPr>
        <w:tc>
          <w:tcPr>
            <w:tcW w:w="373" w:type="dxa"/>
            <w:tcBorders>
              <w:top w:val="single" w:sz="8.960001" w:space="0" w:color="000000"/>
              <w:bottom w:val="single" w:sz="8.960002" w:space="0" w:color="000000"/>
              <w:left w:val="single" w:sz="8.480001" w:space="0" w:color="000000"/>
              <w:right w:val="single" w:sz="8.480365" w:space="0" w:color="000000"/>
            </w:tcBorders>
          </w:tcPr>
          <w:p>
            <w:pPr>
              <w:spacing w:before="25" w:after="0" w:line="240" w:lineRule="auto"/>
              <w:ind w:left="31" w:right="-58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P.č.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5544" w:type="dxa"/>
            <w:tcBorders>
              <w:top w:val="single" w:sz="8.960001" w:space="0" w:color="000000"/>
              <w:bottom w:val="single" w:sz="8.960002" w:space="0" w:color="000000"/>
              <w:left w:val="single" w:sz="8.480365" w:space="0" w:color="000000"/>
              <w:right w:val="single" w:sz="8.480001" w:space="0" w:color="000000"/>
            </w:tcBorders>
          </w:tcPr>
          <w:p>
            <w:pPr>
              <w:spacing w:before="46" w:after="0" w:line="240" w:lineRule="auto"/>
              <w:ind w:left="2021" w:right="2213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Názov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ožky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560" w:type="dxa"/>
            <w:tcBorders>
              <w:top w:val="single" w:sz="8.960001" w:space="0" w:color="000000"/>
              <w:bottom w:val="single" w:sz="8.960002" w:space="0" w:color="000000"/>
              <w:left w:val="single" w:sz="8.480001" w:space="0" w:color="000000"/>
              <w:right w:val="single" w:sz="4.640001" w:space="0" w:color="000000"/>
            </w:tcBorders>
          </w:tcPr>
          <w:p>
            <w:pPr>
              <w:spacing w:before="47" w:after="0" w:line="240" w:lineRule="auto"/>
              <w:ind w:left="235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Základ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dane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036" w:type="dxa"/>
            <w:tcBorders>
              <w:top w:val="single" w:sz="8.960001" w:space="0" w:color="000000"/>
              <w:bottom w:val="single" w:sz="8.960002" w:space="0" w:color="000000"/>
              <w:left w:val="single" w:sz="4.640001" w:space="0" w:color="000000"/>
              <w:right w:val="single" w:sz="4.640001" w:space="0" w:color="000000"/>
            </w:tcBorders>
          </w:tcPr>
          <w:p>
            <w:pPr>
              <w:spacing w:before="53" w:after="0" w:line="240" w:lineRule="auto"/>
              <w:ind w:left="314" w:right="29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Daň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786" w:type="dxa"/>
            <w:tcBorders>
              <w:top w:val="single" w:sz="8.960001" w:space="0" w:color="000000"/>
              <w:bottom w:val="single" w:sz="8.960002" w:space="0" w:color="000000"/>
              <w:left w:val="single" w:sz="4.640001" w:space="0" w:color="000000"/>
              <w:right w:val="single" w:sz="8.480001" w:space="0" w:color="000000"/>
            </w:tcBorders>
          </w:tcPr>
          <w:p>
            <w:pPr>
              <w:spacing w:before="55" w:after="0" w:line="240" w:lineRule="auto"/>
              <w:ind w:left="50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Daň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%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316" w:hRule="exact"/>
        </w:trPr>
        <w:tc>
          <w:tcPr>
            <w:tcW w:w="373" w:type="dxa"/>
            <w:tcBorders>
              <w:top w:val="single" w:sz="8.960002" w:space="0" w:color="000000"/>
              <w:bottom w:val="single" w:sz="4.640" w:space="0" w:color="000000"/>
              <w:left w:val="single" w:sz="8.480001" w:space="0" w:color="000000"/>
              <w:right w:val="single" w:sz="8.480365" w:space="0" w:color="000000"/>
            </w:tcBorders>
          </w:tcPr>
          <w:p>
            <w:pPr>
              <w:spacing w:before="21" w:after="0" w:line="240" w:lineRule="auto"/>
              <w:ind w:left="151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</w:t>
            </w:r>
          </w:p>
        </w:tc>
        <w:tc>
          <w:tcPr>
            <w:tcW w:w="5544" w:type="dxa"/>
            <w:tcBorders>
              <w:top w:val="single" w:sz="8.960002" w:space="0" w:color="000000"/>
              <w:bottom w:val="single" w:sz="4.640" w:space="0" w:color="000000"/>
              <w:left w:val="single" w:sz="8.480365" w:space="0" w:color="000000"/>
              <w:right w:val="single" w:sz="8.480001" w:space="0" w:color="000000"/>
            </w:tcBorders>
          </w:tcPr>
          <w:p>
            <w:pPr>
              <w:spacing w:before="21" w:after="0" w:line="240" w:lineRule="auto"/>
              <w:ind w:left="18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Výsledok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hospodárenia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zdanením</w:t>
            </w:r>
          </w:p>
        </w:tc>
        <w:tc>
          <w:tcPr>
            <w:tcW w:w="1560" w:type="dxa"/>
            <w:tcBorders>
              <w:top w:val="single" w:sz="8.960002" w:space="0" w:color="000000"/>
              <w:bottom w:val="single" w:sz="4.640" w:space="0" w:color="000000"/>
              <w:left w:val="single" w:sz="8.48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036" w:type="dxa"/>
            <w:tcBorders>
              <w:top w:val="single" w:sz="8.960002" w:space="0" w:color="000000"/>
              <w:bottom w:val="single" w:sz="4.640" w:space="0" w:color="000000"/>
              <w:left w:val="single" w:sz="4.640001" w:space="0" w:color="000000"/>
              <w:right w:val="single" w:sz="4.640001" w:space="0" w:color="000000"/>
            </w:tcBorders>
          </w:tcPr>
          <w:p>
            <w:pPr>
              <w:spacing w:before="16" w:after="0" w:line="240" w:lineRule="auto"/>
              <w:ind w:left="463" w:right="384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x</w:t>
            </w:r>
          </w:p>
        </w:tc>
        <w:tc>
          <w:tcPr>
            <w:tcW w:w="786" w:type="dxa"/>
            <w:tcBorders>
              <w:top w:val="single" w:sz="8.960002" w:space="0" w:color="000000"/>
              <w:bottom w:val="single" w:sz="4.640" w:space="0" w:color="000000"/>
              <w:left w:val="single" w:sz="4.640001" w:space="0" w:color="000000"/>
              <w:right w:val="single" w:sz="8.480001" w:space="0" w:color="000000"/>
            </w:tcBorders>
          </w:tcPr>
          <w:p>
            <w:pPr>
              <w:spacing w:before="0" w:after="0" w:line="238" w:lineRule="exact"/>
              <w:ind w:left="316" w:right="27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x</w:t>
            </w:r>
          </w:p>
        </w:tc>
      </w:tr>
      <w:tr>
        <w:trPr>
          <w:trHeight w:val="344" w:hRule="exact"/>
        </w:trPr>
        <w:tc>
          <w:tcPr>
            <w:tcW w:w="373" w:type="dxa"/>
            <w:tcBorders>
              <w:top w:val="single" w:sz="4.640" w:space="0" w:color="000000"/>
              <w:bottom w:val="single" w:sz="7.040002" w:space="0" w:color="000000"/>
              <w:left w:val="single" w:sz="8.480001" w:space="0" w:color="000000"/>
              <w:right w:val="single" w:sz="8.480365" w:space="0" w:color="000000"/>
            </w:tcBorders>
          </w:tcPr>
          <w:p>
            <w:pPr>
              <w:spacing w:before="42" w:after="0" w:line="240" w:lineRule="auto"/>
              <w:ind w:left="15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2</w:t>
            </w:r>
          </w:p>
        </w:tc>
        <w:tc>
          <w:tcPr>
            <w:tcW w:w="5544" w:type="dxa"/>
            <w:tcBorders>
              <w:top w:val="single" w:sz="4.640" w:space="0" w:color="000000"/>
              <w:bottom w:val="single" w:sz="7.040002" w:space="0" w:color="000000"/>
              <w:left w:val="single" w:sz="8.480365" w:space="0" w:color="000000"/>
              <w:right w:val="single" w:sz="8.480001" w:space="0" w:color="000000"/>
            </w:tcBorders>
          </w:tcPr>
          <w:p>
            <w:pPr>
              <w:spacing w:before="42" w:after="0" w:line="240" w:lineRule="auto"/>
              <w:ind w:left="24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Teoretická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daň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(bez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pripočítateľných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odpočítateľných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položiek</w:t>
            </w:r>
          </w:p>
        </w:tc>
        <w:tc>
          <w:tcPr>
            <w:tcW w:w="1560" w:type="dxa"/>
            <w:tcBorders>
              <w:top w:val="single" w:sz="4.640" w:space="0" w:color="000000"/>
              <w:bottom w:val="single" w:sz="7.040002" w:space="0" w:color="000000"/>
              <w:left w:val="single" w:sz="8.48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036" w:type="dxa"/>
            <w:tcBorders>
              <w:top w:val="single" w:sz="4.640" w:space="0" w:color="000000"/>
              <w:bottom w:val="single" w:sz="7.040002" w:space="0" w:color="000000"/>
              <w:left w:val="single" w:sz="4.64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786" w:type="dxa"/>
            <w:tcBorders>
              <w:top w:val="single" w:sz="4.640" w:space="0" w:color="000000"/>
              <w:bottom w:val="single" w:sz="7.040002" w:space="0" w:color="000000"/>
              <w:left w:val="single" w:sz="4.640001" w:space="0" w:color="000000"/>
              <w:right w:val="single" w:sz="8.480001" w:space="0" w:color="000000"/>
            </w:tcBorders>
          </w:tcPr>
          <w:p>
            <w:pPr/>
            <w:rPr/>
          </w:p>
        </w:tc>
      </w:tr>
      <w:tr>
        <w:trPr>
          <w:trHeight w:val="344" w:hRule="exact"/>
        </w:trPr>
        <w:tc>
          <w:tcPr>
            <w:tcW w:w="373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8.480365" w:space="0" w:color="000000"/>
            </w:tcBorders>
          </w:tcPr>
          <w:p>
            <w:pPr>
              <w:spacing w:before="39" w:after="0" w:line="240" w:lineRule="auto"/>
              <w:ind w:left="15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3</w:t>
            </w:r>
          </w:p>
        </w:tc>
        <w:tc>
          <w:tcPr>
            <w:tcW w:w="5544" w:type="dxa"/>
            <w:tcBorders>
              <w:top w:val="single" w:sz="7.040002" w:space="0" w:color="000000"/>
              <w:bottom w:val="single" w:sz="7.040002" w:space="0" w:color="000000"/>
              <w:left w:val="single" w:sz="8.480365" w:space="0" w:color="000000"/>
              <w:right w:val="single" w:sz="8.480001" w:space="0" w:color="000000"/>
            </w:tcBorders>
          </w:tcPr>
          <w:p>
            <w:pPr>
              <w:spacing w:before="39" w:after="0" w:line="240" w:lineRule="auto"/>
              <w:ind w:left="25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Pripočítateľné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položky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spolu</w:t>
            </w:r>
          </w:p>
        </w:tc>
        <w:tc>
          <w:tcPr>
            <w:tcW w:w="1560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036" w:type="dxa"/>
            <w:tcBorders>
              <w:top w:val="single" w:sz="7.040002" w:space="0" w:color="000000"/>
              <w:bottom w:val="single" w:sz="7.040002" w:space="0" w:color="000000"/>
              <w:left w:val="single" w:sz="4.64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786" w:type="dxa"/>
            <w:tcBorders>
              <w:top w:val="single" w:sz="7.040002" w:space="0" w:color="000000"/>
              <w:bottom w:val="single" w:sz="7.040002" w:space="0" w:color="000000"/>
              <w:left w:val="single" w:sz="4.640001" w:space="0" w:color="000000"/>
              <w:right w:val="single" w:sz="8.480001" w:space="0" w:color="000000"/>
            </w:tcBorders>
          </w:tcPr>
          <w:p>
            <w:pPr/>
            <w:rPr/>
          </w:p>
        </w:tc>
      </w:tr>
      <w:tr>
        <w:trPr>
          <w:trHeight w:val="340" w:hRule="exact"/>
        </w:trPr>
        <w:tc>
          <w:tcPr>
            <w:tcW w:w="373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8.480365" w:space="0" w:color="000000"/>
            </w:tcBorders>
          </w:tcPr>
          <w:p>
            <w:pPr>
              <w:spacing w:before="41" w:after="0" w:line="240" w:lineRule="auto"/>
              <w:ind w:left="15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4</w:t>
            </w:r>
          </w:p>
        </w:tc>
        <w:tc>
          <w:tcPr>
            <w:tcW w:w="5544" w:type="dxa"/>
            <w:tcBorders>
              <w:top w:val="single" w:sz="7.040002" w:space="0" w:color="000000"/>
              <w:bottom w:val="single" w:sz="7.040002" w:space="0" w:color="000000"/>
              <w:left w:val="single" w:sz="8.480365" w:space="0" w:color="000000"/>
              <w:right w:val="single" w:sz="8.480001" w:space="0" w:color="000000"/>
            </w:tcBorders>
          </w:tcPr>
          <w:p>
            <w:pPr>
              <w:spacing w:before="41" w:after="0" w:line="240" w:lineRule="auto"/>
              <w:ind w:left="25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Odpočítateľ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položky</w:t>
            </w:r>
          </w:p>
        </w:tc>
        <w:tc>
          <w:tcPr>
            <w:tcW w:w="1560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036" w:type="dxa"/>
            <w:tcBorders>
              <w:top w:val="single" w:sz="7.040002" w:space="0" w:color="000000"/>
              <w:bottom w:val="single" w:sz="7.040002" w:space="0" w:color="000000"/>
              <w:left w:val="single" w:sz="4.64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786" w:type="dxa"/>
            <w:tcBorders>
              <w:top w:val="single" w:sz="7.040002" w:space="0" w:color="000000"/>
              <w:bottom w:val="single" w:sz="7.040002" w:space="0" w:color="000000"/>
              <w:left w:val="single" w:sz="4.640001" w:space="0" w:color="000000"/>
              <w:right w:val="single" w:sz="8.480001" w:space="0" w:color="000000"/>
            </w:tcBorders>
          </w:tcPr>
          <w:p>
            <w:pPr/>
            <w:rPr/>
          </w:p>
        </w:tc>
      </w:tr>
      <w:tr>
        <w:trPr>
          <w:trHeight w:val="343" w:hRule="exact"/>
        </w:trPr>
        <w:tc>
          <w:tcPr>
            <w:tcW w:w="373" w:type="dxa"/>
            <w:tcBorders>
              <w:top w:val="single" w:sz="7.040002" w:space="0" w:color="000000"/>
              <w:bottom w:val="single" w:sz="4.640122" w:space="0" w:color="000000"/>
              <w:left w:val="single" w:sz="8.480001" w:space="0" w:color="000000"/>
              <w:right w:val="single" w:sz="8.480365" w:space="0" w:color="000000"/>
            </w:tcBorders>
          </w:tcPr>
          <w:p>
            <w:pPr>
              <w:spacing w:before="41" w:after="0" w:line="240" w:lineRule="auto"/>
              <w:ind w:left="15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5</w:t>
            </w:r>
          </w:p>
        </w:tc>
        <w:tc>
          <w:tcPr>
            <w:tcW w:w="5544" w:type="dxa"/>
            <w:tcBorders>
              <w:top w:val="single" w:sz="7.040002" w:space="0" w:color="000000"/>
              <w:bottom w:val="single" w:sz="4.640122" w:space="0" w:color="000000"/>
              <w:left w:val="single" w:sz="8.480365" w:space="0" w:color="000000"/>
              <w:right w:val="single" w:sz="8.480001" w:space="0" w:color="000000"/>
            </w:tcBorders>
          </w:tcPr>
          <w:p>
            <w:pPr>
              <w:spacing w:before="41" w:after="0" w:line="240" w:lineRule="auto"/>
              <w:ind w:left="25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Odpočet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daňovej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straty</w:t>
            </w:r>
          </w:p>
        </w:tc>
        <w:tc>
          <w:tcPr>
            <w:tcW w:w="1560" w:type="dxa"/>
            <w:tcBorders>
              <w:top w:val="single" w:sz="7.040002" w:space="0" w:color="000000"/>
              <w:bottom w:val="single" w:sz="4.640122" w:space="0" w:color="000000"/>
              <w:left w:val="single" w:sz="8.48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036" w:type="dxa"/>
            <w:tcBorders>
              <w:top w:val="single" w:sz="7.040002" w:space="0" w:color="000000"/>
              <w:bottom w:val="single" w:sz="4.640122" w:space="0" w:color="000000"/>
              <w:left w:val="single" w:sz="4.64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786" w:type="dxa"/>
            <w:tcBorders>
              <w:top w:val="single" w:sz="7.040002" w:space="0" w:color="000000"/>
              <w:bottom w:val="single" w:sz="4.640122" w:space="0" w:color="000000"/>
              <w:left w:val="single" w:sz="4.640001" w:space="0" w:color="000000"/>
              <w:right w:val="single" w:sz="8.480001" w:space="0" w:color="000000"/>
            </w:tcBorders>
          </w:tcPr>
          <w:p>
            <w:pPr/>
            <w:rPr/>
          </w:p>
        </w:tc>
      </w:tr>
      <w:tr>
        <w:trPr>
          <w:trHeight w:val="340" w:hRule="exact"/>
        </w:trPr>
        <w:tc>
          <w:tcPr>
            <w:tcW w:w="373" w:type="dxa"/>
            <w:tcBorders>
              <w:top w:val="single" w:sz="4.640122" w:space="0" w:color="000000"/>
              <w:bottom w:val="single" w:sz="4.640" w:space="0" w:color="000000"/>
              <w:left w:val="single" w:sz="8.480001" w:space="0" w:color="000000"/>
              <w:right w:val="single" w:sz="8.480365" w:space="0" w:color="000000"/>
            </w:tcBorders>
          </w:tcPr>
          <w:p>
            <w:pPr>
              <w:spacing w:before="41" w:after="0" w:line="240" w:lineRule="auto"/>
              <w:ind w:left="15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6</w:t>
            </w:r>
          </w:p>
        </w:tc>
        <w:tc>
          <w:tcPr>
            <w:tcW w:w="5544" w:type="dxa"/>
            <w:tcBorders>
              <w:top w:val="single" w:sz="4.640122" w:space="0" w:color="000000"/>
              <w:bottom w:val="single" w:sz="4.640" w:space="0" w:color="000000"/>
              <w:left w:val="single" w:sz="8.480365" w:space="0" w:color="000000"/>
              <w:right w:val="single" w:sz="8.480001" w:space="0" w:color="000000"/>
            </w:tcBorders>
          </w:tcPr>
          <w:p>
            <w:pPr>
              <w:spacing w:before="41" w:after="0" w:line="240" w:lineRule="auto"/>
              <w:ind w:left="24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Základ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dane</w:t>
            </w:r>
          </w:p>
        </w:tc>
        <w:tc>
          <w:tcPr>
            <w:tcW w:w="1560" w:type="dxa"/>
            <w:tcBorders>
              <w:top w:val="single" w:sz="4.640122" w:space="0" w:color="000000"/>
              <w:bottom w:val="single" w:sz="4.640" w:space="0" w:color="000000"/>
              <w:left w:val="single" w:sz="8.48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036" w:type="dxa"/>
            <w:tcBorders>
              <w:top w:val="single" w:sz="4.640122" w:space="0" w:color="000000"/>
              <w:bottom w:val="single" w:sz="4.640" w:space="0" w:color="000000"/>
              <w:left w:val="single" w:sz="4.64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786" w:type="dxa"/>
            <w:tcBorders>
              <w:top w:val="single" w:sz="4.640122" w:space="0" w:color="000000"/>
              <w:bottom w:val="single" w:sz="4.640" w:space="0" w:color="000000"/>
              <w:left w:val="single" w:sz="4.640001" w:space="0" w:color="000000"/>
              <w:right w:val="single" w:sz="8.480001" w:space="0" w:color="000000"/>
            </w:tcBorders>
          </w:tcPr>
          <w:p>
            <w:pPr/>
            <w:rPr/>
          </w:p>
        </w:tc>
      </w:tr>
      <w:tr>
        <w:trPr>
          <w:trHeight w:val="340" w:hRule="exact"/>
        </w:trPr>
        <w:tc>
          <w:tcPr>
            <w:tcW w:w="373" w:type="dxa"/>
            <w:tcBorders>
              <w:top w:val="single" w:sz="4.640" w:space="0" w:color="000000"/>
              <w:bottom w:val="single" w:sz="4.640" w:space="0" w:color="000000"/>
              <w:left w:val="single" w:sz="8.480001" w:space="0" w:color="000000"/>
              <w:right w:val="single" w:sz="8.480365" w:space="0" w:color="000000"/>
            </w:tcBorders>
          </w:tcPr>
          <w:p>
            <w:pPr>
              <w:spacing w:before="41" w:after="0" w:line="240" w:lineRule="auto"/>
              <w:ind w:left="15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7</w:t>
            </w:r>
          </w:p>
        </w:tc>
        <w:tc>
          <w:tcPr>
            <w:tcW w:w="5544" w:type="dxa"/>
            <w:tcBorders>
              <w:top w:val="single" w:sz="4.640" w:space="0" w:color="000000"/>
              <w:bottom w:val="single" w:sz="4.640" w:space="0" w:color="000000"/>
              <w:left w:val="single" w:sz="8.480365" w:space="0" w:color="000000"/>
              <w:right w:val="single" w:sz="8.480001" w:space="0" w:color="000000"/>
            </w:tcBorders>
          </w:tcPr>
          <w:p>
            <w:pPr>
              <w:spacing w:before="41" w:after="0" w:line="240" w:lineRule="auto"/>
              <w:ind w:left="25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Úpravy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spl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dane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(úľavy,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zápočet,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licencia)</w:t>
            </w:r>
          </w:p>
        </w:tc>
        <w:tc>
          <w:tcPr>
            <w:tcW w:w="1560" w:type="dxa"/>
            <w:tcBorders>
              <w:top w:val="single" w:sz="4.640" w:space="0" w:color="000000"/>
              <w:bottom w:val="single" w:sz="4.640" w:space="0" w:color="000000"/>
              <w:left w:val="single" w:sz="8.48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036" w:type="dxa"/>
            <w:tcBorders>
              <w:top w:val="single" w:sz="4.640" w:space="0" w:color="000000"/>
              <w:bottom w:val="single" w:sz="4.640" w:space="0" w:color="000000"/>
              <w:left w:val="single" w:sz="4.64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786" w:type="dxa"/>
            <w:tcBorders>
              <w:top w:val="single" w:sz="4.640" w:space="0" w:color="000000"/>
              <w:bottom w:val="single" w:sz="4.640" w:space="0" w:color="000000"/>
              <w:left w:val="single" w:sz="4.640001" w:space="0" w:color="000000"/>
              <w:right w:val="single" w:sz="8.480001" w:space="0" w:color="000000"/>
            </w:tcBorders>
          </w:tcPr>
          <w:p>
            <w:pPr/>
            <w:rPr/>
          </w:p>
        </w:tc>
      </w:tr>
      <w:tr>
        <w:trPr>
          <w:trHeight w:val="360" w:hRule="exact"/>
        </w:trPr>
        <w:tc>
          <w:tcPr>
            <w:tcW w:w="373" w:type="dxa"/>
            <w:tcBorders>
              <w:top w:val="single" w:sz="4.640" w:space="0" w:color="000000"/>
              <w:bottom w:val="single" w:sz="4.640" w:space="0" w:color="000000"/>
              <w:left w:val="single" w:sz="8.480001" w:space="0" w:color="000000"/>
              <w:right w:val="single" w:sz="8.480365" w:space="0" w:color="000000"/>
            </w:tcBorders>
          </w:tcPr>
          <w:p>
            <w:pPr>
              <w:spacing w:before="38" w:after="0" w:line="240" w:lineRule="auto"/>
              <w:ind w:left="15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8</w:t>
            </w:r>
          </w:p>
        </w:tc>
        <w:tc>
          <w:tcPr>
            <w:tcW w:w="5544" w:type="dxa"/>
            <w:tcBorders>
              <w:top w:val="single" w:sz="4.640" w:space="0" w:color="000000"/>
              <w:bottom w:val="single" w:sz="4.640" w:space="0" w:color="000000"/>
              <w:left w:val="single" w:sz="8.480365" w:space="0" w:color="000000"/>
              <w:right w:val="single" w:sz="8.480001" w:space="0" w:color="000000"/>
            </w:tcBorders>
          </w:tcPr>
          <w:p>
            <w:pPr>
              <w:spacing w:before="38" w:after="0" w:line="240" w:lineRule="auto"/>
              <w:ind w:left="25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Splatná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daň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úpravách</w:t>
            </w:r>
          </w:p>
        </w:tc>
        <w:tc>
          <w:tcPr>
            <w:tcW w:w="1560" w:type="dxa"/>
            <w:tcBorders>
              <w:top w:val="single" w:sz="4.640" w:space="0" w:color="000000"/>
              <w:bottom w:val="single" w:sz="4.640" w:space="0" w:color="000000"/>
              <w:left w:val="single" w:sz="8.48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036" w:type="dxa"/>
            <w:tcBorders>
              <w:top w:val="single" w:sz="4.640" w:space="0" w:color="000000"/>
              <w:bottom w:val="single" w:sz="4.640" w:space="0" w:color="000000"/>
              <w:left w:val="single" w:sz="4.64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786" w:type="dxa"/>
            <w:tcBorders>
              <w:top w:val="single" w:sz="4.640" w:space="0" w:color="000000"/>
              <w:bottom w:val="single" w:sz="4.640" w:space="0" w:color="000000"/>
              <w:left w:val="single" w:sz="4.640001" w:space="0" w:color="000000"/>
              <w:right w:val="single" w:sz="8.480001" w:space="0" w:color="000000"/>
            </w:tcBorders>
          </w:tcPr>
          <w:p>
            <w:pPr/>
            <w:rPr/>
          </w:p>
        </w:tc>
      </w:tr>
      <w:tr>
        <w:trPr>
          <w:trHeight w:val="340" w:hRule="exact"/>
        </w:trPr>
        <w:tc>
          <w:tcPr>
            <w:tcW w:w="373" w:type="dxa"/>
            <w:tcBorders>
              <w:top w:val="single" w:sz="4.640" w:space="0" w:color="000000"/>
              <w:bottom w:val="single" w:sz="4.640" w:space="0" w:color="000000"/>
              <w:left w:val="single" w:sz="8.480001" w:space="0" w:color="000000"/>
              <w:right w:val="single" w:sz="8.480365" w:space="0" w:color="000000"/>
            </w:tcBorders>
          </w:tcPr>
          <w:p>
            <w:pPr>
              <w:spacing w:before="41" w:after="0" w:line="240" w:lineRule="auto"/>
              <w:ind w:left="15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9</w:t>
            </w:r>
          </w:p>
        </w:tc>
        <w:tc>
          <w:tcPr>
            <w:tcW w:w="5544" w:type="dxa"/>
            <w:tcBorders>
              <w:top w:val="single" w:sz="4.640" w:space="0" w:color="000000"/>
              <w:bottom w:val="single" w:sz="4.640" w:space="0" w:color="000000"/>
              <w:left w:val="single" w:sz="8.480365" w:space="0" w:color="000000"/>
              <w:right w:val="single" w:sz="8.480001" w:space="0" w:color="000000"/>
            </w:tcBorders>
          </w:tcPr>
          <w:p>
            <w:pPr>
              <w:spacing w:before="41" w:after="0" w:line="240" w:lineRule="auto"/>
              <w:ind w:left="25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Odložená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príjmov</w:t>
            </w:r>
          </w:p>
        </w:tc>
        <w:tc>
          <w:tcPr>
            <w:tcW w:w="1560" w:type="dxa"/>
            <w:tcBorders>
              <w:top w:val="single" w:sz="4.640" w:space="0" w:color="000000"/>
              <w:bottom w:val="single" w:sz="4.640" w:space="0" w:color="000000"/>
              <w:left w:val="single" w:sz="8.48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036" w:type="dxa"/>
            <w:tcBorders>
              <w:top w:val="single" w:sz="4.640" w:space="0" w:color="000000"/>
              <w:bottom w:val="single" w:sz="4.640" w:space="0" w:color="000000"/>
              <w:left w:val="single" w:sz="4.64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786" w:type="dxa"/>
            <w:tcBorders>
              <w:top w:val="single" w:sz="4.640" w:space="0" w:color="000000"/>
              <w:bottom w:val="single" w:sz="4.640" w:space="0" w:color="000000"/>
              <w:left w:val="single" w:sz="4.640001" w:space="0" w:color="000000"/>
              <w:right w:val="single" w:sz="8.480001" w:space="0" w:color="000000"/>
            </w:tcBorders>
          </w:tcPr>
          <w:p>
            <w:pPr/>
            <w:rPr/>
          </w:p>
        </w:tc>
      </w:tr>
      <w:tr>
        <w:trPr>
          <w:trHeight w:val="352" w:hRule="exact"/>
        </w:trPr>
        <w:tc>
          <w:tcPr>
            <w:tcW w:w="373" w:type="dxa"/>
            <w:tcBorders>
              <w:top w:val="single" w:sz="4.640" w:space="0" w:color="000000"/>
              <w:bottom w:val="single" w:sz="8.480002" w:space="0" w:color="000000"/>
              <w:left w:val="single" w:sz="8.480001" w:space="0" w:color="000000"/>
              <w:right w:val="single" w:sz="8.480365" w:space="0" w:color="000000"/>
            </w:tcBorders>
          </w:tcPr>
          <w:p>
            <w:pPr>
              <w:spacing w:before="42" w:after="0" w:line="240" w:lineRule="auto"/>
              <w:ind w:left="5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10</w:t>
            </w:r>
          </w:p>
        </w:tc>
        <w:tc>
          <w:tcPr>
            <w:tcW w:w="5544" w:type="dxa"/>
            <w:tcBorders>
              <w:top w:val="single" w:sz="4.640" w:space="0" w:color="000000"/>
              <w:bottom w:val="single" w:sz="8.480002" w:space="0" w:color="000000"/>
              <w:left w:val="single" w:sz="8.480365" w:space="0" w:color="000000"/>
              <w:right w:val="single" w:sz="8.480001" w:space="0" w:color="000000"/>
            </w:tcBorders>
          </w:tcPr>
          <w:p>
            <w:pPr>
              <w:spacing w:before="42" w:after="0" w:line="240" w:lineRule="auto"/>
              <w:ind w:left="21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CELKOVÁ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DAŇ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PRÍJMOV</w:t>
            </w:r>
          </w:p>
        </w:tc>
        <w:tc>
          <w:tcPr>
            <w:tcW w:w="1560" w:type="dxa"/>
            <w:tcBorders>
              <w:top w:val="single" w:sz="4.640" w:space="0" w:color="000000"/>
              <w:bottom w:val="single" w:sz="8.480002" w:space="0" w:color="000000"/>
              <w:left w:val="single" w:sz="8.48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036" w:type="dxa"/>
            <w:tcBorders>
              <w:top w:val="single" w:sz="4.640" w:space="0" w:color="000000"/>
              <w:bottom w:val="single" w:sz="8.480002" w:space="0" w:color="000000"/>
              <w:left w:val="single" w:sz="4.64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786" w:type="dxa"/>
            <w:tcBorders>
              <w:top w:val="single" w:sz="4.640" w:space="0" w:color="000000"/>
              <w:bottom w:val="single" w:sz="8.480002" w:space="0" w:color="000000"/>
              <w:left w:val="single" w:sz="4.640001" w:space="0" w:color="000000"/>
              <w:right w:val="single" w:sz="8.480001" w:space="0" w:color="000000"/>
            </w:tcBorders>
          </w:tcPr>
          <w:p>
            <w:pPr/>
            <w:rPr/>
          </w:p>
        </w:tc>
      </w:tr>
    </w:tbl>
    <w:p>
      <w:pPr>
        <w:spacing w:before="71" w:after="0" w:line="240" w:lineRule="auto"/>
        <w:ind w:right="83"/>
        <w:jc w:val="right"/>
        <w:rPr>
          <w:rFonts w:ascii="Arial Narrow" w:hAnsi="Arial Narrow" w:cs="Arial Narrow" w:eastAsia="Arial Narrow"/>
          <w:sz w:val="21"/>
          <w:szCs w:val="21"/>
        </w:rPr>
      </w:pPr>
      <w:rPr/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27</w:t>
      </w:r>
    </w:p>
    <w:p>
      <w:pPr>
        <w:jc w:val="right"/>
        <w:spacing w:after="0"/>
        <w:sectPr>
          <w:pgMar w:header="314" w:footer="0" w:top="880" w:bottom="280" w:left="1200" w:right="1080"/>
          <w:headerReference w:type="odd" r:id="rId30"/>
          <w:headerReference w:type="even" r:id="rId31"/>
          <w:footerReference w:type="odd" r:id="rId32"/>
          <w:pgSz w:w="11920" w:h="16840"/>
        </w:sectPr>
      </w:pPr>
      <w:rPr/>
    </w:p>
    <w:p>
      <w:pPr>
        <w:spacing w:before="9" w:after="0" w:line="160" w:lineRule="exact"/>
        <w:jc w:val="left"/>
        <w:rPr>
          <w:sz w:val="16"/>
          <w:szCs w:val="16"/>
        </w:rPr>
      </w:pPr>
      <w:rPr/>
      <w:r>
        <w:rPr/>
        <w:pict>
          <v:group style="position:absolute;margin-left:64.029999pt;margin-top:311.029999pt;width:467.32pt;height:112.491476pt;mso-position-horizontal-relative:page;mso-position-vertical-relative:page;z-index:-13208" coordorigin="1281,6221" coordsize="9346,2250">
            <v:group style="position:absolute;left:1286;top:6226;width:9335;height:2" coordorigin="1286,6226" coordsize="9335,2">
              <v:shape style="position:absolute;left:1286;top:6226;width:9335;height:2" coordorigin="1286,6226" coordsize="9335,0" path="m1286,6226l10621,6226e" filled="f" stroked="t" strokeweight=".580pt" strokecolor="#000000">
                <v:path arrowok="t"/>
              </v:shape>
            </v:group>
            <v:group style="position:absolute;left:1291;top:6229;width:2;height:2236" coordorigin="1291,6229" coordsize="2,2236">
              <v:shape style="position:absolute;left:1291;top:6229;width:2;height:2236" coordorigin="1291,6229" coordsize="0,2236" path="m1291,6229l1291,8465e" filled="f" stroked="t" strokeweight=".580pt" strokecolor="#000000">
                <v:path arrowok="t"/>
              </v:shape>
            </v:group>
            <v:group style="position:absolute;left:1286;top:8456;width:9325;height:2" coordorigin="1286,8456" coordsize="9325,2">
              <v:shape style="position:absolute;left:1286;top:8456;width:9325;height:2" coordorigin="1286,8456" coordsize="9325,0" path="m1286,8456l10612,8456e" filled="f" stroked="t" strokeweight=".580pt" strokecolor="#000000">
                <v:path arrowok="t"/>
              </v:shape>
            </v:group>
            <v:group style="position:absolute;left:10616;top:6229;width:2;height:2236" coordorigin="10616,6229" coordsize="2,2236">
              <v:shape style="position:absolute;left:10616;top:6229;width:2;height:2236" coordorigin="10616,6229" coordsize="0,2236" path="m10616,6229l10616,8465e" filled="f" stroked="t" strokeweight=".580pt" strokecolor="#000000">
                <v:path arrowok="t"/>
              </v:shape>
            </v:group>
            <w10:wrap type="none"/>
          </v:group>
        </w:pict>
      </w:r>
      <w:r>
        <w:rPr/>
        <w:pict>
          <v:group style="position:absolute;margin-left:64.029999pt;margin-top:677.210022pt;width:467.32pt;height:109.220552pt;mso-position-horizontal-relative:page;mso-position-vertical-relative:page;z-index:-13207" coordorigin="1281,13544" coordsize="9346,2184">
            <v:group style="position:absolute;left:1286;top:13550;width:9335;height:2" coordorigin="1286,13550" coordsize="9335,2">
              <v:shape style="position:absolute;left:1286;top:13550;width:9335;height:2" coordorigin="1286,13550" coordsize="9335,0" path="m1286,13550l10621,13550e" filled="f" stroked="t" strokeweight=".580pt" strokecolor="#000000">
                <v:path arrowok="t"/>
              </v:shape>
            </v:group>
            <v:group style="position:absolute;left:1291;top:13553;width:2;height:2165" coordorigin="1291,13553" coordsize="2,2165">
              <v:shape style="position:absolute;left:1291;top:13553;width:2;height:2165" coordorigin="1291,13553" coordsize="0,2165" path="m1291,13553l1291,15718e" filled="f" stroked="t" strokeweight=".580pt" strokecolor="#000000">
                <v:path arrowok="t"/>
              </v:shape>
            </v:group>
            <v:group style="position:absolute;left:1286;top:15723;width:9325;height:2" coordorigin="1286,15723" coordsize="9325,2">
              <v:shape style="position:absolute;left:1286;top:15723;width:9325;height:2" coordorigin="1286,15723" coordsize="9325,0" path="m1286,15723l10612,15723e" filled="f" stroked="t" strokeweight=".579905pt" strokecolor="#000000">
                <v:path arrowok="t"/>
              </v:shape>
            </v:group>
            <v:group style="position:absolute;left:10616;top:13553;width:2;height:2165" coordorigin="10616,13553" coordsize="2,2165">
              <v:shape style="position:absolute;left:10616;top:13553;width:2;height:2165" coordorigin="10616,13553" coordsize="0,2165" path="m10616,13553l10616,15718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sz w:val="16"/>
          <w:szCs w:val="16"/>
        </w:rPr>
      </w:r>
    </w:p>
    <w:p>
      <w:pPr>
        <w:spacing w:before="34" w:after="0" w:line="251" w:lineRule="auto"/>
        <w:ind w:left="156" w:right="222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6)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Informácie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významných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položkách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majetku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záväzkoch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zabezpečených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derivátmi,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pričom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uvádza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forma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tohoto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zabezpečenia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uvádza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zmena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reálnej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hodnoty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priebehu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účtovného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obdobia</w:t>
      </w:r>
    </w:p>
    <w:p>
      <w:pPr>
        <w:spacing w:before="2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2.071962" w:type="dxa"/>
      </w:tblPr>
      <w:tblGrid/>
      <w:tr>
        <w:trPr>
          <w:trHeight w:val="298" w:hRule="exact"/>
        </w:trPr>
        <w:tc>
          <w:tcPr>
            <w:tcW w:w="4057" w:type="dxa"/>
            <w:vMerge w:val="restart"/>
            <w:tcBorders>
              <w:top w:val="single" w:sz="8.96122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60" w:lineRule="exact"/>
              <w:jc w:val="left"/>
              <w:rPr>
                <w:sz w:val="16"/>
                <w:szCs w:val="16"/>
              </w:rPr>
            </w:pPr>
            <w:rPr/>
            <w:r>
              <w:rPr>
                <w:sz w:val="16"/>
                <w:szCs w:val="16"/>
              </w:rPr>
            </w:r>
          </w:p>
          <w:p>
            <w:pPr>
              <w:spacing w:before="0" w:after="0" w:line="240" w:lineRule="auto"/>
              <w:ind w:left="1382" w:right="1365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Názov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ožky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3107" w:type="dxa"/>
            <w:gridSpan w:val="2"/>
            <w:tcBorders>
              <w:top w:val="single" w:sz="8.961220" w:space="0" w:color="000000"/>
              <w:bottom w:val="single" w:sz="8.960732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40" w:lineRule="auto"/>
              <w:ind w:left="838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ota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136" w:type="dxa"/>
            <w:vMerge w:val="restart"/>
            <w:tcBorders>
              <w:top w:val="single" w:sz="8.96122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6" w:after="0" w:line="240" w:lineRule="auto"/>
              <w:ind w:left="114" w:right="59" w:firstLine="268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podkl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nástr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ja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299" w:hRule="exact"/>
        </w:trPr>
        <w:tc>
          <w:tcPr>
            <w:tcW w:w="4057" w:type="dxa"/>
            <w:vMerge/>
            <w:tcBorders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83" w:type="dxa"/>
            <w:tcBorders>
              <w:top w:val="single" w:sz="8.960732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8" w:after="0" w:line="240" w:lineRule="auto"/>
              <w:ind w:left="24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624" w:type="dxa"/>
            <w:tcBorders>
              <w:top w:val="single" w:sz="8.960732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8" w:after="0" w:line="240" w:lineRule="auto"/>
              <w:ind w:left="472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záväz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136" w:type="dxa"/>
            <w:vMerge/>
            <w:tcBorders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56" w:hRule="exact"/>
        </w:trPr>
        <w:tc>
          <w:tcPr>
            <w:tcW w:w="4057" w:type="dxa"/>
            <w:tcBorders>
              <w:top w:val="single" w:sz="4.640" w:space="0" w:color="000000"/>
              <w:bottom w:val="single" w:sz="8.96122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1934" w:right="1915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</w:p>
        </w:tc>
        <w:tc>
          <w:tcPr>
            <w:tcW w:w="1483" w:type="dxa"/>
            <w:tcBorders>
              <w:top w:val="single" w:sz="4.640" w:space="0" w:color="000000"/>
              <w:bottom w:val="single" w:sz="8.96122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647" w:right="628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</w:t>
            </w:r>
          </w:p>
        </w:tc>
        <w:tc>
          <w:tcPr>
            <w:tcW w:w="1624" w:type="dxa"/>
            <w:tcBorders>
              <w:top w:val="single" w:sz="4.640" w:space="0" w:color="000000"/>
              <w:bottom w:val="single" w:sz="8.96122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723" w:right="70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</w:t>
            </w:r>
          </w:p>
        </w:tc>
        <w:tc>
          <w:tcPr>
            <w:tcW w:w="2136" w:type="dxa"/>
            <w:tcBorders>
              <w:top w:val="single" w:sz="4.640" w:space="0" w:color="000000"/>
              <w:bottom w:val="single" w:sz="8.96122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972" w:right="955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</w:t>
            </w:r>
          </w:p>
        </w:tc>
      </w:tr>
      <w:tr>
        <w:trPr>
          <w:trHeight w:val="349" w:hRule="exact"/>
        </w:trPr>
        <w:tc>
          <w:tcPr>
            <w:tcW w:w="4057" w:type="dxa"/>
            <w:tcBorders>
              <w:top w:val="single" w:sz="8.961220" w:space="0" w:color="000000"/>
              <w:bottom w:val="single" w:sz="8.961953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39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Deriv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obchodo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anie,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toho: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483" w:type="dxa"/>
            <w:tcBorders>
              <w:top w:val="single" w:sz="8.961220" w:space="0" w:color="000000"/>
              <w:bottom w:val="single" w:sz="8.961953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24" w:type="dxa"/>
            <w:tcBorders>
              <w:top w:val="single" w:sz="8.961220" w:space="0" w:color="000000"/>
              <w:bottom w:val="single" w:sz="8.961953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136" w:type="dxa"/>
            <w:tcBorders>
              <w:top w:val="single" w:sz="8.961220" w:space="0" w:color="000000"/>
              <w:bottom w:val="single" w:sz="8.961953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8" w:hRule="exact"/>
        </w:trPr>
        <w:tc>
          <w:tcPr>
            <w:tcW w:w="4057" w:type="dxa"/>
            <w:tcBorders>
              <w:top w:val="single" w:sz="8.961953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83" w:type="dxa"/>
            <w:tcBorders>
              <w:top w:val="single" w:sz="8.961953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24" w:type="dxa"/>
            <w:tcBorders>
              <w:top w:val="single" w:sz="8.961953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136" w:type="dxa"/>
            <w:tcBorders>
              <w:top w:val="single" w:sz="8.961953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6" w:hRule="exact"/>
        </w:trPr>
        <w:tc>
          <w:tcPr>
            <w:tcW w:w="4057" w:type="dxa"/>
            <w:tcBorders>
              <w:top w:val="single" w:sz="7.04" w:space="0" w:color="000000"/>
              <w:bottom w:val="single" w:sz="7.0412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83" w:type="dxa"/>
            <w:tcBorders>
              <w:top w:val="single" w:sz="7.04" w:space="0" w:color="000000"/>
              <w:bottom w:val="single" w:sz="7.0412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24" w:type="dxa"/>
            <w:tcBorders>
              <w:top w:val="single" w:sz="7.04" w:space="0" w:color="000000"/>
              <w:bottom w:val="single" w:sz="7.0412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136" w:type="dxa"/>
            <w:tcBorders>
              <w:top w:val="single" w:sz="7.04" w:space="0" w:color="000000"/>
              <w:bottom w:val="single" w:sz="7.0412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4" w:hRule="exact"/>
        </w:trPr>
        <w:tc>
          <w:tcPr>
            <w:tcW w:w="4057" w:type="dxa"/>
            <w:tcBorders>
              <w:top w:val="single" w:sz="7.04122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83" w:type="dxa"/>
            <w:tcBorders>
              <w:top w:val="single" w:sz="7.04122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24" w:type="dxa"/>
            <w:tcBorders>
              <w:top w:val="single" w:sz="7.04122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136" w:type="dxa"/>
            <w:tcBorders>
              <w:top w:val="single" w:sz="7.04122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50" w:hRule="exact"/>
        </w:trPr>
        <w:tc>
          <w:tcPr>
            <w:tcW w:w="4057" w:type="dxa"/>
            <w:tcBorders>
              <w:top w:val="single" w:sz="7.04" w:space="0" w:color="000000"/>
              <w:bottom w:val="single" w:sz="10.1617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83" w:type="dxa"/>
            <w:tcBorders>
              <w:top w:val="single" w:sz="7.04" w:space="0" w:color="000000"/>
              <w:bottom w:val="single" w:sz="10.1617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24" w:type="dxa"/>
            <w:tcBorders>
              <w:top w:val="single" w:sz="7.04" w:space="0" w:color="000000"/>
              <w:bottom w:val="single" w:sz="10.1617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136" w:type="dxa"/>
            <w:tcBorders>
              <w:top w:val="single" w:sz="7.04" w:space="0" w:color="000000"/>
              <w:bottom w:val="single" w:sz="10.1617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52" w:hRule="exact"/>
        </w:trPr>
        <w:tc>
          <w:tcPr>
            <w:tcW w:w="4057" w:type="dxa"/>
            <w:tcBorders>
              <w:top w:val="single" w:sz="10.161748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8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Zabe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ovac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deri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áty,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toho: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483" w:type="dxa"/>
            <w:tcBorders>
              <w:top w:val="single" w:sz="10.161748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24" w:type="dxa"/>
            <w:tcBorders>
              <w:top w:val="single" w:sz="10.161748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136" w:type="dxa"/>
            <w:tcBorders>
              <w:top w:val="single" w:sz="10.161748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5" w:hRule="exact"/>
        </w:trPr>
        <w:tc>
          <w:tcPr>
            <w:tcW w:w="4057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83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624" w:type="dxa"/>
            <w:tcBorders>
              <w:top w:val="single" w:sz="8.960" w:space="0" w:color="000000"/>
              <w:bottom w:val="single" w:sz="4.640" w:space="0" w:color="000000"/>
              <w:left w:val="single" w:sz="4.640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136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3" w:hRule="exact"/>
        </w:trPr>
        <w:tc>
          <w:tcPr>
            <w:tcW w:w="4057" w:type="dxa"/>
            <w:tcBorders>
              <w:top w:val="single" w:sz="4.64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83" w:type="dxa"/>
            <w:tcBorders>
              <w:top w:val="single" w:sz="4.640" w:space="0" w:color="000000"/>
              <w:bottom w:val="single" w:sz="7.04" w:space="0" w:color="000000"/>
              <w:left w:val="single" w:sz="8.48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624" w:type="dxa"/>
            <w:tcBorders>
              <w:top w:val="single" w:sz="4.640" w:space="0" w:color="000000"/>
              <w:bottom w:val="single" w:sz="7.04" w:space="0" w:color="000000"/>
              <w:left w:val="single" w:sz="4.640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136" w:type="dxa"/>
            <w:tcBorders>
              <w:top w:val="single" w:sz="4.64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4" w:hRule="exact"/>
        </w:trPr>
        <w:tc>
          <w:tcPr>
            <w:tcW w:w="4057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83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624" w:type="dxa"/>
            <w:tcBorders>
              <w:top w:val="single" w:sz="7.04" w:space="0" w:color="000000"/>
              <w:bottom w:val="single" w:sz="7.04" w:space="0" w:color="000000"/>
              <w:left w:val="single" w:sz="4.640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136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9" w:hRule="exact"/>
        </w:trPr>
        <w:tc>
          <w:tcPr>
            <w:tcW w:w="4057" w:type="dxa"/>
            <w:tcBorders>
              <w:top w:val="single" w:sz="7.04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83" w:type="dxa"/>
            <w:tcBorders>
              <w:top w:val="single" w:sz="7.04" w:space="0" w:color="000000"/>
              <w:bottom w:val="single" w:sz="8.48" w:space="0" w:color="000000"/>
              <w:left w:val="single" w:sz="8.48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624" w:type="dxa"/>
            <w:tcBorders>
              <w:top w:val="single" w:sz="7.04" w:space="0" w:color="000000"/>
              <w:bottom w:val="single" w:sz="8.48" w:space="0" w:color="000000"/>
              <w:left w:val="single" w:sz="4.640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136" w:type="dxa"/>
            <w:tcBorders>
              <w:top w:val="single" w:sz="7.04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9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3.000002" w:type="dxa"/>
      </w:tblPr>
      <w:tblGrid/>
      <w:tr>
        <w:trPr>
          <w:trHeight w:val="641" w:hRule="exact"/>
        </w:trPr>
        <w:tc>
          <w:tcPr>
            <w:tcW w:w="4049" w:type="dxa"/>
            <w:vMerge w:val="restart"/>
            <w:tcBorders>
              <w:top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20" w:after="0" w:line="280" w:lineRule="exact"/>
              <w:jc w:val="left"/>
              <w:rPr>
                <w:sz w:val="28"/>
                <w:szCs w:val="28"/>
              </w:rPr>
            </w:pPr>
            <w:rPr/>
            <w:r>
              <w:rPr>
                <w:sz w:val="28"/>
                <w:szCs w:val="28"/>
              </w:rPr>
            </w:r>
          </w:p>
          <w:p>
            <w:pPr>
              <w:spacing w:before="0" w:after="0" w:line="240" w:lineRule="auto"/>
              <w:ind w:left="1379" w:right="1360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Názov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ožky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530" w:type="dxa"/>
            <w:gridSpan w:val="2"/>
            <w:tcBorders>
              <w:top w:val="single" w:sz="8.96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80" w:lineRule="exact"/>
              <w:jc w:val="left"/>
              <w:rPr>
                <w:sz w:val="18"/>
                <w:szCs w:val="18"/>
              </w:rPr>
            </w:pPr>
            <w:rPr/>
            <w:r>
              <w:rPr>
                <w:sz w:val="18"/>
                <w:szCs w:val="18"/>
              </w:rPr>
            </w:r>
          </w:p>
          <w:p>
            <w:pPr>
              <w:spacing w:before="0" w:after="0" w:line="240" w:lineRule="auto"/>
              <w:ind w:left="28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722" w:type="dxa"/>
            <w:gridSpan w:val="2"/>
            <w:tcBorders>
              <w:top w:val="single" w:sz="8.96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66" w:after="0" w:line="240" w:lineRule="auto"/>
              <w:ind w:left="661" w:right="3" w:firstLine="-589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Bezp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edne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hád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ajúce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512" w:hRule="exact"/>
        </w:trPr>
        <w:tc>
          <w:tcPr>
            <w:tcW w:w="4049" w:type="dxa"/>
            <w:vMerge/>
            <w:tcBorders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530" w:type="dxa"/>
            <w:gridSpan w:val="2"/>
            <w:tcBorders>
              <w:top w:val="single" w:sz="8.48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240" w:lineRule="auto"/>
              <w:ind w:left="273" w:right="253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Zmena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reá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oty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489" w:right="468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(+/-)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vply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722" w:type="dxa"/>
            <w:gridSpan w:val="2"/>
            <w:tcBorders>
              <w:top w:val="single" w:sz="8.48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240" w:lineRule="auto"/>
              <w:ind w:left="184" w:right="163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Zmena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reá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oty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+/-)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769" w:right="748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vply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508" w:hRule="exact"/>
        </w:trPr>
        <w:tc>
          <w:tcPr>
            <w:tcW w:w="4049" w:type="dxa"/>
            <w:vMerge/>
            <w:tcBorders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54" w:type="dxa"/>
            <w:tcBorders>
              <w:top w:val="single" w:sz="8.48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240" w:lineRule="auto"/>
              <w:ind w:left="51" w:right="-5" w:firstLine="196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výsledok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hos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odár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276" w:type="dxa"/>
            <w:tcBorders>
              <w:top w:val="single" w:sz="8.48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34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vlastné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im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417" w:type="dxa"/>
            <w:tcBorders>
              <w:top w:val="single" w:sz="8.48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240" w:lineRule="auto"/>
              <w:ind w:left="133" w:right="76" w:firstLine="196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výsledok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hos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odár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04" w:type="dxa"/>
            <w:tcBorders>
              <w:top w:val="single" w:sz="8.48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47" w:right="-41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vlastné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im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256" w:hRule="exact"/>
        </w:trPr>
        <w:tc>
          <w:tcPr>
            <w:tcW w:w="4049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1929" w:right="191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</w:p>
        </w:tc>
        <w:tc>
          <w:tcPr>
            <w:tcW w:w="1254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532" w:right="514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</w:t>
            </w:r>
          </w:p>
        </w:tc>
        <w:tc>
          <w:tcPr>
            <w:tcW w:w="1276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547" w:right="529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</w:t>
            </w:r>
          </w:p>
        </w:tc>
        <w:tc>
          <w:tcPr>
            <w:tcW w:w="1417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615" w:right="594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</w:t>
            </w:r>
          </w:p>
        </w:tc>
        <w:tc>
          <w:tcPr>
            <w:tcW w:w="1304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557" w:right="539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</w:p>
        </w:tc>
      </w:tr>
      <w:tr>
        <w:trPr>
          <w:trHeight w:val="344" w:hRule="exact"/>
        </w:trPr>
        <w:tc>
          <w:tcPr>
            <w:tcW w:w="4049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Deriv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obchodo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anie,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toho: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254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76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04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1" w:hRule="exact"/>
        </w:trPr>
        <w:tc>
          <w:tcPr>
            <w:tcW w:w="404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54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76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04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0" w:hRule="exact"/>
        </w:trPr>
        <w:tc>
          <w:tcPr>
            <w:tcW w:w="404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54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76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04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5" w:hRule="exact"/>
        </w:trPr>
        <w:tc>
          <w:tcPr>
            <w:tcW w:w="4049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54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76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04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50" w:hRule="exact"/>
        </w:trPr>
        <w:tc>
          <w:tcPr>
            <w:tcW w:w="4049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Zabe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ovac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deri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áty,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toho: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254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76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04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5" w:hRule="exact"/>
        </w:trPr>
        <w:tc>
          <w:tcPr>
            <w:tcW w:w="4049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54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76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04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0" w:hRule="exact"/>
        </w:trPr>
        <w:tc>
          <w:tcPr>
            <w:tcW w:w="404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54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76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04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61" w:hRule="exact"/>
        </w:trPr>
        <w:tc>
          <w:tcPr>
            <w:tcW w:w="4049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54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276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04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after="0"/>
        <w:sectPr>
          <w:pgNumType w:start="28"/>
          <w:pgMar w:header="327" w:footer="763" w:top="820" w:bottom="960" w:left="1180" w:right="1180"/>
          <w:headerReference w:type="even" r:id="rId33"/>
          <w:headerReference w:type="odd" r:id="rId34"/>
          <w:footerReference w:type="even" r:id="rId35"/>
          <w:footerReference w:type="odd" r:id="rId36"/>
          <w:pgSz w:w="11920" w:h="16840"/>
        </w:sectPr>
      </w:pPr>
      <w:rPr/>
    </w:p>
    <w:p>
      <w:pPr>
        <w:spacing w:before="2" w:after="0" w:line="120" w:lineRule="exact"/>
        <w:jc w:val="left"/>
        <w:rPr>
          <w:sz w:val="12"/>
          <w:szCs w:val="12"/>
        </w:rPr>
      </w:pPr>
      <w:rPr/>
      <w:r>
        <w:rPr/>
        <w:pict>
          <v:group style="position:absolute;margin-left:64.029999pt;margin-top:222.970001pt;width:467.32pt;height:165.4pt;mso-position-horizontal-relative:page;mso-position-vertical-relative:page;z-index:-13206" coordorigin="1281,4459" coordsize="9346,3308">
            <v:group style="position:absolute;left:1286;top:4465;width:9335;height:2" coordorigin="1286,4465" coordsize="9335,2">
              <v:shape style="position:absolute;left:1286;top:4465;width:9335;height:2" coordorigin="1286,4465" coordsize="9335,0" path="m1286,4465l10621,4465e" filled="f" stroked="t" strokeweight=".580pt" strokecolor="#000000">
                <v:path arrowok="t"/>
              </v:shape>
            </v:group>
            <v:group style="position:absolute;left:1291;top:4470;width:2;height:3292" coordorigin="1291,4470" coordsize="2,3292">
              <v:shape style="position:absolute;left:1291;top:4470;width:2;height:3292" coordorigin="1291,4470" coordsize="0,3292" path="m1291,4470l1291,7762e" filled="f" stroked="t" strokeweight=".580pt" strokecolor="#000000">
                <v:path arrowok="t"/>
              </v:shape>
            </v:group>
            <v:group style="position:absolute;left:1286;top:7757;width:9335;height:2" coordorigin="1286,7757" coordsize="9335,2">
              <v:shape style="position:absolute;left:1286;top:7757;width:9335;height:2" coordorigin="1286,7757" coordsize="9335,0" path="m1286,7757l10621,7757e" filled="f" stroked="t" strokeweight=".580pt" strokecolor="#000000">
                <v:path arrowok="t"/>
              </v:shape>
            </v:group>
            <v:group style="position:absolute;left:10616;top:4470;width:2;height:3292" coordorigin="10616,4470" coordsize="2,3292">
              <v:shape style="position:absolute;left:10616;top:4470;width:2;height:3292" coordorigin="10616,4470" coordsize="0,3292" path="m10616,4470l10616,7762e" filled="f" stroked="t" strokeweight=".580pt" strokecolor="#000000">
                <v:path arrowok="t"/>
              </v:shape>
            </v:group>
            <w10:wrap type="none"/>
          </v:group>
        </w:pict>
      </w:r>
      <w:r>
        <w:rPr/>
        <w:pict>
          <v:group style="position:absolute;margin-left:530.580017pt;margin-top:774.780029pt;width:.48pt;height:.48pt;mso-position-horizontal-relative:page;mso-position-vertical-relative:page;z-index:-13205" coordorigin="10612,15496" coordsize="10,10">
            <v:shape style="position:absolute;left:10612;top:15496;width:10;height:10" coordorigin="10612,15496" coordsize="10,10" path="m10612,15500l10621,15500e" filled="f" stroked="t" strokeweight=".580pt" strokecolor="#000000">
              <v:path arrowok="t"/>
            </v:shape>
          </v:group>
          <w10:wrap type="none"/>
        </w:pict>
      </w:r>
      <w:r>
        <w:rPr>
          <w:sz w:val="12"/>
          <w:szCs w:val="12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3.000002" w:type="dxa"/>
      </w:tblPr>
      <w:tblGrid/>
      <w:tr>
        <w:trPr>
          <w:trHeight w:val="372" w:hRule="exact"/>
        </w:trPr>
        <w:tc>
          <w:tcPr>
            <w:tcW w:w="5387" w:type="dxa"/>
            <w:vMerge w:val="restart"/>
            <w:tcBorders>
              <w:top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19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169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Zabe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ovaná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položka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3913" w:type="dxa"/>
            <w:gridSpan w:val="2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2" w:after="0" w:line="240" w:lineRule="auto"/>
              <w:ind w:left="1263" w:right="1246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Reálna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dno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770" w:hRule="exact"/>
        </w:trPr>
        <w:tc>
          <w:tcPr>
            <w:tcW w:w="5387" w:type="dxa"/>
            <w:vMerge/>
            <w:tcBorders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973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2" w:after="0" w:line="130" w:lineRule="exact"/>
              <w:jc w:val="left"/>
              <w:rPr>
                <w:sz w:val="13"/>
                <w:szCs w:val="13"/>
              </w:rPr>
            </w:pPr>
            <w:rPr/>
            <w:r>
              <w:rPr>
                <w:sz w:val="13"/>
                <w:szCs w:val="13"/>
              </w:rPr>
            </w:r>
          </w:p>
          <w:p>
            <w:pPr>
              <w:spacing w:before="0" w:after="0" w:line="240" w:lineRule="auto"/>
              <w:ind w:left="641" w:right="312" w:firstLine="-274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940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2" w:after="0" w:line="240" w:lineRule="auto"/>
              <w:ind w:left="247" w:right="224" w:firstLine="-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ezp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edne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hád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256" w:hRule="exact"/>
        </w:trPr>
        <w:tc>
          <w:tcPr>
            <w:tcW w:w="5387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2598" w:right="2580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</w:p>
        </w:tc>
        <w:tc>
          <w:tcPr>
            <w:tcW w:w="1973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892" w:right="87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</w:t>
            </w:r>
          </w:p>
        </w:tc>
        <w:tc>
          <w:tcPr>
            <w:tcW w:w="1940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881" w:right="860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</w:t>
            </w:r>
          </w:p>
        </w:tc>
      </w:tr>
      <w:tr>
        <w:trPr>
          <w:trHeight w:val="345" w:hRule="exact"/>
        </w:trPr>
        <w:tc>
          <w:tcPr>
            <w:tcW w:w="5387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Majetok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vyk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ahe</w:t>
            </w:r>
          </w:p>
        </w:tc>
        <w:tc>
          <w:tcPr>
            <w:tcW w:w="1973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940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14" w:hRule="exact"/>
        </w:trPr>
        <w:tc>
          <w:tcPr>
            <w:tcW w:w="5387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29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Záväz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vahe</w:t>
            </w:r>
          </w:p>
        </w:tc>
        <w:tc>
          <w:tcPr>
            <w:tcW w:w="1973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940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3" w:hRule="exact"/>
        </w:trPr>
        <w:tc>
          <w:tcPr>
            <w:tcW w:w="5387" w:type="dxa"/>
            <w:tcBorders>
              <w:top w:val="single" w:sz="4.64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2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Zmlu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úvahov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ch</w:t>
            </w:r>
          </w:p>
        </w:tc>
        <w:tc>
          <w:tcPr>
            <w:tcW w:w="1973" w:type="dxa"/>
            <w:tcBorders>
              <w:top w:val="single" w:sz="4.64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940" w:type="dxa"/>
            <w:tcBorders>
              <w:top w:val="single" w:sz="4.64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286" w:hRule="exact"/>
        </w:trPr>
        <w:tc>
          <w:tcPr>
            <w:tcW w:w="5387" w:type="dxa"/>
            <w:tcBorders>
              <w:top w:val="single" w:sz="7.04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3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Očaká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úce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hody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mluvne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zabezpečené</w:t>
            </w:r>
          </w:p>
        </w:tc>
        <w:tc>
          <w:tcPr>
            <w:tcW w:w="1973" w:type="dxa"/>
            <w:tcBorders>
              <w:top w:val="single" w:sz="7.04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940" w:type="dxa"/>
            <w:tcBorders>
              <w:top w:val="single" w:sz="7.04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61" w:hRule="exact"/>
        </w:trPr>
        <w:tc>
          <w:tcPr>
            <w:tcW w:w="5387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9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Spolu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973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940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after="0"/>
        <w:sectPr>
          <w:pgMar w:header="327" w:footer="763" w:top="820" w:bottom="960" w:left="1180" w:right="1180"/>
          <w:pgSz w:w="11920" w:h="16840"/>
        </w:sectPr>
      </w:pPr>
      <w:rPr/>
    </w:p>
    <w:p>
      <w:pPr>
        <w:spacing w:before="19" w:after="0" w:line="240" w:lineRule="auto"/>
        <w:ind w:left="179" w:right="-20"/>
        <w:jc w:val="left"/>
        <w:rPr>
          <w:rFonts w:ascii="Arial Narrow" w:hAnsi="Arial Narrow" w:cs="Arial Narrow" w:eastAsia="Arial Narrow"/>
          <w:sz w:val="28"/>
          <w:szCs w:val="28"/>
        </w:rPr>
      </w:pPr>
      <w:rPr/>
      <w:r>
        <w:rPr/>
        <w:pict>
          <v:group style="position:absolute;margin-left:74.260002pt;margin-top:11.04719pt;width:.48pt;height:.48pt;mso-position-horizontal-relative:page;mso-position-vertical-relative:paragraph;z-index:-13203" coordorigin="1485,221" coordsize="10,10">
            <v:shape style="position:absolute;left:1485;top:221;width:10;height:10" coordorigin="1485,221" coordsize="10,10" path="m1485,226l1495,226e" filled="f" stroked="t" strokeweight=".580pt" strokecolor="#000000">
              <v:path arrowok="t"/>
            </v:shape>
          </v:group>
          <w10:wrap type="none"/>
        </w:pict>
      </w:r>
      <w:r>
        <w:rPr/>
        <w:pict>
          <v:group style="position:absolute;margin-left:64.237801pt;margin-top:704.369446pt;width:467.320015pt;height:64.479985pt;mso-position-horizontal-relative:page;mso-position-vertical-relative:page;z-index:-13202" coordorigin="1285,14087" coordsize="9346,1290">
            <v:group style="position:absolute;left:1291;top:14093;width:9335;height:2" coordorigin="1291,14093" coordsize="9335,2">
              <v:shape style="position:absolute;left:1291;top:14093;width:9335;height:2" coordorigin="1291,14093" coordsize="9335,0" path="m1291,14093l10625,14093e" filled="f" stroked="t" strokeweight=".580015pt" strokecolor="#000000">
                <v:path arrowok="t"/>
              </v:shape>
            </v:group>
            <v:group style="position:absolute;left:1295;top:14098;width:2;height:1273" coordorigin="1295,14098" coordsize="2,1273">
              <v:shape style="position:absolute;left:1295;top:14098;width:2;height:1273" coordorigin="1295,14098" coordsize="0,1273" path="m1295,14098l1295,15371e" filled="f" stroked="t" strokeweight=".580pt" strokecolor="#000000">
                <v:path arrowok="t"/>
              </v:shape>
            </v:group>
            <v:group style="position:absolute;left:1291;top:15366;width:9335;height:2" coordorigin="1291,15366" coordsize="9335,2">
              <v:shape style="position:absolute;left:1291;top:15366;width:9335;height:2" coordorigin="1291,15366" coordsize="9335,0" path="m1291,15366l10625,15366e" filled="f" stroked="t" strokeweight=".580pt" strokecolor="#000000">
                <v:path arrowok="t"/>
              </v:shape>
            </v:group>
            <v:group style="position:absolute;left:10621;top:14098;width:2;height:1273" coordorigin="10621,14098" coordsize="2,1273">
              <v:shape style="position:absolute;left:10621;top:14098;width:2;height:1273" coordorigin="10621,14098" coordsize="0,1273" path="m10621,14098l10621,15371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Článok</w:t>
      </w:r>
      <w:r>
        <w:rPr>
          <w:rFonts w:ascii="Arial Narrow" w:hAnsi="Arial Narrow" w:cs="Arial Narrow" w:eastAsia="Arial Narrow"/>
          <w:sz w:val="28"/>
          <w:szCs w:val="28"/>
          <w:spacing w:val="-8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IV</w:t>
      </w:r>
      <w:r>
        <w:rPr>
          <w:rFonts w:ascii="Arial Narrow" w:hAnsi="Arial Narrow" w:cs="Arial Narrow" w:eastAsia="Arial Narrow"/>
          <w:sz w:val="28"/>
          <w:szCs w:val="28"/>
          <w:spacing w:val="-2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-</w:t>
      </w:r>
      <w:r>
        <w:rPr>
          <w:rFonts w:ascii="Arial Narrow" w:hAnsi="Arial Narrow" w:cs="Arial Narrow" w:eastAsia="Arial Narrow"/>
          <w:sz w:val="28"/>
          <w:szCs w:val="28"/>
          <w:spacing w:val="-1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Informácie,</w:t>
      </w:r>
      <w:r>
        <w:rPr>
          <w:rFonts w:ascii="Arial Narrow" w:hAnsi="Arial Narrow" w:cs="Arial Narrow" w:eastAsia="Arial Narrow"/>
          <w:sz w:val="28"/>
          <w:szCs w:val="28"/>
          <w:spacing w:val="-12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ktoré</w:t>
      </w:r>
      <w:r>
        <w:rPr>
          <w:rFonts w:ascii="Arial Narrow" w:hAnsi="Arial Narrow" w:cs="Arial Narrow" w:eastAsia="Arial Narrow"/>
          <w:sz w:val="28"/>
          <w:szCs w:val="28"/>
          <w:spacing w:val="-6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vysvetľujú</w:t>
      </w:r>
      <w:r>
        <w:rPr>
          <w:rFonts w:ascii="Arial Narrow" w:hAnsi="Arial Narrow" w:cs="Arial Narrow" w:eastAsia="Arial Narrow"/>
          <w:sz w:val="28"/>
          <w:szCs w:val="28"/>
          <w:spacing w:val="-11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a</w:t>
      </w:r>
      <w:r>
        <w:rPr>
          <w:rFonts w:ascii="Arial Narrow" w:hAnsi="Arial Narrow" w:cs="Arial Narrow" w:eastAsia="Arial Narrow"/>
          <w:sz w:val="28"/>
          <w:szCs w:val="28"/>
          <w:spacing w:val="-1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dopĺňajú</w:t>
      </w:r>
      <w:r>
        <w:rPr>
          <w:rFonts w:ascii="Arial Narrow" w:hAnsi="Arial Narrow" w:cs="Arial Narrow" w:eastAsia="Arial Narrow"/>
          <w:sz w:val="28"/>
          <w:szCs w:val="28"/>
          <w:spacing w:val="-10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položky</w:t>
      </w:r>
      <w:r>
        <w:rPr>
          <w:rFonts w:ascii="Arial Narrow" w:hAnsi="Arial Narrow" w:cs="Arial Narrow" w:eastAsia="Arial Narrow"/>
          <w:sz w:val="28"/>
          <w:szCs w:val="28"/>
          <w:spacing w:val="-9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výkazu</w:t>
      </w:r>
      <w:r>
        <w:rPr>
          <w:rFonts w:ascii="Arial Narrow" w:hAnsi="Arial Narrow" w:cs="Arial Narrow" w:eastAsia="Arial Narrow"/>
          <w:sz w:val="28"/>
          <w:szCs w:val="28"/>
          <w:spacing w:val="-8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ziskov</w:t>
      </w:r>
      <w:r>
        <w:rPr>
          <w:rFonts w:ascii="Arial Narrow" w:hAnsi="Arial Narrow" w:cs="Arial Narrow" w:eastAsia="Arial Narrow"/>
          <w:sz w:val="28"/>
          <w:szCs w:val="28"/>
          <w:spacing w:val="-7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a</w:t>
      </w:r>
      <w:r>
        <w:rPr>
          <w:rFonts w:ascii="Arial Narrow" w:hAnsi="Arial Narrow" w:cs="Arial Narrow" w:eastAsia="Arial Narrow"/>
          <w:sz w:val="28"/>
          <w:szCs w:val="28"/>
          <w:spacing w:val="-1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strát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</w:rPr>
      </w:r>
    </w:p>
    <w:p>
      <w:pPr>
        <w:spacing w:before="35" w:after="0" w:line="240" w:lineRule="auto"/>
        <w:ind w:left="141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1)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Doplňujúce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vysvetľujúce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informácie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k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položkám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výnosov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nákladov</w:t>
      </w:r>
    </w:p>
    <w:p>
      <w:pPr>
        <w:spacing w:before="74" w:after="0" w:line="251" w:lineRule="auto"/>
        <w:ind w:left="143" w:right="519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Sumy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tržieb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vlastné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výkony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tovar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uv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dením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ich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opisu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hodnoty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tržieb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podľa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jednotlivých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typov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výrobkov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služieb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hlavných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oblastí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d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bytu</w:t>
      </w:r>
    </w:p>
    <w:p>
      <w:pPr>
        <w:spacing w:before="9" w:after="0" w:line="20" w:lineRule="exact"/>
        <w:jc w:val="left"/>
        <w:rPr>
          <w:sz w:val="2"/>
          <w:szCs w:val="2"/>
        </w:rPr>
      </w:pPr>
      <w:rPr/>
      <w:r>
        <w:rPr>
          <w:sz w:val="2"/>
          <w:szCs w:val="2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3.000002" w:type="dxa"/>
      </w:tblPr>
      <w:tblGrid/>
      <w:tr>
        <w:trPr>
          <w:trHeight w:val="489" w:hRule="exact"/>
        </w:trPr>
        <w:tc>
          <w:tcPr>
            <w:tcW w:w="1643" w:type="dxa"/>
            <w:vMerge w:val="restart"/>
            <w:tcBorders>
              <w:top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6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218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Oblas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ytu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526" w:type="dxa"/>
            <w:gridSpan w:val="2"/>
            <w:tcBorders>
              <w:top w:val="single" w:sz="8.96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3" w:after="0" w:line="240" w:lineRule="auto"/>
              <w:ind w:left="53" w:right="-20"/>
              <w:jc w:val="left"/>
              <w:rPr>
                <w:rFonts w:ascii="Arial Narrow" w:hAnsi="Arial Narrow" w:cs="Arial Narrow" w:eastAsia="Arial Narrow"/>
                <w:sz w:val="20"/>
                <w:szCs w:val="20"/>
              </w:rPr>
            </w:pPr>
            <w:rPr/>
            <w:r>
              <w:rPr>
                <w:rFonts w:ascii="Arial Narrow" w:hAnsi="Arial Narrow" w:cs="Arial Narrow" w:eastAsia="Arial Narrow"/>
                <w:sz w:val="20"/>
                <w:szCs w:val="20"/>
                <w:spacing w:val="0"/>
                <w:w w:val="100"/>
                <w:b/>
                <w:bCs/>
              </w:rPr>
              <w:t>Typ</w:t>
            </w:r>
            <w:r>
              <w:rPr>
                <w:rFonts w:ascii="Arial Narrow" w:hAnsi="Arial Narrow" w:cs="Arial Narrow" w:eastAsia="Arial Narrow"/>
                <w:sz w:val="20"/>
                <w:szCs w:val="20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0"/>
                <w:szCs w:val="20"/>
                <w:spacing w:val="0"/>
                <w:w w:val="100"/>
                <w:b/>
                <w:bCs/>
              </w:rPr>
              <w:t>výrobkov,</w:t>
            </w:r>
            <w:r>
              <w:rPr>
                <w:rFonts w:ascii="Arial Narrow" w:hAnsi="Arial Narrow" w:cs="Arial Narrow" w:eastAsia="Arial Narrow"/>
                <w:sz w:val="20"/>
                <w:szCs w:val="20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0"/>
                <w:szCs w:val="20"/>
                <w:spacing w:val="0"/>
                <w:w w:val="100"/>
                <w:b/>
                <w:bCs/>
              </w:rPr>
              <w:t>tovarov,</w:t>
            </w:r>
            <w:r>
              <w:rPr>
                <w:rFonts w:ascii="Arial Narrow" w:hAnsi="Arial Narrow" w:cs="Arial Narrow" w:eastAsia="Arial Narrow"/>
                <w:sz w:val="20"/>
                <w:szCs w:val="20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0"/>
                <w:szCs w:val="20"/>
                <w:spacing w:val="0"/>
                <w:w w:val="100"/>
                <w:b/>
                <w:bCs/>
              </w:rPr>
              <w:t>služieb</w:t>
            </w:r>
            <w:r>
              <w:rPr>
                <w:rFonts w:ascii="Arial Narrow" w:hAnsi="Arial Narrow" w:cs="Arial Narrow" w:eastAsia="Arial Narrow"/>
                <w:sz w:val="20"/>
                <w:szCs w:val="20"/>
                <w:spacing w:val="0"/>
                <w:w w:val="100"/>
              </w:rPr>
            </w:r>
          </w:p>
        </w:tc>
        <w:tc>
          <w:tcPr>
            <w:tcW w:w="2616" w:type="dxa"/>
            <w:gridSpan w:val="2"/>
            <w:tcBorders>
              <w:top w:val="single" w:sz="8.96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27" w:lineRule="exact"/>
              <w:ind w:left="97" w:right="-20"/>
              <w:jc w:val="left"/>
              <w:rPr>
                <w:rFonts w:ascii="Arial Narrow" w:hAnsi="Arial Narrow" w:cs="Arial Narrow" w:eastAsia="Arial Narrow"/>
                <w:sz w:val="20"/>
                <w:szCs w:val="20"/>
              </w:rPr>
            </w:pPr>
            <w:rPr/>
            <w:r>
              <w:rPr>
                <w:rFonts w:ascii="Arial Narrow" w:hAnsi="Arial Narrow" w:cs="Arial Narrow" w:eastAsia="Arial Narrow"/>
                <w:sz w:val="20"/>
                <w:szCs w:val="20"/>
                <w:spacing w:val="0"/>
                <w:w w:val="100"/>
                <w:b/>
                <w:bCs/>
              </w:rPr>
              <w:t>Typ</w:t>
            </w:r>
            <w:r>
              <w:rPr>
                <w:rFonts w:ascii="Arial Narrow" w:hAnsi="Arial Narrow" w:cs="Arial Narrow" w:eastAsia="Arial Narrow"/>
                <w:sz w:val="20"/>
                <w:szCs w:val="20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0"/>
                <w:szCs w:val="20"/>
                <w:spacing w:val="0"/>
                <w:w w:val="100"/>
                <w:b/>
                <w:bCs/>
              </w:rPr>
              <w:t>výrobkov,</w:t>
            </w:r>
            <w:r>
              <w:rPr>
                <w:rFonts w:ascii="Arial Narrow" w:hAnsi="Arial Narrow" w:cs="Arial Narrow" w:eastAsia="Arial Narrow"/>
                <w:sz w:val="20"/>
                <w:szCs w:val="20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0"/>
                <w:szCs w:val="20"/>
                <w:spacing w:val="0"/>
                <w:w w:val="100"/>
                <w:b/>
                <w:bCs/>
              </w:rPr>
              <w:t>tovarov,</w:t>
            </w:r>
            <w:r>
              <w:rPr>
                <w:rFonts w:ascii="Arial Narrow" w:hAnsi="Arial Narrow" w:cs="Arial Narrow" w:eastAsia="Arial Narrow"/>
                <w:sz w:val="20"/>
                <w:szCs w:val="20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0"/>
                <w:szCs w:val="20"/>
                <w:spacing w:val="0"/>
                <w:w w:val="100"/>
                <w:b/>
                <w:bCs/>
              </w:rPr>
              <w:t>služieb</w:t>
            </w:r>
            <w:r>
              <w:rPr>
                <w:rFonts w:ascii="Arial Narrow" w:hAnsi="Arial Narrow" w:cs="Arial Narrow" w:eastAsia="Arial Narrow"/>
                <w:sz w:val="20"/>
                <w:szCs w:val="20"/>
                <w:spacing w:val="0"/>
                <w:w w:val="100"/>
              </w:rPr>
            </w:r>
          </w:p>
        </w:tc>
        <w:tc>
          <w:tcPr>
            <w:tcW w:w="2515" w:type="dxa"/>
            <w:gridSpan w:val="2"/>
            <w:tcBorders>
              <w:top w:val="single" w:sz="8.96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3" w:after="0" w:line="240" w:lineRule="auto"/>
              <w:ind w:left="47" w:right="-20"/>
              <w:jc w:val="left"/>
              <w:rPr>
                <w:rFonts w:ascii="Arial Narrow" w:hAnsi="Arial Narrow" w:cs="Arial Narrow" w:eastAsia="Arial Narrow"/>
                <w:sz w:val="20"/>
                <w:szCs w:val="20"/>
              </w:rPr>
            </w:pPr>
            <w:rPr/>
            <w:r>
              <w:rPr>
                <w:rFonts w:ascii="Arial Narrow" w:hAnsi="Arial Narrow" w:cs="Arial Narrow" w:eastAsia="Arial Narrow"/>
                <w:sz w:val="20"/>
                <w:szCs w:val="20"/>
                <w:spacing w:val="0"/>
                <w:w w:val="100"/>
                <w:b/>
                <w:bCs/>
              </w:rPr>
              <w:t>Typ</w:t>
            </w:r>
            <w:r>
              <w:rPr>
                <w:rFonts w:ascii="Arial Narrow" w:hAnsi="Arial Narrow" w:cs="Arial Narrow" w:eastAsia="Arial Narrow"/>
                <w:sz w:val="20"/>
                <w:szCs w:val="20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0"/>
                <w:szCs w:val="20"/>
                <w:spacing w:val="0"/>
                <w:w w:val="100"/>
                <w:b/>
                <w:bCs/>
              </w:rPr>
              <w:t>výrobkov,</w:t>
            </w:r>
            <w:r>
              <w:rPr>
                <w:rFonts w:ascii="Arial Narrow" w:hAnsi="Arial Narrow" w:cs="Arial Narrow" w:eastAsia="Arial Narrow"/>
                <w:sz w:val="20"/>
                <w:szCs w:val="20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0"/>
                <w:szCs w:val="20"/>
                <w:spacing w:val="0"/>
                <w:w w:val="100"/>
                <w:b/>
                <w:bCs/>
              </w:rPr>
              <w:t>tovarov,</w:t>
            </w:r>
            <w:r>
              <w:rPr>
                <w:rFonts w:ascii="Arial Narrow" w:hAnsi="Arial Narrow" w:cs="Arial Narrow" w:eastAsia="Arial Narrow"/>
                <w:sz w:val="20"/>
                <w:szCs w:val="20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0"/>
                <w:szCs w:val="20"/>
                <w:spacing w:val="0"/>
                <w:w w:val="100"/>
                <w:b/>
                <w:bCs/>
              </w:rPr>
              <w:t>služieb</w:t>
            </w:r>
            <w:r>
              <w:rPr>
                <w:rFonts w:ascii="Arial Narrow" w:hAnsi="Arial Narrow" w:cs="Arial Narrow" w:eastAsia="Arial Narrow"/>
                <w:sz w:val="20"/>
                <w:szCs w:val="20"/>
                <w:spacing w:val="0"/>
                <w:w w:val="100"/>
              </w:rPr>
            </w:r>
          </w:p>
        </w:tc>
      </w:tr>
      <w:tr>
        <w:trPr>
          <w:trHeight w:val="928" w:hRule="exact"/>
        </w:trPr>
        <w:tc>
          <w:tcPr>
            <w:tcW w:w="1643" w:type="dxa"/>
            <w:vMerge/>
            <w:tcBorders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967" w:type="dxa"/>
            <w:tcBorders>
              <w:top w:val="single" w:sz="8.48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97" w:after="0" w:line="239" w:lineRule="auto"/>
              <w:ind w:left="137" w:right="82" w:firstLine="8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559" w:type="dxa"/>
            <w:tcBorders>
              <w:top w:val="single" w:sz="8.48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98" w:after="0" w:line="239" w:lineRule="auto"/>
              <w:ind w:left="61" w:right="41" w:firstLine="-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ezp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edne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hád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134" w:type="dxa"/>
            <w:tcBorders>
              <w:top w:val="single" w:sz="8.48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97" w:after="0" w:line="239" w:lineRule="auto"/>
              <w:ind w:left="221" w:right="165" w:firstLine="8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482" w:type="dxa"/>
            <w:tcBorders>
              <w:top w:val="single" w:sz="8.48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98" w:after="0" w:line="239" w:lineRule="auto"/>
              <w:ind w:left="23" w:right="3" w:firstLine="-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ezp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edne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hád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070" w:type="dxa"/>
            <w:tcBorders>
              <w:top w:val="single" w:sz="8.48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97" w:after="0" w:line="239" w:lineRule="auto"/>
              <w:ind w:left="189" w:right="133" w:firstLine="8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445" w:type="dxa"/>
            <w:tcBorders>
              <w:top w:val="single" w:sz="8.48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98" w:after="0" w:line="239" w:lineRule="auto"/>
              <w:ind w:left="4" w:right="-15" w:firstLine="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ezp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edne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hád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256" w:hRule="exact"/>
        </w:trPr>
        <w:tc>
          <w:tcPr>
            <w:tcW w:w="1643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726" w:right="708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</w:p>
        </w:tc>
        <w:tc>
          <w:tcPr>
            <w:tcW w:w="967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388" w:right="37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</w:t>
            </w:r>
          </w:p>
        </w:tc>
        <w:tc>
          <w:tcPr>
            <w:tcW w:w="1559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689" w:right="67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</w:t>
            </w:r>
          </w:p>
        </w:tc>
        <w:tc>
          <w:tcPr>
            <w:tcW w:w="1134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472" w:right="454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</w:t>
            </w:r>
          </w:p>
        </w:tc>
        <w:tc>
          <w:tcPr>
            <w:tcW w:w="1482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645" w:right="628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</w:p>
        </w:tc>
        <w:tc>
          <w:tcPr>
            <w:tcW w:w="1070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463" w:right="447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</w:t>
            </w:r>
          </w:p>
        </w:tc>
        <w:tc>
          <w:tcPr>
            <w:tcW w:w="1445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626" w:right="610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g</w:t>
            </w:r>
          </w:p>
        </w:tc>
      </w:tr>
      <w:tr>
        <w:trPr>
          <w:trHeight w:val="345" w:hRule="exact"/>
        </w:trPr>
        <w:tc>
          <w:tcPr>
            <w:tcW w:w="1643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967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59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4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82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070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45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0" w:hRule="exact"/>
        </w:trPr>
        <w:tc>
          <w:tcPr>
            <w:tcW w:w="1643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967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5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4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82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070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45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0" w:hRule="exact"/>
        </w:trPr>
        <w:tc>
          <w:tcPr>
            <w:tcW w:w="1643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967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5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4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82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070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45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1" w:hRule="exact"/>
        </w:trPr>
        <w:tc>
          <w:tcPr>
            <w:tcW w:w="1643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967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59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4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82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070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45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59" w:hRule="exact"/>
        </w:trPr>
        <w:tc>
          <w:tcPr>
            <w:tcW w:w="1643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8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Spolu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967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59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4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82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070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45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before="4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4" w:after="0" w:line="251" w:lineRule="auto"/>
        <w:ind w:left="150" w:right="14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/>
        <w:pict>
          <v:group style="position:absolute;margin-left:64.029999pt;margin-top:-94.200089pt;width:467.32pt;height:91.42pt;mso-position-horizontal-relative:page;mso-position-vertical-relative:paragraph;z-index:-13204" coordorigin="1281,-1884" coordsize="9346,1828">
            <v:group style="position:absolute;left:1286;top:-1878;width:9335;height:2" coordorigin="1286,-1878" coordsize="9335,2">
              <v:shape style="position:absolute;left:1286;top:-1878;width:9335;height:2" coordorigin="1286,-1878" coordsize="9335,0" path="m1286,-1878l10621,-1878e" filled="f" stroked="t" strokeweight=".580pt" strokecolor="#000000">
                <v:path arrowok="t"/>
              </v:shape>
            </v:group>
            <v:group style="position:absolute;left:1291;top:-1876;width:2;height:1811" coordorigin="1291,-1876" coordsize="2,1811">
              <v:shape style="position:absolute;left:1291;top:-1876;width:2;height:1811" coordorigin="1291,-1876" coordsize="0,1811" path="m1291,-1876l1291,-65e" filled="f" stroked="t" strokeweight=".580pt" strokecolor="#000000">
                <v:path arrowok="t"/>
              </v:shape>
            </v:group>
            <v:group style="position:absolute;left:1286;top:-61;width:9325;height:2" coordorigin="1286,-61" coordsize="9325,2">
              <v:shape style="position:absolute;left:1286;top:-61;width:9325;height:2" coordorigin="1286,-61" coordsize="9325,0" path="m1286,-61l10612,-61e" filled="f" stroked="t" strokeweight=".580pt" strokecolor="#000000">
                <v:path arrowok="t"/>
              </v:shape>
            </v:group>
            <v:group style="position:absolute;left:10616;top:-1876;width:2;height:1811" coordorigin="10616,-1876" coordsize="2,1811">
              <v:shape style="position:absolute;left:10616;top:-1876;width:2;height:1811" coordorigin="10616,-1876" coordsize="0,1811" path="m10616,-1876l10616,-65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b)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Zmeny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stavu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vnútroorganizačných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zásob;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prípade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vzniku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rozdielu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medzi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stavom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netto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konci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predch.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úč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t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.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obdobia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stavom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netto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konci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bežného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účt.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obdobia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uvádzajú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dôvo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d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y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vzniku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rozdielu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podľa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jedn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tlivých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položiek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zásob</w:t>
      </w:r>
    </w:p>
    <w:p>
      <w:pPr>
        <w:spacing w:before="7" w:after="0" w:line="40" w:lineRule="exact"/>
        <w:jc w:val="left"/>
        <w:rPr>
          <w:sz w:val="4"/>
          <w:szCs w:val="4"/>
        </w:rPr>
      </w:pPr>
      <w:rPr/>
      <w:r>
        <w:rPr>
          <w:sz w:val="4"/>
          <w:szCs w:val="4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95" w:type="dxa"/>
      </w:tblPr>
      <w:tblGrid/>
      <w:tr>
        <w:trPr>
          <w:trHeight w:val="824" w:hRule="exact"/>
        </w:trPr>
        <w:tc>
          <w:tcPr>
            <w:tcW w:w="2629" w:type="dxa"/>
            <w:vMerge w:val="restart"/>
            <w:tcBorders>
              <w:top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706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Názov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ožky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134" w:type="dxa"/>
            <w:tcBorders>
              <w:top w:val="single" w:sz="8.960" w:space="0" w:color="000000"/>
              <w:bottom w:val="single" w:sz="8.48003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37" w:after="0" w:line="239" w:lineRule="auto"/>
              <w:ind w:left="222" w:right="164" w:firstLine="8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411" w:type="dxa"/>
            <w:gridSpan w:val="2"/>
            <w:tcBorders>
              <w:top w:val="single" w:sz="8.960" w:space="0" w:color="000000"/>
              <w:bottom w:val="single" w:sz="8.48003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37" w:after="0" w:line="239" w:lineRule="auto"/>
              <w:ind w:left="172" w:right="151" w:firstLine="-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ezp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edne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hád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3125" w:type="dxa"/>
            <w:gridSpan w:val="2"/>
            <w:tcBorders>
              <w:top w:val="single" w:sz="8.960" w:space="0" w:color="000000"/>
              <w:bottom w:val="single" w:sz="8.48003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306" w:right="62" w:firstLine="-1177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Zmena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nútr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org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niz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zásob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955" w:hRule="exact"/>
        </w:trPr>
        <w:tc>
          <w:tcPr>
            <w:tcW w:w="2629" w:type="dxa"/>
            <w:vMerge/>
            <w:tcBorders>
              <w:bottom w:val="single" w:sz="4.64003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34" w:type="dxa"/>
            <w:tcBorders>
              <w:top w:val="single" w:sz="8.480030" w:space="0" w:color="000000"/>
              <w:bottom w:val="single" w:sz="4.64003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2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208" w:right="136" w:firstLine="-16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Kone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zosta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104" w:type="dxa"/>
            <w:tcBorders>
              <w:top w:val="single" w:sz="8.480030" w:space="0" w:color="000000"/>
              <w:bottom w:val="single" w:sz="4.64003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2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192" w:right="121" w:firstLine="-14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Kone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zosta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07" w:type="dxa"/>
            <w:tcBorders>
              <w:top w:val="single" w:sz="8.480030" w:space="0" w:color="000000"/>
              <w:bottom w:val="single" w:sz="4.64003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2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470" w:right="136" w:firstLine="-278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iat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436" w:type="dxa"/>
            <w:tcBorders>
              <w:top w:val="single" w:sz="8.480030" w:space="0" w:color="000000"/>
              <w:bottom w:val="single" w:sz="4.64003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2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372" w:right="43" w:firstLine="-272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688" w:type="dxa"/>
            <w:tcBorders>
              <w:top w:val="single" w:sz="8.480030" w:space="0" w:color="000000"/>
              <w:bottom w:val="single" w:sz="4.64003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2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39" w:lineRule="auto"/>
              <w:ind w:left="120" w:right="99" w:firstLine="-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ezp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edne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hád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256" w:hRule="exact"/>
        </w:trPr>
        <w:tc>
          <w:tcPr>
            <w:tcW w:w="2629" w:type="dxa"/>
            <w:tcBorders>
              <w:top w:val="single" w:sz="4.64003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9" w:lineRule="exact"/>
              <w:ind w:left="1220" w:right="120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</w:p>
        </w:tc>
        <w:tc>
          <w:tcPr>
            <w:tcW w:w="1134" w:type="dxa"/>
            <w:tcBorders>
              <w:top w:val="single" w:sz="4.64003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9" w:lineRule="exact"/>
              <w:ind w:left="473" w:right="45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</w:t>
            </w:r>
          </w:p>
        </w:tc>
        <w:tc>
          <w:tcPr>
            <w:tcW w:w="1104" w:type="dxa"/>
            <w:tcBorders>
              <w:top w:val="single" w:sz="4.64003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9" w:lineRule="exact"/>
              <w:ind w:left="463" w:right="443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</w:t>
            </w:r>
          </w:p>
        </w:tc>
        <w:tc>
          <w:tcPr>
            <w:tcW w:w="1307" w:type="dxa"/>
            <w:tcBorders>
              <w:top w:val="single" w:sz="4.64003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9" w:lineRule="exact"/>
              <w:ind w:left="560" w:right="539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</w:t>
            </w:r>
          </w:p>
        </w:tc>
        <w:tc>
          <w:tcPr>
            <w:tcW w:w="1436" w:type="dxa"/>
            <w:tcBorders>
              <w:top w:val="single" w:sz="4.64003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9" w:lineRule="exact"/>
              <w:ind w:left="623" w:right="605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</w:p>
        </w:tc>
        <w:tc>
          <w:tcPr>
            <w:tcW w:w="1688" w:type="dxa"/>
            <w:tcBorders>
              <w:top w:val="single" w:sz="4.64003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9" w:lineRule="exact"/>
              <w:ind w:left="774" w:right="754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</w:t>
            </w:r>
          </w:p>
        </w:tc>
      </w:tr>
      <w:tr>
        <w:trPr>
          <w:trHeight w:val="649" w:hRule="exact"/>
        </w:trPr>
        <w:tc>
          <w:tcPr>
            <w:tcW w:w="2629" w:type="dxa"/>
            <w:tcBorders>
              <w:top w:val="single" w:sz="8.960" w:space="0" w:color="000000"/>
              <w:bottom w:val="single" w:sz="4.64001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2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Nedok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nčená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ýroba</w:t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polot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vary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stnej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roby</w:t>
            </w:r>
          </w:p>
        </w:tc>
        <w:tc>
          <w:tcPr>
            <w:tcW w:w="1134" w:type="dxa"/>
            <w:tcBorders>
              <w:top w:val="single" w:sz="8.960" w:space="0" w:color="000000"/>
              <w:bottom w:val="single" w:sz="4.64001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04" w:type="dxa"/>
            <w:tcBorders>
              <w:top w:val="single" w:sz="8.960" w:space="0" w:color="000000"/>
              <w:bottom w:val="single" w:sz="4.64001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07" w:type="dxa"/>
            <w:tcBorders>
              <w:top w:val="single" w:sz="8.960" w:space="0" w:color="000000"/>
              <w:bottom w:val="single" w:sz="4.64001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36" w:type="dxa"/>
            <w:tcBorders>
              <w:top w:val="single" w:sz="8.960" w:space="0" w:color="000000"/>
              <w:bottom w:val="single" w:sz="4.64001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88" w:type="dxa"/>
            <w:tcBorders>
              <w:top w:val="single" w:sz="8.960" w:space="0" w:color="000000"/>
              <w:bottom w:val="single" w:sz="4.64001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3" w:hRule="exact"/>
        </w:trPr>
        <w:tc>
          <w:tcPr>
            <w:tcW w:w="2629" w:type="dxa"/>
            <w:tcBorders>
              <w:top w:val="single" w:sz="4.640014" w:space="0" w:color="000000"/>
              <w:bottom w:val="single" w:sz="7.040019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Výrob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134" w:type="dxa"/>
            <w:tcBorders>
              <w:top w:val="single" w:sz="4.640014" w:space="0" w:color="000000"/>
              <w:bottom w:val="single" w:sz="7.040019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04" w:type="dxa"/>
            <w:tcBorders>
              <w:top w:val="single" w:sz="4.640014" w:space="0" w:color="000000"/>
              <w:bottom w:val="single" w:sz="7.040019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07" w:type="dxa"/>
            <w:tcBorders>
              <w:top w:val="single" w:sz="4.640014" w:space="0" w:color="000000"/>
              <w:bottom w:val="single" w:sz="7.040019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36" w:type="dxa"/>
            <w:tcBorders>
              <w:top w:val="single" w:sz="4.640014" w:space="0" w:color="000000"/>
              <w:bottom w:val="single" w:sz="7.040019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88" w:type="dxa"/>
            <w:tcBorders>
              <w:top w:val="single" w:sz="4.640014" w:space="0" w:color="000000"/>
              <w:bottom w:val="single" w:sz="7.040019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1" w:hRule="exact"/>
        </w:trPr>
        <w:tc>
          <w:tcPr>
            <w:tcW w:w="2629" w:type="dxa"/>
            <w:tcBorders>
              <w:top w:val="single" w:sz="7.040019" w:space="0" w:color="000000"/>
              <w:bottom w:val="single" w:sz="4.64001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Zviera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á</w:t>
            </w:r>
          </w:p>
        </w:tc>
        <w:tc>
          <w:tcPr>
            <w:tcW w:w="1134" w:type="dxa"/>
            <w:tcBorders>
              <w:top w:val="single" w:sz="7.040019" w:space="0" w:color="000000"/>
              <w:bottom w:val="single" w:sz="4.64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04" w:type="dxa"/>
            <w:tcBorders>
              <w:top w:val="single" w:sz="7.040019" w:space="0" w:color="000000"/>
              <w:bottom w:val="single" w:sz="4.64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07" w:type="dxa"/>
            <w:tcBorders>
              <w:top w:val="single" w:sz="7.040019" w:space="0" w:color="000000"/>
              <w:bottom w:val="single" w:sz="4.64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36" w:type="dxa"/>
            <w:tcBorders>
              <w:top w:val="single" w:sz="7.040019" w:space="0" w:color="000000"/>
              <w:bottom w:val="single" w:sz="4.64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88" w:type="dxa"/>
            <w:tcBorders>
              <w:top w:val="single" w:sz="7.040019" w:space="0" w:color="000000"/>
              <w:bottom w:val="single" w:sz="4.64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58" w:hRule="exact"/>
        </w:trPr>
        <w:tc>
          <w:tcPr>
            <w:tcW w:w="2629" w:type="dxa"/>
            <w:tcBorders>
              <w:top w:val="single" w:sz="4.64001" w:space="0" w:color="000000"/>
              <w:bottom w:val="single" w:sz="7.04005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9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Spolu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134" w:type="dxa"/>
            <w:tcBorders>
              <w:top w:val="single" w:sz="4.64001" w:space="0" w:color="000000"/>
              <w:bottom w:val="single" w:sz="7.04005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104" w:type="dxa"/>
            <w:tcBorders>
              <w:top w:val="single" w:sz="4.64001" w:space="0" w:color="000000"/>
              <w:bottom w:val="single" w:sz="7.04005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07" w:type="dxa"/>
            <w:tcBorders>
              <w:top w:val="single" w:sz="4.64001" w:space="0" w:color="000000"/>
              <w:bottom w:val="single" w:sz="7.04005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36" w:type="dxa"/>
            <w:tcBorders>
              <w:top w:val="single" w:sz="4.64001" w:space="0" w:color="000000"/>
              <w:bottom w:val="single" w:sz="7.04005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88" w:type="dxa"/>
            <w:tcBorders>
              <w:top w:val="single" w:sz="4.64001" w:space="0" w:color="000000"/>
              <w:bottom w:val="single" w:sz="7.04005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6" w:hRule="exact"/>
        </w:trPr>
        <w:tc>
          <w:tcPr>
            <w:tcW w:w="2629" w:type="dxa"/>
            <w:tcBorders>
              <w:top w:val="single" w:sz="7.04005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Manká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ško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</w:p>
        </w:tc>
        <w:tc>
          <w:tcPr>
            <w:tcW w:w="1134" w:type="dxa"/>
            <w:tcBorders>
              <w:top w:val="single" w:sz="7.04005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478" w:right="457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x</w:t>
            </w:r>
          </w:p>
        </w:tc>
        <w:tc>
          <w:tcPr>
            <w:tcW w:w="1104" w:type="dxa"/>
            <w:tcBorders>
              <w:top w:val="single" w:sz="7.04005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462" w:right="443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x</w:t>
            </w:r>
          </w:p>
        </w:tc>
        <w:tc>
          <w:tcPr>
            <w:tcW w:w="1307" w:type="dxa"/>
            <w:tcBorders>
              <w:top w:val="single" w:sz="7.04005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564" w:right="544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x</w:t>
            </w:r>
          </w:p>
        </w:tc>
        <w:tc>
          <w:tcPr>
            <w:tcW w:w="1436" w:type="dxa"/>
            <w:tcBorders>
              <w:top w:val="single" w:sz="7.04005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88" w:type="dxa"/>
            <w:tcBorders>
              <w:top w:val="single" w:sz="7.04005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4" w:hRule="exact"/>
        </w:trPr>
        <w:tc>
          <w:tcPr>
            <w:tcW w:w="2629" w:type="dxa"/>
            <w:tcBorders>
              <w:top w:val="single" w:sz="7.04" w:space="0" w:color="000000"/>
              <w:bottom w:val="single" w:sz="7.04005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39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Repre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enta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né</w:t>
            </w:r>
          </w:p>
        </w:tc>
        <w:tc>
          <w:tcPr>
            <w:tcW w:w="1134" w:type="dxa"/>
            <w:tcBorders>
              <w:top w:val="single" w:sz="7.04" w:space="0" w:color="000000"/>
              <w:bottom w:val="single" w:sz="7.04005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39" w:after="0" w:line="240" w:lineRule="auto"/>
              <w:ind w:left="478" w:right="457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x</w:t>
            </w:r>
          </w:p>
        </w:tc>
        <w:tc>
          <w:tcPr>
            <w:tcW w:w="1104" w:type="dxa"/>
            <w:tcBorders>
              <w:top w:val="single" w:sz="7.04" w:space="0" w:color="000000"/>
              <w:bottom w:val="single" w:sz="7.04005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39" w:after="0" w:line="240" w:lineRule="auto"/>
              <w:ind w:left="463" w:right="443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x</w:t>
            </w:r>
          </w:p>
        </w:tc>
        <w:tc>
          <w:tcPr>
            <w:tcW w:w="1307" w:type="dxa"/>
            <w:tcBorders>
              <w:top w:val="single" w:sz="7.04" w:space="0" w:color="000000"/>
              <w:bottom w:val="single" w:sz="7.04005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39" w:after="0" w:line="240" w:lineRule="auto"/>
              <w:ind w:left="565" w:right="543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x</w:t>
            </w:r>
          </w:p>
        </w:tc>
        <w:tc>
          <w:tcPr>
            <w:tcW w:w="1436" w:type="dxa"/>
            <w:tcBorders>
              <w:top w:val="single" w:sz="7.04" w:space="0" w:color="000000"/>
              <w:bottom w:val="single" w:sz="7.04005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88" w:type="dxa"/>
            <w:tcBorders>
              <w:top w:val="single" w:sz="7.04" w:space="0" w:color="000000"/>
              <w:bottom w:val="single" w:sz="7.04005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6" w:hRule="exact"/>
        </w:trPr>
        <w:tc>
          <w:tcPr>
            <w:tcW w:w="2629" w:type="dxa"/>
            <w:tcBorders>
              <w:top w:val="single" w:sz="7.04005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Dary</w:t>
            </w:r>
          </w:p>
        </w:tc>
        <w:tc>
          <w:tcPr>
            <w:tcW w:w="1134" w:type="dxa"/>
            <w:tcBorders>
              <w:top w:val="single" w:sz="7.04005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478" w:right="457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x</w:t>
            </w:r>
          </w:p>
        </w:tc>
        <w:tc>
          <w:tcPr>
            <w:tcW w:w="1104" w:type="dxa"/>
            <w:tcBorders>
              <w:top w:val="single" w:sz="7.04005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462" w:right="443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x</w:t>
            </w:r>
          </w:p>
        </w:tc>
        <w:tc>
          <w:tcPr>
            <w:tcW w:w="1307" w:type="dxa"/>
            <w:tcBorders>
              <w:top w:val="single" w:sz="7.04005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564" w:right="544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x</w:t>
            </w:r>
          </w:p>
        </w:tc>
        <w:tc>
          <w:tcPr>
            <w:tcW w:w="1436" w:type="dxa"/>
            <w:tcBorders>
              <w:top w:val="single" w:sz="7.04005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88" w:type="dxa"/>
            <w:tcBorders>
              <w:top w:val="single" w:sz="7.04005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7" w:hRule="exact"/>
        </w:trPr>
        <w:tc>
          <w:tcPr>
            <w:tcW w:w="2629" w:type="dxa"/>
            <w:tcBorders>
              <w:top w:val="single" w:sz="7.04" w:space="0" w:color="000000"/>
              <w:bottom w:val="single" w:sz="8.96005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Iné</w:t>
            </w:r>
          </w:p>
        </w:tc>
        <w:tc>
          <w:tcPr>
            <w:tcW w:w="1134" w:type="dxa"/>
            <w:tcBorders>
              <w:top w:val="single" w:sz="7.04" w:space="0" w:color="000000"/>
              <w:bottom w:val="single" w:sz="8.96005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0" w:after="0" w:line="240" w:lineRule="auto"/>
              <w:ind w:left="478" w:right="457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x</w:t>
            </w:r>
          </w:p>
        </w:tc>
        <w:tc>
          <w:tcPr>
            <w:tcW w:w="1104" w:type="dxa"/>
            <w:tcBorders>
              <w:top w:val="single" w:sz="7.04" w:space="0" w:color="000000"/>
              <w:bottom w:val="single" w:sz="8.96005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0" w:after="0" w:line="240" w:lineRule="auto"/>
              <w:ind w:left="463" w:right="443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x</w:t>
            </w:r>
          </w:p>
        </w:tc>
        <w:tc>
          <w:tcPr>
            <w:tcW w:w="1307" w:type="dxa"/>
            <w:tcBorders>
              <w:top w:val="single" w:sz="7.04" w:space="0" w:color="000000"/>
              <w:bottom w:val="single" w:sz="8.96005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0" w:after="0" w:line="240" w:lineRule="auto"/>
              <w:ind w:left="565" w:right="543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x</w:t>
            </w:r>
          </w:p>
        </w:tc>
        <w:tc>
          <w:tcPr>
            <w:tcW w:w="1436" w:type="dxa"/>
            <w:tcBorders>
              <w:top w:val="single" w:sz="7.04" w:space="0" w:color="000000"/>
              <w:bottom w:val="single" w:sz="8.96005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88" w:type="dxa"/>
            <w:tcBorders>
              <w:top w:val="single" w:sz="7.04" w:space="0" w:color="000000"/>
              <w:bottom w:val="single" w:sz="8.96005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743" w:hRule="exact"/>
        </w:trPr>
        <w:tc>
          <w:tcPr>
            <w:tcW w:w="2629" w:type="dxa"/>
            <w:tcBorders>
              <w:top w:val="single" w:sz="8.960054" w:space="0" w:color="000000"/>
              <w:bottom w:val="single" w:sz="8.48004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42" w:lineRule="exact"/>
              <w:ind w:left="17" w:right="304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Zmena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nútr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org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niza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výka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ziskov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134" w:type="dxa"/>
            <w:tcBorders>
              <w:top w:val="single" w:sz="8.960054" w:space="0" w:color="000000"/>
              <w:bottom w:val="single" w:sz="8.48004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8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478" w:right="457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x</w:t>
            </w:r>
          </w:p>
        </w:tc>
        <w:tc>
          <w:tcPr>
            <w:tcW w:w="1104" w:type="dxa"/>
            <w:tcBorders>
              <w:top w:val="single" w:sz="8.960054" w:space="0" w:color="000000"/>
              <w:bottom w:val="single" w:sz="8.48004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8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462" w:right="443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x</w:t>
            </w:r>
          </w:p>
        </w:tc>
        <w:tc>
          <w:tcPr>
            <w:tcW w:w="1307" w:type="dxa"/>
            <w:tcBorders>
              <w:top w:val="single" w:sz="8.960054" w:space="0" w:color="000000"/>
              <w:bottom w:val="single" w:sz="8.48004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8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564" w:right="544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x</w:t>
            </w:r>
          </w:p>
        </w:tc>
        <w:tc>
          <w:tcPr>
            <w:tcW w:w="1436" w:type="dxa"/>
            <w:tcBorders>
              <w:top w:val="single" w:sz="8.960054" w:space="0" w:color="000000"/>
              <w:bottom w:val="single" w:sz="8.48004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88" w:type="dxa"/>
            <w:tcBorders>
              <w:top w:val="single" w:sz="8.960054" w:space="0" w:color="000000"/>
              <w:bottom w:val="single" w:sz="8.48004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after="0"/>
        <w:sectPr>
          <w:pgNumType w:start="30"/>
          <w:pgMar w:footer="762" w:header="327" w:top="820" w:bottom="960" w:left="1180" w:right="1180"/>
          <w:footerReference w:type="even" r:id="rId37"/>
          <w:footerReference w:type="odd" r:id="rId38"/>
          <w:pgSz w:w="11920" w:h="16840"/>
        </w:sectPr>
      </w:pPr>
      <w:rPr/>
    </w:p>
    <w:p>
      <w:pPr>
        <w:spacing w:before="78" w:after="0" w:line="236" w:lineRule="exact"/>
        <w:ind w:left="165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c)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Opis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suma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významných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položiek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výnosov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pri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aktivácii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nákladov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0"/>
        </w:rPr>
      </w:r>
    </w:p>
    <w:p>
      <w:pPr>
        <w:spacing w:before="1" w:after="0" w:line="50" w:lineRule="exact"/>
        <w:jc w:val="left"/>
        <w:rPr>
          <w:sz w:val="5"/>
          <w:szCs w:val="5"/>
        </w:rPr>
      </w:pPr>
      <w:rPr/>
      <w:r>
        <w:rPr>
          <w:sz w:val="5"/>
          <w:szCs w:val="5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3.000002" w:type="dxa"/>
      </w:tblPr>
      <w:tblGrid/>
      <w:tr>
        <w:trPr>
          <w:trHeight w:val="904" w:hRule="exact"/>
        </w:trPr>
        <w:tc>
          <w:tcPr>
            <w:tcW w:w="5858" w:type="dxa"/>
            <w:tcBorders>
              <w:top w:val="single" w:sz="8.960" w:space="0" w:color="000000"/>
              <w:bottom w:val="single" w:sz="8.96003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2284" w:right="2264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Názov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ožky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746" w:type="dxa"/>
            <w:tcBorders>
              <w:top w:val="single" w:sz="8.960" w:space="0" w:color="000000"/>
              <w:bottom w:val="single" w:sz="8.96003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90" w:lineRule="exact"/>
              <w:jc w:val="left"/>
              <w:rPr>
                <w:sz w:val="19"/>
                <w:szCs w:val="19"/>
              </w:rPr>
            </w:pPr>
            <w:rPr/>
            <w:r>
              <w:rPr>
                <w:sz w:val="19"/>
                <w:szCs w:val="19"/>
              </w:rPr>
            </w:r>
          </w:p>
          <w:p>
            <w:pPr>
              <w:spacing w:before="0" w:after="0" w:line="240" w:lineRule="auto"/>
              <w:ind w:left="528" w:right="198" w:firstLine="-274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696" w:type="dxa"/>
            <w:tcBorders>
              <w:top w:val="single" w:sz="8.960" w:space="0" w:color="000000"/>
              <w:bottom w:val="single" w:sz="8.96003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7" w:after="0" w:line="239" w:lineRule="auto"/>
              <w:ind w:left="131" w:right="109" w:firstLine="-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ezp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edne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hád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348" w:hRule="exact"/>
        </w:trPr>
        <w:tc>
          <w:tcPr>
            <w:tcW w:w="5858" w:type="dxa"/>
            <w:tcBorders>
              <w:top w:val="single" w:sz="8.96003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Význ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mné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ožky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ri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akt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cii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nákl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dov,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toho: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746" w:type="dxa"/>
            <w:tcBorders>
              <w:top w:val="single" w:sz="8.96003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8.96003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6" w:hRule="exact"/>
        </w:trPr>
        <w:tc>
          <w:tcPr>
            <w:tcW w:w="5858" w:type="dxa"/>
            <w:tcBorders>
              <w:top w:val="single" w:sz="7.04" w:space="0" w:color="000000"/>
              <w:bottom w:val="single" w:sz="7.04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746" w:type="dxa"/>
            <w:tcBorders>
              <w:top w:val="single" w:sz="7.04" w:space="0" w:color="000000"/>
              <w:bottom w:val="single" w:sz="7.04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7.04" w:space="0" w:color="000000"/>
              <w:bottom w:val="single" w:sz="7.04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7" w:hRule="exact"/>
        </w:trPr>
        <w:tc>
          <w:tcPr>
            <w:tcW w:w="5858" w:type="dxa"/>
            <w:tcBorders>
              <w:top w:val="single" w:sz="7.04001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746" w:type="dxa"/>
            <w:tcBorders>
              <w:top w:val="single" w:sz="7.04001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7.04001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before="11" w:after="0" w:line="236" w:lineRule="exact"/>
        <w:ind w:left="151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d)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Opis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suma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ostatných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významných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položiek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výnosov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z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hospodárskej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činnosti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0"/>
        </w:rPr>
      </w:r>
    </w:p>
    <w:p>
      <w:pPr>
        <w:spacing w:before="3" w:after="0" w:line="20" w:lineRule="exact"/>
        <w:jc w:val="left"/>
        <w:rPr>
          <w:sz w:val="2"/>
          <w:szCs w:val="2"/>
        </w:rPr>
      </w:pPr>
      <w:rPr/>
      <w:r>
        <w:rPr>
          <w:sz w:val="2"/>
          <w:szCs w:val="2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99.392519" w:type="dxa"/>
      </w:tblPr>
      <w:tblGrid/>
      <w:tr>
        <w:trPr>
          <w:trHeight w:val="904" w:hRule="exact"/>
        </w:trPr>
        <w:tc>
          <w:tcPr>
            <w:tcW w:w="5858" w:type="dxa"/>
            <w:tcBorders>
              <w:top w:val="single" w:sz="8.960" w:space="0" w:color="000000"/>
              <w:bottom w:val="single" w:sz="8.960034" w:space="0" w:color="000000"/>
              <w:left w:val="single" w:sz="11.365742" w:space="0" w:color="000000"/>
              <w:right w:val="single" w:sz="11.365742" w:space="0" w:color="000000"/>
            </w:tcBorders>
          </w:tcPr>
          <w:p>
            <w:pPr>
              <w:spacing w:before="8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2284" w:right="2257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Názov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ožky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746" w:type="dxa"/>
            <w:tcBorders>
              <w:top w:val="single" w:sz="8.960" w:space="0" w:color="000000"/>
              <w:bottom w:val="single" w:sz="8.960034" w:space="0" w:color="000000"/>
              <w:left w:val="single" w:sz="11.365742" w:space="0" w:color="000000"/>
              <w:right w:val="single" w:sz="11.365742" w:space="0" w:color="000000"/>
            </w:tcBorders>
          </w:tcPr>
          <w:p>
            <w:pPr>
              <w:spacing w:before="7" w:after="0" w:line="190" w:lineRule="exact"/>
              <w:jc w:val="left"/>
              <w:rPr>
                <w:sz w:val="19"/>
                <w:szCs w:val="19"/>
              </w:rPr>
            </w:pPr>
            <w:rPr/>
            <w:r>
              <w:rPr>
                <w:sz w:val="19"/>
                <w:szCs w:val="19"/>
              </w:rPr>
            </w:r>
          </w:p>
          <w:p>
            <w:pPr>
              <w:spacing w:before="0" w:after="0" w:line="240" w:lineRule="auto"/>
              <w:ind w:left="528" w:right="191" w:firstLine="-274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696" w:type="dxa"/>
            <w:tcBorders>
              <w:top w:val="single" w:sz="8.960" w:space="0" w:color="000000"/>
              <w:bottom w:val="single" w:sz="8.960034" w:space="0" w:color="000000"/>
              <w:left w:val="single" w:sz="11.365742" w:space="0" w:color="000000"/>
              <w:right w:val="single" w:sz="11.365742" w:space="0" w:color="000000"/>
            </w:tcBorders>
          </w:tcPr>
          <w:p>
            <w:pPr>
              <w:spacing w:before="77" w:after="0" w:line="239" w:lineRule="auto"/>
              <w:ind w:left="131" w:right="102" w:firstLine="-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ezp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edne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hád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332" w:hRule="exact"/>
        </w:trPr>
        <w:tc>
          <w:tcPr>
            <w:tcW w:w="5858" w:type="dxa"/>
            <w:tcBorders>
              <w:top w:val="single" w:sz="8.960034" w:space="0" w:color="000000"/>
              <w:bottom w:val="single" w:sz="7.04" w:space="0" w:color="000000"/>
              <w:left w:val="single" w:sz="11.365742" w:space="0" w:color="000000"/>
              <w:right w:val="single" w:sz="11.365742" w:space="0" w:color="000000"/>
            </w:tcBorders>
          </w:tcPr>
          <w:p>
            <w:pPr>
              <w:spacing w:before="25" w:after="0" w:line="240" w:lineRule="auto"/>
              <w:ind w:left="10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mné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polo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ýnosov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hospodárs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innosti,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toho: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746" w:type="dxa"/>
            <w:tcBorders>
              <w:top w:val="single" w:sz="8.960034" w:space="0" w:color="000000"/>
              <w:bottom w:val="single" w:sz="7.04" w:space="0" w:color="000000"/>
              <w:left w:val="single" w:sz="11.365742" w:space="0" w:color="000000"/>
              <w:right w:val="single" w:sz="11.365742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8.960034" w:space="0" w:color="000000"/>
              <w:bottom w:val="single" w:sz="7.04" w:space="0" w:color="000000"/>
              <w:left w:val="single" w:sz="11.365742" w:space="0" w:color="000000"/>
              <w:right w:val="single" w:sz="11.365742" w:space="0" w:color="000000"/>
            </w:tcBorders>
          </w:tcPr>
          <w:p>
            <w:pPr/>
            <w:rPr/>
          </w:p>
        </w:tc>
      </w:tr>
      <w:tr>
        <w:trPr>
          <w:trHeight w:val="344" w:hRule="exact"/>
        </w:trPr>
        <w:tc>
          <w:tcPr>
            <w:tcW w:w="5858" w:type="dxa"/>
            <w:tcBorders>
              <w:top w:val="single" w:sz="7.04" w:space="0" w:color="000000"/>
              <w:bottom w:val="single" w:sz="7.04" w:space="0" w:color="000000"/>
              <w:left w:val="single" w:sz="11.365742" w:space="0" w:color="000000"/>
              <w:right w:val="single" w:sz="11.365742" w:space="0" w:color="000000"/>
            </w:tcBorders>
          </w:tcPr>
          <w:p>
            <w:pPr/>
            <w:rPr/>
          </w:p>
        </w:tc>
        <w:tc>
          <w:tcPr>
            <w:tcW w:w="1746" w:type="dxa"/>
            <w:tcBorders>
              <w:top w:val="single" w:sz="7.04" w:space="0" w:color="000000"/>
              <w:bottom w:val="single" w:sz="7.04" w:space="0" w:color="000000"/>
              <w:left w:val="single" w:sz="11.365742" w:space="0" w:color="000000"/>
              <w:right w:val="single" w:sz="11.365742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7.04" w:space="0" w:color="000000"/>
              <w:bottom w:val="single" w:sz="7.04" w:space="0" w:color="000000"/>
              <w:left w:val="single" w:sz="11.365742" w:space="0" w:color="000000"/>
              <w:right w:val="single" w:sz="11.365742" w:space="0" w:color="000000"/>
            </w:tcBorders>
          </w:tcPr>
          <w:p>
            <w:pPr/>
            <w:rPr/>
          </w:p>
        </w:tc>
      </w:tr>
      <w:tr>
        <w:trPr>
          <w:trHeight w:val="346" w:hRule="exact"/>
        </w:trPr>
        <w:tc>
          <w:tcPr>
            <w:tcW w:w="5858" w:type="dxa"/>
            <w:tcBorders>
              <w:top w:val="single" w:sz="7.04" w:space="0" w:color="000000"/>
              <w:bottom w:val="single" w:sz="7.04" w:space="0" w:color="000000"/>
              <w:left w:val="single" w:sz="11.365742" w:space="0" w:color="000000"/>
              <w:right w:val="single" w:sz="11.365742" w:space="0" w:color="000000"/>
            </w:tcBorders>
          </w:tcPr>
          <w:p>
            <w:pPr/>
            <w:rPr/>
          </w:p>
        </w:tc>
        <w:tc>
          <w:tcPr>
            <w:tcW w:w="1746" w:type="dxa"/>
            <w:tcBorders>
              <w:top w:val="single" w:sz="7.04" w:space="0" w:color="000000"/>
              <w:bottom w:val="single" w:sz="7.04" w:space="0" w:color="000000"/>
              <w:left w:val="single" w:sz="11.365742" w:space="0" w:color="000000"/>
              <w:right w:val="single" w:sz="11.365742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7.04" w:space="0" w:color="000000"/>
              <w:bottom w:val="single" w:sz="7.04" w:space="0" w:color="000000"/>
              <w:left w:val="single" w:sz="11.365742" w:space="0" w:color="000000"/>
              <w:right w:val="single" w:sz="11.365742" w:space="0" w:color="000000"/>
            </w:tcBorders>
          </w:tcPr>
          <w:p>
            <w:pPr/>
            <w:rPr/>
          </w:p>
        </w:tc>
      </w:tr>
      <w:tr>
        <w:trPr>
          <w:trHeight w:val="344" w:hRule="exact"/>
        </w:trPr>
        <w:tc>
          <w:tcPr>
            <w:tcW w:w="5858" w:type="dxa"/>
            <w:tcBorders>
              <w:top w:val="single" w:sz="7.04" w:space="0" w:color="000000"/>
              <w:bottom w:val="single" w:sz="7.04" w:space="0" w:color="000000"/>
              <w:left w:val="single" w:sz="11.365742" w:space="0" w:color="000000"/>
              <w:right w:val="single" w:sz="11.365742" w:space="0" w:color="000000"/>
            </w:tcBorders>
          </w:tcPr>
          <w:p>
            <w:pPr/>
            <w:rPr/>
          </w:p>
        </w:tc>
        <w:tc>
          <w:tcPr>
            <w:tcW w:w="1746" w:type="dxa"/>
            <w:tcBorders>
              <w:top w:val="single" w:sz="7.04" w:space="0" w:color="000000"/>
              <w:bottom w:val="single" w:sz="7.04" w:space="0" w:color="000000"/>
              <w:left w:val="single" w:sz="11.365742" w:space="0" w:color="000000"/>
              <w:right w:val="single" w:sz="11.365742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7.04" w:space="0" w:color="000000"/>
              <w:bottom w:val="single" w:sz="7.04" w:space="0" w:color="000000"/>
              <w:left w:val="single" w:sz="11.365742" w:space="0" w:color="000000"/>
              <w:right w:val="single" w:sz="11.365742" w:space="0" w:color="000000"/>
            </w:tcBorders>
          </w:tcPr>
          <w:p>
            <w:pPr/>
            <w:rPr/>
          </w:p>
        </w:tc>
      </w:tr>
      <w:tr>
        <w:trPr>
          <w:trHeight w:val="343" w:hRule="exact"/>
        </w:trPr>
        <w:tc>
          <w:tcPr>
            <w:tcW w:w="5858" w:type="dxa"/>
            <w:tcBorders>
              <w:top w:val="single" w:sz="7.04" w:space="0" w:color="000000"/>
              <w:bottom w:val="single" w:sz="4.640034" w:space="0" w:color="000000"/>
              <w:left w:val="single" w:sz="11.365742" w:space="0" w:color="000000"/>
              <w:right w:val="single" w:sz="11.365742" w:space="0" w:color="000000"/>
            </w:tcBorders>
          </w:tcPr>
          <w:p>
            <w:pPr/>
            <w:rPr/>
          </w:p>
        </w:tc>
        <w:tc>
          <w:tcPr>
            <w:tcW w:w="1746" w:type="dxa"/>
            <w:tcBorders>
              <w:top w:val="single" w:sz="7.04" w:space="0" w:color="000000"/>
              <w:bottom w:val="single" w:sz="4.640034" w:space="0" w:color="000000"/>
              <w:left w:val="single" w:sz="11.365742" w:space="0" w:color="000000"/>
              <w:right w:val="single" w:sz="11.365742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7.04" w:space="0" w:color="000000"/>
              <w:bottom w:val="single" w:sz="4.640034" w:space="0" w:color="000000"/>
              <w:left w:val="single" w:sz="11.365742" w:space="0" w:color="000000"/>
              <w:right w:val="single" w:sz="11.365742" w:space="0" w:color="000000"/>
            </w:tcBorders>
          </w:tcPr>
          <w:p>
            <w:pPr/>
            <w:rPr/>
          </w:p>
        </w:tc>
      </w:tr>
      <w:tr>
        <w:trPr>
          <w:trHeight w:val="337" w:hRule="exact"/>
        </w:trPr>
        <w:tc>
          <w:tcPr>
            <w:tcW w:w="5858" w:type="dxa"/>
            <w:tcBorders>
              <w:top w:val="single" w:sz="4.640034" w:space="0" w:color="000000"/>
              <w:bottom w:val="single" w:sz="7.04" w:space="0" w:color="000000"/>
              <w:left w:val="single" w:sz="11.365742" w:space="0" w:color="000000"/>
              <w:right w:val="single" w:sz="11.365742" w:space="0" w:color="000000"/>
            </w:tcBorders>
          </w:tcPr>
          <w:p>
            <w:pPr/>
            <w:rPr/>
          </w:p>
        </w:tc>
        <w:tc>
          <w:tcPr>
            <w:tcW w:w="1746" w:type="dxa"/>
            <w:tcBorders>
              <w:top w:val="single" w:sz="4.640034" w:space="0" w:color="000000"/>
              <w:bottom w:val="single" w:sz="7.04" w:space="0" w:color="000000"/>
              <w:left w:val="single" w:sz="11.365742" w:space="0" w:color="000000"/>
              <w:right w:val="single" w:sz="11.365742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4.640034" w:space="0" w:color="000000"/>
              <w:bottom w:val="single" w:sz="7.04" w:space="0" w:color="000000"/>
              <w:left w:val="single" w:sz="11.365742" w:space="0" w:color="000000"/>
              <w:right w:val="single" w:sz="11.365742" w:space="0" w:color="000000"/>
            </w:tcBorders>
          </w:tcPr>
          <w:p>
            <w:pPr/>
            <w:rPr/>
          </w:p>
        </w:tc>
      </w:tr>
    </w:tbl>
    <w:p>
      <w:pPr>
        <w:spacing w:before="2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34" w:after="0" w:line="251" w:lineRule="auto"/>
        <w:ind w:left="194" w:right="314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e)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Celková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suma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osobných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nákladov,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to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členení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mzdy,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ostatné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náklady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závislú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činnost,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sociálne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zdravo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t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né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poistenie,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sociálne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zabezpečenie</w:t>
      </w:r>
    </w:p>
    <w:p>
      <w:pPr>
        <w:spacing w:before="8" w:after="0" w:line="10" w:lineRule="exact"/>
        <w:jc w:val="left"/>
        <w:rPr>
          <w:sz w:val="1"/>
          <w:szCs w:val="1"/>
        </w:rPr>
      </w:pPr>
      <w:rPr/>
      <w:r>
        <w:rPr>
          <w:sz w:val="1"/>
          <w:szCs w:val="1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36.05298" w:type="dxa"/>
      </w:tblPr>
      <w:tblGrid/>
      <w:tr>
        <w:trPr>
          <w:trHeight w:val="304" w:hRule="exact"/>
        </w:trPr>
        <w:tc>
          <w:tcPr>
            <w:tcW w:w="5858" w:type="dxa"/>
            <w:vMerge w:val="restart"/>
            <w:tcBorders>
              <w:top w:val="single" w:sz="8.960001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2287" w:right="226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Názov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ožky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3442" w:type="dxa"/>
            <w:gridSpan w:val="2"/>
            <w:tcBorders>
              <w:top w:val="single" w:sz="8.960001" w:space="0" w:color="000000"/>
              <w:bottom w:val="single" w:sz="8.96003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4" w:after="0" w:line="237" w:lineRule="exact"/>
              <w:ind w:left="648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position w:val="-1"/>
              </w:rPr>
              <w:t>Suma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position w:val="-1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position w:val="-1"/>
              </w:rPr>
              <w:t>osobných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position w:val="-1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position w:val="-1"/>
              </w:rPr>
              <w:t>nákladov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position w:val="0"/>
              </w:rPr>
            </w:r>
          </w:p>
        </w:tc>
      </w:tr>
      <w:tr>
        <w:trPr>
          <w:trHeight w:val="820" w:hRule="exact"/>
        </w:trPr>
        <w:tc>
          <w:tcPr>
            <w:tcW w:w="5858" w:type="dxa"/>
            <w:vMerge/>
            <w:tcBorders>
              <w:bottom w:val="single" w:sz="8.96003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746" w:type="dxa"/>
            <w:tcBorders>
              <w:top w:val="single" w:sz="8.960034" w:space="0" w:color="000000"/>
              <w:bottom w:val="single" w:sz="8.96003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3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40" w:lineRule="auto"/>
              <w:ind w:left="531" w:right="194" w:firstLine="-274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696" w:type="dxa"/>
            <w:tcBorders>
              <w:top w:val="single" w:sz="8.960034" w:space="0" w:color="000000"/>
              <w:bottom w:val="single" w:sz="8.96003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3" w:after="0" w:line="239" w:lineRule="auto"/>
              <w:ind w:left="134" w:right="105" w:firstLine="-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ezp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edne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hád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332" w:hRule="exact"/>
        </w:trPr>
        <w:tc>
          <w:tcPr>
            <w:tcW w:w="5858" w:type="dxa"/>
            <w:tcBorders>
              <w:top w:val="single" w:sz="8.960034" w:space="0" w:color="000000"/>
              <w:bottom w:val="single" w:sz="7.040001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4" w:after="0" w:line="240" w:lineRule="auto"/>
              <w:ind w:left="36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Mzdové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náklady</w:t>
            </w:r>
          </w:p>
        </w:tc>
        <w:tc>
          <w:tcPr>
            <w:tcW w:w="1746" w:type="dxa"/>
            <w:tcBorders>
              <w:top w:val="single" w:sz="8.960034" w:space="0" w:color="000000"/>
              <w:bottom w:val="single" w:sz="7.040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8.960034" w:space="0" w:color="000000"/>
              <w:bottom w:val="single" w:sz="7.040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4" w:hRule="exact"/>
        </w:trPr>
        <w:tc>
          <w:tcPr>
            <w:tcW w:w="5858" w:type="dxa"/>
            <w:tcBorders>
              <w:top w:val="single" w:sz="7.040001" w:space="0" w:color="000000"/>
              <w:bottom w:val="single" w:sz="7.040001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64" w:after="0" w:line="240" w:lineRule="auto"/>
              <w:ind w:left="32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Ostatné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osobné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náklady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závislú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činnosť</w:t>
            </w:r>
          </w:p>
        </w:tc>
        <w:tc>
          <w:tcPr>
            <w:tcW w:w="1746" w:type="dxa"/>
            <w:tcBorders>
              <w:top w:val="single" w:sz="7.040001" w:space="0" w:color="000000"/>
              <w:bottom w:val="single" w:sz="7.040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7.040001" w:space="0" w:color="000000"/>
              <w:bottom w:val="single" w:sz="7.040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6" w:hRule="exact"/>
        </w:trPr>
        <w:tc>
          <w:tcPr>
            <w:tcW w:w="5858" w:type="dxa"/>
            <w:tcBorders>
              <w:top w:val="single" w:sz="7.040001" w:space="0" w:color="000000"/>
              <w:bottom w:val="single" w:sz="7.040001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8" w:after="0" w:line="240" w:lineRule="auto"/>
              <w:ind w:left="24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Sociálna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poisťovňa</w:t>
            </w:r>
          </w:p>
        </w:tc>
        <w:tc>
          <w:tcPr>
            <w:tcW w:w="1746" w:type="dxa"/>
            <w:tcBorders>
              <w:top w:val="single" w:sz="7.040001" w:space="0" w:color="000000"/>
              <w:bottom w:val="single" w:sz="7.040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7.040001" w:space="0" w:color="000000"/>
              <w:bottom w:val="single" w:sz="7.040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4" w:hRule="exact"/>
        </w:trPr>
        <w:tc>
          <w:tcPr>
            <w:tcW w:w="5858" w:type="dxa"/>
            <w:tcBorders>
              <w:top w:val="single" w:sz="7.040001" w:space="0" w:color="000000"/>
              <w:bottom w:val="single" w:sz="7.040001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33" w:after="0" w:line="240" w:lineRule="auto"/>
              <w:ind w:left="24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Zdravotná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poisťovňa</w:t>
            </w:r>
          </w:p>
        </w:tc>
        <w:tc>
          <w:tcPr>
            <w:tcW w:w="1746" w:type="dxa"/>
            <w:tcBorders>
              <w:top w:val="single" w:sz="7.040001" w:space="0" w:color="000000"/>
              <w:bottom w:val="single" w:sz="7.040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7.040001" w:space="0" w:color="000000"/>
              <w:bottom w:val="single" w:sz="7.040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3" w:hRule="exact"/>
        </w:trPr>
        <w:tc>
          <w:tcPr>
            <w:tcW w:w="5858" w:type="dxa"/>
            <w:tcBorders>
              <w:top w:val="single" w:sz="7.040001" w:space="0" w:color="000000"/>
              <w:bottom w:val="single" w:sz="4.64003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8" w:after="0" w:line="240" w:lineRule="auto"/>
              <w:ind w:left="24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osobné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sociálne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náklady</w:t>
            </w:r>
          </w:p>
        </w:tc>
        <w:tc>
          <w:tcPr>
            <w:tcW w:w="1746" w:type="dxa"/>
            <w:tcBorders>
              <w:top w:val="single" w:sz="7.040001" w:space="0" w:color="000000"/>
              <w:bottom w:val="single" w:sz="4.64003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7.040001" w:space="0" w:color="000000"/>
              <w:bottom w:val="single" w:sz="4.64003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37" w:hRule="exact"/>
        </w:trPr>
        <w:tc>
          <w:tcPr>
            <w:tcW w:w="5858" w:type="dxa"/>
            <w:tcBorders>
              <w:top w:val="single" w:sz="4.640034" w:space="0" w:color="000000"/>
              <w:bottom w:val="single" w:sz="7.040001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69" w:after="0" w:line="240" w:lineRule="auto"/>
              <w:ind w:left="13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Osobné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náklady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spolu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746" w:type="dxa"/>
            <w:tcBorders>
              <w:top w:val="single" w:sz="4.640034" w:space="0" w:color="000000"/>
              <w:bottom w:val="single" w:sz="7.040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4.640034" w:space="0" w:color="000000"/>
              <w:bottom w:val="single" w:sz="7.040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before="4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4" w:after="0" w:line="251" w:lineRule="auto"/>
        <w:ind w:left="194" w:right="133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f)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Opis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suma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významných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položiek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finančných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výnosov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celková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suma</w:t>
      </w:r>
      <w:r>
        <w:rPr>
          <w:rFonts w:ascii="Arial Narrow" w:hAnsi="Arial Narrow" w:cs="Arial Narrow" w:eastAsia="Arial Narrow"/>
          <w:sz w:val="21"/>
          <w:szCs w:val="21"/>
          <w:spacing w:val="2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kurzových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ziskov;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osobitne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uvádza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hodnota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kurzových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ziskov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účtovaná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ku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dňu,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ku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ktorému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zostavuje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účtovná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závi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rka</w:t>
      </w:r>
    </w:p>
    <w:p>
      <w:pPr>
        <w:spacing w:before="3" w:after="0" w:line="60" w:lineRule="exact"/>
        <w:jc w:val="left"/>
        <w:rPr>
          <w:sz w:val="6"/>
          <w:szCs w:val="6"/>
        </w:rPr>
      </w:pPr>
      <w:rPr/>
      <w:r>
        <w:rPr>
          <w:sz w:val="6"/>
          <w:szCs w:val="6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48.895388" w:type="dxa"/>
      </w:tblPr>
      <w:tblGrid/>
      <w:tr>
        <w:trPr>
          <w:trHeight w:val="906" w:hRule="exact"/>
        </w:trPr>
        <w:tc>
          <w:tcPr>
            <w:tcW w:w="5858" w:type="dxa"/>
            <w:tcBorders>
              <w:top w:val="single" w:sz="8.960002" w:space="0" w:color="000000"/>
              <w:bottom w:val="single" w:sz="10.70056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2287" w:right="226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Názov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ožky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746" w:type="dxa"/>
            <w:tcBorders>
              <w:top w:val="single" w:sz="8.960002" w:space="0" w:color="000000"/>
              <w:bottom w:val="single" w:sz="10.70056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90" w:lineRule="exact"/>
              <w:jc w:val="left"/>
              <w:rPr>
                <w:sz w:val="19"/>
                <w:szCs w:val="19"/>
              </w:rPr>
            </w:pPr>
            <w:rPr/>
            <w:r>
              <w:rPr>
                <w:sz w:val="19"/>
                <w:szCs w:val="19"/>
              </w:rPr>
            </w:r>
          </w:p>
          <w:p>
            <w:pPr>
              <w:spacing w:before="0" w:after="0" w:line="240" w:lineRule="auto"/>
              <w:ind w:left="531" w:right="195" w:firstLine="-274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696" w:type="dxa"/>
            <w:tcBorders>
              <w:top w:val="single" w:sz="8.960002" w:space="0" w:color="000000"/>
              <w:bottom w:val="single" w:sz="10.70056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7" w:after="0" w:line="239" w:lineRule="auto"/>
              <w:ind w:left="133" w:right="106" w:firstLine="-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ezp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edne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hád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358" w:hRule="exact"/>
        </w:trPr>
        <w:tc>
          <w:tcPr>
            <w:tcW w:w="5858" w:type="dxa"/>
            <w:tcBorders>
              <w:top w:val="single" w:sz="10.700568" w:space="0" w:color="000000"/>
              <w:bottom w:val="single" w:sz="7.040002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8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Finan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sy,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ho: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746" w:type="dxa"/>
            <w:tcBorders>
              <w:top w:val="single" w:sz="10.700568" w:space="0" w:color="000000"/>
              <w:bottom w:val="single" w:sz="7.04000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10.700568" w:space="0" w:color="000000"/>
              <w:bottom w:val="single" w:sz="7.04000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1" w:hRule="exact"/>
        </w:trPr>
        <w:tc>
          <w:tcPr>
            <w:tcW w:w="5858" w:type="dxa"/>
            <w:tcBorders>
              <w:top w:val="single" w:sz="7.040002" w:space="0" w:color="000000"/>
              <w:bottom w:val="single" w:sz="4.64004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39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Kurzo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zis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y,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toho: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746" w:type="dxa"/>
            <w:tcBorders>
              <w:top w:val="single" w:sz="7.040002" w:space="0" w:color="000000"/>
              <w:bottom w:val="single" w:sz="4.64004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7.040002" w:space="0" w:color="000000"/>
              <w:bottom w:val="single" w:sz="4.64004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1" w:hRule="exact"/>
        </w:trPr>
        <w:tc>
          <w:tcPr>
            <w:tcW w:w="5858" w:type="dxa"/>
            <w:tcBorders>
              <w:top w:val="single" w:sz="4.640044" w:space="0" w:color="000000"/>
              <w:bottom w:val="single" w:sz="4.64001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2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kurzové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zis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ňu,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osta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čtov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rka</w:t>
            </w:r>
          </w:p>
        </w:tc>
        <w:tc>
          <w:tcPr>
            <w:tcW w:w="1746" w:type="dxa"/>
            <w:tcBorders>
              <w:top w:val="single" w:sz="4.640044" w:space="0" w:color="000000"/>
              <w:bottom w:val="single" w:sz="4.64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4.640044" w:space="0" w:color="000000"/>
              <w:bottom w:val="single" w:sz="4.64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0" w:hRule="exact"/>
        </w:trPr>
        <w:tc>
          <w:tcPr>
            <w:tcW w:w="5858" w:type="dxa"/>
            <w:tcBorders>
              <w:top w:val="single" w:sz="4.64001" w:space="0" w:color="000000"/>
              <w:bottom w:val="single" w:sz="4.64004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Ostatné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význ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mné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ožky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fi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i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výn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ov,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o: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746" w:type="dxa"/>
            <w:tcBorders>
              <w:top w:val="single" w:sz="4.64001" w:space="0" w:color="000000"/>
              <w:bottom w:val="single" w:sz="4.64004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4.64001" w:space="0" w:color="000000"/>
              <w:bottom w:val="single" w:sz="4.64004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3" w:hRule="exact"/>
        </w:trPr>
        <w:tc>
          <w:tcPr>
            <w:tcW w:w="5858" w:type="dxa"/>
            <w:tcBorders>
              <w:top w:val="single" w:sz="4.640044" w:space="0" w:color="000000"/>
              <w:bottom w:val="single" w:sz="7.04000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746" w:type="dxa"/>
            <w:tcBorders>
              <w:top w:val="single" w:sz="4.640044" w:space="0" w:color="000000"/>
              <w:bottom w:val="single" w:sz="7.04000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4.640044" w:space="0" w:color="000000"/>
              <w:bottom w:val="single" w:sz="7.04000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3" w:hRule="exact"/>
        </w:trPr>
        <w:tc>
          <w:tcPr>
            <w:tcW w:w="5858" w:type="dxa"/>
            <w:tcBorders>
              <w:top w:val="single" w:sz="7.040002" w:space="0" w:color="000000"/>
              <w:bottom w:val="single" w:sz="4.64003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746" w:type="dxa"/>
            <w:tcBorders>
              <w:top w:val="single" w:sz="7.040002" w:space="0" w:color="000000"/>
              <w:bottom w:val="single" w:sz="4.64003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7.040002" w:space="0" w:color="000000"/>
              <w:bottom w:val="single" w:sz="4.64003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5" w:hRule="exact"/>
        </w:trPr>
        <w:tc>
          <w:tcPr>
            <w:tcW w:w="5858" w:type="dxa"/>
            <w:tcBorders>
              <w:top w:val="single" w:sz="4.640034" w:space="0" w:color="000000"/>
              <w:bottom w:val="single" w:sz="8.96000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746" w:type="dxa"/>
            <w:tcBorders>
              <w:top w:val="single" w:sz="4.640034" w:space="0" w:color="000000"/>
              <w:bottom w:val="single" w:sz="8.96000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4.640034" w:space="0" w:color="000000"/>
              <w:bottom w:val="single" w:sz="8.96000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after="0"/>
        <w:sectPr>
          <w:pgMar w:header="327" w:footer="762" w:top="820" w:bottom="960" w:left="1180" w:right="1120"/>
          <w:pgSz w:w="11920" w:h="16840"/>
        </w:sectPr>
      </w:pPr>
      <w:rPr/>
    </w:p>
    <w:p>
      <w:pPr>
        <w:spacing w:before="10" w:after="0" w:line="180" w:lineRule="exact"/>
        <w:jc w:val="left"/>
        <w:rPr>
          <w:sz w:val="18"/>
          <w:szCs w:val="18"/>
        </w:rPr>
      </w:pPr>
      <w:rPr/>
      <w:r>
        <w:rPr/>
        <w:pict>
          <v:group style="position:absolute;margin-left:68.953613pt;margin-top:596.005737pt;width:467.320031pt;height:112.757983pt;mso-position-horizontal-relative:page;mso-position-vertical-relative:page;z-index:-13201" coordorigin="1379,11920" coordsize="9346,2255">
            <v:group style="position:absolute;left:1385;top:11926;width:9335;height:2" coordorigin="1385,11926" coordsize="9335,2">
              <v:shape style="position:absolute;left:1385;top:11926;width:9335;height:2" coordorigin="1385,11926" coordsize="9335,0" path="m1385,11926l10720,11926e" filled="f" stroked="t" strokeweight=".580pt" strokecolor="#000000">
                <v:path arrowok="t"/>
              </v:shape>
            </v:group>
            <v:group style="position:absolute;left:1390;top:11937;width:2;height:2222" coordorigin="1390,11937" coordsize="2,2222">
              <v:shape style="position:absolute;left:1390;top:11937;width:2;height:2222" coordorigin="1390,11937" coordsize="0,2222" path="m1390,11937l1390,14159e" filled="f" stroked="t" strokeweight=".580pt" strokecolor="#000000">
                <v:path arrowok="t"/>
              </v:shape>
            </v:group>
            <v:group style="position:absolute;left:1385;top:14166;width:9325;height:2" coordorigin="1385,14166" coordsize="9325,2">
              <v:shape style="position:absolute;left:1385;top:14166;width:9325;height:2" coordorigin="1385,14166" coordsize="9325,0" path="m1385,14166l10710,14166e" filled="f" stroked="t" strokeweight=".580pt" strokecolor="#000000">
                <v:path arrowok="t"/>
              </v:shape>
            </v:group>
            <v:group style="position:absolute;left:10715;top:11937;width:2;height:2233" coordorigin="10715,11937" coordsize="2,2233">
              <v:shape style="position:absolute;left:10715;top:11937;width:2;height:2233" coordorigin="10715,11937" coordsize="0,2233" path="m10715,11937l10715,14169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sz w:val="18"/>
          <w:szCs w:val="18"/>
        </w:rPr>
      </w:r>
    </w:p>
    <w:p>
      <w:pPr>
        <w:spacing w:before="34" w:after="0" w:line="236" w:lineRule="exact"/>
        <w:ind w:left="171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g)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Opis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suma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významných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položiek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nákla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d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ov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na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nákup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služieb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0"/>
        </w:rPr>
      </w:r>
    </w:p>
    <w:p>
      <w:pPr>
        <w:spacing w:before="1" w:after="0" w:line="60" w:lineRule="exact"/>
        <w:jc w:val="left"/>
        <w:rPr>
          <w:sz w:val="6"/>
          <w:szCs w:val="6"/>
        </w:rPr>
      </w:pPr>
      <w:rPr/>
      <w:r>
        <w:rPr>
          <w:sz w:val="6"/>
          <w:szCs w:val="6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90.971804" w:type="dxa"/>
      </w:tblPr>
      <w:tblGrid/>
      <w:tr>
        <w:trPr>
          <w:trHeight w:val="904" w:hRule="exact"/>
        </w:trPr>
        <w:tc>
          <w:tcPr>
            <w:tcW w:w="5858" w:type="dxa"/>
            <w:tcBorders>
              <w:top w:val="single" w:sz="8.960002" w:space="0" w:color="000000"/>
              <w:bottom w:val="single" w:sz="8.960034" w:space="0" w:color="000000"/>
              <w:left w:val="single" w:sz="11.365742" w:space="0" w:color="000000"/>
              <w:right w:val="single" w:sz="11.365742" w:space="0" w:color="000000"/>
            </w:tcBorders>
          </w:tcPr>
          <w:p>
            <w:pPr>
              <w:spacing w:before="8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2284" w:right="2257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Názov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ožky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746" w:type="dxa"/>
            <w:tcBorders>
              <w:top w:val="single" w:sz="8.960002" w:space="0" w:color="000000"/>
              <w:bottom w:val="single" w:sz="8.960034" w:space="0" w:color="000000"/>
              <w:left w:val="single" w:sz="11.365742" w:space="0" w:color="000000"/>
              <w:right w:val="single" w:sz="11.365742" w:space="0" w:color="000000"/>
            </w:tcBorders>
          </w:tcPr>
          <w:p>
            <w:pPr>
              <w:spacing w:before="7" w:after="0" w:line="190" w:lineRule="exact"/>
              <w:jc w:val="left"/>
              <w:rPr>
                <w:sz w:val="19"/>
                <w:szCs w:val="19"/>
              </w:rPr>
            </w:pPr>
            <w:rPr/>
            <w:r>
              <w:rPr>
                <w:sz w:val="19"/>
                <w:szCs w:val="19"/>
              </w:rPr>
            </w:r>
          </w:p>
          <w:p>
            <w:pPr>
              <w:spacing w:before="0" w:after="0" w:line="240" w:lineRule="auto"/>
              <w:ind w:left="528" w:right="190" w:firstLine="-274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696" w:type="dxa"/>
            <w:tcBorders>
              <w:top w:val="single" w:sz="8.960002" w:space="0" w:color="000000"/>
              <w:bottom w:val="single" w:sz="8.960034" w:space="0" w:color="000000"/>
              <w:left w:val="single" w:sz="11.365742" w:space="0" w:color="000000"/>
              <w:right w:val="single" w:sz="11.365742" w:space="0" w:color="000000"/>
            </w:tcBorders>
          </w:tcPr>
          <w:p>
            <w:pPr>
              <w:spacing w:before="77" w:after="0" w:line="239" w:lineRule="auto"/>
              <w:ind w:left="131" w:right="101" w:firstLine="-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ezp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edne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hád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332" w:hRule="exact"/>
        </w:trPr>
        <w:tc>
          <w:tcPr>
            <w:tcW w:w="5858" w:type="dxa"/>
            <w:tcBorders>
              <w:top w:val="single" w:sz="8.960034" w:space="0" w:color="000000"/>
              <w:bottom w:val="single" w:sz="7.040002" w:space="0" w:color="000000"/>
              <w:left w:val="single" w:sz="11.365742" w:space="0" w:color="000000"/>
              <w:right w:val="single" w:sz="11.365742" w:space="0" w:color="000000"/>
            </w:tcBorders>
          </w:tcPr>
          <w:p>
            <w:pPr>
              <w:spacing w:before="26" w:after="0" w:line="240" w:lineRule="auto"/>
              <w:ind w:left="10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Ostatné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významné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položky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nákladov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poskytnuté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služby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toho: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746" w:type="dxa"/>
            <w:tcBorders>
              <w:top w:val="single" w:sz="8.960034" w:space="0" w:color="000000"/>
              <w:bottom w:val="single" w:sz="7.040002" w:space="0" w:color="000000"/>
              <w:left w:val="single" w:sz="11.365742" w:space="0" w:color="000000"/>
              <w:right w:val="single" w:sz="11.365742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8.960034" w:space="0" w:color="000000"/>
              <w:bottom w:val="single" w:sz="7.040002" w:space="0" w:color="000000"/>
              <w:left w:val="single" w:sz="11.365742" w:space="0" w:color="000000"/>
              <w:right w:val="single" w:sz="11.365742" w:space="0" w:color="000000"/>
            </w:tcBorders>
          </w:tcPr>
          <w:p>
            <w:pPr/>
            <w:rPr/>
          </w:p>
        </w:tc>
      </w:tr>
      <w:tr>
        <w:trPr>
          <w:trHeight w:val="344" w:hRule="exact"/>
        </w:trPr>
        <w:tc>
          <w:tcPr>
            <w:tcW w:w="5858" w:type="dxa"/>
            <w:tcBorders>
              <w:top w:val="single" w:sz="7.040002" w:space="0" w:color="000000"/>
              <w:bottom w:val="single" w:sz="7.040002" w:space="0" w:color="000000"/>
              <w:left w:val="single" w:sz="11.365742" w:space="0" w:color="000000"/>
              <w:right w:val="single" w:sz="11.365742" w:space="0" w:color="000000"/>
            </w:tcBorders>
          </w:tcPr>
          <w:p>
            <w:pPr/>
            <w:rPr/>
          </w:p>
        </w:tc>
        <w:tc>
          <w:tcPr>
            <w:tcW w:w="1746" w:type="dxa"/>
            <w:tcBorders>
              <w:top w:val="single" w:sz="7.040002" w:space="0" w:color="000000"/>
              <w:bottom w:val="single" w:sz="7.040002" w:space="0" w:color="000000"/>
              <w:left w:val="single" w:sz="11.365742" w:space="0" w:color="000000"/>
              <w:right w:val="single" w:sz="11.365742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7.040002" w:space="0" w:color="000000"/>
              <w:bottom w:val="single" w:sz="7.040002" w:space="0" w:color="000000"/>
              <w:left w:val="single" w:sz="11.365742" w:space="0" w:color="000000"/>
              <w:right w:val="single" w:sz="11.365742" w:space="0" w:color="000000"/>
            </w:tcBorders>
          </w:tcPr>
          <w:p>
            <w:pPr/>
            <w:rPr/>
          </w:p>
        </w:tc>
      </w:tr>
      <w:tr>
        <w:trPr>
          <w:trHeight w:val="346" w:hRule="exact"/>
        </w:trPr>
        <w:tc>
          <w:tcPr>
            <w:tcW w:w="5858" w:type="dxa"/>
            <w:tcBorders>
              <w:top w:val="single" w:sz="7.040002" w:space="0" w:color="000000"/>
              <w:bottom w:val="single" w:sz="7.040002" w:space="0" w:color="000000"/>
              <w:left w:val="single" w:sz="11.365742" w:space="0" w:color="000000"/>
              <w:right w:val="single" w:sz="11.365742" w:space="0" w:color="000000"/>
            </w:tcBorders>
          </w:tcPr>
          <w:p>
            <w:pPr/>
            <w:rPr/>
          </w:p>
        </w:tc>
        <w:tc>
          <w:tcPr>
            <w:tcW w:w="1746" w:type="dxa"/>
            <w:tcBorders>
              <w:top w:val="single" w:sz="7.040002" w:space="0" w:color="000000"/>
              <w:bottom w:val="single" w:sz="7.040002" w:space="0" w:color="000000"/>
              <w:left w:val="single" w:sz="11.365742" w:space="0" w:color="000000"/>
              <w:right w:val="single" w:sz="11.365742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7.040002" w:space="0" w:color="000000"/>
              <w:bottom w:val="single" w:sz="7.040002" w:space="0" w:color="000000"/>
              <w:left w:val="single" w:sz="11.365742" w:space="0" w:color="000000"/>
              <w:right w:val="single" w:sz="11.365742" w:space="0" w:color="000000"/>
            </w:tcBorders>
          </w:tcPr>
          <w:p>
            <w:pPr/>
            <w:rPr/>
          </w:p>
        </w:tc>
      </w:tr>
      <w:tr>
        <w:trPr>
          <w:trHeight w:val="344" w:hRule="exact"/>
        </w:trPr>
        <w:tc>
          <w:tcPr>
            <w:tcW w:w="5858" w:type="dxa"/>
            <w:tcBorders>
              <w:top w:val="single" w:sz="7.040002" w:space="0" w:color="000000"/>
              <w:bottom w:val="single" w:sz="7.040002" w:space="0" w:color="000000"/>
              <w:left w:val="single" w:sz="11.365742" w:space="0" w:color="000000"/>
              <w:right w:val="single" w:sz="11.365742" w:space="0" w:color="000000"/>
            </w:tcBorders>
          </w:tcPr>
          <w:p>
            <w:pPr/>
            <w:rPr/>
          </w:p>
        </w:tc>
        <w:tc>
          <w:tcPr>
            <w:tcW w:w="1746" w:type="dxa"/>
            <w:tcBorders>
              <w:top w:val="single" w:sz="7.040002" w:space="0" w:color="000000"/>
              <w:bottom w:val="single" w:sz="7.040002" w:space="0" w:color="000000"/>
              <w:left w:val="single" w:sz="11.365742" w:space="0" w:color="000000"/>
              <w:right w:val="single" w:sz="11.365742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7.040002" w:space="0" w:color="000000"/>
              <w:bottom w:val="single" w:sz="7.040002" w:space="0" w:color="000000"/>
              <w:left w:val="single" w:sz="11.365742" w:space="0" w:color="000000"/>
              <w:right w:val="single" w:sz="11.365742" w:space="0" w:color="000000"/>
            </w:tcBorders>
          </w:tcPr>
          <w:p>
            <w:pPr/>
            <w:rPr/>
          </w:p>
        </w:tc>
      </w:tr>
      <w:tr>
        <w:trPr>
          <w:trHeight w:val="343" w:hRule="exact"/>
        </w:trPr>
        <w:tc>
          <w:tcPr>
            <w:tcW w:w="5858" w:type="dxa"/>
            <w:tcBorders>
              <w:top w:val="single" w:sz="7.040002" w:space="0" w:color="000000"/>
              <w:bottom w:val="single" w:sz="4.640034" w:space="0" w:color="000000"/>
              <w:left w:val="single" w:sz="11.365742" w:space="0" w:color="000000"/>
              <w:right w:val="single" w:sz="11.365742" w:space="0" w:color="000000"/>
            </w:tcBorders>
          </w:tcPr>
          <w:p>
            <w:pPr/>
            <w:rPr/>
          </w:p>
        </w:tc>
        <w:tc>
          <w:tcPr>
            <w:tcW w:w="1746" w:type="dxa"/>
            <w:tcBorders>
              <w:top w:val="single" w:sz="7.040002" w:space="0" w:color="000000"/>
              <w:bottom w:val="single" w:sz="4.640034" w:space="0" w:color="000000"/>
              <w:left w:val="single" w:sz="11.365742" w:space="0" w:color="000000"/>
              <w:right w:val="single" w:sz="11.365742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7.040002" w:space="0" w:color="000000"/>
              <w:bottom w:val="single" w:sz="4.640034" w:space="0" w:color="000000"/>
              <w:left w:val="single" w:sz="11.365742" w:space="0" w:color="000000"/>
              <w:right w:val="single" w:sz="11.365742" w:space="0" w:color="000000"/>
            </w:tcBorders>
          </w:tcPr>
          <w:p>
            <w:pPr/>
            <w:rPr/>
          </w:p>
        </w:tc>
      </w:tr>
      <w:tr>
        <w:trPr>
          <w:trHeight w:val="337" w:hRule="exact"/>
        </w:trPr>
        <w:tc>
          <w:tcPr>
            <w:tcW w:w="5858" w:type="dxa"/>
            <w:tcBorders>
              <w:top w:val="single" w:sz="4.640034" w:space="0" w:color="000000"/>
              <w:bottom w:val="single" w:sz="7.040001" w:space="0" w:color="000000"/>
              <w:left w:val="single" w:sz="11.365742" w:space="0" w:color="000000"/>
              <w:right w:val="single" w:sz="11.365742" w:space="0" w:color="000000"/>
            </w:tcBorders>
          </w:tcPr>
          <w:p>
            <w:pPr/>
            <w:rPr/>
          </w:p>
        </w:tc>
        <w:tc>
          <w:tcPr>
            <w:tcW w:w="1746" w:type="dxa"/>
            <w:tcBorders>
              <w:top w:val="single" w:sz="4.640034" w:space="0" w:color="000000"/>
              <w:bottom w:val="single" w:sz="7.040001" w:space="0" w:color="000000"/>
              <w:left w:val="single" w:sz="11.365742" w:space="0" w:color="000000"/>
              <w:right w:val="single" w:sz="11.365742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4.640034" w:space="0" w:color="000000"/>
              <w:bottom w:val="single" w:sz="7.040001" w:space="0" w:color="000000"/>
              <w:left w:val="single" w:sz="11.365742" w:space="0" w:color="000000"/>
              <w:right w:val="single" w:sz="11.365742" w:space="0" w:color="000000"/>
            </w:tcBorders>
          </w:tcPr>
          <w:p>
            <w:pPr/>
            <w:rPr/>
          </w:p>
        </w:tc>
      </w:tr>
    </w:tbl>
    <w:p>
      <w:pPr>
        <w:spacing w:before="90" w:after="0" w:line="236" w:lineRule="exact"/>
        <w:ind w:left="187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h)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Opis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suma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významných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položiek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ost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tných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nákladov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z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hospodárskej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činn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sti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0"/>
        </w:rPr>
      </w:r>
    </w:p>
    <w:p>
      <w:pPr>
        <w:spacing w:before="2" w:after="0" w:line="20" w:lineRule="exact"/>
        <w:jc w:val="left"/>
        <w:rPr>
          <w:sz w:val="2"/>
          <w:szCs w:val="2"/>
        </w:rPr>
      </w:pPr>
      <w:rPr/>
      <w:r>
        <w:rPr>
          <w:sz w:val="2"/>
          <w:szCs w:val="2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24.025383" w:type="dxa"/>
      </w:tblPr>
      <w:tblGrid/>
      <w:tr>
        <w:trPr>
          <w:trHeight w:val="904" w:hRule="exact"/>
        </w:trPr>
        <w:tc>
          <w:tcPr>
            <w:tcW w:w="5858" w:type="dxa"/>
            <w:tcBorders>
              <w:top w:val="single" w:sz="8.960001" w:space="0" w:color="000000"/>
              <w:bottom w:val="single" w:sz="8.960035" w:space="0" w:color="000000"/>
              <w:left w:val="single" w:sz="11.365744" w:space="0" w:color="000000"/>
              <w:right w:val="single" w:sz="11.365744" w:space="0" w:color="000000"/>
            </w:tcBorders>
          </w:tcPr>
          <w:p>
            <w:pPr>
              <w:spacing w:before="8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2284" w:right="2257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Názov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ožky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746" w:type="dxa"/>
            <w:tcBorders>
              <w:top w:val="single" w:sz="8.960001" w:space="0" w:color="000000"/>
              <w:bottom w:val="single" w:sz="8.960035" w:space="0" w:color="000000"/>
              <w:left w:val="single" w:sz="11.365744" w:space="0" w:color="000000"/>
              <w:right w:val="single" w:sz="11.365744" w:space="0" w:color="000000"/>
            </w:tcBorders>
          </w:tcPr>
          <w:p>
            <w:pPr>
              <w:spacing w:before="7" w:after="0" w:line="190" w:lineRule="exact"/>
              <w:jc w:val="left"/>
              <w:rPr>
                <w:sz w:val="19"/>
                <w:szCs w:val="19"/>
              </w:rPr>
            </w:pPr>
            <w:rPr/>
            <w:r>
              <w:rPr>
                <w:sz w:val="19"/>
                <w:szCs w:val="19"/>
              </w:rPr>
            </w:r>
          </w:p>
          <w:p>
            <w:pPr>
              <w:spacing w:before="0" w:after="0" w:line="240" w:lineRule="auto"/>
              <w:ind w:left="528" w:right="190" w:firstLine="-274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696" w:type="dxa"/>
            <w:tcBorders>
              <w:top w:val="single" w:sz="8.960001" w:space="0" w:color="000000"/>
              <w:bottom w:val="single" w:sz="8.960035" w:space="0" w:color="000000"/>
              <w:left w:val="single" w:sz="11.365744" w:space="0" w:color="000000"/>
              <w:right w:val="single" w:sz="11.365744" w:space="0" w:color="000000"/>
            </w:tcBorders>
          </w:tcPr>
          <w:p>
            <w:pPr>
              <w:spacing w:before="77" w:after="0" w:line="239" w:lineRule="auto"/>
              <w:ind w:left="131" w:right="101" w:firstLine="-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ezp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edne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hád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332" w:hRule="exact"/>
        </w:trPr>
        <w:tc>
          <w:tcPr>
            <w:tcW w:w="5858" w:type="dxa"/>
            <w:tcBorders>
              <w:top w:val="single" w:sz="8.960035" w:space="0" w:color="000000"/>
              <w:bottom w:val="single" w:sz="7.04" w:space="0" w:color="000000"/>
              <w:left w:val="single" w:sz="11.365744" w:space="0" w:color="000000"/>
              <w:right w:val="single" w:sz="11.365744" w:space="0" w:color="000000"/>
            </w:tcBorders>
          </w:tcPr>
          <w:p>
            <w:pPr>
              <w:spacing w:before="27" w:after="0" w:line="240" w:lineRule="auto"/>
              <w:ind w:left="10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Ostatné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významné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položky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nákladov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hospodárskej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činnosti,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toho: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746" w:type="dxa"/>
            <w:tcBorders>
              <w:top w:val="single" w:sz="8.960035" w:space="0" w:color="000000"/>
              <w:bottom w:val="single" w:sz="7.04" w:space="0" w:color="000000"/>
              <w:left w:val="single" w:sz="11.365744" w:space="0" w:color="000000"/>
              <w:right w:val="single" w:sz="11.365744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8.960035" w:space="0" w:color="000000"/>
              <w:bottom w:val="single" w:sz="7.04" w:space="0" w:color="000000"/>
              <w:left w:val="single" w:sz="11.365744" w:space="0" w:color="000000"/>
              <w:right w:val="single" w:sz="11.365744" w:space="0" w:color="000000"/>
            </w:tcBorders>
          </w:tcPr>
          <w:p>
            <w:pPr/>
            <w:rPr/>
          </w:p>
        </w:tc>
      </w:tr>
      <w:tr>
        <w:trPr>
          <w:trHeight w:val="344" w:hRule="exact"/>
        </w:trPr>
        <w:tc>
          <w:tcPr>
            <w:tcW w:w="5858" w:type="dxa"/>
            <w:tcBorders>
              <w:top w:val="single" w:sz="7.04" w:space="0" w:color="000000"/>
              <w:bottom w:val="single" w:sz="7.04" w:space="0" w:color="000000"/>
              <w:left w:val="single" w:sz="11.365744" w:space="0" w:color="000000"/>
              <w:right w:val="single" w:sz="11.365744" w:space="0" w:color="000000"/>
            </w:tcBorders>
          </w:tcPr>
          <w:p>
            <w:pPr/>
            <w:rPr/>
          </w:p>
        </w:tc>
        <w:tc>
          <w:tcPr>
            <w:tcW w:w="1746" w:type="dxa"/>
            <w:tcBorders>
              <w:top w:val="single" w:sz="7.04" w:space="0" w:color="000000"/>
              <w:bottom w:val="single" w:sz="7.04" w:space="0" w:color="000000"/>
              <w:left w:val="single" w:sz="11.365744" w:space="0" w:color="000000"/>
              <w:right w:val="single" w:sz="11.365744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7.04" w:space="0" w:color="000000"/>
              <w:bottom w:val="single" w:sz="7.04" w:space="0" w:color="000000"/>
              <w:left w:val="single" w:sz="11.365744" w:space="0" w:color="000000"/>
              <w:right w:val="single" w:sz="11.365744" w:space="0" w:color="000000"/>
            </w:tcBorders>
          </w:tcPr>
          <w:p>
            <w:pPr/>
            <w:rPr/>
          </w:p>
        </w:tc>
      </w:tr>
      <w:tr>
        <w:trPr>
          <w:trHeight w:val="346" w:hRule="exact"/>
        </w:trPr>
        <w:tc>
          <w:tcPr>
            <w:tcW w:w="5858" w:type="dxa"/>
            <w:tcBorders>
              <w:top w:val="single" w:sz="7.04" w:space="0" w:color="000000"/>
              <w:bottom w:val="single" w:sz="7.04" w:space="0" w:color="000000"/>
              <w:left w:val="single" w:sz="11.365744" w:space="0" w:color="000000"/>
              <w:right w:val="single" w:sz="11.365744" w:space="0" w:color="000000"/>
            </w:tcBorders>
          </w:tcPr>
          <w:p>
            <w:pPr/>
            <w:rPr/>
          </w:p>
        </w:tc>
        <w:tc>
          <w:tcPr>
            <w:tcW w:w="1746" w:type="dxa"/>
            <w:tcBorders>
              <w:top w:val="single" w:sz="7.04" w:space="0" w:color="000000"/>
              <w:bottom w:val="single" w:sz="7.04" w:space="0" w:color="000000"/>
              <w:left w:val="single" w:sz="11.365744" w:space="0" w:color="000000"/>
              <w:right w:val="single" w:sz="11.365744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7.04" w:space="0" w:color="000000"/>
              <w:bottom w:val="single" w:sz="7.04" w:space="0" w:color="000000"/>
              <w:left w:val="single" w:sz="11.365744" w:space="0" w:color="000000"/>
              <w:right w:val="single" w:sz="11.365744" w:space="0" w:color="000000"/>
            </w:tcBorders>
          </w:tcPr>
          <w:p>
            <w:pPr/>
            <w:rPr/>
          </w:p>
        </w:tc>
      </w:tr>
      <w:tr>
        <w:trPr>
          <w:trHeight w:val="344" w:hRule="exact"/>
        </w:trPr>
        <w:tc>
          <w:tcPr>
            <w:tcW w:w="5858" w:type="dxa"/>
            <w:tcBorders>
              <w:top w:val="single" w:sz="7.04" w:space="0" w:color="000000"/>
              <w:bottom w:val="single" w:sz="7.04" w:space="0" w:color="000000"/>
              <w:left w:val="single" w:sz="11.365744" w:space="0" w:color="000000"/>
              <w:right w:val="single" w:sz="11.365744" w:space="0" w:color="000000"/>
            </w:tcBorders>
          </w:tcPr>
          <w:p>
            <w:pPr/>
            <w:rPr/>
          </w:p>
        </w:tc>
        <w:tc>
          <w:tcPr>
            <w:tcW w:w="1746" w:type="dxa"/>
            <w:tcBorders>
              <w:top w:val="single" w:sz="7.04" w:space="0" w:color="000000"/>
              <w:bottom w:val="single" w:sz="7.04" w:space="0" w:color="000000"/>
              <w:left w:val="single" w:sz="11.365744" w:space="0" w:color="000000"/>
              <w:right w:val="single" w:sz="11.365744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7.04" w:space="0" w:color="000000"/>
              <w:bottom w:val="single" w:sz="7.04" w:space="0" w:color="000000"/>
              <w:left w:val="single" w:sz="11.365744" w:space="0" w:color="000000"/>
              <w:right w:val="single" w:sz="11.365744" w:space="0" w:color="000000"/>
            </w:tcBorders>
          </w:tcPr>
          <w:p>
            <w:pPr/>
            <w:rPr/>
          </w:p>
        </w:tc>
      </w:tr>
      <w:tr>
        <w:trPr>
          <w:trHeight w:val="343" w:hRule="exact"/>
        </w:trPr>
        <w:tc>
          <w:tcPr>
            <w:tcW w:w="5858" w:type="dxa"/>
            <w:tcBorders>
              <w:top w:val="single" w:sz="7.04" w:space="0" w:color="000000"/>
              <w:bottom w:val="single" w:sz="4.640034" w:space="0" w:color="000000"/>
              <w:left w:val="single" w:sz="11.365744" w:space="0" w:color="000000"/>
              <w:right w:val="single" w:sz="11.365744" w:space="0" w:color="000000"/>
            </w:tcBorders>
          </w:tcPr>
          <w:p>
            <w:pPr/>
            <w:rPr/>
          </w:p>
        </w:tc>
        <w:tc>
          <w:tcPr>
            <w:tcW w:w="1746" w:type="dxa"/>
            <w:tcBorders>
              <w:top w:val="single" w:sz="7.04" w:space="0" w:color="000000"/>
              <w:bottom w:val="single" w:sz="4.640034" w:space="0" w:color="000000"/>
              <w:left w:val="single" w:sz="11.365744" w:space="0" w:color="000000"/>
              <w:right w:val="single" w:sz="11.365744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7.04" w:space="0" w:color="000000"/>
              <w:bottom w:val="single" w:sz="4.640034" w:space="0" w:color="000000"/>
              <w:left w:val="single" w:sz="11.365744" w:space="0" w:color="000000"/>
              <w:right w:val="single" w:sz="11.365744" w:space="0" w:color="000000"/>
            </w:tcBorders>
          </w:tcPr>
          <w:p>
            <w:pPr/>
            <w:rPr/>
          </w:p>
        </w:tc>
      </w:tr>
      <w:tr>
        <w:trPr>
          <w:trHeight w:val="337" w:hRule="exact"/>
        </w:trPr>
        <w:tc>
          <w:tcPr>
            <w:tcW w:w="5858" w:type="dxa"/>
            <w:tcBorders>
              <w:top w:val="single" w:sz="4.640034" w:space="0" w:color="000000"/>
              <w:bottom w:val="single" w:sz="7.04" w:space="0" w:color="000000"/>
              <w:left w:val="single" w:sz="11.365744" w:space="0" w:color="000000"/>
              <w:right w:val="single" w:sz="11.365744" w:space="0" w:color="000000"/>
            </w:tcBorders>
          </w:tcPr>
          <w:p>
            <w:pPr/>
            <w:rPr/>
          </w:p>
        </w:tc>
        <w:tc>
          <w:tcPr>
            <w:tcW w:w="1746" w:type="dxa"/>
            <w:tcBorders>
              <w:top w:val="single" w:sz="4.640034" w:space="0" w:color="000000"/>
              <w:bottom w:val="single" w:sz="7.04" w:space="0" w:color="000000"/>
              <w:left w:val="single" w:sz="11.365744" w:space="0" w:color="000000"/>
              <w:right w:val="single" w:sz="11.365744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4.640034" w:space="0" w:color="000000"/>
              <w:bottom w:val="single" w:sz="7.04" w:space="0" w:color="000000"/>
              <w:left w:val="single" w:sz="11.365744" w:space="0" w:color="000000"/>
              <w:right w:val="single" w:sz="11.365744" w:space="0" w:color="000000"/>
            </w:tcBorders>
          </w:tcPr>
          <w:p>
            <w:pPr/>
            <w:rPr/>
          </w:p>
        </w:tc>
      </w:tr>
    </w:tbl>
    <w:p>
      <w:pPr>
        <w:spacing w:before="3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34" w:after="0" w:line="251" w:lineRule="auto"/>
        <w:ind w:left="166" w:right="237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i)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Opis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suma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významných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položiek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f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inančných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nákladov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celková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suma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kurzových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strát,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osobitne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uvádza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ho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d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nota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kurzových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strát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ku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dňu,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ku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ktorému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sa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zostavuje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účtovná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závierka</w:t>
      </w:r>
    </w:p>
    <w:p>
      <w:pPr>
        <w:spacing w:before="0" w:after="0" w:line="30" w:lineRule="exact"/>
        <w:jc w:val="left"/>
        <w:rPr>
          <w:sz w:val="3"/>
          <w:szCs w:val="3"/>
        </w:rPr>
      </w:pPr>
      <w:rPr/>
      <w:r>
        <w:rPr>
          <w:sz w:val="3"/>
          <w:szCs w:val="3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14.791384" w:type="dxa"/>
      </w:tblPr>
      <w:tblGrid/>
      <w:tr>
        <w:trPr>
          <w:trHeight w:val="906" w:hRule="exact"/>
        </w:trPr>
        <w:tc>
          <w:tcPr>
            <w:tcW w:w="5858" w:type="dxa"/>
            <w:tcBorders>
              <w:top w:val="single" w:sz="8.960732" w:space="0" w:color="000000"/>
              <w:bottom w:val="single" w:sz="10.700566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2287" w:right="226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Názov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ožky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746" w:type="dxa"/>
            <w:tcBorders>
              <w:top w:val="single" w:sz="8.960732" w:space="0" w:color="000000"/>
              <w:bottom w:val="single" w:sz="10.700566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90" w:lineRule="exact"/>
              <w:jc w:val="left"/>
              <w:rPr>
                <w:sz w:val="19"/>
                <w:szCs w:val="19"/>
              </w:rPr>
            </w:pPr>
            <w:rPr/>
            <w:r>
              <w:rPr>
                <w:sz w:val="19"/>
                <w:szCs w:val="19"/>
              </w:rPr>
            </w:r>
          </w:p>
          <w:p>
            <w:pPr>
              <w:spacing w:before="0" w:after="0" w:line="240" w:lineRule="auto"/>
              <w:ind w:left="531" w:right="195" w:firstLine="-274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696" w:type="dxa"/>
            <w:tcBorders>
              <w:top w:val="single" w:sz="8.960732" w:space="0" w:color="000000"/>
              <w:bottom w:val="single" w:sz="10.700566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7" w:after="0" w:line="239" w:lineRule="auto"/>
              <w:ind w:left="134" w:right="106" w:firstLine="-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ezp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edne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hád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358" w:hRule="exact"/>
        </w:trPr>
        <w:tc>
          <w:tcPr>
            <w:tcW w:w="5858" w:type="dxa"/>
            <w:tcBorders>
              <w:top w:val="single" w:sz="10.700566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8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2"/>
                <w:szCs w:val="22"/>
              </w:rPr>
            </w:pPr>
            <w:rPr/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  <w:b/>
                <w:bCs/>
              </w:rPr>
              <w:t>Finančné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  <w:b/>
                <w:bCs/>
              </w:rPr>
              <w:t>náklady,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  <w:b/>
                <w:bCs/>
              </w:rPr>
              <w:t>toho: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1746" w:type="dxa"/>
            <w:tcBorders>
              <w:top w:val="single" w:sz="10.700566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10.700566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1" w:hRule="exact"/>
        </w:trPr>
        <w:tc>
          <w:tcPr>
            <w:tcW w:w="5858" w:type="dxa"/>
            <w:tcBorders>
              <w:top w:val="single" w:sz="7.04" w:space="0" w:color="000000"/>
              <w:bottom w:val="single" w:sz="4.64004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Kurzo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zis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y,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toho: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746" w:type="dxa"/>
            <w:tcBorders>
              <w:top w:val="single" w:sz="7.04" w:space="0" w:color="000000"/>
              <w:bottom w:val="single" w:sz="4.64004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7.04" w:space="0" w:color="000000"/>
              <w:bottom w:val="single" w:sz="4.64004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1" w:hRule="exact"/>
        </w:trPr>
        <w:tc>
          <w:tcPr>
            <w:tcW w:w="5858" w:type="dxa"/>
            <w:tcBorders>
              <w:top w:val="single" w:sz="4.640044" w:space="0" w:color="000000"/>
              <w:bottom w:val="single" w:sz="4.64001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2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kurzové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zis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ňu,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osta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čtov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rka</w:t>
            </w:r>
          </w:p>
        </w:tc>
        <w:tc>
          <w:tcPr>
            <w:tcW w:w="1746" w:type="dxa"/>
            <w:tcBorders>
              <w:top w:val="single" w:sz="4.640044" w:space="0" w:color="000000"/>
              <w:bottom w:val="single" w:sz="4.64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4.640044" w:space="0" w:color="000000"/>
              <w:bottom w:val="single" w:sz="4.64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0" w:hRule="exact"/>
        </w:trPr>
        <w:tc>
          <w:tcPr>
            <w:tcW w:w="5858" w:type="dxa"/>
            <w:tcBorders>
              <w:top w:val="single" w:sz="4.64001" w:space="0" w:color="000000"/>
              <w:bottom w:val="single" w:sz="4.64004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3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2"/>
                <w:szCs w:val="22"/>
              </w:rPr>
            </w:pPr>
            <w:rPr/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  <w:i/>
              </w:rPr>
              <w:t>Ostatné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  <w:i/>
              </w:rPr>
              <w:t>významné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1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  <w:i/>
              </w:rPr>
              <w:t>položky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  <w:i/>
              </w:rPr>
              <w:t>finanč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1"/>
                <w:w w:val="100"/>
                <w:i/>
              </w:rPr>
              <w:t>n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  <w:i/>
              </w:rPr>
              <w:t>ých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95"/>
                <w:i/>
              </w:rPr>
              <w:t>náklaGov,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3"/>
                <w:w w:val="95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  <w:i/>
              </w:rPr>
              <w:t>z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1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  <w:i/>
              </w:rPr>
              <w:t>toho: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1746" w:type="dxa"/>
            <w:tcBorders>
              <w:top w:val="single" w:sz="4.64001" w:space="0" w:color="000000"/>
              <w:bottom w:val="single" w:sz="4.64004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4.64001" w:space="0" w:color="000000"/>
              <w:bottom w:val="single" w:sz="4.64004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3" w:hRule="exact"/>
        </w:trPr>
        <w:tc>
          <w:tcPr>
            <w:tcW w:w="5858" w:type="dxa"/>
            <w:tcBorders>
              <w:top w:val="single" w:sz="4.64004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746" w:type="dxa"/>
            <w:tcBorders>
              <w:top w:val="single" w:sz="4.64004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4.64004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3" w:hRule="exact"/>
        </w:trPr>
        <w:tc>
          <w:tcPr>
            <w:tcW w:w="5858" w:type="dxa"/>
            <w:tcBorders>
              <w:top w:val="single" w:sz="7.04" w:space="0" w:color="000000"/>
              <w:bottom w:val="single" w:sz="4.64003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746" w:type="dxa"/>
            <w:tcBorders>
              <w:top w:val="single" w:sz="7.04" w:space="0" w:color="000000"/>
              <w:bottom w:val="single" w:sz="4.64003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7.04" w:space="0" w:color="000000"/>
              <w:bottom w:val="single" w:sz="4.64003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25" w:hRule="exact"/>
        </w:trPr>
        <w:tc>
          <w:tcPr>
            <w:tcW w:w="5858" w:type="dxa"/>
            <w:tcBorders>
              <w:top w:val="single" w:sz="4.640034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746" w:type="dxa"/>
            <w:tcBorders>
              <w:top w:val="single" w:sz="4.640034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4.640034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after="0"/>
        <w:sectPr>
          <w:pgMar w:header="327" w:footer="762" w:top="820" w:bottom="960" w:left="1260" w:right="1060"/>
          <w:pgSz w:w="11920" w:h="16840"/>
        </w:sectPr>
      </w:pPr>
      <w:rPr/>
    </w:p>
    <w:p>
      <w:pPr>
        <w:spacing w:before="4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51" w:lineRule="auto"/>
        <w:ind w:left="184" w:right="621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2)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Výnosy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náklady,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ktoré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majú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výnimočný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rozsah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alebo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výskyt,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pričom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u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vádza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výška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charakter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jednotlivých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položiek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takýchto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nákladov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výnosov</w:t>
      </w:r>
    </w:p>
    <w:p>
      <w:pPr>
        <w:spacing w:before="9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88.133821" w:type="dxa"/>
      </w:tblPr>
      <w:tblGrid/>
      <w:tr>
        <w:trPr>
          <w:trHeight w:val="904" w:hRule="exact"/>
        </w:trPr>
        <w:tc>
          <w:tcPr>
            <w:tcW w:w="5858" w:type="dxa"/>
            <w:tcBorders>
              <w:top w:val="single" w:sz="8.960001" w:space="0" w:color="000000"/>
              <w:bottom w:val="single" w:sz="8.960035" w:space="0" w:color="000000"/>
              <w:left w:val="single" w:sz="14.144185" w:space="0" w:color="000000"/>
              <w:right w:val="single" w:sz="14.144185" w:space="0" w:color="000000"/>
            </w:tcBorders>
          </w:tcPr>
          <w:p>
            <w:pPr>
              <w:spacing w:before="8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2284" w:right="2250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Názov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ožky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746" w:type="dxa"/>
            <w:tcBorders>
              <w:top w:val="single" w:sz="8.960001" w:space="0" w:color="000000"/>
              <w:bottom w:val="single" w:sz="8.960035" w:space="0" w:color="000000"/>
              <w:left w:val="single" w:sz="14.144185" w:space="0" w:color="000000"/>
              <w:right w:val="single" w:sz="14.144185" w:space="0" w:color="000000"/>
            </w:tcBorders>
          </w:tcPr>
          <w:p>
            <w:pPr>
              <w:spacing w:before="7" w:after="0" w:line="190" w:lineRule="exact"/>
              <w:jc w:val="left"/>
              <w:rPr>
                <w:sz w:val="19"/>
                <w:szCs w:val="19"/>
              </w:rPr>
            </w:pPr>
            <w:rPr/>
            <w:r>
              <w:rPr>
                <w:sz w:val="19"/>
                <w:szCs w:val="19"/>
              </w:rPr>
            </w:r>
          </w:p>
          <w:p>
            <w:pPr>
              <w:spacing w:before="0" w:after="0" w:line="240" w:lineRule="auto"/>
              <w:ind w:left="528" w:right="184" w:firstLine="-274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696" w:type="dxa"/>
            <w:tcBorders>
              <w:top w:val="single" w:sz="8.960001" w:space="0" w:color="000000"/>
              <w:bottom w:val="single" w:sz="8.960035" w:space="0" w:color="000000"/>
              <w:left w:val="single" w:sz="14.144185" w:space="0" w:color="000000"/>
              <w:right w:val="single" w:sz="14.144185" w:space="0" w:color="000000"/>
            </w:tcBorders>
          </w:tcPr>
          <w:p>
            <w:pPr>
              <w:spacing w:before="77" w:after="0" w:line="239" w:lineRule="auto"/>
              <w:ind w:left="131" w:right="94" w:firstLine="-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ezp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edne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hád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332" w:hRule="exact"/>
        </w:trPr>
        <w:tc>
          <w:tcPr>
            <w:tcW w:w="5858" w:type="dxa"/>
            <w:tcBorders>
              <w:top w:val="single" w:sz="8.960035" w:space="0" w:color="000000"/>
              <w:bottom w:val="single" w:sz="7.040001" w:space="0" w:color="000000"/>
              <w:left w:val="single" w:sz="14.144185" w:space="0" w:color="000000"/>
              <w:right w:val="single" w:sz="14.144185" w:space="0" w:color="000000"/>
            </w:tcBorders>
          </w:tcPr>
          <w:p>
            <w:pPr>
              <w:spacing w:before="26" w:after="0" w:line="240" w:lineRule="auto"/>
              <w:ind w:left="10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Náklady,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ktoré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majú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výnimočný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rozsah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alebo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výskyt: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746" w:type="dxa"/>
            <w:tcBorders>
              <w:top w:val="single" w:sz="8.960035" w:space="0" w:color="000000"/>
              <w:bottom w:val="single" w:sz="7.040001" w:space="0" w:color="000000"/>
              <w:left w:val="single" w:sz="14.144185" w:space="0" w:color="000000"/>
              <w:right w:val="single" w:sz="14.144185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8.960035" w:space="0" w:color="000000"/>
              <w:bottom w:val="single" w:sz="7.040001" w:space="0" w:color="000000"/>
              <w:left w:val="single" w:sz="14.144185" w:space="0" w:color="000000"/>
              <w:right w:val="single" w:sz="14.144185" w:space="0" w:color="000000"/>
            </w:tcBorders>
          </w:tcPr>
          <w:p>
            <w:pPr/>
            <w:rPr/>
          </w:p>
        </w:tc>
      </w:tr>
      <w:tr>
        <w:trPr>
          <w:trHeight w:val="344" w:hRule="exact"/>
        </w:trPr>
        <w:tc>
          <w:tcPr>
            <w:tcW w:w="5858" w:type="dxa"/>
            <w:tcBorders>
              <w:top w:val="single" w:sz="7.040001" w:space="0" w:color="000000"/>
              <w:bottom w:val="single" w:sz="7.040001" w:space="0" w:color="000000"/>
              <w:left w:val="single" w:sz="14.144185" w:space="0" w:color="000000"/>
              <w:right w:val="single" w:sz="14.144185" w:space="0" w:color="000000"/>
            </w:tcBorders>
          </w:tcPr>
          <w:p>
            <w:pPr/>
            <w:rPr/>
          </w:p>
        </w:tc>
        <w:tc>
          <w:tcPr>
            <w:tcW w:w="1746" w:type="dxa"/>
            <w:tcBorders>
              <w:top w:val="single" w:sz="7.040001" w:space="0" w:color="000000"/>
              <w:bottom w:val="single" w:sz="7.040001" w:space="0" w:color="000000"/>
              <w:left w:val="single" w:sz="14.144185" w:space="0" w:color="000000"/>
              <w:right w:val="single" w:sz="14.144185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7.040001" w:space="0" w:color="000000"/>
              <w:bottom w:val="single" w:sz="7.040001" w:space="0" w:color="000000"/>
              <w:left w:val="single" w:sz="14.144185" w:space="0" w:color="000000"/>
              <w:right w:val="single" w:sz="14.144185" w:space="0" w:color="000000"/>
            </w:tcBorders>
          </w:tcPr>
          <w:p>
            <w:pPr/>
            <w:rPr/>
          </w:p>
        </w:tc>
      </w:tr>
      <w:tr>
        <w:trPr>
          <w:trHeight w:val="346" w:hRule="exact"/>
        </w:trPr>
        <w:tc>
          <w:tcPr>
            <w:tcW w:w="5858" w:type="dxa"/>
            <w:tcBorders>
              <w:top w:val="single" w:sz="7.040001" w:space="0" w:color="000000"/>
              <w:bottom w:val="single" w:sz="7.040001" w:space="0" w:color="000000"/>
              <w:left w:val="single" w:sz="14.144185" w:space="0" w:color="000000"/>
              <w:right w:val="single" w:sz="14.144185" w:space="0" w:color="000000"/>
            </w:tcBorders>
          </w:tcPr>
          <w:p>
            <w:pPr/>
            <w:rPr/>
          </w:p>
        </w:tc>
        <w:tc>
          <w:tcPr>
            <w:tcW w:w="1746" w:type="dxa"/>
            <w:tcBorders>
              <w:top w:val="single" w:sz="7.040001" w:space="0" w:color="000000"/>
              <w:bottom w:val="single" w:sz="7.040001" w:space="0" w:color="000000"/>
              <w:left w:val="single" w:sz="14.144185" w:space="0" w:color="000000"/>
              <w:right w:val="single" w:sz="14.144185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7.040001" w:space="0" w:color="000000"/>
              <w:bottom w:val="single" w:sz="7.040001" w:space="0" w:color="000000"/>
              <w:left w:val="single" w:sz="14.144185" w:space="0" w:color="000000"/>
              <w:right w:val="single" w:sz="14.144185" w:space="0" w:color="000000"/>
            </w:tcBorders>
          </w:tcPr>
          <w:p>
            <w:pPr/>
            <w:rPr/>
          </w:p>
        </w:tc>
      </w:tr>
      <w:tr>
        <w:trPr>
          <w:trHeight w:val="344" w:hRule="exact"/>
        </w:trPr>
        <w:tc>
          <w:tcPr>
            <w:tcW w:w="5858" w:type="dxa"/>
            <w:tcBorders>
              <w:top w:val="single" w:sz="7.040001" w:space="0" w:color="000000"/>
              <w:bottom w:val="single" w:sz="7.040001" w:space="0" w:color="000000"/>
              <w:left w:val="single" w:sz="14.144185" w:space="0" w:color="000000"/>
              <w:right w:val="single" w:sz="14.144185" w:space="0" w:color="000000"/>
            </w:tcBorders>
          </w:tcPr>
          <w:p>
            <w:pPr/>
            <w:rPr/>
          </w:p>
        </w:tc>
        <w:tc>
          <w:tcPr>
            <w:tcW w:w="1746" w:type="dxa"/>
            <w:tcBorders>
              <w:top w:val="single" w:sz="7.040001" w:space="0" w:color="000000"/>
              <w:bottom w:val="single" w:sz="7.040001" w:space="0" w:color="000000"/>
              <w:left w:val="single" w:sz="14.144185" w:space="0" w:color="000000"/>
              <w:right w:val="single" w:sz="14.144185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7.040001" w:space="0" w:color="000000"/>
              <w:bottom w:val="single" w:sz="7.040001" w:space="0" w:color="000000"/>
              <w:left w:val="single" w:sz="14.144185" w:space="0" w:color="000000"/>
              <w:right w:val="single" w:sz="14.144185" w:space="0" w:color="000000"/>
            </w:tcBorders>
          </w:tcPr>
          <w:p>
            <w:pPr/>
            <w:rPr/>
          </w:p>
        </w:tc>
      </w:tr>
      <w:tr>
        <w:trPr>
          <w:trHeight w:val="343" w:hRule="exact"/>
        </w:trPr>
        <w:tc>
          <w:tcPr>
            <w:tcW w:w="5858" w:type="dxa"/>
            <w:tcBorders>
              <w:top w:val="single" w:sz="7.040001" w:space="0" w:color="000000"/>
              <w:bottom w:val="single" w:sz="4.640035" w:space="0" w:color="000000"/>
              <w:left w:val="single" w:sz="14.144185" w:space="0" w:color="000000"/>
              <w:right w:val="single" w:sz="14.144185" w:space="0" w:color="000000"/>
            </w:tcBorders>
          </w:tcPr>
          <w:p>
            <w:pPr/>
            <w:rPr/>
          </w:p>
        </w:tc>
        <w:tc>
          <w:tcPr>
            <w:tcW w:w="1746" w:type="dxa"/>
            <w:tcBorders>
              <w:top w:val="single" w:sz="7.040001" w:space="0" w:color="000000"/>
              <w:bottom w:val="single" w:sz="4.640035" w:space="0" w:color="000000"/>
              <w:left w:val="single" w:sz="14.144185" w:space="0" w:color="000000"/>
              <w:right w:val="single" w:sz="14.144185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7.040001" w:space="0" w:color="000000"/>
              <w:bottom w:val="single" w:sz="4.640035" w:space="0" w:color="000000"/>
              <w:left w:val="single" w:sz="14.144185" w:space="0" w:color="000000"/>
              <w:right w:val="single" w:sz="14.144185" w:space="0" w:color="000000"/>
            </w:tcBorders>
          </w:tcPr>
          <w:p>
            <w:pPr/>
            <w:rPr/>
          </w:p>
        </w:tc>
      </w:tr>
      <w:tr>
        <w:trPr>
          <w:trHeight w:val="328" w:hRule="exact"/>
        </w:trPr>
        <w:tc>
          <w:tcPr>
            <w:tcW w:w="5858" w:type="dxa"/>
            <w:tcBorders>
              <w:top w:val="single" w:sz="4.640035" w:space="0" w:color="000000"/>
              <w:bottom w:val="single" w:sz="4.640035" w:space="0" w:color="000000"/>
              <w:left w:val="single" w:sz="14.144185" w:space="0" w:color="000000"/>
              <w:right w:val="single" w:sz="14.144185" w:space="0" w:color="000000"/>
            </w:tcBorders>
          </w:tcPr>
          <w:p>
            <w:pPr/>
            <w:rPr/>
          </w:p>
        </w:tc>
        <w:tc>
          <w:tcPr>
            <w:tcW w:w="1746" w:type="dxa"/>
            <w:tcBorders>
              <w:top w:val="single" w:sz="4.640035" w:space="0" w:color="000000"/>
              <w:bottom w:val="single" w:sz="4.640035" w:space="0" w:color="000000"/>
              <w:left w:val="single" w:sz="14.144185" w:space="0" w:color="000000"/>
              <w:right w:val="single" w:sz="14.144185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4.640035" w:space="0" w:color="000000"/>
              <w:bottom w:val="single" w:sz="4.640035" w:space="0" w:color="000000"/>
              <w:left w:val="single" w:sz="14.144185" w:space="0" w:color="000000"/>
              <w:right w:val="single" w:sz="14.144185" w:space="0" w:color="000000"/>
            </w:tcBorders>
          </w:tcPr>
          <w:p>
            <w:pPr/>
            <w:rPr/>
          </w:p>
        </w:tc>
      </w:tr>
      <w:tr>
        <w:trPr>
          <w:trHeight w:val="336" w:hRule="exact"/>
        </w:trPr>
        <w:tc>
          <w:tcPr>
            <w:tcW w:w="5858" w:type="dxa"/>
            <w:tcBorders>
              <w:top w:val="single" w:sz="4.640035" w:space="0" w:color="000000"/>
              <w:bottom w:val="single" w:sz="7.040001" w:space="0" w:color="000000"/>
              <w:left w:val="single" w:sz="14.144185" w:space="0" w:color="000000"/>
              <w:right w:val="single" w:sz="14.144185" w:space="0" w:color="000000"/>
            </w:tcBorders>
          </w:tcPr>
          <w:p>
            <w:pPr>
              <w:spacing w:before="35" w:after="0" w:line="240" w:lineRule="auto"/>
              <w:ind w:left="3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Výnosy,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ktoré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majú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výnimočný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rozsah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alebo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výskyt: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746" w:type="dxa"/>
            <w:tcBorders>
              <w:top w:val="single" w:sz="4.640035" w:space="0" w:color="000000"/>
              <w:bottom w:val="single" w:sz="7.040001" w:space="0" w:color="000000"/>
              <w:left w:val="single" w:sz="14.144185" w:space="0" w:color="000000"/>
              <w:right w:val="single" w:sz="14.144185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4.640035" w:space="0" w:color="000000"/>
              <w:bottom w:val="single" w:sz="7.040001" w:space="0" w:color="000000"/>
              <w:left w:val="single" w:sz="14.144185" w:space="0" w:color="000000"/>
              <w:right w:val="single" w:sz="14.144185" w:space="0" w:color="000000"/>
            </w:tcBorders>
          </w:tcPr>
          <w:p>
            <w:pPr/>
            <w:rPr/>
          </w:p>
        </w:tc>
      </w:tr>
      <w:tr>
        <w:trPr>
          <w:trHeight w:val="344" w:hRule="exact"/>
        </w:trPr>
        <w:tc>
          <w:tcPr>
            <w:tcW w:w="5858" w:type="dxa"/>
            <w:tcBorders>
              <w:top w:val="single" w:sz="7.040001" w:space="0" w:color="000000"/>
              <w:bottom w:val="single" w:sz="7.040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746" w:type="dxa"/>
            <w:tcBorders>
              <w:top w:val="single" w:sz="7.040001" w:space="0" w:color="000000"/>
              <w:bottom w:val="single" w:sz="7.040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7.040001" w:space="0" w:color="000000"/>
              <w:bottom w:val="single" w:sz="7.040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6" w:hRule="exact"/>
        </w:trPr>
        <w:tc>
          <w:tcPr>
            <w:tcW w:w="5858" w:type="dxa"/>
            <w:tcBorders>
              <w:top w:val="single" w:sz="7.040001" w:space="0" w:color="000000"/>
              <w:bottom w:val="single" w:sz="7.040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746" w:type="dxa"/>
            <w:tcBorders>
              <w:top w:val="single" w:sz="7.040001" w:space="0" w:color="000000"/>
              <w:bottom w:val="single" w:sz="7.040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7.040001" w:space="0" w:color="000000"/>
              <w:bottom w:val="single" w:sz="7.040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4" w:hRule="exact"/>
        </w:trPr>
        <w:tc>
          <w:tcPr>
            <w:tcW w:w="5858" w:type="dxa"/>
            <w:tcBorders>
              <w:top w:val="single" w:sz="7.040001" w:space="0" w:color="000000"/>
              <w:bottom w:val="single" w:sz="7.040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746" w:type="dxa"/>
            <w:tcBorders>
              <w:top w:val="single" w:sz="7.040001" w:space="0" w:color="000000"/>
              <w:bottom w:val="single" w:sz="7.040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7.040001" w:space="0" w:color="000000"/>
              <w:bottom w:val="single" w:sz="7.040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3" w:hRule="exact"/>
        </w:trPr>
        <w:tc>
          <w:tcPr>
            <w:tcW w:w="5858" w:type="dxa"/>
            <w:tcBorders>
              <w:top w:val="single" w:sz="7.040001" w:space="0" w:color="000000"/>
              <w:bottom w:val="single" w:sz="4.64003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746" w:type="dxa"/>
            <w:tcBorders>
              <w:top w:val="single" w:sz="7.040001" w:space="0" w:color="000000"/>
              <w:bottom w:val="single" w:sz="4.64003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7.040001" w:space="0" w:color="000000"/>
              <w:bottom w:val="single" w:sz="4.64003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37" w:hRule="exact"/>
        </w:trPr>
        <w:tc>
          <w:tcPr>
            <w:tcW w:w="5858" w:type="dxa"/>
            <w:tcBorders>
              <w:top w:val="single" w:sz="4.640034" w:space="0" w:color="000000"/>
              <w:bottom w:val="single" w:sz="7.040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746" w:type="dxa"/>
            <w:tcBorders>
              <w:top w:val="single" w:sz="4.640034" w:space="0" w:color="000000"/>
              <w:bottom w:val="single" w:sz="7.040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4.640034" w:space="0" w:color="000000"/>
              <w:bottom w:val="single" w:sz="7.040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before="4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34" w:after="0" w:line="251" w:lineRule="auto"/>
        <w:ind w:left="153" w:right="418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3)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Opis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celková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suma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nákladov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overenie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individuálnej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závierky</w:t>
      </w:r>
      <w:r>
        <w:rPr>
          <w:rFonts w:ascii="Arial Narrow" w:hAnsi="Arial Narrow" w:cs="Arial Narrow" w:eastAsia="Arial Narrow"/>
          <w:sz w:val="21"/>
          <w:szCs w:val="21"/>
          <w:spacing w:val="2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audítorom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alebo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auditorskou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spoločnosťou,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iné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uisťovacie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služby,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daňové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poradenstvo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ostatné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neaudítorské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služby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poskytnuté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týmto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audítorom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alebo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auditorskou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spoločnosťou</w:t>
      </w:r>
    </w:p>
    <w:p>
      <w:pPr>
        <w:spacing w:before="4" w:after="0" w:line="60" w:lineRule="exact"/>
        <w:jc w:val="left"/>
        <w:rPr>
          <w:sz w:val="6"/>
          <w:szCs w:val="6"/>
        </w:rPr>
      </w:pPr>
      <w:rPr/>
      <w:r>
        <w:rPr>
          <w:sz w:val="6"/>
          <w:szCs w:val="6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5.947685" w:type="dxa"/>
      </w:tblPr>
      <w:tblGrid/>
      <w:tr>
        <w:trPr>
          <w:trHeight w:val="949" w:hRule="exact"/>
        </w:trPr>
        <w:tc>
          <w:tcPr>
            <w:tcW w:w="5974" w:type="dxa"/>
            <w:tcBorders>
              <w:top w:val="single" w:sz="8.960001" w:space="0" w:color="000000"/>
              <w:bottom w:val="nil" w:sz="6" w:space="0" w:color="auto"/>
              <w:left w:val="single" w:sz="8.480002" w:space="0" w:color="000000"/>
              <w:right w:val="single" w:sz="8.480002" w:space="0" w:color="000000"/>
            </w:tcBorders>
          </w:tcPr>
          <w:p>
            <w:pPr>
              <w:spacing w:before="9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2341" w:right="232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Názov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ožky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704" w:type="dxa"/>
            <w:tcBorders>
              <w:top w:val="single" w:sz="8.960001" w:space="0" w:color="000000"/>
              <w:bottom w:val="nil" w:sz="6" w:space="0" w:color="auto"/>
              <w:left w:val="single" w:sz="8.480002" w:space="0" w:color="000000"/>
              <w:right w:val="single" w:sz="8.480002" w:space="0" w:color="000000"/>
            </w:tcBorders>
          </w:tcPr>
          <w:p>
            <w:pPr>
              <w:spacing w:before="8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506" w:right="176" w:firstLine="-272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622" w:type="dxa"/>
            <w:tcBorders>
              <w:top w:val="single" w:sz="8.960001" w:space="0" w:color="000000"/>
              <w:bottom w:val="nil" w:sz="6" w:space="0" w:color="auto"/>
              <w:left w:val="single" w:sz="8.480002" w:space="0" w:color="000000"/>
              <w:right w:val="single" w:sz="8.480002" w:space="0" w:color="000000"/>
            </w:tcBorders>
          </w:tcPr>
          <w:p>
            <w:pPr>
              <w:spacing w:before="88" w:after="0" w:line="239" w:lineRule="auto"/>
              <w:ind w:left="92" w:right="74" w:firstLine="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ezp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edne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hád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396" w:hRule="exact"/>
        </w:trPr>
        <w:tc>
          <w:tcPr>
            <w:tcW w:w="5974" w:type="dxa"/>
            <w:tcBorders>
              <w:top w:val="nil" w:sz="6" w:space="0" w:color="auto"/>
              <w:bottom w:val="single" w:sz="4.640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>
              <w:spacing w:before="79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Nákla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vo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dítorovi,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audí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skej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sp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i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toho: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704" w:type="dxa"/>
            <w:tcBorders>
              <w:top w:val="nil" w:sz="6" w:space="0" w:color="auto"/>
              <w:bottom w:val="single" w:sz="4.640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/>
            <w:rPr/>
          </w:p>
        </w:tc>
        <w:tc>
          <w:tcPr>
            <w:tcW w:w="1622" w:type="dxa"/>
            <w:tcBorders>
              <w:top w:val="nil" w:sz="6" w:space="0" w:color="auto"/>
              <w:bottom w:val="single" w:sz="4.640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/>
            <w:rPr/>
          </w:p>
        </w:tc>
      </w:tr>
      <w:tr>
        <w:trPr>
          <w:trHeight w:val="343" w:hRule="exact"/>
        </w:trPr>
        <w:tc>
          <w:tcPr>
            <w:tcW w:w="5974" w:type="dxa"/>
            <w:tcBorders>
              <w:top w:val="single" w:sz="4.640" w:space="0" w:color="000000"/>
              <w:bottom w:val="single" w:sz="7.040001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náklady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vidu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erky</w:t>
            </w:r>
          </w:p>
        </w:tc>
        <w:tc>
          <w:tcPr>
            <w:tcW w:w="1704" w:type="dxa"/>
            <w:tcBorders>
              <w:top w:val="single" w:sz="4.640" w:space="0" w:color="000000"/>
              <w:bottom w:val="single" w:sz="7.040001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/>
            <w:rPr/>
          </w:p>
        </w:tc>
        <w:tc>
          <w:tcPr>
            <w:tcW w:w="1622" w:type="dxa"/>
            <w:tcBorders>
              <w:top w:val="single" w:sz="4.640" w:space="0" w:color="000000"/>
              <w:bottom w:val="single" w:sz="7.040001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/>
            <w:rPr/>
          </w:p>
        </w:tc>
      </w:tr>
      <w:tr>
        <w:trPr>
          <w:trHeight w:val="341" w:hRule="exact"/>
        </w:trPr>
        <w:tc>
          <w:tcPr>
            <w:tcW w:w="5974" w:type="dxa"/>
            <w:tcBorders>
              <w:top w:val="single" w:sz="7.040001" w:space="0" w:color="000000"/>
              <w:bottom w:val="single" w:sz="4.640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>
              <w:spacing w:before="39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uis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ovac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udítors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</w:p>
        </w:tc>
        <w:tc>
          <w:tcPr>
            <w:tcW w:w="1704" w:type="dxa"/>
            <w:tcBorders>
              <w:top w:val="single" w:sz="7.040001" w:space="0" w:color="000000"/>
              <w:bottom w:val="single" w:sz="4.640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/>
            <w:rPr/>
          </w:p>
        </w:tc>
        <w:tc>
          <w:tcPr>
            <w:tcW w:w="1622" w:type="dxa"/>
            <w:tcBorders>
              <w:top w:val="single" w:sz="7.040001" w:space="0" w:color="000000"/>
              <w:bottom w:val="single" w:sz="4.640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/>
            <w:rPr/>
          </w:p>
        </w:tc>
      </w:tr>
      <w:tr>
        <w:trPr>
          <w:trHeight w:val="341" w:hRule="exact"/>
        </w:trPr>
        <w:tc>
          <w:tcPr>
            <w:tcW w:w="5974" w:type="dxa"/>
            <w:tcBorders>
              <w:top w:val="single" w:sz="4.640" w:space="0" w:color="000000"/>
              <w:bottom w:val="single" w:sz="4.640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>
              <w:spacing w:before="42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súvisi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orské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lužby</w:t>
            </w:r>
          </w:p>
        </w:tc>
        <w:tc>
          <w:tcPr>
            <w:tcW w:w="1704" w:type="dxa"/>
            <w:tcBorders>
              <w:top w:val="single" w:sz="4.640" w:space="0" w:color="000000"/>
              <w:bottom w:val="single" w:sz="4.640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/>
            <w:rPr/>
          </w:p>
        </w:tc>
        <w:tc>
          <w:tcPr>
            <w:tcW w:w="1622" w:type="dxa"/>
            <w:tcBorders>
              <w:top w:val="single" w:sz="4.640" w:space="0" w:color="000000"/>
              <w:bottom w:val="single" w:sz="4.640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/>
            <w:rPr/>
          </w:p>
        </w:tc>
      </w:tr>
      <w:tr>
        <w:trPr>
          <w:trHeight w:val="340" w:hRule="exact"/>
        </w:trPr>
        <w:tc>
          <w:tcPr>
            <w:tcW w:w="5974" w:type="dxa"/>
            <w:tcBorders>
              <w:top w:val="single" w:sz="4.640" w:space="0" w:color="000000"/>
              <w:bottom w:val="single" w:sz="4.640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daňové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orad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nstvo</w:t>
            </w:r>
          </w:p>
        </w:tc>
        <w:tc>
          <w:tcPr>
            <w:tcW w:w="1704" w:type="dxa"/>
            <w:tcBorders>
              <w:top w:val="single" w:sz="4.640" w:space="0" w:color="000000"/>
              <w:bottom w:val="single" w:sz="4.640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/>
            <w:rPr/>
          </w:p>
        </w:tc>
        <w:tc>
          <w:tcPr>
            <w:tcW w:w="1622" w:type="dxa"/>
            <w:tcBorders>
              <w:top w:val="single" w:sz="4.640" w:space="0" w:color="000000"/>
              <w:bottom w:val="single" w:sz="4.640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/>
            <w:rPr/>
          </w:p>
        </w:tc>
      </w:tr>
      <w:tr>
        <w:trPr>
          <w:trHeight w:val="343" w:hRule="exact"/>
        </w:trPr>
        <w:tc>
          <w:tcPr>
            <w:tcW w:w="5974" w:type="dxa"/>
            <w:tcBorders>
              <w:top w:val="single" w:sz="4.640" w:space="0" w:color="000000"/>
              <w:bottom w:val="single" w:sz="7.040001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>
              <w:spacing w:before="4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ostatné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eaudí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orské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lužby</w:t>
            </w:r>
          </w:p>
        </w:tc>
        <w:tc>
          <w:tcPr>
            <w:tcW w:w="1704" w:type="dxa"/>
            <w:tcBorders>
              <w:top w:val="single" w:sz="4.640" w:space="0" w:color="000000"/>
              <w:bottom w:val="single" w:sz="7.040001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/>
            <w:rPr/>
          </w:p>
        </w:tc>
        <w:tc>
          <w:tcPr>
            <w:tcW w:w="1622" w:type="dxa"/>
            <w:tcBorders>
              <w:top w:val="single" w:sz="4.640" w:space="0" w:color="000000"/>
              <w:bottom w:val="single" w:sz="7.040001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/>
            <w:rPr/>
          </w:p>
        </w:tc>
      </w:tr>
    </w:tbl>
    <w:p>
      <w:pPr>
        <w:spacing w:before="4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4" w:after="0" w:line="251" w:lineRule="auto"/>
        <w:ind w:left="171" w:right="396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/>
        <w:pict>
          <v:group style="position:absolute;margin-left:70.374619pt;margin-top:-81.387329pt;width:467.32pt;height:64.42pt;mso-position-horizontal-relative:page;mso-position-vertical-relative:paragraph;z-index:-13200" coordorigin="1407,-1628" coordsize="9346,1288">
            <v:group style="position:absolute;left:1413;top:-1622;width:9335;height:2" coordorigin="1413,-1622" coordsize="9335,2">
              <v:shape style="position:absolute;left:1413;top:-1622;width:9335;height:2" coordorigin="1413,-1622" coordsize="9335,0" path="m1413,-1622l10748,-1622e" filled="f" stroked="t" strokeweight=".580pt" strokecolor="#000000">
                <v:path arrowok="t"/>
              </v:shape>
            </v:group>
            <v:group style="position:absolute;left:1418;top:-1617;width:2;height:1272" coordorigin="1418,-1617" coordsize="2,1272">
              <v:shape style="position:absolute;left:1418;top:-1617;width:2;height:1272" coordorigin="1418,-1617" coordsize="0,1272" path="m1418,-1617l1418,-345e" filled="f" stroked="t" strokeweight=".580pt" strokecolor="#000000">
                <v:path arrowok="t"/>
              </v:shape>
            </v:group>
            <v:group style="position:absolute;left:1413;top:-350;width:9335;height:2" coordorigin="1413,-350" coordsize="9335,2">
              <v:shape style="position:absolute;left:1413;top:-350;width:9335;height:2" coordorigin="1413,-350" coordsize="9335,0" path="m1413,-350l10748,-350e" filled="f" stroked="t" strokeweight=".580pt" strokecolor="#000000">
                <v:path arrowok="t"/>
              </v:shape>
            </v:group>
            <v:group style="position:absolute;left:10743;top:-1617;width:2;height:1272" coordorigin="10743,-1617" coordsize="2,1272">
              <v:shape style="position:absolute;left:10743;top:-1617;width:2;height:1272" coordorigin="10743,-1617" coordsize="0,1272" path="m10743,-1617l10743,-345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4)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Suma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čistého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obratu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podľa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jednotlivých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typov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výrobkov,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tovarov,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služieb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iných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činností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hlavných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geografických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oblastí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odbytu</w:t>
      </w:r>
    </w:p>
    <w:p>
      <w:pPr>
        <w:spacing w:before="4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11.966362" w:type="dxa"/>
      </w:tblPr>
      <w:tblGrid/>
      <w:tr>
        <w:trPr>
          <w:trHeight w:val="966" w:hRule="exact"/>
        </w:trPr>
        <w:tc>
          <w:tcPr>
            <w:tcW w:w="6010" w:type="dxa"/>
            <w:tcBorders>
              <w:top w:val="single" w:sz="8.960002" w:space="0" w:color="000000"/>
              <w:bottom w:val="single" w:sz="8.96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8" w:after="0" w:line="140" w:lineRule="exact"/>
              <w:jc w:val="left"/>
              <w:rPr>
                <w:sz w:val="14"/>
                <w:szCs w:val="14"/>
              </w:rPr>
            </w:pPr>
            <w:rPr/>
            <w:r>
              <w:rPr>
                <w:sz w:val="14"/>
                <w:szCs w:val="14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2359" w:right="2340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Názov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ožky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673" w:type="dxa"/>
            <w:tcBorders>
              <w:top w:val="single" w:sz="8.960002" w:space="0" w:color="000000"/>
              <w:bottom w:val="single" w:sz="8.96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8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492" w:right="161" w:firstLine="-274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618" w:type="dxa"/>
            <w:tcBorders>
              <w:top w:val="single" w:sz="8.960002" w:space="0" w:color="000000"/>
              <w:bottom w:val="single" w:sz="8.96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8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39" w:lineRule="auto"/>
              <w:ind w:left="91" w:right="70" w:firstLine="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ezp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edne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hád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345" w:hRule="exact"/>
        </w:trPr>
        <w:tc>
          <w:tcPr>
            <w:tcW w:w="6010" w:type="dxa"/>
            <w:tcBorders>
              <w:top w:val="single" w:sz="8.960002" w:space="0" w:color="000000"/>
              <w:bottom w:val="single" w:sz="4.640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Tržby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výro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ky</w:t>
            </w:r>
          </w:p>
        </w:tc>
        <w:tc>
          <w:tcPr>
            <w:tcW w:w="1673" w:type="dxa"/>
            <w:tcBorders>
              <w:top w:val="single" w:sz="8.960002" w:space="0" w:color="000000"/>
              <w:bottom w:val="single" w:sz="4.640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  <w:tc>
          <w:tcPr>
            <w:tcW w:w="1618" w:type="dxa"/>
            <w:tcBorders>
              <w:top w:val="single" w:sz="8.960002" w:space="0" w:color="000000"/>
              <w:bottom w:val="single" w:sz="4.640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</w:tr>
      <w:tr>
        <w:trPr>
          <w:trHeight w:val="340" w:hRule="exact"/>
        </w:trPr>
        <w:tc>
          <w:tcPr>
            <w:tcW w:w="6010" w:type="dxa"/>
            <w:tcBorders>
              <w:top w:val="single" w:sz="4.640" w:space="0" w:color="000000"/>
              <w:bottom w:val="single" w:sz="4.640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42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Tržby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aja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služieb</w:t>
            </w:r>
          </w:p>
        </w:tc>
        <w:tc>
          <w:tcPr>
            <w:tcW w:w="1673" w:type="dxa"/>
            <w:tcBorders>
              <w:top w:val="single" w:sz="4.640" w:space="0" w:color="000000"/>
              <w:bottom w:val="single" w:sz="4.640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  <w:tc>
          <w:tcPr>
            <w:tcW w:w="1618" w:type="dxa"/>
            <w:tcBorders>
              <w:top w:val="single" w:sz="4.640" w:space="0" w:color="000000"/>
              <w:bottom w:val="single" w:sz="4.640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</w:tr>
      <w:tr>
        <w:trPr>
          <w:trHeight w:val="341" w:hRule="exact"/>
        </w:trPr>
        <w:tc>
          <w:tcPr>
            <w:tcW w:w="6010" w:type="dxa"/>
            <w:tcBorders>
              <w:top w:val="single" w:sz="4.640" w:space="0" w:color="000000"/>
              <w:bottom w:val="single" w:sz="4.640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42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Tržby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ar</w:t>
            </w:r>
          </w:p>
        </w:tc>
        <w:tc>
          <w:tcPr>
            <w:tcW w:w="1673" w:type="dxa"/>
            <w:tcBorders>
              <w:top w:val="single" w:sz="4.640" w:space="0" w:color="000000"/>
              <w:bottom w:val="single" w:sz="4.640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  <w:tc>
          <w:tcPr>
            <w:tcW w:w="1618" w:type="dxa"/>
            <w:tcBorders>
              <w:top w:val="single" w:sz="4.640" w:space="0" w:color="000000"/>
              <w:bottom w:val="single" w:sz="4.640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</w:tr>
      <w:tr>
        <w:trPr>
          <w:trHeight w:val="320" w:hRule="exact"/>
        </w:trPr>
        <w:tc>
          <w:tcPr>
            <w:tcW w:w="6010" w:type="dxa"/>
            <w:tcBorders>
              <w:top w:val="single" w:sz="4.640" w:space="0" w:color="000000"/>
              <w:bottom w:val="single" w:sz="4.640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2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2"/>
                <w:szCs w:val="22"/>
              </w:rPr>
            </w:pPr>
            <w:rPr/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</w:rPr>
              <w:t>Iné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</w:rPr>
              <w:t>súvisiace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</w:rPr>
              <w:t>výkony</w:t>
            </w:r>
          </w:p>
        </w:tc>
        <w:tc>
          <w:tcPr>
            <w:tcW w:w="1673" w:type="dxa"/>
            <w:tcBorders>
              <w:top w:val="single" w:sz="4.640" w:space="0" w:color="000000"/>
              <w:bottom w:val="single" w:sz="4.640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  <w:tc>
          <w:tcPr>
            <w:tcW w:w="1618" w:type="dxa"/>
            <w:tcBorders>
              <w:top w:val="single" w:sz="4.640" w:space="0" w:color="000000"/>
              <w:bottom w:val="single" w:sz="4.640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</w:tr>
      <w:tr>
        <w:trPr>
          <w:trHeight w:val="360" w:hRule="exact"/>
        </w:trPr>
        <w:tc>
          <w:tcPr>
            <w:tcW w:w="6010" w:type="dxa"/>
            <w:tcBorders>
              <w:top w:val="single" w:sz="4.640" w:space="0" w:color="000000"/>
              <w:bottom w:val="single" w:sz="8.48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48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istý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ce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kom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673" w:type="dxa"/>
            <w:tcBorders>
              <w:top w:val="single" w:sz="4.640" w:space="0" w:color="000000"/>
              <w:bottom w:val="single" w:sz="8.48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  <w:tc>
          <w:tcPr>
            <w:tcW w:w="1618" w:type="dxa"/>
            <w:tcBorders>
              <w:top w:val="single" w:sz="4.640" w:space="0" w:color="000000"/>
              <w:bottom w:val="single" w:sz="8.48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</w:tr>
    </w:tbl>
    <w:p>
      <w:pPr>
        <w:spacing w:after="0"/>
        <w:sectPr>
          <w:pgMar w:header="327" w:footer="762" w:top="820" w:bottom="960" w:left="1280" w:right="1080"/>
          <w:pgSz w:w="11920" w:h="16840"/>
        </w:sectPr>
      </w:pPr>
      <w:rPr/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/>
        <w:pict>
          <v:group style="position:absolute;margin-left:63.953629pt;margin-top:277.929901pt;width:467.32pt;height:64.48pt;mso-position-horizontal-relative:page;mso-position-vertical-relative:page;z-index:-13199" coordorigin="1279,5559" coordsize="9346,1290">
            <v:group style="position:absolute;left:1285;top:5564;width:9335;height:2" coordorigin="1285,5564" coordsize="9335,2">
              <v:shape style="position:absolute;left:1285;top:5564;width:9335;height:2" coordorigin="1285,5564" coordsize="9335,0" path="m1285,5564l10620,5564e" filled="f" stroked="t" strokeweight=".580pt" strokecolor="#000000">
                <v:path arrowok="t"/>
              </v:shape>
            </v:group>
            <v:group style="position:absolute;left:1290;top:5569;width:2;height:1273" coordorigin="1290,5569" coordsize="2,1273">
              <v:shape style="position:absolute;left:1290;top:5569;width:2;height:1273" coordorigin="1290,5569" coordsize="0,1273" path="m1290,5569l1290,6842e" filled="f" stroked="t" strokeweight=".580pt" strokecolor="#000000">
                <v:path arrowok="t"/>
              </v:shape>
            </v:group>
            <v:group style="position:absolute;left:1285;top:6838;width:9335;height:2" coordorigin="1285,6838" coordsize="9335,2">
              <v:shape style="position:absolute;left:1285;top:6838;width:9335;height:2" coordorigin="1285,6838" coordsize="9335,0" path="m1285,6838l10620,6838e" filled="f" stroked="t" strokeweight=".580pt" strokecolor="#000000">
                <v:path arrowok="t"/>
              </v:shape>
            </v:group>
            <v:group style="position:absolute;left:10615;top:5569;width:2;height:1273" coordorigin="10615,5569" coordsize="2,1273">
              <v:shape style="position:absolute;left:10615;top:5569;width:2;height:1273" coordorigin="10615,5569" coordsize="0,1273" path="m10615,5569l10615,6842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7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98.464937" w:type="dxa"/>
      </w:tblPr>
      <w:tblGrid/>
      <w:tr>
        <w:trPr>
          <w:trHeight w:val="906" w:hRule="exact"/>
        </w:trPr>
        <w:tc>
          <w:tcPr>
            <w:tcW w:w="5858" w:type="dxa"/>
            <w:tcBorders>
              <w:top w:val="single" w:sz="8.960001" w:space="0" w:color="000000"/>
              <w:bottom w:val="single" w:sz="10.700566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743" w:right="-20"/>
              <w:jc w:val="left"/>
              <w:rPr>
                <w:rFonts w:ascii="Arial Narrow" w:hAnsi="Arial Narrow" w:cs="Arial Narrow" w:eastAsia="Arial Narrow"/>
                <w:sz w:val="22"/>
                <w:szCs w:val="22"/>
              </w:rPr>
            </w:pPr>
            <w:rPr/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  <w:b/>
                <w:bCs/>
              </w:rPr>
              <w:t>Geografické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  <w:b/>
                <w:bCs/>
              </w:rPr>
              <w:t>oblasti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  <w:b/>
                <w:bCs/>
              </w:rPr>
              <w:t>odbytu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1746" w:type="dxa"/>
            <w:tcBorders>
              <w:top w:val="single" w:sz="8.960001" w:space="0" w:color="000000"/>
              <w:bottom w:val="single" w:sz="10.700566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90" w:lineRule="exact"/>
              <w:jc w:val="left"/>
              <w:rPr>
                <w:sz w:val="19"/>
                <w:szCs w:val="19"/>
              </w:rPr>
            </w:pPr>
            <w:rPr/>
            <w:r>
              <w:rPr>
                <w:sz w:val="19"/>
                <w:szCs w:val="19"/>
              </w:rPr>
            </w:r>
          </w:p>
          <w:p>
            <w:pPr>
              <w:spacing w:before="0" w:after="0" w:line="240" w:lineRule="auto"/>
              <w:ind w:left="531" w:right="195" w:firstLine="-274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696" w:type="dxa"/>
            <w:tcBorders>
              <w:top w:val="single" w:sz="8.960001" w:space="0" w:color="000000"/>
              <w:bottom w:val="single" w:sz="10.700566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7" w:after="0" w:line="239" w:lineRule="auto"/>
              <w:ind w:left="133" w:right="106" w:firstLine="-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ezp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edne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hád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358" w:hRule="exact"/>
        </w:trPr>
        <w:tc>
          <w:tcPr>
            <w:tcW w:w="5858" w:type="dxa"/>
            <w:tcBorders>
              <w:top w:val="single" w:sz="10.700566" w:space="0" w:color="000000"/>
              <w:bottom w:val="single" w:sz="7.040001" w:space="0" w:color="000000"/>
              <w:left w:val="single" w:sz="8.480122" w:space="0" w:color="000000"/>
              <w:right w:val="single" w:sz="8.480122" w:space="0" w:color="000000"/>
            </w:tcBorders>
          </w:tcPr>
          <w:p>
            <w:pPr>
              <w:spacing w:before="48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2"/>
                <w:szCs w:val="22"/>
              </w:rPr>
            </w:pPr>
            <w:rPr/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</w:rPr>
              <w:t>Tuzemsko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</w:rPr>
              <w:t>výrobky</w:t>
            </w:r>
          </w:p>
        </w:tc>
        <w:tc>
          <w:tcPr>
            <w:tcW w:w="1746" w:type="dxa"/>
            <w:tcBorders>
              <w:top w:val="single" w:sz="10.700566" w:space="0" w:color="000000"/>
              <w:bottom w:val="single" w:sz="7.040001" w:space="0" w:color="000000"/>
              <w:left w:val="single" w:sz="8.480122" w:space="0" w:color="000000"/>
              <w:right w:val="single" w:sz="8.480122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10.700566" w:space="0" w:color="000000"/>
              <w:bottom w:val="single" w:sz="7.040001" w:space="0" w:color="000000"/>
              <w:left w:val="single" w:sz="8.480122" w:space="0" w:color="000000"/>
              <w:right w:val="single" w:sz="8.480122" w:space="0" w:color="000000"/>
            </w:tcBorders>
          </w:tcPr>
          <w:p>
            <w:pPr/>
            <w:rPr/>
          </w:p>
        </w:tc>
      </w:tr>
      <w:tr>
        <w:trPr>
          <w:trHeight w:val="341" w:hRule="exact"/>
        </w:trPr>
        <w:tc>
          <w:tcPr>
            <w:tcW w:w="5858" w:type="dxa"/>
            <w:tcBorders>
              <w:top w:val="single" w:sz="7.040001" w:space="0" w:color="000000"/>
              <w:bottom w:val="single" w:sz="4.640044" w:space="0" w:color="000000"/>
              <w:left w:val="single" w:sz="8.480122" w:space="0" w:color="000000"/>
              <w:right w:val="single" w:sz="8.480122" w:space="0" w:color="000000"/>
            </w:tcBorders>
          </w:tcPr>
          <w:p>
            <w:pPr>
              <w:spacing w:before="19" w:after="0" w:line="240" w:lineRule="auto"/>
              <w:ind w:left="30" w:right="-20"/>
              <w:jc w:val="left"/>
              <w:rPr>
                <w:rFonts w:ascii="Arial Narrow" w:hAnsi="Arial Narrow" w:cs="Arial Narrow" w:eastAsia="Arial Narrow"/>
                <w:sz w:val="22"/>
                <w:szCs w:val="22"/>
              </w:rPr>
            </w:pPr>
            <w:rPr/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</w:rPr>
              <w:t>Tuzemsko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</w:rPr>
              <w:t>služby</w:t>
            </w:r>
          </w:p>
        </w:tc>
        <w:tc>
          <w:tcPr>
            <w:tcW w:w="1746" w:type="dxa"/>
            <w:tcBorders>
              <w:top w:val="single" w:sz="7.040001" w:space="0" w:color="000000"/>
              <w:bottom w:val="single" w:sz="4.640044" w:space="0" w:color="000000"/>
              <w:left w:val="single" w:sz="8.480122" w:space="0" w:color="000000"/>
              <w:right w:val="single" w:sz="8.480122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7.040001" w:space="0" w:color="000000"/>
              <w:bottom w:val="single" w:sz="4.640044" w:space="0" w:color="000000"/>
              <w:left w:val="single" w:sz="8.480122" w:space="0" w:color="000000"/>
              <w:right w:val="single" w:sz="8.480122" w:space="0" w:color="000000"/>
            </w:tcBorders>
          </w:tcPr>
          <w:p>
            <w:pPr/>
            <w:rPr/>
          </w:p>
        </w:tc>
      </w:tr>
      <w:tr>
        <w:trPr>
          <w:trHeight w:val="341" w:hRule="exact"/>
        </w:trPr>
        <w:tc>
          <w:tcPr>
            <w:tcW w:w="5858" w:type="dxa"/>
            <w:tcBorders>
              <w:top w:val="single" w:sz="4.640044" w:space="0" w:color="000000"/>
              <w:bottom w:val="single" w:sz="4.64001" w:space="0" w:color="000000"/>
              <w:left w:val="single" w:sz="8.480122" w:space="0" w:color="000000"/>
              <w:right w:val="single" w:sz="8.480122" w:space="0" w:color="000000"/>
            </w:tcBorders>
          </w:tcPr>
          <w:p>
            <w:pPr>
              <w:spacing w:before="35" w:after="0" w:line="240" w:lineRule="auto"/>
              <w:ind w:left="18" w:right="-20"/>
              <w:jc w:val="left"/>
              <w:rPr>
                <w:rFonts w:ascii="Arial Narrow" w:hAnsi="Arial Narrow" w:cs="Arial Narrow" w:eastAsia="Arial Narrow"/>
                <w:sz w:val="22"/>
                <w:szCs w:val="22"/>
              </w:rPr>
            </w:pPr>
            <w:rPr/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</w:rPr>
              <w:t>Tuzemsko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</w:rPr>
              <w:t>tovar</w:t>
            </w:r>
          </w:p>
        </w:tc>
        <w:tc>
          <w:tcPr>
            <w:tcW w:w="1746" w:type="dxa"/>
            <w:tcBorders>
              <w:top w:val="single" w:sz="4.640044" w:space="0" w:color="000000"/>
              <w:bottom w:val="single" w:sz="4.64001" w:space="0" w:color="000000"/>
              <w:left w:val="single" w:sz="8.480122" w:space="0" w:color="000000"/>
              <w:right w:val="single" w:sz="8.480122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4.640044" w:space="0" w:color="000000"/>
              <w:bottom w:val="single" w:sz="4.64001" w:space="0" w:color="000000"/>
              <w:left w:val="single" w:sz="8.480122" w:space="0" w:color="000000"/>
              <w:right w:val="single" w:sz="8.480122" w:space="0" w:color="000000"/>
            </w:tcBorders>
          </w:tcPr>
          <w:p>
            <w:pPr/>
            <w:rPr/>
          </w:p>
        </w:tc>
      </w:tr>
      <w:tr>
        <w:trPr>
          <w:trHeight w:val="340" w:hRule="exact"/>
        </w:trPr>
        <w:tc>
          <w:tcPr>
            <w:tcW w:w="5858" w:type="dxa"/>
            <w:tcBorders>
              <w:top w:val="single" w:sz="4.64001" w:space="0" w:color="000000"/>
              <w:bottom w:val="single" w:sz="4.640044" w:space="0" w:color="000000"/>
              <w:left w:val="single" w:sz="8.480122" w:space="0" w:color="000000"/>
              <w:right w:val="single" w:sz="8.480122" w:space="0" w:color="000000"/>
            </w:tcBorders>
          </w:tcPr>
          <w:p>
            <w:pPr>
              <w:spacing w:before="49" w:after="0" w:line="240" w:lineRule="auto"/>
              <w:ind w:left="45" w:right="-20"/>
              <w:jc w:val="left"/>
              <w:rPr>
                <w:rFonts w:ascii="Arial Narrow" w:hAnsi="Arial Narrow" w:cs="Arial Narrow" w:eastAsia="Arial Narrow"/>
                <w:sz w:val="22"/>
                <w:szCs w:val="22"/>
              </w:rPr>
            </w:pPr>
            <w:rPr/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</w:rPr>
              <w:t>EÚ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</w:rPr>
              <w:t>výrobky</w:t>
            </w:r>
          </w:p>
        </w:tc>
        <w:tc>
          <w:tcPr>
            <w:tcW w:w="1746" w:type="dxa"/>
            <w:tcBorders>
              <w:top w:val="single" w:sz="4.64001" w:space="0" w:color="000000"/>
              <w:bottom w:val="single" w:sz="4.640044" w:space="0" w:color="000000"/>
              <w:left w:val="single" w:sz="8.480122" w:space="0" w:color="000000"/>
              <w:right w:val="single" w:sz="8.480122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4.64001" w:space="0" w:color="000000"/>
              <w:bottom w:val="single" w:sz="4.640044" w:space="0" w:color="000000"/>
              <w:left w:val="single" w:sz="8.480122" w:space="0" w:color="000000"/>
              <w:right w:val="single" w:sz="8.480122" w:space="0" w:color="000000"/>
            </w:tcBorders>
          </w:tcPr>
          <w:p>
            <w:pPr/>
            <w:rPr/>
          </w:p>
        </w:tc>
      </w:tr>
      <w:tr>
        <w:trPr>
          <w:trHeight w:val="343" w:hRule="exact"/>
        </w:trPr>
        <w:tc>
          <w:tcPr>
            <w:tcW w:w="5858" w:type="dxa"/>
            <w:tcBorders>
              <w:top w:val="single" w:sz="4.640044" w:space="0" w:color="000000"/>
              <w:bottom w:val="single" w:sz="7.040001" w:space="0" w:color="000000"/>
              <w:left w:val="single" w:sz="8.480122" w:space="0" w:color="000000"/>
              <w:right w:val="single" w:sz="8.480122" w:space="0" w:color="000000"/>
            </w:tcBorders>
          </w:tcPr>
          <w:p>
            <w:pPr>
              <w:spacing w:before="63" w:after="0" w:line="240" w:lineRule="auto"/>
              <w:ind w:left="39" w:right="-20"/>
              <w:jc w:val="left"/>
              <w:rPr>
                <w:rFonts w:ascii="Arial Narrow" w:hAnsi="Arial Narrow" w:cs="Arial Narrow" w:eastAsia="Arial Narrow"/>
                <w:sz w:val="22"/>
                <w:szCs w:val="22"/>
              </w:rPr>
            </w:pPr>
            <w:rPr/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</w:rPr>
              <w:t>EÚ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</w:rPr>
              <w:t>služby</w:t>
            </w:r>
          </w:p>
        </w:tc>
        <w:tc>
          <w:tcPr>
            <w:tcW w:w="1746" w:type="dxa"/>
            <w:tcBorders>
              <w:top w:val="single" w:sz="4.640044" w:space="0" w:color="000000"/>
              <w:bottom w:val="single" w:sz="7.040001" w:space="0" w:color="000000"/>
              <w:left w:val="single" w:sz="8.480122" w:space="0" w:color="000000"/>
              <w:right w:val="single" w:sz="8.480122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4.640044" w:space="0" w:color="000000"/>
              <w:bottom w:val="single" w:sz="7.040001" w:space="0" w:color="000000"/>
              <w:left w:val="single" w:sz="8.480122" w:space="0" w:color="000000"/>
              <w:right w:val="single" w:sz="8.480122" w:space="0" w:color="000000"/>
            </w:tcBorders>
          </w:tcPr>
          <w:p>
            <w:pPr/>
            <w:rPr/>
          </w:p>
        </w:tc>
      </w:tr>
      <w:tr>
        <w:trPr>
          <w:trHeight w:val="343" w:hRule="exact"/>
        </w:trPr>
        <w:tc>
          <w:tcPr>
            <w:tcW w:w="5858" w:type="dxa"/>
            <w:tcBorders>
              <w:top w:val="single" w:sz="7.040001" w:space="0" w:color="000000"/>
              <w:bottom w:val="single" w:sz="4.640034" w:space="0" w:color="000000"/>
              <w:left w:val="single" w:sz="8.480122" w:space="0" w:color="000000"/>
              <w:right w:val="single" w:sz="8.480122" w:space="0" w:color="000000"/>
            </w:tcBorders>
          </w:tcPr>
          <w:p>
            <w:pPr>
              <w:spacing w:before="59" w:after="0" w:line="240" w:lineRule="auto"/>
              <w:ind w:left="47" w:right="-20"/>
              <w:jc w:val="left"/>
              <w:rPr>
                <w:rFonts w:ascii="Arial Narrow" w:hAnsi="Arial Narrow" w:cs="Arial Narrow" w:eastAsia="Arial Narrow"/>
                <w:sz w:val="22"/>
                <w:szCs w:val="22"/>
              </w:rPr>
            </w:pPr>
            <w:rPr/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</w:rPr>
              <w:t>EÚ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</w:rPr>
              <w:t>tovar</w:t>
            </w:r>
          </w:p>
        </w:tc>
        <w:tc>
          <w:tcPr>
            <w:tcW w:w="1746" w:type="dxa"/>
            <w:tcBorders>
              <w:top w:val="single" w:sz="7.040001" w:space="0" w:color="000000"/>
              <w:bottom w:val="single" w:sz="4.640034" w:space="0" w:color="000000"/>
              <w:left w:val="single" w:sz="8.480122" w:space="0" w:color="000000"/>
              <w:right w:val="single" w:sz="8.480122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7.040001" w:space="0" w:color="000000"/>
              <w:bottom w:val="single" w:sz="4.640034" w:space="0" w:color="000000"/>
              <w:left w:val="single" w:sz="8.480122" w:space="0" w:color="000000"/>
              <w:right w:val="single" w:sz="8.480122" w:space="0" w:color="000000"/>
            </w:tcBorders>
          </w:tcPr>
          <w:p>
            <w:pPr/>
            <w:rPr/>
          </w:p>
        </w:tc>
      </w:tr>
      <w:tr>
        <w:trPr>
          <w:trHeight w:val="325" w:hRule="exact"/>
        </w:trPr>
        <w:tc>
          <w:tcPr>
            <w:tcW w:w="5858" w:type="dxa"/>
            <w:tcBorders>
              <w:top w:val="single" w:sz="4.640034" w:space="0" w:color="000000"/>
              <w:bottom w:val="single" w:sz="8.960001" w:space="0" w:color="000000"/>
              <w:left w:val="single" w:sz="8.480122" w:space="0" w:color="000000"/>
              <w:right w:val="single" w:sz="8.480122" w:space="0" w:color="000000"/>
            </w:tcBorders>
          </w:tcPr>
          <w:p>
            <w:pPr>
              <w:spacing w:before="21" w:after="0" w:line="240" w:lineRule="auto"/>
              <w:ind w:left="29" w:right="-20"/>
              <w:jc w:val="left"/>
              <w:rPr>
                <w:rFonts w:ascii="Arial Narrow" w:hAnsi="Arial Narrow" w:cs="Arial Narrow" w:eastAsia="Arial Narrow"/>
                <w:sz w:val="22"/>
                <w:szCs w:val="22"/>
              </w:rPr>
            </w:pPr>
            <w:rPr/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</w:rPr>
              <w:t>Tretie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</w:rPr>
              <w:t>krajiny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</w:rPr>
              <w:t>výrobky</w:t>
            </w:r>
          </w:p>
        </w:tc>
        <w:tc>
          <w:tcPr>
            <w:tcW w:w="1746" w:type="dxa"/>
            <w:tcBorders>
              <w:top w:val="single" w:sz="4.640034" w:space="0" w:color="000000"/>
              <w:bottom w:val="single" w:sz="8.960001" w:space="0" w:color="000000"/>
              <w:left w:val="single" w:sz="8.480122" w:space="0" w:color="000000"/>
              <w:right w:val="single" w:sz="8.480122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4.640034" w:space="0" w:color="000000"/>
              <w:bottom w:val="single" w:sz="8.960001" w:space="0" w:color="000000"/>
              <w:left w:val="single" w:sz="8.480122" w:space="0" w:color="000000"/>
              <w:right w:val="single" w:sz="8.480122" w:space="0" w:color="000000"/>
            </w:tcBorders>
          </w:tcPr>
          <w:p>
            <w:pPr/>
            <w:rPr/>
          </w:p>
        </w:tc>
      </w:tr>
      <w:tr>
        <w:trPr>
          <w:trHeight w:val="355" w:hRule="exact"/>
        </w:trPr>
        <w:tc>
          <w:tcPr>
            <w:tcW w:w="5858" w:type="dxa"/>
            <w:tcBorders>
              <w:top w:val="single" w:sz="8.960001" w:space="0" w:color="000000"/>
              <w:bottom w:val="single" w:sz="4.640034" w:space="0" w:color="000000"/>
              <w:left w:val="single" w:sz="8.480122" w:space="0" w:color="000000"/>
              <w:right w:val="single" w:sz="8.480122" w:space="0" w:color="000000"/>
            </w:tcBorders>
          </w:tcPr>
          <w:p>
            <w:pPr>
              <w:spacing w:before="69" w:after="0" w:line="240" w:lineRule="auto"/>
              <w:ind w:left="47" w:right="-20"/>
              <w:jc w:val="left"/>
              <w:rPr>
                <w:rFonts w:ascii="Arial Narrow" w:hAnsi="Arial Narrow" w:cs="Arial Narrow" w:eastAsia="Arial Narrow"/>
                <w:sz w:val="22"/>
                <w:szCs w:val="22"/>
              </w:rPr>
            </w:pPr>
            <w:rPr/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</w:rPr>
              <w:t>Tretie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</w:rPr>
              <w:t>krajiny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</w:rPr>
              <w:t>služby</w:t>
            </w:r>
          </w:p>
        </w:tc>
        <w:tc>
          <w:tcPr>
            <w:tcW w:w="1746" w:type="dxa"/>
            <w:tcBorders>
              <w:top w:val="single" w:sz="8.960001" w:space="0" w:color="000000"/>
              <w:bottom w:val="single" w:sz="4.640034" w:space="0" w:color="000000"/>
              <w:left w:val="single" w:sz="8.480122" w:space="0" w:color="000000"/>
              <w:right w:val="single" w:sz="8.480122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8.960001" w:space="0" w:color="000000"/>
              <w:bottom w:val="single" w:sz="4.640034" w:space="0" w:color="000000"/>
              <w:left w:val="single" w:sz="8.480122" w:space="0" w:color="000000"/>
              <w:right w:val="single" w:sz="8.480122" w:space="0" w:color="000000"/>
            </w:tcBorders>
          </w:tcPr>
          <w:p>
            <w:pPr/>
            <w:rPr/>
          </w:p>
        </w:tc>
      </w:tr>
      <w:tr>
        <w:trPr>
          <w:trHeight w:val="325" w:hRule="exact"/>
        </w:trPr>
        <w:tc>
          <w:tcPr>
            <w:tcW w:w="5858" w:type="dxa"/>
            <w:tcBorders>
              <w:top w:val="single" w:sz="4.640034" w:space="0" w:color="000000"/>
              <w:bottom w:val="single" w:sz="8.960001" w:space="0" w:color="000000"/>
              <w:left w:val="single" w:sz="8.480122" w:space="0" w:color="000000"/>
              <w:right w:val="single" w:sz="8.480122" w:space="0" w:color="000000"/>
            </w:tcBorders>
          </w:tcPr>
          <w:p>
            <w:pPr>
              <w:spacing w:before="46" w:after="0" w:line="240" w:lineRule="auto"/>
              <w:ind w:left="29" w:right="-20"/>
              <w:jc w:val="left"/>
              <w:rPr>
                <w:rFonts w:ascii="Arial Narrow" w:hAnsi="Arial Narrow" w:cs="Arial Narrow" w:eastAsia="Arial Narrow"/>
                <w:sz w:val="22"/>
                <w:szCs w:val="22"/>
              </w:rPr>
            </w:pPr>
            <w:rPr/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</w:rPr>
              <w:t>Tretie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</w:rPr>
              <w:t>krajiny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</w:rPr>
              <w:t>tovar</w:t>
            </w:r>
          </w:p>
        </w:tc>
        <w:tc>
          <w:tcPr>
            <w:tcW w:w="1746" w:type="dxa"/>
            <w:tcBorders>
              <w:top w:val="single" w:sz="4.640034" w:space="0" w:color="000000"/>
              <w:bottom w:val="single" w:sz="8.960001" w:space="0" w:color="000000"/>
              <w:left w:val="single" w:sz="8.480122" w:space="0" w:color="000000"/>
              <w:right w:val="single" w:sz="8.480122" w:space="0" w:color="000000"/>
            </w:tcBorders>
          </w:tcPr>
          <w:p>
            <w:pPr/>
            <w:rPr/>
          </w:p>
        </w:tc>
        <w:tc>
          <w:tcPr>
            <w:tcW w:w="1696" w:type="dxa"/>
            <w:tcBorders>
              <w:top w:val="single" w:sz="4.640034" w:space="0" w:color="000000"/>
              <w:bottom w:val="single" w:sz="8.960001" w:space="0" w:color="000000"/>
              <w:left w:val="single" w:sz="8.480122" w:space="0" w:color="000000"/>
              <w:right w:val="single" w:sz="8.480122" w:space="0" w:color="000000"/>
            </w:tcBorders>
          </w:tcPr>
          <w:p>
            <w:pPr/>
            <w:rPr/>
          </w:p>
        </w:tc>
      </w:tr>
    </w:tbl>
    <w:p>
      <w:pPr>
        <w:spacing w:after="0"/>
        <w:sectPr>
          <w:pgMar w:header="327" w:footer="762" w:top="820" w:bottom="960" w:left="1180" w:right="1180"/>
          <w:pgSz w:w="11920" w:h="16840"/>
        </w:sectPr>
      </w:pPr>
      <w:rPr/>
    </w:p>
    <w:p>
      <w:pPr>
        <w:spacing w:before="6" w:after="0" w:line="110" w:lineRule="exact"/>
        <w:jc w:val="left"/>
        <w:rPr>
          <w:sz w:val="11"/>
          <w:szCs w:val="11"/>
        </w:rPr>
      </w:pPr>
      <w:rPr/>
      <w:r>
        <w:rPr/>
        <w:pict>
          <v:group style="position:absolute;margin-left:65.956299pt;margin-top:615.093018pt;width:467.32pt;height:167.839759pt;mso-position-horizontal-relative:page;mso-position-vertical-relative:page;z-index:-13198" coordorigin="1319,12302" coordsize="9346,3357">
            <v:group style="position:absolute;left:1325;top:12308;width:9335;height:2" coordorigin="1325,12308" coordsize="9335,2">
              <v:shape style="position:absolute;left:1325;top:12308;width:9335;height:2" coordorigin="1325,12308" coordsize="9335,0" path="m1325,12308l10660,12308e" filled="f" stroked="t" strokeweight=".580pt" strokecolor="#000000">
                <v:path arrowok="t"/>
              </v:shape>
            </v:group>
            <v:group style="position:absolute;left:1330;top:12324;width:2;height:3329" coordorigin="1330,12324" coordsize="2,3329">
              <v:shape style="position:absolute;left:1330;top:12324;width:2;height:3329" coordorigin="1330,12324" coordsize="0,3329" path="m1330,12324l1330,15653e" filled="f" stroked="t" strokeweight=".580pt" strokecolor="#000000">
                <v:path arrowok="t"/>
              </v:shape>
            </v:group>
            <v:group style="position:absolute;left:1325;top:15648;width:9325;height:2" coordorigin="1325,15648" coordsize="9325,2">
              <v:shape style="position:absolute;left:1325;top:15648;width:9325;height:2" coordorigin="1325,15648" coordsize="9325,0" path="m1325,15648l10650,15648e" filled="f" stroked="t" strokeweight=".580pt" strokecolor="#000000">
                <v:path arrowok="t"/>
              </v:shape>
            </v:group>
            <v:group style="position:absolute;left:10655;top:12324;width:2;height:3324" coordorigin="10655,12324" coordsize="2,3324">
              <v:shape style="position:absolute;left:10655;top:12324;width:2;height:3324" coordorigin="10655,12324" coordsize="0,3324" path="m10655,12324l10655,15648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sz w:val="11"/>
          <w:szCs w:val="11"/>
        </w:rPr>
      </w:r>
    </w:p>
    <w:p>
      <w:pPr>
        <w:spacing w:before="0" w:after="0" w:line="240" w:lineRule="auto"/>
        <w:ind w:left="159" w:right="-20"/>
        <w:jc w:val="left"/>
        <w:rPr>
          <w:rFonts w:ascii="Arial Narrow" w:hAnsi="Arial Narrow" w:cs="Arial Narrow" w:eastAsia="Arial Narrow"/>
          <w:sz w:val="28"/>
          <w:szCs w:val="28"/>
        </w:rPr>
      </w:pPr>
      <w:rPr/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Článok</w:t>
      </w:r>
      <w:r>
        <w:rPr>
          <w:rFonts w:ascii="Arial Narrow" w:hAnsi="Arial Narrow" w:cs="Arial Narrow" w:eastAsia="Arial Narrow"/>
          <w:sz w:val="28"/>
          <w:szCs w:val="28"/>
          <w:spacing w:val="-8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V</w:t>
      </w:r>
      <w:r>
        <w:rPr>
          <w:rFonts w:ascii="Arial Narrow" w:hAnsi="Arial Narrow" w:cs="Arial Narrow" w:eastAsia="Arial Narrow"/>
          <w:sz w:val="28"/>
          <w:szCs w:val="28"/>
          <w:spacing w:val="-2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-</w:t>
      </w:r>
      <w:r>
        <w:rPr>
          <w:rFonts w:ascii="Arial Narrow" w:hAnsi="Arial Narrow" w:cs="Arial Narrow" w:eastAsia="Arial Narrow"/>
          <w:sz w:val="28"/>
          <w:szCs w:val="28"/>
          <w:spacing w:val="-1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Informácie</w:t>
      </w:r>
      <w:r>
        <w:rPr>
          <w:rFonts w:ascii="Arial Narrow" w:hAnsi="Arial Narrow" w:cs="Arial Narrow" w:eastAsia="Arial Narrow"/>
          <w:sz w:val="28"/>
          <w:szCs w:val="28"/>
          <w:spacing w:val="-12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o</w:t>
      </w:r>
      <w:r>
        <w:rPr>
          <w:rFonts w:ascii="Arial Narrow" w:hAnsi="Arial Narrow" w:cs="Arial Narrow" w:eastAsia="Arial Narrow"/>
          <w:sz w:val="28"/>
          <w:szCs w:val="28"/>
          <w:spacing w:val="-1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iných</w:t>
      </w:r>
      <w:r>
        <w:rPr>
          <w:rFonts w:ascii="Arial Narrow" w:hAnsi="Arial Narrow" w:cs="Arial Narrow" w:eastAsia="Arial Narrow"/>
          <w:sz w:val="28"/>
          <w:szCs w:val="28"/>
          <w:spacing w:val="-6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aktívach</w:t>
      </w:r>
      <w:r>
        <w:rPr>
          <w:rFonts w:ascii="Arial Narrow" w:hAnsi="Arial Narrow" w:cs="Arial Narrow" w:eastAsia="Arial Narrow"/>
          <w:sz w:val="28"/>
          <w:szCs w:val="28"/>
          <w:spacing w:val="-9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a</w:t>
      </w:r>
      <w:r>
        <w:rPr>
          <w:rFonts w:ascii="Arial Narrow" w:hAnsi="Arial Narrow" w:cs="Arial Narrow" w:eastAsia="Arial Narrow"/>
          <w:sz w:val="28"/>
          <w:szCs w:val="28"/>
          <w:spacing w:val="-1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iných</w:t>
      </w:r>
      <w:r>
        <w:rPr>
          <w:rFonts w:ascii="Arial Narrow" w:hAnsi="Arial Narrow" w:cs="Arial Narrow" w:eastAsia="Arial Narrow"/>
          <w:sz w:val="28"/>
          <w:szCs w:val="28"/>
          <w:spacing w:val="-6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pasívach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</w:rPr>
      </w:r>
    </w:p>
    <w:p>
      <w:pPr>
        <w:spacing w:before="30" w:after="0" w:line="390" w:lineRule="atLeast"/>
        <w:ind w:left="149" w:right="358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1)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Informácie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iných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aktívach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pasívach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–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podmienený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majet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k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záväzky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Podmienený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majetok</w:t>
      </w:r>
    </w:p>
    <w:p>
      <w:pPr>
        <w:spacing w:before="8" w:after="0" w:line="30" w:lineRule="exact"/>
        <w:jc w:val="left"/>
        <w:rPr>
          <w:sz w:val="3"/>
          <w:szCs w:val="3"/>
        </w:rPr>
      </w:pPr>
      <w:rPr/>
      <w:r>
        <w:rPr>
          <w:sz w:val="3"/>
          <w:szCs w:val="3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7.156496" w:type="dxa"/>
      </w:tblPr>
      <w:tblGrid/>
      <w:tr>
        <w:trPr>
          <w:trHeight w:val="811" w:hRule="exact"/>
        </w:trPr>
        <w:tc>
          <w:tcPr>
            <w:tcW w:w="4472" w:type="dxa"/>
            <w:tcBorders>
              <w:top w:val="single" w:sz="8.960001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1" w:after="0" w:line="260" w:lineRule="exact"/>
              <w:jc w:val="left"/>
              <w:rPr>
                <w:sz w:val="26"/>
                <w:szCs w:val="26"/>
              </w:rPr>
            </w:pPr>
            <w:rPr/>
            <w:r>
              <w:rPr>
                <w:sz w:val="26"/>
                <w:szCs w:val="26"/>
              </w:rPr>
            </w:r>
          </w:p>
          <w:p>
            <w:pPr>
              <w:spacing w:before="0" w:after="0" w:line="240" w:lineRule="auto"/>
              <w:ind w:left="1038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Druh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mie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maj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411" w:type="dxa"/>
            <w:tcBorders>
              <w:top w:val="single" w:sz="8.960001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1" w:after="0" w:line="260" w:lineRule="exact"/>
              <w:jc w:val="left"/>
              <w:rPr>
                <w:sz w:val="26"/>
                <w:szCs w:val="26"/>
              </w:rPr>
            </w:pPr>
            <w:rPr/>
            <w:r>
              <w:rPr>
                <w:sz w:val="26"/>
                <w:szCs w:val="26"/>
              </w:rPr>
            </w:r>
          </w:p>
          <w:p>
            <w:pPr>
              <w:spacing w:before="0" w:after="0" w:line="240" w:lineRule="auto"/>
              <w:ind w:left="22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417" w:type="dxa"/>
            <w:tcBorders>
              <w:top w:val="single" w:sz="8.960001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30" w:after="0" w:line="240" w:lineRule="auto"/>
              <w:ind w:left="174" w:right="154" w:firstLine="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ezp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edne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hád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355" w:hRule="exact"/>
        </w:trPr>
        <w:tc>
          <w:tcPr>
            <w:tcW w:w="4472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6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Práva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lúv</w:t>
            </w:r>
          </w:p>
        </w:tc>
        <w:tc>
          <w:tcPr>
            <w:tcW w:w="2411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417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50" w:hRule="exact"/>
        </w:trPr>
        <w:tc>
          <w:tcPr>
            <w:tcW w:w="4472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7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Práva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pois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úv</w:t>
            </w:r>
          </w:p>
        </w:tc>
        <w:tc>
          <w:tcPr>
            <w:tcW w:w="2411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417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50" w:hRule="exact"/>
        </w:trPr>
        <w:tc>
          <w:tcPr>
            <w:tcW w:w="4472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7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Práva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kon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onársk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</w:p>
        </w:tc>
        <w:tc>
          <w:tcPr>
            <w:tcW w:w="2411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417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9" w:hRule="exact"/>
        </w:trPr>
        <w:tc>
          <w:tcPr>
            <w:tcW w:w="4472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6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Práva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licenč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zmlúv</w:t>
            </w:r>
          </w:p>
        </w:tc>
        <w:tc>
          <w:tcPr>
            <w:tcW w:w="2411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417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2" w:hRule="exact"/>
        </w:trPr>
        <w:tc>
          <w:tcPr>
            <w:tcW w:w="4472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2" w:after="0" w:line="240" w:lineRule="exact"/>
              <w:ind w:left="17" w:right="99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Práva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vania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ostr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získ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oslobo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ením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dane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ríjmov</w:t>
            </w:r>
          </w:p>
        </w:tc>
        <w:tc>
          <w:tcPr>
            <w:tcW w:w="2411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417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50" w:hRule="exact"/>
        </w:trPr>
        <w:tc>
          <w:tcPr>
            <w:tcW w:w="4472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7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Práva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ácie</w:t>
            </w:r>
          </w:p>
        </w:tc>
        <w:tc>
          <w:tcPr>
            <w:tcW w:w="2411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417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50" w:hRule="exact"/>
        </w:trPr>
        <w:tc>
          <w:tcPr>
            <w:tcW w:w="4472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7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Práva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ov</w:t>
            </w:r>
          </w:p>
        </w:tc>
        <w:tc>
          <w:tcPr>
            <w:tcW w:w="2411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417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55" w:hRule="exact"/>
        </w:trPr>
        <w:tc>
          <w:tcPr>
            <w:tcW w:w="4472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6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</w:p>
        </w:tc>
        <w:tc>
          <w:tcPr>
            <w:tcW w:w="2411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417" w:type="dxa"/>
            <w:tcBorders>
              <w:top w:val="single" w:sz="4.64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before="1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4" w:after="0" w:line="240" w:lineRule="auto"/>
        <w:ind w:left="161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/>
        <w:pict>
          <v:group style="position:absolute;margin-left:65.237823pt;margin-top:-136.094345pt;width:467.32pt;height:127.54pt;mso-position-horizontal-relative:page;mso-position-vertical-relative:paragraph;z-index:-13197" coordorigin="1305,-2722" coordsize="9346,2551">
            <v:group style="position:absolute;left:1311;top:-2716;width:9335;height:2" coordorigin="1311,-2716" coordsize="9335,2">
              <v:shape style="position:absolute;left:1311;top:-2716;width:9335;height:2" coordorigin="1311,-2716" coordsize="9335,0" path="m1311,-2716l10645,-2716e" filled="f" stroked="t" strokeweight=".580pt" strokecolor="#000000">
                <v:path arrowok="t"/>
              </v:shape>
            </v:group>
            <v:group style="position:absolute;left:1315;top:-2711;width:2;height:2534" coordorigin="1315,-2711" coordsize="2,2534">
              <v:shape style="position:absolute;left:1315;top:-2711;width:2;height:2534" coordorigin="1315,-2711" coordsize="0,2534" path="m1315,-2711l1315,-177e" filled="f" stroked="t" strokeweight=".580pt" strokecolor="#000000">
                <v:path arrowok="t"/>
              </v:shape>
            </v:group>
            <v:group style="position:absolute;left:1311;top:-182;width:9335;height:2" coordorigin="1311,-182" coordsize="9335,2">
              <v:shape style="position:absolute;left:1311;top:-182;width:9335;height:2" coordorigin="1311,-182" coordsize="9335,0" path="m1311,-182l10645,-182e" filled="f" stroked="t" strokeweight=".580pt" strokecolor="#000000">
                <v:path arrowok="t"/>
              </v:shape>
            </v:group>
            <v:group style="position:absolute;left:10641;top:-2711;width:2;height:2534" coordorigin="10641,-2711" coordsize="2,2534">
              <v:shape style="position:absolute;left:10641;top:-2711;width:2;height:2534" coordorigin="10641,-2711" coordsize="0,2534" path="m10641,-2711l10641,-177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b)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Podmienené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záväzky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(uvádza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i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hodnota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podmienených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záväzkov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voči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spriazneným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osobám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–</w:t>
      </w:r>
      <w:r>
        <w:rPr>
          <w:rFonts w:ascii="Arial Narrow" w:hAnsi="Arial Narrow" w:cs="Arial Narrow" w:eastAsia="Arial Narrow"/>
          <w:sz w:val="21"/>
          <w:szCs w:val="21"/>
          <w:spacing w:val="2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čl.V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bod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2)</w:t>
      </w:r>
    </w:p>
    <w:p>
      <w:pPr>
        <w:spacing w:before="7" w:after="0" w:line="40" w:lineRule="exact"/>
        <w:jc w:val="left"/>
        <w:rPr>
          <w:sz w:val="4"/>
          <w:szCs w:val="4"/>
        </w:rPr>
      </w:pPr>
      <w:rPr/>
      <w:r>
        <w:rPr>
          <w:sz w:val="4"/>
          <w:szCs w:val="4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21.525993" w:type="dxa"/>
      </w:tblPr>
      <w:tblGrid/>
      <w:tr>
        <w:trPr>
          <w:trHeight w:val="299" w:hRule="exact"/>
        </w:trPr>
        <w:tc>
          <w:tcPr>
            <w:tcW w:w="4472" w:type="dxa"/>
            <w:vMerge w:val="restart"/>
            <w:tcBorders>
              <w:top w:val="single" w:sz="8.960001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>
              <w:spacing w:before="7" w:after="0" w:line="260" w:lineRule="exact"/>
              <w:jc w:val="left"/>
              <w:rPr>
                <w:sz w:val="26"/>
                <w:szCs w:val="26"/>
              </w:rPr>
            </w:pPr>
            <w:rPr/>
            <w:r>
              <w:rPr>
                <w:sz w:val="26"/>
                <w:szCs w:val="26"/>
              </w:rPr>
            </w:r>
          </w:p>
          <w:p>
            <w:pPr>
              <w:spacing w:before="0" w:after="0" w:line="240" w:lineRule="auto"/>
              <w:ind w:left="1033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Druh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mie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záv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ä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4828" w:type="dxa"/>
            <w:gridSpan w:val="2"/>
            <w:tcBorders>
              <w:top w:val="single" w:sz="8.960001" w:space="0" w:color="000000"/>
              <w:bottom w:val="single" w:sz="8.960001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>
              <w:spacing w:before="16" w:after="0" w:line="240" w:lineRule="auto"/>
              <w:ind w:left="1436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503" w:hRule="exact"/>
        </w:trPr>
        <w:tc>
          <w:tcPr>
            <w:tcW w:w="4472" w:type="dxa"/>
            <w:vMerge/>
            <w:tcBorders>
              <w:bottom w:val="single" w:sz="8.960001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/>
            <w:rPr/>
          </w:p>
        </w:tc>
        <w:tc>
          <w:tcPr>
            <w:tcW w:w="2411" w:type="dxa"/>
            <w:tcBorders>
              <w:top w:val="single" w:sz="8.960001" w:space="0" w:color="000000"/>
              <w:bottom w:val="single" w:sz="8.960001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>
              <w:spacing w:before="8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526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ota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elk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417" w:type="dxa"/>
            <w:tcBorders>
              <w:top w:val="single" w:sz="8.960001" w:space="0" w:color="000000"/>
              <w:bottom w:val="single" w:sz="8.960001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>
              <w:spacing w:before="0" w:after="0" w:line="242" w:lineRule="exact"/>
              <w:ind w:left="868" w:right="32" w:firstLine="-765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ota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spria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nen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osob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347" w:hRule="exact"/>
        </w:trPr>
        <w:tc>
          <w:tcPr>
            <w:tcW w:w="4472" w:type="dxa"/>
            <w:tcBorders>
              <w:top w:val="single" w:sz="8.960001" w:space="0" w:color="000000"/>
              <w:bottom w:val="single" w:sz="7.040001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súd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hodnutí</w:t>
            </w:r>
          </w:p>
        </w:tc>
        <w:tc>
          <w:tcPr>
            <w:tcW w:w="2411" w:type="dxa"/>
            <w:tcBorders>
              <w:top w:val="single" w:sz="8.960001" w:space="0" w:color="000000"/>
              <w:bottom w:val="single" w:sz="7.040001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/>
            <w:rPr/>
          </w:p>
        </w:tc>
        <w:tc>
          <w:tcPr>
            <w:tcW w:w="2417" w:type="dxa"/>
            <w:tcBorders>
              <w:top w:val="single" w:sz="8.960001" w:space="0" w:color="000000"/>
              <w:bottom w:val="single" w:sz="7.040001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/>
            <w:rPr/>
          </w:p>
        </w:tc>
      </w:tr>
      <w:tr>
        <w:trPr>
          <w:trHeight w:val="343" w:hRule="exact"/>
        </w:trPr>
        <w:tc>
          <w:tcPr>
            <w:tcW w:w="4472" w:type="dxa"/>
            <w:tcBorders>
              <w:top w:val="single" w:sz="7.040001" w:space="0" w:color="000000"/>
              <w:bottom w:val="single" w:sz="4.640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posk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tnut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záruk</w:t>
            </w:r>
          </w:p>
        </w:tc>
        <w:tc>
          <w:tcPr>
            <w:tcW w:w="2411" w:type="dxa"/>
            <w:tcBorders>
              <w:top w:val="single" w:sz="7.040001" w:space="0" w:color="000000"/>
              <w:bottom w:val="single" w:sz="4.640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/>
            <w:rPr/>
          </w:p>
        </w:tc>
        <w:tc>
          <w:tcPr>
            <w:tcW w:w="2417" w:type="dxa"/>
            <w:tcBorders>
              <w:top w:val="single" w:sz="7.040001" w:space="0" w:color="000000"/>
              <w:bottom w:val="single" w:sz="4.640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/>
            <w:rPr/>
          </w:p>
        </w:tc>
      </w:tr>
      <w:tr>
        <w:trPr>
          <w:trHeight w:val="343" w:hRule="exact"/>
        </w:trPr>
        <w:tc>
          <w:tcPr>
            <w:tcW w:w="4472" w:type="dxa"/>
            <w:tcBorders>
              <w:top w:val="single" w:sz="4.640" w:space="0" w:color="000000"/>
              <w:bottom w:val="single" w:sz="7.040001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vše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becne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áväzný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dpis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</w:p>
        </w:tc>
        <w:tc>
          <w:tcPr>
            <w:tcW w:w="2411" w:type="dxa"/>
            <w:tcBorders>
              <w:top w:val="single" w:sz="4.640" w:space="0" w:color="000000"/>
              <w:bottom w:val="single" w:sz="7.040001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/>
            <w:rPr/>
          </w:p>
        </w:tc>
        <w:tc>
          <w:tcPr>
            <w:tcW w:w="2417" w:type="dxa"/>
            <w:tcBorders>
              <w:top w:val="single" w:sz="4.640" w:space="0" w:color="000000"/>
              <w:bottom w:val="single" w:sz="7.040001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/>
            <w:rPr/>
          </w:p>
        </w:tc>
      </w:tr>
      <w:tr>
        <w:trPr>
          <w:trHeight w:val="346" w:hRule="exact"/>
        </w:trPr>
        <w:tc>
          <w:tcPr>
            <w:tcW w:w="4472" w:type="dxa"/>
            <w:tcBorders>
              <w:top w:val="single" w:sz="7.040001" w:space="0" w:color="000000"/>
              <w:bottom w:val="single" w:sz="7.040001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uvy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driade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áv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ä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zku</w:t>
            </w:r>
          </w:p>
        </w:tc>
        <w:tc>
          <w:tcPr>
            <w:tcW w:w="2411" w:type="dxa"/>
            <w:tcBorders>
              <w:top w:val="single" w:sz="7.040001" w:space="0" w:color="000000"/>
              <w:bottom w:val="single" w:sz="7.040001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/>
            <w:rPr/>
          </w:p>
        </w:tc>
        <w:tc>
          <w:tcPr>
            <w:tcW w:w="2417" w:type="dxa"/>
            <w:tcBorders>
              <w:top w:val="single" w:sz="7.040001" w:space="0" w:color="000000"/>
              <w:bottom w:val="single" w:sz="7.040001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/>
            <w:rPr/>
          </w:p>
        </w:tc>
      </w:tr>
      <w:tr>
        <w:trPr>
          <w:trHeight w:val="344" w:hRule="exact"/>
        </w:trPr>
        <w:tc>
          <w:tcPr>
            <w:tcW w:w="4472" w:type="dxa"/>
            <w:tcBorders>
              <w:top w:val="single" w:sz="7.040001" w:space="0" w:color="000000"/>
              <w:bottom w:val="single" w:sz="7.040001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>
              <w:spacing w:before="4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ruče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ia</w:t>
            </w:r>
          </w:p>
        </w:tc>
        <w:tc>
          <w:tcPr>
            <w:tcW w:w="2411" w:type="dxa"/>
            <w:tcBorders>
              <w:top w:val="single" w:sz="7.040001" w:space="0" w:color="000000"/>
              <w:bottom w:val="single" w:sz="7.040001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/>
            <w:rPr/>
          </w:p>
        </w:tc>
        <w:tc>
          <w:tcPr>
            <w:tcW w:w="2417" w:type="dxa"/>
            <w:tcBorders>
              <w:top w:val="single" w:sz="7.040001" w:space="0" w:color="000000"/>
              <w:bottom w:val="single" w:sz="7.040001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/>
            <w:rPr/>
          </w:p>
        </w:tc>
      </w:tr>
      <w:tr>
        <w:trPr>
          <w:trHeight w:val="347" w:hRule="exact"/>
        </w:trPr>
        <w:tc>
          <w:tcPr>
            <w:tcW w:w="4472" w:type="dxa"/>
            <w:tcBorders>
              <w:top w:val="single" w:sz="7.040001" w:space="0" w:color="000000"/>
              <w:bottom w:val="single" w:sz="8.48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mien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závä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ky</w:t>
            </w:r>
          </w:p>
        </w:tc>
        <w:tc>
          <w:tcPr>
            <w:tcW w:w="2411" w:type="dxa"/>
            <w:tcBorders>
              <w:top w:val="single" w:sz="7.040001" w:space="0" w:color="000000"/>
              <w:bottom w:val="single" w:sz="8.48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/>
            <w:rPr/>
          </w:p>
        </w:tc>
        <w:tc>
          <w:tcPr>
            <w:tcW w:w="2417" w:type="dxa"/>
            <w:tcBorders>
              <w:top w:val="single" w:sz="7.040001" w:space="0" w:color="000000"/>
              <w:bottom w:val="single" w:sz="8.48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/>
            <w:rPr/>
          </w:p>
        </w:tc>
      </w:tr>
    </w:tbl>
    <w:p>
      <w:pPr>
        <w:spacing w:after="0"/>
        <w:sectPr>
          <w:pgMar w:header="327" w:footer="762" w:top="840" w:bottom="960" w:left="1200" w:right="1140"/>
          <w:pgSz w:w="11920" w:h="16840"/>
        </w:sectPr>
      </w:pPr>
      <w:rPr/>
    </w:p>
    <w:p>
      <w:pPr>
        <w:spacing w:before="0" w:after="0" w:line="199" w:lineRule="exact"/>
        <w:ind w:left="172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2)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Ostatné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finančné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povinnosti</w:t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94.368105" w:type="dxa"/>
      </w:tblPr>
      <w:tblGrid/>
      <w:tr>
        <w:trPr>
          <w:trHeight w:val="299" w:hRule="exact"/>
        </w:trPr>
        <w:tc>
          <w:tcPr>
            <w:tcW w:w="4478" w:type="dxa"/>
            <w:vMerge w:val="restart"/>
            <w:tcBorders>
              <w:top w:val="single" w:sz="8.960001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6" w:after="0" w:line="260" w:lineRule="exact"/>
              <w:jc w:val="left"/>
              <w:rPr>
                <w:sz w:val="26"/>
                <w:szCs w:val="26"/>
              </w:rPr>
            </w:pPr>
            <w:rPr/>
            <w:r>
              <w:rPr>
                <w:sz w:val="26"/>
                <w:szCs w:val="26"/>
              </w:rPr>
            </w:r>
          </w:p>
          <w:p>
            <w:pPr>
              <w:spacing w:before="0" w:after="0" w:line="240" w:lineRule="auto"/>
              <w:ind w:left="103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Druh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mie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záv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ä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4822" w:type="dxa"/>
            <w:gridSpan w:val="2"/>
            <w:tcBorders>
              <w:top w:val="single" w:sz="8.960001" w:space="0" w:color="000000"/>
              <w:bottom w:val="single" w:sz="8.960001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15" w:after="0" w:line="240" w:lineRule="auto"/>
              <w:ind w:left="40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Bezp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edne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hád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ajúce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502" w:hRule="exact"/>
        </w:trPr>
        <w:tc>
          <w:tcPr>
            <w:tcW w:w="4478" w:type="dxa"/>
            <w:vMerge/>
            <w:tcBorders>
              <w:bottom w:val="single" w:sz="8.960001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  <w:tc>
          <w:tcPr>
            <w:tcW w:w="2407" w:type="dxa"/>
            <w:tcBorders>
              <w:top w:val="single" w:sz="8.960001" w:space="0" w:color="000000"/>
              <w:bottom w:val="single" w:sz="8.960001" w:space="0" w:color="000000"/>
              <w:left w:val="single" w:sz="8.480001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523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ota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elk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414" w:type="dxa"/>
            <w:tcBorders>
              <w:top w:val="single" w:sz="8.960001" w:space="0" w:color="000000"/>
              <w:bottom w:val="single" w:sz="8.960001" w:space="0" w:color="000000"/>
              <w:left w:val="single" w:sz="8.48" w:space="0" w:color="000000"/>
              <w:right w:val="single" w:sz="8.480001" w:space="0" w:color="000000"/>
            </w:tcBorders>
          </w:tcPr>
          <w:p>
            <w:pPr>
              <w:spacing w:before="0" w:after="0" w:line="242" w:lineRule="exact"/>
              <w:ind w:left="865" w:right="32" w:firstLine="-765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ota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spria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nen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osob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348" w:hRule="exact"/>
        </w:trPr>
        <w:tc>
          <w:tcPr>
            <w:tcW w:w="4478" w:type="dxa"/>
            <w:tcBorders>
              <w:top w:val="single" w:sz="8.960001" w:space="0" w:color="000000"/>
              <w:bottom w:val="single" w:sz="7.040001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súd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hodnutí</w:t>
            </w:r>
          </w:p>
        </w:tc>
        <w:tc>
          <w:tcPr>
            <w:tcW w:w="2407" w:type="dxa"/>
            <w:tcBorders>
              <w:top w:val="single" w:sz="8.960001" w:space="0" w:color="000000"/>
              <w:bottom w:val="single" w:sz="7.040001" w:space="0" w:color="000000"/>
              <w:left w:val="single" w:sz="8.480001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414" w:type="dxa"/>
            <w:tcBorders>
              <w:top w:val="single" w:sz="8.960001" w:space="0" w:color="000000"/>
              <w:bottom w:val="single" w:sz="7.040001" w:space="0" w:color="000000"/>
              <w:left w:val="single" w:sz="8.48" w:space="0" w:color="000000"/>
              <w:right w:val="single" w:sz="8.480001" w:space="0" w:color="000000"/>
            </w:tcBorders>
          </w:tcPr>
          <w:p>
            <w:pPr/>
            <w:rPr/>
          </w:p>
        </w:tc>
      </w:tr>
      <w:tr>
        <w:trPr>
          <w:trHeight w:val="346" w:hRule="exact"/>
        </w:trPr>
        <w:tc>
          <w:tcPr>
            <w:tcW w:w="4478" w:type="dxa"/>
            <w:tcBorders>
              <w:top w:val="single" w:sz="7.040001" w:space="0" w:color="000000"/>
              <w:bottom w:val="single" w:sz="7.040001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posk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tnut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záruk</w:t>
            </w:r>
          </w:p>
        </w:tc>
        <w:tc>
          <w:tcPr>
            <w:tcW w:w="2407" w:type="dxa"/>
            <w:tcBorders>
              <w:top w:val="single" w:sz="7.040001" w:space="0" w:color="000000"/>
              <w:bottom w:val="single" w:sz="7.040001" w:space="0" w:color="000000"/>
              <w:left w:val="single" w:sz="8.480001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414" w:type="dxa"/>
            <w:tcBorders>
              <w:top w:val="single" w:sz="7.040001" w:space="0" w:color="000000"/>
              <w:bottom w:val="single" w:sz="7.040001" w:space="0" w:color="000000"/>
              <w:left w:val="single" w:sz="8.48" w:space="0" w:color="000000"/>
              <w:right w:val="single" w:sz="8.480001" w:space="0" w:color="000000"/>
            </w:tcBorders>
          </w:tcPr>
          <w:p>
            <w:pPr/>
            <w:rPr/>
          </w:p>
        </w:tc>
      </w:tr>
      <w:tr>
        <w:trPr>
          <w:trHeight w:val="344" w:hRule="exact"/>
        </w:trPr>
        <w:tc>
          <w:tcPr>
            <w:tcW w:w="4478" w:type="dxa"/>
            <w:tcBorders>
              <w:top w:val="single" w:sz="7.040001" w:space="0" w:color="000000"/>
              <w:bottom w:val="single" w:sz="7.040001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4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vše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becne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áväzný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dpis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</w:p>
        </w:tc>
        <w:tc>
          <w:tcPr>
            <w:tcW w:w="2407" w:type="dxa"/>
            <w:tcBorders>
              <w:top w:val="single" w:sz="7.040001" w:space="0" w:color="000000"/>
              <w:bottom w:val="single" w:sz="7.040001" w:space="0" w:color="000000"/>
              <w:left w:val="single" w:sz="8.480001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414" w:type="dxa"/>
            <w:tcBorders>
              <w:top w:val="single" w:sz="7.040001" w:space="0" w:color="000000"/>
              <w:bottom w:val="single" w:sz="7.040001" w:space="0" w:color="000000"/>
              <w:left w:val="single" w:sz="8.48" w:space="0" w:color="000000"/>
              <w:right w:val="single" w:sz="8.480001" w:space="0" w:color="000000"/>
            </w:tcBorders>
          </w:tcPr>
          <w:p>
            <w:pPr/>
            <w:rPr/>
          </w:p>
        </w:tc>
      </w:tr>
      <w:tr>
        <w:trPr>
          <w:trHeight w:val="346" w:hRule="exact"/>
        </w:trPr>
        <w:tc>
          <w:tcPr>
            <w:tcW w:w="4478" w:type="dxa"/>
            <w:tcBorders>
              <w:top w:val="single" w:sz="7.040001" w:space="0" w:color="000000"/>
              <w:bottom w:val="single" w:sz="7.040001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uvy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driade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áv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ä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zku</w:t>
            </w:r>
          </w:p>
        </w:tc>
        <w:tc>
          <w:tcPr>
            <w:tcW w:w="2407" w:type="dxa"/>
            <w:tcBorders>
              <w:top w:val="single" w:sz="7.040001" w:space="0" w:color="000000"/>
              <w:bottom w:val="single" w:sz="7.040001" w:space="0" w:color="000000"/>
              <w:left w:val="single" w:sz="8.480001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414" w:type="dxa"/>
            <w:tcBorders>
              <w:top w:val="single" w:sz="7.040001" w:space="0" w:color="000000"/>
              <w:bottom w:val="single" w:sz="7.040001" w:space="0" w:color="000000"/>
              <w:left w:val="single" w:sz="8.48" w:space="0" w:color="000000"/>
              <w:right w:val="single" w:sz="8.480001" w:space="0" w:color="000000"/>
            </w:tcBorders>
          </w:tcPr>
          <w:p>
            <w:pPr/>
            <w:rPr/>
          </w:p>
        </w:tc>
      </w:tr>
      <w:tr>
        <w:trPr>
          <w:trHeight w:val="344" w:hRule="exact"/>
        </w:trPr>
        <w:tc>
          <w:tcPr>
            <w:tcW w:w="4478" w:type="dxa"/>
            <w:tcBorders>
              <w:top w:val="single" w:sz="7.040001" w:space="0" w:color="000000"/>
              <w:bottom w:val="single" w:sz="7.040001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4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ruče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ia</w:t>
            </w:r>
          </w:p>
        </w:tc>
        <w:tc>
          <w:tcPr>
            <w:tcW w:w="2407" w:type="dxa"/>
            <w:tcBorders>
              <w:top w:val="single" w:sz="7.040001" w:space="0" w:color="000000"/>
              <w:bottom w:val="single" w:sz="7.040001" w:space="0" w:color="000000"/>
              <w:left w:val="single" w:sz="8.480001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414" w:type="dxa"/>
            <w:tcBorders>
              <w:top w:val="single" w:sz="7.040001" w:space="0" w:color="000000"/>
              <w:bottom w:val="single" w:sz="7.040001" w:space="0" w:color="000000"/>
              <w:left w:val="single" w:sz="8.48" w:space="0" w:color="000000"/>
              <w:right w:val="single" w:sz="8.480001" w:space="0" w:color="000000"/>
            </w:tcBorders>
          </w:tcPr>
          <w:p>
            <w:pPr/>
            <w:rPr/>
          </w:p>
        </w:tc>
      </w:tr>
      <w:tr>
        <w:trPr>
          <w:trHeight w:val="347" w:hRule="exact"/>
        </w:trPr>
        <w:tc>
          <w:tcPr>
            <w:tcW w:w="4478" w:type="dxa"/>
            <w:tcBorders>
              <w:top w:val="single" w:sz="7.040001" w:space="0" w:color="000000"/>
              <w:bottom w:val="single" w:sz="8.48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mien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závä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ky</w:t>
            </w:r>
          </w:p>
        </w:tc>
        <w:tc>
          <w:tcPr>
            <w:tcW w:w="2407" w:type="dxa"/>
            <w:tcBorders>
              <w:top w:val="single" w:sz="7.040001" w:space="0" w:color="000000"/>
              <w:bottom w:val="single" w:sz="8.48" w:space="0" w:color="000000"/>
              <w:left w:val="single" w:sz="8.480001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414" w:type="dxa"/>
            <w:tcBorders>
              <w:top w:val="single" w:sz="7.040001" w:space="0" w:color="000000"/>
              <w:bottom w:val="single" w:sz="8.48" w:space="0" w:color="000000"/>
              <w:left w:val="single" w:sz="8.48" w:space="0" w:color="000000"/>
              <w:right w:val="single" w:sz="8.480001" w:space="0" w:color="000000"/>
            </w:tcBorders>
          </w:tcPr>
          <w:p>
            <w:pPr/>
            <w:rPr/>
          </w:p>
        </w:tc>
      </w:tr>
    </w:tbl>
    <w:p>
      <w:pPr>
        <w:spacing w:before="0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4" w:after="0" w:line="236" w:lineRule="exact"/>
        <w:ind w:left="175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/>
        <w:pict>
          <v:group style="position:absolute;margin-left:64.598404pt;margin-top:-71.210564pt;width:467.32pt;height:70.093197pt;mso-position-horizontal-relative:page;mso-position-vertical-relative:paragraph;z-index:-13196" coordorigin="1292,-1424" coordsize="9346,1402">
            <v:group style="position:absolute;left:1298;top:-1418;width:9335;height:2" coordorigin="1298,-1418" coordsize="9335,2">
              <v:shape style="position:absolute;left:1298;top:-1418;width:9335;height:2" coordorigin="1298,-1418" coordsize="9335,0" path="m1298,-1418l10633,-1418e" filled="f" stroked="t" strokeweight=".580pt" strokecolor="#000000">
                <v:path arrowok="t"/>
              </v:shape>
            </v:group>
            <v:group style="position:absolute;left:1303;top:-1416;width:2;height:1382" coordorigin="1303,-1416" coordsize="2,1382">
              <v:shape style="position:absolute;left:1303;top:-1416;width:2;height:1382" coordorigin="1303,-1416" coordsize="0,1382" path="m1303,-1416l1303,-33e" filled="f" stroked="t" strokeweight=".580pt" strokecolor="#000000">
                <v:path arrowok="t"/>
              </v:shape>
            </v:group>
            <v:group style="position:absolute;left:1298;top:-36;width:9325;height:2" coordorigin="1298,-36" coordsize="9325,2">
              <v:shape style="position:absolute;left:1298;top:-36;width:9325;height:2" coordorigin="1298,-36" coordsize="9325,0" path="m1298,-36l10623,-36e" filled="f" stroked="t" strokeweight=".580pt" strokecolor="#000000">
                <v:path arrowok="t"/>
              </v:shape>
            </v:group>
            <v:group style="position:absolute;left:10628;top:-1416;width:2;height:1387" coordorigin="10628,-1416" coordsize="2,1387">
              <v:shape style="position:absolute;left:10628;top:-1416;width:2;height:1387" coordorigin="10628,-1416" coordsize="0,1387" path="m10628,-1416l10628,-28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3)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Podsúvahové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účty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0"/>
        </w:rPr>
      </w:r>
    </w:p>
    <w:p>
      <w:pPr>
        <w:spacing w:before="3" w:after="0" w:line="20" w:lineRule="exact"/>
        <w:jc w:val="left"/>
        <w:rPr>
          <w:sz w:val="2"/>
          <w:szCs w:val="2"/>
        </w:rPr>
      </w:pPr>
      <w:rPr/>
      <w:r>
        <w:rPr>
          <w:sz w:val="2"/>
          <w:szCs w:val="2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23.420229" w:type="dxa"/>
      </w:tblPr>
      <w:tblGrid/>
      <w:tr>
        <w:trPr>
          <w:trHeight w:val="859" w:hRule="exact"/>
        </w:trPr>
        <w:tc>
          <w:tcPr>
            <w:tcW w:w="4472" w:type="dxa"/>
            <w:tcBorders>
              <w:top w:val="single" w:sz="8.960001" w:space="0" w:color="000000"/>
              <w:bottom w:val="single" w:sz="8.960001" w:space="0" w:color="000000"/>
              <w:left w:val="single" w:sz="8.48293" w:space="0" w:color="000000"/>
              <w:right w:val="single" w:sz="8.480002" w:space="0" w:color="000000"/>
            </w:tcBorders>
          </w:tcPr>
          <w:p>
            <w:pPr>
              <w:spacing w:before="16" w:after="0" w:line="280" w:lineRule="exact"/>
              <w:jc w:val="left"/>
              <w:rPr>
                <w:sz w:val="28"/>
                <w:szCs w:val="28"/>
              </w:rPr>
            </w:pPr>
            <w:rPr/>
            <w:r>
              <w:rPr>
                <w:sz w:val="28"/>
                <w:szCs w:val="28"/>
              </w:rPr>
            </w:r>
          </w:p>
          <w:p>
            <w:pPr>
              <w:spacing w:before="0" w:after="0" w:line="240" w:lineRule="auto"/>
              <w:ind w:left="1592" w:right="157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Názov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ožky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411" w:type="dxa"/>
            <w:tcBorders>
              <w:top w:val="single" w:sz="8.960001" w:space="0" w:color="000000"/>
              <w:bottom w:val="single" w:sz="8.960001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>
              <w:spacing w:before="16" w:after="0" w:line="280" w:lineRule="exact"/>
              <w:jc w:val="left"/>
              <w:rPr>
                <w:sz w:val="28"/>
                <w:szCs w:val="28"/>
              </w:rPr>
            </w:pPr>
            <w:rPr/>
            <w:r>
              <w:rPr>
                <w:sz w:val="28"/>
                <w:szCs w:val="28"/>
              </w:rPr>
            </w:r>
          </w:p>
          <w:p>
            <w:pPr>
              <w:spacing w:before="0" w:after="0" w:line="240" w:lineRule="auto"/>
              <w:ind w:left="22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417" w:type="dxa"/>
            <w:tcBorders>
              <w:top w:val="single" w:sz="8.960001" w:space="0" w:color="000000"/>
              <w:bottom w:val="single" w:sz="8.960001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>
              <w:spacing w:before="54" w:after="0" w:line="240" w:lineRule="auto"/>
              <w:ind w:left="174" w:right="154" w:firstLine="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ezp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edne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hád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345" w:hRule="exact"/>
        </w:trPr>
        <w:tc>
          <w:tcPr>
            <w:tcW w:w="4472" w:type="dxa"/>
            <w:tcBorders>
              <w:top w:val="single" w:sz="8.960001" w:space="0" w:color="000000"/>
              <w:bottom w:val="single" w:sz="4.640" w:space="0" w:color="000000"/>
              <w:left w:val="single" w:sz="8.48293" w:space="0" w:color="000000"/>
              <w:right w:val="single" w:sz="8.480002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Prenaj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maje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ok</w:t>
            </w:r>
          </w:p>
        </w:tc>
        <w:tc>
          <w:tcPr>
            <w:tcW w:w="2411" w:type="dxa"/>
            <w:tcBorders>
              <w:top w:val="single" w:sz="8.960001" w:space="0" w:color="000000"/>
              <w:bottom w:val="single" w:sz="4.640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/>
            <w:rPr/>
          </w:p>
        </w:tc>
        <w:tc>
          <w:tcPr>
            <w:tcW w:w="2417" w:type="dxa"/>
            <w:tcBorders>
              <w:top w:val="single" w:sz="8.960001" w:space="0" w:color="000000"/>
              <w:bottom w:val="single" w:sz="4.640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/>
            <w:rPr/>
          </w:p>
        </w:tc>
      </w:tr>
      <w:tr>
        <w:trPr>
          <w:trHeight w:val="340" w:hRule="exact"/>
        </w:trPr>
        <w:tc>
          <w:tcPr>
            <w:tcW w:w="4472" w:type="dxa"/>
            <w:tcBorders>
              <w:top w:val="single" w:sz="4.640" w:space="0" w:color="000000"/>
              <w:bottom w:val="single" w:sz="4.640" w:space="0" w:color="000000"/>
              <w:left w:val="single" w:sz="8.480001" w:space="0" w:color="000000"/>
              <w:right w:val="single" w:sz="8.480002" w:space="0" w:color="000000"/>
            </w:tcBorders>
          </w:tcPr>
          <w:p>
            <w:pPr>
              <w:spacing w:before="48" w:after="0" w:line="240" w:lineRule="auto"/>
              <w:ind w:left="30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Majetok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prij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úsc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ovy</w:t>
            </w:r>
          </w:p>
        </w:tc>
        <w:tc>
          <w:tcPr>
            <w:tcW w:w="2411" w:type="dxa"/>
            <w:tcBorders>
              <w:top w:val="single" w:sz="4.640" w:space="0" w:color="000000"/>
              <w:bottom w:val="single" w:sz="4.640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/>
            <w:rPr/>
          </w:p>
        </w:tc>
        <w:tc>
          <w:tcPr>
            <w:tcW w:w="2417" w:type="dxa"/>
            <w:tcBorders>
              <w:top w:val="single" w:sz="4.640" w:space="0" w:color="000000"/>
              <w:bottom w:val="single" w:sz="4.640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/>
            <w:rPr/>
          </w:p>
        </w:tc>
      </w:tr>
      <w:tr>
        <w:trPr>
          <w:trHeight w:val="341" w:hRule="exact"/>
        </w:trPr>
        <w:tc>
          <w:tcPr>
            <w:tcW w:w="4472" w:type="dxa"/>
            <w:tcBorders>
              <w:top w:val="single" w:sz="4.640" w:space="0" w:color="000000"/>
              <w:bottom w:val="single" w:sz="4.640" w:space="0" w:color="000000"/>
              <w:left w:val="single" w:sz="8.480001" w:space="0" w:color="000000"/>
              <w:right w:val="single" w:sz="8.480002" w:space="0" w:color="000000"/>
            </w:tcBorders>
          </w:tcPr>
          <w:p>
            <w:pPr>
              <w:spacing w:before="48" w:after="0" w:line="240" w:lineRule="auto"/>
              <w:ind w:left="30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Pohľadávky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opcií</w:t>
            </w:r>
          </w:p>
        </w:tc>
        <w:tc>
          <w:tcPr>
            <w:tcW w:w="2411" w:type="dxa"/>
            <w:tcBorders>
              <w:top w:val="single" w:sz="4.640" w:space="0" w:color="000000"/>
              <w:bottom w:val="single" w:sz="4.640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/>
            <w:rPr/>
          </w:p>
        </w:tc>
        <w:tc>
          <w:tcPr>
            <w:tcW w:w="2417" w:type="dxa"/>
            <w:tcBorders>
              <w:top w:val="single" w:sz="4.640" w:space="0" w:color="000000"/>
              <w:bottom w:val="single" w:sz="4.640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/>
            <w:rPr/>
          </w:p>
        </w:tc>
      </w:tr>
      <w:tr>
        <w:trPr>
          <w:trHeight w:val="340" w:hRule="exact"/>
        </w:trPr>
        <w:tc>
          <w:tcPr>
            <w:tcW w:w="4472" w:type="dxa"/>
            <w:tcBorders>
              <w:top w:val="single" w:sz="4.640" w:space="0" w:color="000000"/>
              <w:bottom w:val="single" w:sz="4.640" w:space="0" w:color="000000"/>
              <w:left w:val="single" w:sz="8.480001" w:space="0" w:color="000000"/>
              <w:right w:val="single" w:sz="8.480002" w:space="0" w:color="000000"/>
            </w:tcBorders>
          </w:tcPr>
          <w:p>
            <w:pPr>
              <w:spacing w:before="46" w:after="0" w:line="240" w:lineRule="auto"/>
              <w:ind w:left="30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Záväzky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opcií</w:t>
            </w:r>
          </w:p>
        </w:tc>
        <w:tc>
          <w:tcPr>
            <w:tcW w:w="2411" w:type="dxa"/>
            <w:tcBorders>
              <w:top w:val="single" w:sz="4.640" w:space="0" w:color="000000"/>
              <w:bottom w:val="single" w:sz="4.640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/>
            <w:rPr/>
          </w:p>
        </w:tc>
        <w:tc>
          <w:tcPr>
            <w:tcW w:w="2417" w:type="dxa"/>
            <w:tcBorders>
              <w:top w:val="single" w:sz="4.640" w:space="0" w:color="000000"/>
              <w:bottom w:val="single" w:sz="4.640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/>
            <w:rPr/>
          </w:p>
        </w:tc>
      </w:tr>
      <w:tr>
        <w:trPr>
          <w:trHeight w:val="340" w:hRule="exact"/>
        </w:trPr>
        <w:tc>
          <w:tcPr>
            <w:tcW w:w="4472" w:type="dxa"/>
            <w:tcBorders>
              <w:top w:val="single" w:sz="4.640" w:space="0" w:color="000000"/>
              <w:bottom w:val="single" w:sz="4.640" w:space="0" w:color="000000"/>
              <w:left w:val="single" w:sz="8.480001" w:space="0" w:color="000000"/>
              <w:right w:val="single" w:sz="8.480002" w:space="0" w:color="000000"/>
            </w:tcBorders>
          </w:tcPr>
          <w:p>
            <w:pPr>
              <w:spacing w:before="48" w:after="0" w:line="240" w:lineRule="auto"/>
              <w:ind w:left="30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Odpísa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dávky</w:t>
            </w:r>
          </w:p>
        </w:tc>
        <w:tc>
          <w:tcPr>
            <w:tcW w:w="2411" w:type="dxa"/>
            <w:tcBorders>
              <w:top w:val="single" w:sz="4.640" w:space="0" w:color="000000"/>
              <w:bottom w:val="single" w:sz="4.640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/>
            <w:rPr/>
          </w:p>
        </w:tc>
        <w:tc>
          <w:tcPr>
            <w:tcW w:w="2417" w:type="dxa"/>
            <w:tcBorders>
              <w:top w:val="single" w:sz="4.640" w:space="0" w:color="000000"/>
              <w:bottom w:val="single" w:sz="4.640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/>
            <w:rPr/>
          </w:p>
        </w:tc>
      </w:tr>
      <w:tr>
        <w:trPr>
          <w:trHeight w:val="340" w:hRule="exact"/>
        </w:trPr>
        <w:tc>
          <w:tcPr>
            <w:tcW w:w="4472" w:type="dxa"/>
            <w:tcBorders>
              <w:top w:val="single" w:sz="4.640" w:space="0" w:color="000000"/>
              <w:bottom w:val="single" w:sz="8.480001" w:space="0" w:color="000000"/>
              <w:left w:val="single" w:sz="8.48293" w:space="0" w:color="000000"/>
              <w:right w:val="single" w:sz="8.480002" w:space="0" w:color="000000"/>
            </w:tcBorders>
          </w:tcPr>
          <w:p>
            <w:pPr>
              <w:spacing w:before="67" w:after="0" w:line="240" w:lineRule="auto"/>
              <w:ind w:left="30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žky</w:t>
            </w:r>
          </w:p>
        </w:tc>
        <w:tc>
          <w:tcPr>
            <w:tcW w:w="2411" w:type="dxa"/>
            <w:tcBorders>
              <w:top w:val="single" w:sz="4.640" w:space="0" w:color="000000"/>
              <w:bottom w:val="single" w:sz="8.480001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/>
            <w:rPr/>
          </w:p>
        </w:tc>
        <w:tc>
          <w:tcPr>
            <w:tcW w:w="2417" w:type="dxa"/>
            <w:tcBorders>
              <w:top w:val="single" w:sz="4.640" w:space="0" w:color="000000"/>
              <w:bottom w:val="single" w:sz="8.480001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/>
            <w:rPr/>
          </w:p>
        </w:tc>
      </w:tr>
    </w:tbl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2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25" w:after="0" w:line="240" w:lineRule="auto"/>
        <w:ind w:left="160" w:right="-20"/>
        <w:jc w:val="left"/>
        <w:rPr>
          <w:rFonts w:ascii="Arial Narrow" w:hAnsi="Arial Narrow" w:cs="Arial Narrow" w:eastAsia="Arial Narrow"/>
          <w:sz w:val="28"/>
          <w:szCs w:val="28"/>
        </w:rPr>
      </w:pPr>
      <w:rPr/>
      <w:r>
        <w:rPr/>
        <w:pict>
          <v:group style="position:absolute;margin-left:66.13829pt;margin-top:-74.672417pt;width:467.145808pt;height:74.481012pt;mso-position-horizontal-relative:page;mso-position-vertical-relative:paragraph;z-index:-13195" coordorigin="1323,-1493" coordsize="9343,1490">
            <v:group style="position:absolute;left:1327;top:-1476;width:9335;height:2" coordorigin="1327,-1476" coordsize="9335,2">
              <v:shape style="position:absolute;left:1327;top:-1476;width:9335;height:2" coordorigin="1327,-1476" coordsize="9335,0" path="m1327,-1476l10662,-1476e" filled="f" stroked="t" strokeweight=".405808pt" strokecolor="#000000">
                <v:path arrowok="t"/>
              </v:shape>
            </v:group>
            <v:group style="position:absolute;left:1332;top:-1488;width:2;height:1478" coordorigin="1332,-1488" coordsize="2,1478">
              <v:shape style="position:absolute;left:1332;top:-1488;width:2;height:1478" coordorigin="1332,-1488" coordsize="0,1478" path="m1332,-1488l1332,-10e" filled="f" stroked="t" strokeweight=".580007pt" strokecolor="#000000">
                <v:path arrowok="t"/>
              </v:shape>
            </v:group>
            <v:group style="position:absolute;left:1327;top:-20;width:9325;height:2" coordorigin="1327,-20" coordsize="9325,2">
              <v:shape style="position:absolute;left:1327;top:-20;width:9325;height:2" coordorigin="1327,-20" coordsize="9325,0" path="m1327,-20l10652,-20e" filled="f" stroked="t" strokeweight=".405808pt" strokecolor="#000000">
                <v:path arrowok="t"/>
              </v:shape>
            </v:group>
            <v:group style="position:absolute;left:10657;top:-1482;width:2;height:1462" coordorigin="10657,-1482" coordsize="2,1462">
              <v:shape style="position:absolute;left:10657;top:-1482;width:2;height:1462" coordorigin="10657,-1482" coordsize="0,1462" path="m10657,-1482l10657,-20e" filled="f" stroked="t" strokeweight=".580pt" strokecolor="#000000">
                <v:path arrowok="t"/>
              </v:shape>
            </v:group>
            <w10:wrap type="none"/>
          </v:group>
        </w:pict>
      </w:r>
      <w:r>
        <w:rPr/>
        <w:pict>
          <v:group style="position:absolute;margin-left:66.953629pt;margin-top:21.615393pt;width:467.32pt;height:252.051733pt;mso-position-horizontal-relative:page;mso-position-vertical-relative:paragraph;z-index:-13194" coordorigin="1339,432" coordsize="9346,5041">
            <v:group style="position:absolute;left:10652;top:2937;width:10;height:6" coordorigin="10652,2937" coordsize="10,6">
              <v:shape style="position:absolute;left:10652;top:2937;width:10;height:6" coordorigin="10652,2937" coordsize="10,6" path="m10652,2940l10662,2940e" filled="f" stroked="t" strokeweight=".405808pt" strokecolor="#000000">
                <v:path arrowok="t"/>
              </v:shape>
            </v:group>
            <v:group style="position:absolute;left:1345;top:438;width:9335;height:2" coordorigin="1345,438" coordsize="9335,2">
              <v:shape style="position:absolute;left:1345;top:438;width:9335;height:2" coordorigin="1345,438" coordsize="9335,0" path="m1345,438l10680,438e" filled="f" stroked="t" strokeweight=".580pt" strokecolor="#000000">
                <v:path arrowok="t"/>
              </v:shape>
            </v:group>
            <v:group style="position:absolute;left:1350;top:442;width:2;height:5026" coordorigin="1350,442" coordsize="2,5026">
              <v:shape style="position:absolute;left:1350;top:442;width:2;height:5026" coordorigin="1350,442" coordsize="0,5026" path="m1350,442l1350,5468e" filled="f" stroked="t" strokeweight=".580pt" strokecolor="#000000">
                <v:path arrowok="t"/>
              </v:shape>
            </v:group>
            <v:group style="position:absolute;left:1345;top:5460;width:9325;height:2" coordorigin="1345,5460" coordsize="9325,2">
              <v:shape style="position:absolute;left:1345;top:5460;width:9325;height:2" coordorigin="1345,5460" coordsize="9325,0" path="m1345,5460l10670,5460e" filled="f" stroked="t" strokeweight=".580pt" strokecolor="#000000">
                <v:path arrowok="t"/>
              </v:shape>
            </v:group>
            <v:group style="position:absolute;left:10675;top:442;width:2;height:5020" coordorigin="10675,442" coordsize="2,5020">
              <v:shape style="position:absolute;left:10675;top:442;width:2;height:5020" coordorigin="10675,442" coordsize="0,5020" path="m10675,442l10675,5462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Článok</w:t>
      </w:r>
      <w:r>
        <w:rPr>
          <w:rFonts w:ascii="Arial Narrow" w:hAnsi="Arial Narrow" w:cs="Arial Narrow" w:eastAsia="Arial Narrow"/>
          <w:sz w:val="28"/>
          <w:szCs w:val="28"/>
          <w:spacing w:val="-8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VI</w:t>
      </w:r>
      <w:r>
        <w:rPr>
          <w:rFonts w:ascii="Arial Narrow" w:hAnsi="Arial Narrow" w:cs="Arial Narrow" w:eastAsia="Arial Narrow"/>
          <w:sz w:val="28"/>
          <w:szCs w:val="28"/>
          <w:spacing w:val="-2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-</w:t>
      </w:r>
      <w:r>
        <w:rPr>
          <w:rFonts w:ascii="Arial Narrow" w:hAnsi="Arial Narrow" w:cs="Arial Narrow" w:eastAsia="Arial Narrow"/>
          <w:sz w:val="28"/>
          <w:szCs w:val="28"/>
          <w:spacing w:val="-1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Udalosti,</w:t>
      </w:r>
      <w:r>
        <w:rPr>
          <w:rFonts w:ascii="Arial Narrow" w:hAnsi="Arial Narrow" w:cs="Arial Narrow" w:eastAsia="Arial Narrow"/>
          <w:sz w:val="28"/>
          <w:szCs w:val="28"/>
          <w:spacing w:val="-10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ktoré</w:t>
      </w:r>
      <w:r>
        <w:rPr>
          <w:rFonts w:ascii="Arial Narrow" w:hAnsi="Arial Narrow" w:cs="Arial Narrow" w:eastAsia="Arial Narrow"/>
          <w:sz w:val="28"/>
          <w:szCs w:val="28"/>
          <w:spacing w:val="-6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nastali</w:t>
      </w:r>
      <w:r>
        <w:rPr>
          <w:rFonts w:ascii="Arial Narrow" w:hAnsi="Arial Narrow" w:cs="Arial Narrow" w:eastAsia="Arial Narrow"/>
          <w:sz w:val="28"/>
          <w:szCs w:val="28"/>
          <w:spacing w:val="-7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po</w:t>
      </w:r>
      <w:r>
        <w:rPr>
          <w:rFonts w:ascii="Arial Narrow" w:hAnsi="Arial Narrow" w:cs="Arial Narrow" w:eastAsia="Arial Narrow"/>
          <w:sz w:val="28"/>
          <w:szCs w:val="28"/>
          <w:spacing w:val="-3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dni,</w:t>
      </w:r>
      <w:r>
        <w:rPr>
          <w:rFonts w:ascii="Arial Narrow" w:hAnsi="Arial Narrow" w:cs="Arial Narrow" w:eastAsia="Arial Narrow"/>
          <w:sz w:val="28"/>
          <w:szCs w:val="28"/>
          <w:spacing w:val="-4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ku</w:t>
      </w:r>
      <w:r>
        <w:rPr>
          <w:rFonts w:ascii="Arial Narrow" w:hAnsi="Arial Narrow" w:cs="Arial Narrow" w:eastAsia="Arial Narrow"/>
          <w:sz w:val="28"/>
          <w:szCs w:val="28"/>
          <w:spacing w:val="-3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ktorému</w:t>
      </w:r>
      <w:r>
        <w:rPr>
          <w:rFonts w:ascii="Arial Narrow" w:hAnsi="Arial Narrow" w:cs="Arial Narrow" w:eastAsia="Arial Narrow"/>
          <w:sz w:val="28"/>
          <w:szCs w:val="28"/>
          <w:spacing w:val="-9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sa</w:t>
      </w:r>
      <w:r>
        <w:rPr>
          <w:rFonts w:ascii="Arial Narrow" w:hAnsi="Arial Narrow" w:cs="Arial Narrow" w:eastAsia="Arial Narrow"/>
          <w:sz w:val="28"/>
          <w:szCs w:val="28"/>
          <w:spacing w:val="-3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zostavuje</w:t>
      </w:r>
      <w:r>
        <w:rPr>
          <w:rFonts w:ascii="Arial Narrow" w:hAnsi="Arial Narrow" w:cs="Arial Narrow" w:eastAsia="Arial Narrow"/>
          <w:sz w:val="28"/>
          <w:szCs w:val="28"/>
          <w:spacing w:val="-10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účtovná</w:t>
      </w:r>
      <w:r>
        <w:rPr>
          <w:rFonts w:ascii="Arial Narrow" w:hAnsi="Arial Narrow" w:cs="Arial Narrow" w:eastAsia="Arial Narrow"/>
          <w:sz w:val="28"/>
          <w:szCs w:val="28"/>
          <w:spacing w:val="-9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závierka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</w:rPr>
      </w:r>
    </w:p>
    <w:p>
      <w:pPr>
        <w:jc w:val="left"/>
        <w:spacing w:after="0"/>
        <w:sectPr>
          <w:pgMar w:header="327" w:footer="762" w:top="820" w:bottom="960" w:left="1200" w:right="1140"/>
          <w:pgSz w:w="11920" w:h="16840"/>
        </w:sectPr>
      </w:pPr>
      <w:rPr/>
    </w:p>
    <w:p>
      <w:pPr>
        <w:spacing w:before="0" w:after="0" w:line="319" w:lineRule="exact"/>
        <w:ind w:left="161" w:right="-20"/>
        <w:jc w:val="left"/>
        <w:rPr>
          <w:rFonts w:ascii="Arial Narrow" w:hAnsi="Arial Narrow" w:cs="Arial Narrow" w:eastAsia="Arial Narrow"/>
          <w:sz w:val="28"/>
          <w:szCs w:val="28"/>
        </w:rPr>
      </w:pPr>
      <w:rPr/>
      <w:r>
        <w:rPr/>
        <w:pict>
          <v:group style="position:absolute;margin-left:65.135437pt;margin-top:633.904541pt;width:467.320015pt;height:108.480623pt;mso-position-horizontal-relative:page;mso-position-vertical-relative:page;z-index:-13191" coordorigin="1303,12678" coordsize="9346,2170">
            <v:group style="position:absolute;left:1309;top:12684;width:9335;height:2" coordorigin="1309,12684" coordsize="9335,2">
              <v:shape style="position:absolute;left:1309;top:12684;width:9335;height:2" coordorigin="1309,12684" coordsize="9335,0" path="m1309,12684l10643,12684e" filled="f" stroked="t" strokeweight=".580pt" strokecolor="#000000">
                <v:path arrowok="t"/>
              </v:shape>
            </v:group>
            <v:group style="position:absolute;left:1313;top:12687;width:2;height:2155" coordorigin="1313,12687" coordsize="2,2155">
              <v:shape style="position:absolute;left:1313;top:12687;width:2;height:2155" coordorigin="1313,12687" coordsize="0,2155" path="m1313,12687l1313,14842e" filled="f" stroked="t" strokeweight=".580pt" strokecolor="#000000">
                <v:path arrowok="t"/>
              </v:shape>
            </v:group>
            <v:group style="position:absolute;left:1309;top:14835;width:9325;height:2" coordorigin="1309,14835" coordsize="9325,2">
              <v:shape style="position:absolute;left:1309;top:14835;width:9325;height:2" coordorigin="1309,14835" coordsize="9325,0" path="m1309,14835l10634,14835e" filled="f" stroked="t" strokeweight=".580pt" strokecolor="#000000">
                <v:path arrowok="t"/>
              </v:shape>
            </v:group>
            <v:group style="position:absolute;left:10639;top:12687;width:2;height:2155" coordorigin="10639,12687" coordsize="2,2155">
              <v:shape style="position:absolute;left:10639;top:12687;width:2;height:2155" coordorigin="10639,12687" coordsize="0,2155" path="m10639,12687l10639,14842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Článok</w:t>
      </w:r>
      <w:r>
        <w:rPr>
          <w:rFonts w:ascii="Arial Narrow" w:hAnsi="Arial Narrow" w:cs="Arial Narrow" w:eastAsia="Arial Narrow"/>
          <w:sz w:val="28"/>
          <w:szCs w:val="28"/>
          <w:spacing w:val="-8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VII</w:t>
      </w:r>
      <w:r>
        <w:rPr>
          <w:rFonts w:ascii="Arial Narrow" w:hAnsi="Arial Narrow" w:cs="Arial Narrow" w:eastAsia="Arial Narrow"/>
          <w:sz w:val="28"/>
          <w:szCs w:val="28"/>
          <w:spacing w:val="-3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-</w:t>
      </w:r>
      <w:r>
        <w:rPr>
          <w:rFonts w:ascii="Arial Narrow" w:hAnsi="Arial Narrow" w:cs="Arial Narrow" w:eastAsia="Arial Narrow"/>
          <w:sz w:val="28"/>
          <w:szCs w:val="28"/>
          <w:spacing w:val="-1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Informácie</w:t>
      </w:r>
      <w:r>
        <w:rPr>
          <w:rFonts w:ascii="Arial Narrow" w:hAnsi="Arial Narrow" w:cs="Arial Narrow" w:eastAsia="Arial Narrow"/>
          <w:sz w:val="28"/>
          <w:szCs w:val="28"/>
          <w:spacing w:val="-12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o</w:t>
      </w:r>
      <w:r>
        <w:rPr>
          <w:rFonts w:ascii="Arial Narrow" w:hAnsi="Arial Narrow" w:cs="Arial Narrow" w:eastAsia="Arial Narrow"/>
          <w:sz w:val="28"/>
          <w:szCs w:val="28"/>
          <w:spacing w:val="-1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spriaznených</w:t>
      </w:r>
      <w:r>
        <w:rPr>
          <w:rFonts w:ascii="Arial Narrow" w:hAnsi="Arial Narrow" w:cs="Arial Narrow" w:eastAsia="Arial Narrow"/>
          <w:sz w:val="28"/>
          <w:szCs w:val="28"/>
          <w:spacing w:val="-15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osobách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</w:rPr>
      </w:r>
    </w:p>
    <w:p>
      <w:pPr>
        <w:spacing w:before="7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40" w:lineRule="auto"/>
        <w:ind w:left="161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1)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Transakcie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medzi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účtovnou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jednotkou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spriaznenými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osobami</w:t>
      </w:r>
    </w:p>
    <w:p>
      <w:pPr>
        <w:spacing w:before="3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40" w:lineRule="auto"/>
        <w:ind w:left="161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/>
        <w:pict>
          <v:group style="position:absolute;margin-left:65.682678pt;margin-top:15.58882pt;width:467.282328pt;height:118.301803pt;mso-position-horizontal-relative:page;mso-position-vertical-relative:paragraph;z-index:-13193" coordorigin="1314,312" coordsize="9346,2366">
            <v:group style="position:absolute;left:1319;top:317;width:9335;height:2" coordorigin="1319,317" coordsize="9335,2">
              <v:shape style="position:absolute;left:1319;top:317;width:9335;height:2" coordorigin="1319,317" coordsize="9335,0" path="m1319,317l10654,317e" filled="f" stroked="t" strokeweight=".504656pt" strokecolor="#000000">
                <v:path arrowok="t"/>
              </v:shape>
            </v:group>
            <v:group style="position:absolute;left:1324;top:319;width:2;height:2353" coordorigin="1324,319" coordsize="2,2353">
              <v:shape style="position:absolute;left:1324;top:319;width:2;height:2353" coordorigin="1324,319" coordsize="0,2353" path="m1324,319l1324,2672e" filled="f" stroked="t" strokeweight=".580pt" strokecolor="#000000">
                <v:path arrowok="t"/>
              </v:shape>
            </v:group>
            <v:group style="position:absolute;left:1319;top:2662;width:9325;height:2" coordorigin="1319,2662" coordsize="9325,2">
              <v:shape style="position:absolute;left:1319;top:2662;width:9325;height:2" coordorigin="1319,2662" coordsize="9325,0" path="m1319,2662l10645,2662e" filled="f" stroked="t" strokeweight=".580pt" strokecolor="#000000">
                <v:path arrowok="t"/>
              </v:shape>
            </v:group>
            <v:group style="position:absolute;left:10649;top:319;width:2;height:2347" coordorigin="10649,319" coordsize="2,2347">
              <v:shape style="position:absolute;left:10649;top:319;width:2;height:2347" coordorigin="10649,319" coordsize="0,2347" path="m10649,319l10649,2667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Zoznam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transakcií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uskutočn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ných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medzi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účtovnou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jednotkou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spriaznenými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osobami</w:t>
      </w:r>
    </w:p>
    <w:p>
      <w:pPr>
        <w:spacing w:before="9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216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/>
        <w:pict>
          <v:group style="position:absolute;margin-left:66.966888pt;margin-top:15.594804pt;width:467.32pt;height:108.480622pt;mso-position-horizontal-relative:page;mso-position-vertical-relative:paragraph;z-index:-13192" coordorigin="1339,312" coordsize="9346,2170">
            <v:group style="position:absolute;left:1345;top:318;width:9335;height:2" coordorigin="1345,318" coordsize="9335,2">
              <v:shape style="position:absolute;left:1345;top:318;width:9335;height:2" coordorigin="1345,318" coordsize="9335,0" path="m1345,318l10680,318e" filled="f" stroked="t" strokeweight=".580pt" strokecolor="#000000">
                <v:path arrowok="t"/>
              </v:shape>
            </v:group>
            <v:group style="position:absolute;left:1350;top:321;width:2;height:2155" coordorigin="1350,321" coordsize="2,2155">
              <v:shape style="position:absolute;left:1350;top:321;width:2;height:2155" coordorigin="1350,321" coordsize="0,2155" path="m1350,321l1350,2476e" filled="f" stroked="t" strokeweight=".580pt" strokecolor="#000000">
                <v:path arrowok="t"/>
              </v:shape>
            </v:group>
            <v:group style="position:absolute;left:1345;top:2469;width:9325;height:2" coordorigin="1345,2469" coordsize="9325,2">
              <v:shape style="position:absolute;left:1345;top:2469;width:9325;height:2" coordorigin="1345,2469" coordsize="9325,0" path="m1345,2469l10670,2469e" filled="f" stroked="t" strokeweight=".580pt" strokecolor="#000000">
                <v:path arrowok="t"/>
              </v:shape>
            </v:group>
            <v:group style="position:absolute;left:10675;top:321;width:2;height:2155" coordorigin="10675,321" coordsize="2,2155">
              <v:shape style="position:absolute;left:10675;top:321;width:2;height:2155" coordorigin="10675,321" coordsize="0,2155" path="m10675,321l10675,2476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b)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Charakteristika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transakcie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2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73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c)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Transakcie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spriaznenými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osobami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každú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týchto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osôb</w:t>
      </w:r>
    </w:p>
    <w:p>
      <w:pPr>
        <w:spacing w:before="8" w:after="0" w:line="50" w:lineRule="exact"/>
        <w:jc w:val="left"/>
        <w:rPr>
          <w:sz w:val="5"/>
          <w:szCs w:val="5"/>
        </w:rPr>
      </w:pPr>
      <w:rPr/>
      <w:r>
        <w:rPr>
          <w:sz w:val="5"/>
          <w:szCs w:val="5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1.57361" w:type="dxa"/>
      </w:tblPr>
      <w:tblGrid/>
      <w:tr>
        <w:trPr>
          <w:trHeight w:val="262" w:hRule="exact"/>
        </w:trPr>
        <w:tc>
          <w:tcPr>
            <w:tcW w:w="2290" w:type="dxa"/>
            <w:vMerge w:val="restart"/>
            <w:tcBorders>
              <w:top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" w:after="0" w:line="160" w:lineRule="exact"/>
              <w:jc w:val="left"/>
              <w:rPr>
                <w:sz w:val="16"/>
                <w:szCs w:val="16"/>
              </w:rPr>
            </w:pPr>
            <w:rPr/>
            <w:r>
              <w:rPr>
                <w:sz w:val="16"/>
                <w:szCs w:val="16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433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Spria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nená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630" w:type="dxa"/>
            <w:vMerge w:val="restart"/>
            <w:tcBorders>
              <w:top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9" w:after="0" w:line="240" w:lineRule="exact"/>
              <w:jc w:val="left"/>
              <w:rPr>
                <w:sz w:val="24"/>
                <w:szCs w:val="24"/>
              </w:rPr>
            </w:pPr>
            <w:rPr/>
            <w:r>
              <w:rPr>
                <w:sz w:val="24"/>
                <w:szCs w:val="24"/>
              </w:rPr>
            </w:r>
          </w:p>
          <w:p>
            <w:pPr>
              <w:spacing w:before="0" w:after="0" w:line="251" w:lineRule="auto"/>
              <w:ind w:left="860" w:right="945" w:firstLine="31"/>
              <w:jc w:val="left"/>
              <w:rPr>
                <w:rFonts w:ascii="Arial Narrow" w:hAnsi="Arial Narrow" w:cs="Arial Narrow" w:eastAsia="Arial Narrow"/>
                <w:sz w:val="22"/>
                <w:szCs w:val="22"/>
              </w:rPr>
            </w:pPr>
            <w:rPr/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  <w:b/>
                <w:bCs/>
              </w:rPr>
              <w:t>Zoznam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  <w:b/>
                <w:bCs/>
              </w:rPr>
              <w:t>tranakcií</w:t>
            </w:r>
            <w:r>
              <w:rPr>
                <w:rFonts w:ascii="Arial Narrow" w:hAnsi="Arial Narrow" w:cs="Arial Narrow" w:eastAsia="Arial Narrow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4380" w:type="dxa"/>
            <w:gridSpan w:val="2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892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Hodnotové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adren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obchodu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737" w:hRule="exact"/>
        </w:trPr>
        <w:tc>
          <w:tcPr>
            <w:tcW w:w="2290" w:type="dxa"/>
            <w:vMerge/>
            <w:tcBorders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630" w:type="dxa"/>
            <w:vMerge/>
            <w:tcBorders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218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7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132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2162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6" w:lineRule="exact"/>
              <w:ind w:left="423" w:right="40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ezp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edne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46" w:right="28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hád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322" w:hRule="exact"/>
        </w:trPr>
        <w:tc>
          <w:tcPr>
            <w:tcW w:w="2290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29" w:after="0" w:line="240" w:lineRule="auto"/>
              <w:ind w:left="1091" w:right="99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</w:p>
        </w:tc>
        <w:tc>
          <w:tcPr>
            <w:tcW w:w="2630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29" w:after="0" w:line="240" w:lineRule="auto"/>
              <w:ind w:left="1141" w:right="128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</w:t>
            </w:r>
          </w:p>
        </w:tc>
        <w:tc>
          <w:tcPr>
            <w:tcW w:w="2218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29" w:after="0" w:line="240" w:lineRule="auto"/>
              <w:ind w:left="1020" w:right="999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</w:t>
            </w:r>
          </w:p>
        </w:tc>
        <w:tc>
          <w:tcPr>
            <w:tcW w:w="2162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29" w:after="0" w:line="240" w:lineRule="auto"/>
              <w:ind w:left="986" w:right="968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</w:t>
            </w:r>
          </w:p>
        </w:tc>
      </w:tr>
      <w:tr>
        <w:trPr>
          <w:trHeight w:val="314" w:hRule="exact"/>
        </w:trPr>
        <w:tc>
          <w:tcPr>
            <w:tcW w:w="2290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630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218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162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1" w:hRule="exact"/>
        </w:trPr>
        <w:tc>
          <w:tcPr>
            <w:tcW w:w="2290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630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218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162" w:type="dxa"/>
            <w:tcBorders>
              <w:top w:val="single" w:sz="4.64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3" w:hRule="exact"/>
        </w:trPr>
        <w:tc>
          <w:tcPr>
            <w:tcW w:w="2290" w:type="dxa"/>
            <w:tcBorders>
              <w:top w:val="single" w:sz="4.64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630" w:type="dxa"/>
            <w:tcBorders>
              <w:top w:val="single" w:sz="4.64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218" w:type="dxa"/>
            <w:tcBorders>
              <w:top w:val="single" w:sz="4.64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162" w:type="dxa"/>
            <w:tcBorders>
              <w:top w:val="single" w:sz="4.64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6" w:hRule="exact"/>
        </w:trPr>
        <w:tc>
          <w:tcPr>
            <w:tcW w:w="2290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630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21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1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38" w:hRule="exact"/>
        </w:trPr>
        <w:tc>
          <w:tcPr>
            <w:tcW w:w="2290" w:type="dxa"/>
            <w:tcBorders>
              <w:top w:val="single" w:sz="7.04" w:space="0" w:color="000000"/>
              <w:bottom w:val="single" w:sz="7.04012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630" w:type="dxa"/>
            <w:tcBorders>
              <w:top w:val="single" w:sz="7.04" w:space="0" w:color="000000"/>
              <w:bottom w:val="single" w:sz="7.04012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218" w:type="dxa"/>
            <w:tcBorders>
              <w:top w:val="single" w:sz="7.04" w:space="0" w:color="000000"/>
              <w:bottom w:val="single" w:sz="7.04012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162" w:type="dxa"/>
            <w:tcBorders>
              <w:top w:val="single" w:sz="7.04" w:space="0" w:color="000000"/>
              <w:bottom w:val="single" w:sz="7.04012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6" w:hRule="exact"/>
        </w:trPr>
        <w:tc>
          <w:tcPr>
            <w:tcW w:w="2290" w:type="dxa"/>
            <w:tcBorders>
              <w:top w:val="single" w:sz="7.040122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630" w:type="dxa"/>
            <w:tcBorders>
              <w:top w:val="single" w:sz="7.040122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218" w:type="dxa"/>
            <w:tcBorders>
              <w:top w:val="single" w:sz="7.040122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162" w:type="dxa"/>
            <w:tcBorders>
              <w:top w:val="single" w:sz="7.040122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4" w:hRule="exact"/>
        </w:trPr>
        <w:tc>
          <w:tcPr>
            <w:tcW w:w="2290" w:type="dxa"/>
            <w:tcBorders>
              <w:top w:val="single" w:sz="4.640" w:space="0" w:color="000000"/>
              <w:bottom w:val="single" w:sz="7.04085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630" w:type="dxa"/>
            <w:tcBorders>
              <w:top w:val="single" w:sz="4.640" w:space="0" w:color="000000"/>
              <w:bottom w:val="single" w:sz="7.04085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218" w:type="dxa"/>
            <w:tcBorders>
              <w:top w:val="single" w:sz="4.640" w:space="0" w:color="000000"/>
              <w:bottom w:val="single" w:sz="7.04085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162" w:type="dxa"/>
            <w:tcBorders>
              <w:top w:val="single" w:sz="4.640" w:space="0" w:color="000000"/>
              <w:bottom w:val="single" w:sz="7.04085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4" w:hRule="exact"/>
        </w:trPr>
        <w:tc>
          <w:tcPr>
            <w:tcW w:w="2290" w:type="dxa"/>
            <w:tcBorders>
              <w:top w:val="single" w:sz="7.040852" w:space="0" w:color="000000"/>
              <w:bottom w:val="single" w:sz="7.04085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630" w:type="dxa"/>
            <w:tcBorders>
              <w:top w:val="single" w:sz="7.040852" w:space="0" w:color="000000"/>
              <w:bottom w:val="single" w:sz="7.04085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218" w:type="dxa"/>
            <w:tcBorders>
              <w:top w:val="single" w:sz="7.040852" w:space="0" w:color="000000"/>
              <w:bottom w:val="single" w:sz="7.04085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162" w:type="dxa"/>
            <w:tcBorders>
              <w:top w:val="single" w:sz="7.040852" w:space="0" w:color="000000"/>
              <w:bottom w:val="single" w:sz="7.04085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3" w:hRule="exact"/>
        </w:trPr>
        <w:tc>
          <w:tcPr>
            <w:tcW w:w="2290" w:type="dxa"/>
            <w:tcBorders>
              <w:top w:val="single" w:sz="7.040852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630" w:type="dxa"/>
            <w:tcBorders>
              <w:top w:val="single" w:sz="7.040852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218" w:type="dxa"/>
            <w:tcBorders>
              <w:top w:val="single" w:sz="7.040852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162" w:type="dxa"/>
            <w:tcBorders>
              <w:top w:val="single" w:sz="7.040852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6" w:hRule="exact"/>
        </w:trPr>
        <w:tc>
          <w:tcPr>
            <w:tcW w:w="2290" w:type="dxa"/>
            <w:tcBorders>
              <w:top w:val="single" w:sz="4.640" w:space="0" w:color="000000"/>
              <w:bottom w:val="single" w:sz="8.480365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630" w:type="dxa"/>
            <w:tcBorders>
              <w:top w:val="single" w:sz="4.640" w:space="0" w:color="000000"/>
              <w:bottom w:val="single" w:sz="8.480365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218" w:type="dxa"/>
            <w:tcBorders>
              <w:top w:val="single" w:sz="4.640" w:space="0" w:color="000000"/>
              <w:bottom w:val="single" w:sz="8.480365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2162" w:type="dxa"/>
            <w:tcBorders>
              <w:top w:val="single" w:sz="4.640" w:space="0" w:color="000000"/>
              <w:bottom w:val="single" w:sz="8.480365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after="0"/>
        <w:sectPr>
          <w:pgMar w:header="319" w:footer="762" w:top="900" w:bottom="960" w:left="1180" w:right="1180"/>
          <w:headerReference w:type="odd" r:id="rId39"/>
          <w:headerReference w:type="even" r:id="rId40"/>
          <w:pgSz w:w="11920" w:h="16840"/>
        </w:sectPr>
      </w:pPr>
      <w:rPr/>
    </w:p>
    <w:p>
      <w:pPr>
        <w:spacing w:before="4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36" w:lineRule="exact"/>
        <w:ind w:left="165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2)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Príjmy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výhody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členov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štatutárneho,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dozorného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iného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or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g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ánu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účtovnej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jednotky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0"/>
        </w:rPr>
      </w:r>
    </w:p>
    <w:p>
      <w:pPr>
        <w:spacing w:before="3" w:after="0" w:line="80" w:lineRule="exact"/>
        <w:jc w:val="left"/>
        <w:rPr>
          <w:sz w:val="8"/>
          <w:szCs w:val="8"/>
        </w:rPr>
      </w:pPr>
      <w:rPr/>
      <w:r>
        <w:rPr>
          <w:sz w:val="8"/>
          <w:szCs w:val="8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99.820671" w:type="dxa"/>
      </w:tblPr>
      <w:tblGrid/>
      <w:tr>
        <w:trPr>
          <w:trHeight w:val="766" w:hRule="exact"/>
        </w:trPr>
        <w:tc>
          <w:tcPr>
            <w:tcW w:w="2140" w:type="dxa"/>
            <w:vMerge w:val="restart"/>
            <w:tcBorders>
              <w:top w:val="single" w:sz="8.96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9" w:after="0" w:line="190" w:lineRule="exact"/>
              <w:jc w:val="left"/>
              <w:rPr>
                <w:sz w:val="19"/>
                <w:szCs w:val="19"/>
              </w:rPr>
            </w:pPr>
            <w:rPr/>
            <w:r>
              <w:rPr>
                <w:sz w:val="19"/>
                <w:szCs w:val="19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83" w:right="163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Druh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mu,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ýhody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2" w:after="0" w:line="130" w:lineRule="exact"/>
              <w:jc w:val="left"/>
              <w:rPr>
                <w:sz w:val="13"/>
                <w:szCs w:val="13"/>
              </w:rPr>
            </w:pPr>
            <w:rPr/>
            <w:r>
              <w:rPr>
                <w:sz w:val="13"/>
                <w:szCs w:val="13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975" w:right="956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</w:p>
        </w:tc>
        <w:tc>
          <w:tcPr>
            <w:tcW w:w="3554" w:type="dxa"/>
            <w:gridSpan w:val="3"/>
            <w:tcBorders>
              <w:top w:val="single" w:sz="8.960002" w:space="0" w:color="000000"/>
              <w:bottom w:val="single" w:sz="8.960004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3" w:after="0" w:line="240" w:lineRule="auto"/>
              <w:ind w:left="267" w:right="260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ota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príj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u,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ody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asných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085" w:right="1079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lenov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g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án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11" w:after="0" w:line="240" w:lineRule="auto"/>
              <w:ind w:left="1677" w:right="1669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</w:t>
            </w:r>
          </w:p>
        </w:tc>
        <w:tc>
          <w:tcPr>
            <w:tcW w:w="3662" w:type="dxa"/>
            <w:gridSpan w:val="3"/>
            <w:tcBorders>
              <w:top w:val="single" w:sz="8.960002" w:space="0" w:color="000000"/>
              <w:bottom w:val="single" w:sz="8.960004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3" w:after="0" w:line="240" w:lineRule="auto"/>
              <w:ind w:left="381" w:right="406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ota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príj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u,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ody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alých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124" w:right="1148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lenov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g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án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11" w:after="0" w:line="240" w:lineRule="auto"/>
              <w:ind w:left="1711" w:right="1737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</w:t>
            </w:r>
          </w:p>
        </w:tc>
      </w:tr>
      <w:tr>
        <w:trPr>
          <w:trHeight w:val="350" w:hRule="exact"/>
        </w:trPr>
        <w:tc>
          <w:tcPr>
            <w:tcW w:w="2140" w:type="dxa"/>
            <w:vMerge/>
            <w:tcBorders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  <w:tc>
          <w:tcPr>
            <w:tcW w:w="1343" w:type="dxa"/>
            <w:tcBorders>
              <w:top w:val="single" w:sz="8.960004" w:space="0" w:color="000000"/>
              <w:bottom w:val="single" w:sz="8.960001" w:space="0" w:color="000000"/>
              <w:left w:val="single" w:sz="8.480001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45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štatu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árn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176" w:type="dxa"/>
            <w:tcBorders>
              <w:top w:val="single" w:sz="8.960004" w:space="0" w:color="000000"/>
              <w:bottom w:val="single" w:sz="8.960001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2" w:after="0" w:line="240" w:lineRule="auto"/>
              <w:ind w:left="12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dozorných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036" w:type="dxa"/>
            <w:tcBorders>
              <w:top w:val="single" w:sz="8.960004" w:space="0" w:color="000000"/>
              <w:bottom w:val="single" w:sz="8.960001" w:space="0" w:color="000000"/>
              <w:left w:val="single" w:sz="8.48" w:space="0" w:color="000000"/>
              <w:right w:val="single" w:sz="8.480001" w:space="0" w:color="000000"/>
            </w:tcBorders>
          </w:tcPr>
          <w:p>
            <w:pPr>
              <w:spacing w:before="41" w:after="0" w:line="240" w:lineRule="auto"/>
              <w:ind w:left="288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iných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44" w:type="dxa"/>
            <w:tcBorders>
              <w:top w:val="single" w:sz="8.960004" w:space="0" w:color="000000"/>
              <w:bottom w:val="single" w:sz="8.960001" w:space="0" w:color="000000"/>
              <w:left w:val="single" w:sz="8.480001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44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štatu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árn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260" w:type="dxa"/>
            <w:tcBorders>
              <w:top w:val="single" w:sz="8.960004" w:space="0" w:color="000000"/>
              <w:bottom w:val="single" w:sz="8.960001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2" w:after="0" w:line="240" w:lineRule="auto"/>
              <w:ind w:left="175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dozorných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058" w:type="dxa"/>
            <w:tcBorders>
              <w:top w:val="single" w:sz="8.960004" w:space="0" w:color="000000"/>
              <w:bottom w:val="single" w:sz="8.960001" w:space="0" w:color="000000"/>
              <w:left w:val="single" w:sz="8.48" w:space="0" w:color="000000"/>
              <w:right w:val="single" w:sz="8.480001" w:space="0" w:color="000000"/>
            </w:tcBorders>
          </w:tcPr>
          <w:p>
            <w:pPr>
              <w:spacing w:before="41" w:after="0" w:line="240" w:lineRule="auto"/>
              <w:ind w:left="280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iných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345" w:hRule="exact"/>
        </w:trPr>
        <w:tc>
          <w:tcPr>
            <w:tcW w:w="2140" w:type="dxa"/>
            <w:vMerge/>
            <w:tcBorders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  <w:tc>
          <w:tcPr>
            <w:tcW w:w="3554" w:type="dxa"/>
            <w:gridSpan w:val="3"/>
            <w:tcBorders>
              <w:top w:val="single" w:sz="8.960001" w:space="0" w:color="000000"/>
              <w:bottom w:val="single" w:sz="4.640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41" w:after="0" w:line="240" w:lineRule="auto"/>
              <w:ind w:left="52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Časť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-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čtovné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obdo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</w:p>
        </w:tc>
        <w:tc>
          <w:tcPr>
            <w:tcW w:w="3662" w:type="dxa"/>
            <w:gridSpan w:val="3"/>
            <w:tcBorders>
              <w:top w:val="single" w:sz="8.960001" w:space="0" w:color="000000"/>
              <w:bottom w:val="single" w:sz="4.640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41" w:after="0" w:line="240" w:lineRule="auto"/>
              <w:ind w:left="564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Časť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-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čtovné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obdo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</w:p>
        </w:tc>
      </w:tr>
      <w:tr>
        <w:trPr>
          <w:trHeight w:val="497" w:hRule="exact"/>
        </w:trPr>
        <w:tc>
          <w:tcPr>
            <w:tcW w:w="2140" w:type="dxa"/>
            <w:vMerge/>
            <w:tcBorders>
              <w:bottom w:val="single" w:sz="8.960003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  <w:tc>
          <w:tcPr>
            <w:tcW w:w="3554" w:type="dxa"/>
            <w:gridSpan w:val="3"/>
            <w:tcBorders>
              <w:top w:val="single" w:sz="4.640" w:space="0" w:color="000000"/>
              <w:bottom w:val="single" w:sz="8.960003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0" w:after="0" w:line="242" w:lineRule="exact"/>
              <w:ind w:left="1128" w:right="193" w:firstLine="-894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Časť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2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-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zpr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stredne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ádzajú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účtovné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obdo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</w:p>
        </w:tc>
        <w:tc>
          <w:tcPr>
            <w:tcW w:w="3662" w:type="dxa"/>
            <w:gridSpan w:val="3"/>
            <w:tcBorders>
              <w:top w:val="single" w:sz="4.640" w:space="0" w:color="000000"/>
              <w:bottom w:val="single" w:sz="8.960003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0" w:after="0" w:line="242" w:lineRule="exact"/>
              <w:ind w:left="1166" w:right="250" w:firstLine="-894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Časť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2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-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zpr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stredne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ádzajú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účtovné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obdo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</w:p>
        </w:tc>
      </w:tr>
      <w:tr>
        <w:trPr>
          <w:trHeight w:val="344" w:hRule="exact"/>
        </w:trPr>
        <w:tc>
          <w:tcPr>
            <w:tcW w:w="2140" w:type="dxa"/>
            <w:vMerge w:val="restart"/>
            <w:tcBorders>
              <w:top w:val="single" w:sz="8.960003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7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16"/>
                <w:szCs w:val="16"/>
              </w:rPr>
            </w:pPr>
            <w:rPr/>
            <w:r>
              <w:rPr>
                <w:rFonts w:ascii="Arial Narrow" w:hAnsi="Arial Narrow" w:cs="Arial Narrow" w:eastAsia="Arial Narrow"/>
                <w:sz w:val="16"/>
                <w:szCs w:val="16"/>
                <w:spacing w:val="0"/>
                <w:w w:val="100"/>
              </w:rPr>
              <w:t>Odmeny</w:t>
            </w:r>
          </w:p>
        </w:tc>
        <w:tc>
          <w:tcPr>
            <w:tcW w:w="1343" w:type="dxa"/>
            <w:tcBorders>
              <w:top w:val="single" w:sz="8.960003" w:space="0" w:color="000000"/>
              <w:bottom w:val="single" w:sz="4.640001" w:space="0" w:color="000000"/>
              <w:left w:val="single" w:sz="8.48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176" w:type="dxa"/>
            <w:tcBorders>
              <w:top w:val="single" w:sz="8.960003" w:space="0" w:color="000000"/>
              <w:bottom w:val="single" w:sz="4.640001" w:space="0" w:color="000000"/>
              <w:left w:val="single" w:sz="4.64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036" w:type="dxa"/>
            <w:tcBorders>
              <w:top w:val="single" w:sz="8.960003" w:space="0" w:color="000000"/>
              <w:bottom w:val="single" w:sz="4.640001" w:space="0" w:color="000000"/>
              <w:left w:val="single" w:sz="4.640001" w:space="0" w:color="000000"/>
              <w:right w:val="single" w:sz="8.480001" w:space="0" w:color="000000"/>
            </w:tcBorders>
          </w:tcPr>
          <w:p>
            <w:pPr/>
            <w:rPr/>
          </w:p>
        </w:tc>
        <w:tc>
          <w:tcPr>
            <w:tcW w:w="1344" w:type="dxa"/>
            <w:tcBorders>
              <w:top w:val="single" w:sz="8.960003" w:space="0" w:color="000000"/>
              <w:bottom w:val="single" w:sz="4.640001" w:space="0" w:color="000000"/>
              <w:left w:val="single" w:sz="8.48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260" w:type="dxa"/>
            <w:tcBorders>
              <w:top w:val="single" w:sz="8.960003" w:space="0" w:color="000000"/>
              <w:bottom w:val="single" w:sz="4.640001" w:space="0" w:color="000000"/>
              <w:left w:val="single" w:sz="4.64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058" w:type="dxa"/>
            <w:tcBorders>
              <w:top w:val="single" w:sz="8.960003" w:space="0" w:color="000000"/>
              <w:bottom w:val="single" w:sz="4.640001" w:space="0" w:color="000000"/>
              <w:left w:val="single" w:sz="4.640001" w:space="0" w:color="000000"/>
              <w:right w:val="single" w:sz="8.480001" w:space="0" w:color="000000"/>
            </w:tcBorders>
          </w:tcPr>
          <w:p>
            <w:pPr/>
            <w:rPr/>
          </w:p>
        </w:tc>
      </w:tr>
      <w:tr>
        <w:trPr>
          <w:trHeight w:val="363" w:hRule="exact"/>
        </w:trPr>
        <w:tc>
          <w:tcPr>
            <w:tcW w:w="2140" w:type="dxa"/>
            <w:vMerge/>
            <w:tcBorders>
              <w:bottom w:val="single" w:sz="7.040003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  <w:tc>
          <w:tcPr>
            <w:tcW w:w="1343" w:type="dxa"/>
            <w:tcBorders>
              <w:top w:val="single" w:sz="4.640001" w:space="0" w:color="000000"/>
              <w:bottom w:val="single" w:sz="7.040003" w:space="0" w:color="000000"/>
              <w:left w:val="single" w:sz="8.48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176" w:type="dxa"/>
            <w:tcBorders>
              <w:top w:val="single" w:sz="4.640001" w:space="0" w:color="000000"/>
              <w:bottom w:val="single" w:sz="7.040003" w:space="0" w:color="000000"/>
              <w:left w:val="single" w:sz="4.64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036" w:type="dxa"/>
            <w:tcBorders>
              <w:top w:val="single" w:sz="4.640001" w:space="0" w:color="000000"/>
              <w:bottom w:val="single" w:sz="7.040003" w:space="0" w:color="000000"/>
              <w:left w:val="single" w:sz="4.640001" w:space="0" w:color="000000"/>
              <w:right w:val="single" w:sz="8.480001" w:space="0" w:color="000000"/>
            </w:tcBorders>
          </w:tcPr>
          <w:p>
            <w:pPr/>
            <w:rPr/>
          </w:p>
        </w:tc>
        <w:tc>
          <w:tcPr>
            <w:tcW w:w="1344" w:type="dxa"/>
            <w:tcBorders>
              <w:top w:val="single" w:sz="4.640001" w:space="0" w:color="000000"/>
              <w:bottom w:val="single" w:sz="7.040003" w:space="0" w:color="000000"/>
              <w:left w:val="single" w:sz="8.48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260" w:type="dxa"/>
            <w:tcBorders>
              <w:top w:val="single" w:sz="4.640001" w:space="0" w:color="000000"/>
              <w:bottom w:val="single" w:sz="7.040003" w:space="0" w:color="000000"/>
              <w:left w:val="single" w:sz="4.64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058" w:type="dxa"/>
            <w:tcBorders>
              <w:top w:val="single" w:sz="4.640001" w:space="0" w:color="000000"/>
              <w:bottom w:val="single" w:sz="7.040003" w:space="0" w:color="000000"/>
              <w:left w:val="single" w:sz="4.640001" w:space="0" w:color="000000"/>
              <w:right w:val="single" w:sz="8.480001" w:space="0" w:color="000000"/>
            </w:tcBorders>
          </w:tcPr>
          <w:p>
            <w:pPr/>
            <w:rPr/>
          </w:p>
        </w:tc>
      </w:tr>
      <w:tr>
        <w:trPr>
          <w:trHeight w:val="343" w:hRule="exact"/>
        </w:trPr>
        <w:tc>
          <w:tcPr>
            <w:tcW w:w="2140" w:type="dxa"/>
            <w:vMerge w:val="restart"/>
            <w:tcBorders>
              <w:top w:val="single" w:sz="7.040003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8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16"/>
                <w:szCs w:val="16"/>
              </w:rPr>
            </w:pPr>
            <w:rPr/>
            <w:r>
              <w:rPr>
                <w:rFonts w:ascii="Arial Narrow" w:hAnsi="Arial Narrow" w:cs="Arial Narrow" w:eastAsia="Arial Narrow"/>
                <w:sz w:val="16"/>
                <w:szCs w:val="16"/>
                <w:spacing w:val="-1"/>
                <w:w w:val="100"/>
              </w:rPr>
              <w:t>Pôžičk</w:t>
            </w:r>
            <w:r>
              <w:rPr>
                <w:rFonts w:ascii="Arial Narrow" w:hAnsi="Arial Narrow" w:cs="Arial Narrow" w:eastAsia="Arial Narrow"/>
                <w:sz w:val="16"/>
                <w:szCs w:val="16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16"/>
                <w:szCs w:val="16"/>
                <w:spacing w:val="-2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16"/>
                <w:szCs w:val="16"/>
                <w:spacing w:val="-1"/>
                <w:w w:val="100"/>
              </w:rPr>
              <w:t>poskytnut</w:t>
            </w:r>
            <w:r>
              <w:rPr>
                <w:rFonts w:ascii="Arial Narrow" w:hAnsi="Arial Narrow" w:cs="Arial Narrow" w:eastAsia="Arial Narrow"/>
                <w:sz w:val="16"/>
                <w:szCs w:val="16"/>
                <w:spacing w:val="0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16"/>
                <w:szCs w:val="16"/>
                <w:spacing w:val="-2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16"/>
                <w:szCs w:val="16"/>
                <w:spacing w:val="0"/>
                <w:w w:val="100"/>
              </w:rPr>
              <w:t>–</w:t>
            </w:r>
            <w:r>
              <w:rPr>
                <w:rFonts w:ascii="Arial Narrow" w:hAnsi="Arial Narrow" w:cs="Arial Narrow" w:eastAsia="Arial Narrow"/>
                <w:sz w:val="16"/>
                <w:szCs w:val="16"/>
                <w:spacing w:val="-2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16"/>
                <w:szCs w:val="16"/>
                <w:spacing w:val="-1"/>
                <w:w w:val="100"/>
              </w:rPr>
              <w:t>celkov</w:t>
            </w:r>
            <w:r>
              <w:rPr>
                <w:rFonts w:ascii="Arial Narrow" w:hAnsi="Arial Narrow" w:cs="Arial Narrow" w:eastAsia="Arial Narrow"/>
                <w:sz w:val="16"/>
                <w:szCs w:val="16"/>
                <w:spacing w:val="0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16"/>
                <w:szCs w:val="16"/>
                <w:spacing w:val="-2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16"/>
                <w:szCs w:val="16"/>
                <w:spacing w:val="-1"/>
                <w:w w:val="100"/>
              </w:rPr>
              <w:t>suma</w:t>
            </w:r>
            <w:r>
              <w:rPr>
                <w:rFonts w:ascii="Arial Narrow" w:hAnsi="Arial Narrow" w:cs="Arial Narrow" w:eastAsia="Arial Narrow"/>
                <w:sz w:val="16"/>
                <w:szCs w:val="16"/>
                <w:spacing w:val="0"/>
                <w:w w:val="100"/>
              </w:rPr>
            </w:r>
          </w:p>
        </w:tc>
        <w:tc>
          <w:tcPr>
            <w:tcW w:w="1343" w:type="dxa"/>
            <w:tcBorders>
              <w:top w:val="single" w:sz="7.040003" w:space="0" w:color="000000"/>
              <w:bottom w:val="single" w:sz="4.640001" w:space="0" w:color="000000"/>
              <w:left w:val="single" w:sz="8.48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176" w:type="dxa"/>
            <w:tcBorders>
              <w:top w:val="single" w:sz="7.040003" w:space="0" w:color="000000"/>
              <w:bottom w:val="single" w:sz="4.640001" w:space="0" w:color="000000"/>
              <w:left w:val="single" w:sz="4.64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036" w:type="dxa"/>
            <w:tcBorders>
              <w:top w:val="single" w:sz="7.040003" w:space="0" w:color="000000"/>
              <w:bottom w:val="single" w:sz="4.640001" w:space="0" w:color="000000"/>
              <w:left w:val="single" w:sz="4.640001" w:space="0" w:color="000000"/>
              <w:right w:val="single" w:sz="8.480001" w:space="0" w:color="000000"/>
            </w:tcBorders>
          </w:tcPr>
          <w:p>
            <w:pPr/>
            <w:rPr/>
          </w:p>
        </w:tc>
        <w:tc>
          <w:tcPr>
            <w:tcW w:w="1344" w:type="dxa"/>
            <w:tcBorders>
              <w:top w:val="single" w:sz="7.040003" w:space="0" w:color="000000"/>
              <w:bottom w:val="single" w:sz="4.640001" w:space="0" w:color="000000"/>
              <w:left w:val="single" w:sz="8.48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260" w:type="dxa"/>
            <w:tcBorders>
              <w:top w:val="single" w:sz="7.040003" w:space="0" w:color="000000"/>
              <w:bottom w:val="single" w:sz="4.640001" w:space="0" w:color="000000"/>
              <w:left w:val="single" w:sz="4.64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058" w:type="dxa"/>
            <w:tcBorders>
              <w:top w:val="single" w:sz="7.040003" w:space="0" w:color="000000"/>
              <w:bottom w:val="single" w:sz="4.640001" w:space="0" w:color="000000"/>
              <w:left w:val="single" w:sz="4.640001" w:space="0" w:color="000000"/>
              <w:right w:val="single" w:sz="8.480001" w:space="0" w:color="000000"/>
            </w:tcBorders>
          </w:tcPr>
          <w:p>
            <w:pPr/>
            <w:rPr/>
          </w:p>
        </w:tc>
      </w:tr>
      <w:tr>
        <w:trPr>
          <w:trHeight w:val="360" w:hRule="exact"/>
        </w:trPr>
        <w:tc>
          <w:tcPr>
            <w:tcW w:w="2140" w:type="dxa"/>
            <w:vMerge/>
            <w:tcBorders>
              <w:bottom w:val="single" w:sz="8.960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  <w:tc>
          <w:tcPr>
            <w:tcW w:w="1343" w:type="dxa"/>
            <w:tcBorders>
              <w:top w:val="single" w:sz="4.640001" w:space="0" w:color="000000"/>
              <w:bottom w:val="single" w:sz="4.640001" w:space="0" w:color="000000"/>
              <w:left w:val="single" w:sz="8.48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176" w:type="dxa"/>
            <w:tcBorders>
              <w:top w:val="single" w:sz="4.640001" w:space="0" w:color="000000"/>
              <w:bottom w:val="single" w:sz="4.640001" w:space="0" w:color="000000"/>
              <w:left w:val="single" w:sz="4.64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036" w:type="dxa"/>
            <w:tcBorders>
              <w:top w:val="single" w:sz="4.640001" w:space="0" w:color="000000"/>
              <w:bottom w:val="single" w:sz="4.640001" w:space="0" w:color="000000"/>
              <w:left w:val="single" w:sz="4.640001" w:space="0" w:color="000000"/>
              <w:right w:val="single" w:sz="8.480001" w:space="0" w:color="000000"/>
            </w:tcBorders>
          </w:tcPr>
          <w:p>
            <w:pPr/>
            <w:rPr/>
          </w:p>
        </w:tc>
        <w:tc>
          <w:tcPr>
            <w:tcW w:w="1344" w:type="dxa"/>
            <w:tcBorders>
              <w:top w:val="single" w:sz="4.640001" w:space="0" w:color="000000"/>
              <w:bottom w:val="single" w:sz="4.640001" w:space="0" w:color="000000"/>
              <w:left w:val="single" w:sz="8.48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260" w:type="dxa"/>
            <w:tcBorders>
              <w:top w:val="single" w:sz="4.640001" w:space="0" w:color="000000"/>
              <w:bottom w:val="single" w:sz="4.640001" w:space="0" w:color="000000"/>
              <w:left w:val="single" w:sz="4.64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058" w:type="dxa"/>
            <w:tcBorders>
              <w:top w:val="single" w:sz="4.640001" w:space="0" w:color="000000"/>
              <w:bottom w:val="single" w:sz="4.640001" w:space="0" w:color="000000"/>
              <w:left w:val="single" w:sz="4.640001" w:space="0" w:color="000000"/>
              <w:right w:val="single" w:sz="8.480001" w:space="0" w:color="000000"/>
            </w:tcBorders>
          </w:tcPr>
          <w:p>
            <w:pPr/>
            <w:rPr/>
          </w:p>
        </w:tc>
      </w:tr>
      <w:tr>
        <w:trPr>
          <w:trHeight w:val="350" w:hRule="exact"/>
        </w:trPr>
        <w:tc>
          <w:tcPr>
            <w:tcW w:w="2140" w:type="dxa"/>
            <w:vMerge w:val="restart"/>
            <w:tcBorders>
              <w:top w:val="single" w:sz="8.960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14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16"/>
                <w:szCs w:val="16"/>
              </w:rPr>
            </w:pPr>
            <w:rPr/>
            <w:r>
              <w:rPr>
                <w:rFonts w:ascii="Arial Narrow" w:hAnsi="Arial Narrow" w:cs="Arial Narrow" w:eastAsia="Arial Narrow"/>
                <w:sz w:val="16"/>
                <w:szCs w:val="16"/>
                <w:spacing w:val="0"/>
                <w:w w:val="100"/>
              </w:rPr>
              <w:t>Pôžičky</w:t>
            </w:r>
            <w:r>
              <w:rPr>
                <w:rFonts w:ascii="Arial Narrow" w:hAnsi="Arial Narrow" w:cs="Arial Narrow" w:eastAsia="Arial Narrow"/>
                <w:sz w:val="16"/>
                <w:szCs w:val="16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16"/>
                <w:szCs w:val="16"/>
                <w:spacing w:val="0"/>
                <w:w w:val="100"/>
              </w:rPr>
              <w:t>splatené</w:t>
            </w:r>
            <w:r>
              <w:rPr>
                <w:rFonts w:ascii="Arial Narrow" w:hAnsi="Arial Narrow" w:cs="Arial Narrow" w:eastAsia="Arial Narrow"/>
                <w:sz w:val="16"/>
                <w:szCs w:val="16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16"/>
                <w:szCs w:val="16"/>
                <w:spacing w:val="0"/>
                <w:w w:val="100"/>
              </w:rPr>
              <w:t>–</w:t>
            </w:r>
            <w:r>
              <w:rPr>
                <w:rFonts w:ascii="Arial Narrow" w:hAnsi="Arial Narrow" w:cs="Arial Narrow" w:eastAsia="Arial Narrow"/>
                <w:sz w:val="16"/>
                <w:szCs w:val="16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16"/>
                <w:szCs w:val="16"/>
                <w:spacing w:val="0"/>
                <w:w w:val="100"/>
              </w:rPr>
              <w:t>celková</w:t>
            </w:r>
            <w:r>
              <w:rPr>
                <w:rFonts w:ascii="Arial Narrow" w:hAnsi="Arial Narrow" w:cs="Arial Narrow" w:eastAsia="Arial Narrow"/>
                <w:sz w:val="16"/>
                <w:szCs w:val="16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16"/>
                <w:szCs w:val="16"/>
                <w:spacing w:val="0"/>
                <w:w w:val="100"/>
              </w:rPr>
              <w:t>suma</w:t>
            </w:r>
          </w:p>
        </w:tc>
        <w:tc>
          <w:tcPr>
            <w:tcW w:w="1343" w:type="dxa"/>
            <w:tcBorders>
              <w:top w:val="single" w:sz="4.640001" w:space="0" w:color="000000"/>
              <w:bottom w:val="single" w:sz="4.640001" w:space="0" w:color="000000"/>
              <w:left w:val="single" w:sz="8.48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176" w:type="dxa"/>
            <w:tcBorders>
              <w:top w:val="single" w:sz="4.640001" w:space="0" w:color="000000"/>
              <w:bottom w:val="single" w:sz="4.640001" w:space="0" w:color="000000"/>
              <w:left w:val="single" w:sz="4.64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036" w:type="dxa"/>
            <w:tcBorders>
              <w:top w:val="single" w:sz="4.640001" w:space="0" w:color="000000"/>
              <w:bottom w:val="single" w:sz="4.640001" w:space="0" w:color="000000"/>
              <w:left w:val="single" w:sz="4.640001" w:space="0" w:color="000000"/>
              <w:right w:val="single" w:sz="8.480001" w:space="0" w:color="000000"/>
            </w:tcBorders>
          </w:tcPr>
          <w:p>
            <w:pPr/>
            <w:rPr/>
          </w:p>
        </w:tc>
        <w:tc>
          <w:tcPr>
            <w:tcW w:w="1344" w:type="dxa"/>
            <w:tcBorders>
              <w:top w:val="single" w:sz="4.640001" w:space="0" w:color="000000"/>
              <w:bottom w:val="single" w:sz="4.640001" w:space="0" w:color="000000"/>
              <w:left w:val="single" w:sz="8.48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260" w:type="dxa"/>
            <w:tcBorders>
              <w:top w:val="single" w:sz="4.640001" w:space="0" w:color="000000"/>
              <w:bottom w:val="single" w:sz="4.640001" w:space="0" w:color="000000"/>
              <w:left w:val="single" w:sz="4.64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058" w:type="dxa"/>
            <w:tcBorders>
              <w:top w:val="single" w:sz="4.640001" w:space="0" w:color="000000"/>
              <w:bottom w:val="single" w:sz="4.640001" w:space="0" w:color="000000"/>
              <w:left w:val="single" w:sz="4.640001" w:space="0" w:color="000000"/>
              <w:right w:val="single" w:sz="8.480001" w:space="0" w:color="000000"/>
            </w:tcBorders>
          </w:tcPr>
          <w:p>
            <w:pPr/>
            <w:rPr/>
          </w:p>
        </w:tc>
      </w:tr>
      <w:tr>
        <w:trPr>
          <w:trHeight w:val="363" w:hRule="exact"/>
        </w:trPr>
        <w:tc>
          <w:tcPr>
            <w:tcW w:w="2140" w:type="dxa"/>
            <w:vMerge/>
            <w:tcBorders>
              <w:bottom w:val="single" w:sz="7.040003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  <w:tc>
          <w:tcPr>
            <w:tcW w:w="1343" w:type="dxa"/>
            <w:tcBorders>
              <w:top w:val="single" w:sz="4.640001" w:space="0" w:color="000000"/>
              <w:bottom w:val="single" w:sz="7.040003" w:space="0" w:color="000000"/>
              <w:left w:val="single" w:sz="8.48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176" w:type="dxa"/>
            <w:tcBorders>
              <w:top w:val="single" w:sz="4.640001" w:space="0" w:color="000000"/>
              <w:bottom w:val="single" w:sz="7.040003" w:space="0" w:color="000000"/>
              <w:left w:val="single" w:sz="4.64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036" w:type="dxa"/>
            <w:tcBorders>
              <w:top w:val="single" w:sz="4.640001" w:space="0" w:color="000000"/>
              <w:bottom w:val="single" w:sz="7.040003" w:space="0" w:color="000000"/>
              <w:left w:val="single" w:sz="4.640001" w:space="0" w:color="000000"/>
              <w:right w:val="single" w:sz="8.480001" w:space="0" w:color="000000"/>
            </w:tcBorders>
          </w:tcPr>
          <w:p>
            <w:pPr/>
            <w:rPr/>
          </w:p>
        </w:tc>
        <w:tc>
          <w:tcPr>
            <w:tcW w:w="1344" w:type="dxa"/>
            <w:tcBorders>
              <w:top w:val="single" w:sz="4.640001" w:space="0" w:color="000000"/>
              <w:bottom w:val="single" w:sz="7.040003" w:space="0" w:color="000000"/>
              <w:left w:val="single" w:sz="8.48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260" w:type="dxa"/>
            <w:tcBorders>
              <w:top w:val="single" w:sz="4.640001" w:space="0" w:color="000000"/>
              <w:bottom w:val="single" w:sz="7.040003" w:space="0" w:color="000000"/>
              <w:left w:val="single" w:sz="4.64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058" w:type="dxa"/>
            <w:tcBorders>
              <w:top w:val="single" w:sz="4.640001" w:space="0" w:color="000000"/>
              <w:bottom w:val="single" w:sz="7.040003" w:space="0" w:color="000000"/>
              <w:left w:val="single" w:sz="4.640001" w:space="0" w:color="000000"/>
              <w:right w:val="single" w:sz="8.480001" w:space="0" w:color="000000"/>
            </w:tcBorders>
          </w:tcPr>
          <w:p>
            <w:pPr/>
            <w:rPr/>
          </w:p>
        </w:tc>
      </w:tr>
      <w:tr>
        <w:trPr>
          <w:trHeight w:val="341" w:hRule="exact"/>
        </w:trPr>
        <w:tc>
          <w:tcPr>
            <w:tcW w:w="2140" w:type="dxa"/>
            <w:vMerge w:val="restart"/>
            <w:tcBorders>
              <w:top w:val="single" w:sz="7.040003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7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16"/>
                <w:szCs w:val="16"/>
              </w:rPr>
            </w:pPr>
            <w:rPr/>
            <w:r>
              <w:rPr>
                <w:rFonts w:ascii="Arial Narrow" w:hAnsi="Arial Narrow" w:cs="Arial Narrow" w:eastAsia="Arial Narrow"/>
                <w:sz w:val="16"/>
                <w:szCs w:val="16"/>
                <w:spacing w:val="0"/>
                <w:w w:val="100"/>
              </w:rPr>
              <w:t>Pôžičky</w:t>
            </w:r>
            <w:r>
              <w:rPr>
                <w:rFonts w:ascii="Arial Narrow" w:hAnsi="Arial Narrow" w:cs="Arial Narrow" w:eastAsia="Arial Narrow"/>
                <w:sz w:val="16"/>
                <w:szCs w:val="16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16"/>
                <w:szCs w:val="16"/>
                <w:spacing w:val="0"/>
                <w:w w:val="100"/>
              </w:rPr>
              <w:t>odpustené</w:t>
            </w:r>
            <w:r>
              <w:rPr>
                <w:rFonts w:ascii="Arial Narrow" w:hAnsi="Arial Narrow" w:cs="Arial Narrow" w:eastAsia="Arial Narrow"/>
                <w:sz w:val="16"/>
                <w:szCs w:val="16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16"/>
                <w:szCs w:val="16"/>
                <w:spacing w:val="0"/>
                <w:w w:val="100"/>
              </w:rPr>
              <w:t>–</w:t>
            </w:r>
            <w:r>
              <w:rPr>
                <w:rFonts w:ascii="Arial Narrow" w:hAnsi="Arial Narrow" w:cs="Arial Narrow" w:eastAsia="Arial Narrow"/>
                <w:sz w:val="16"/>
                <w:szCs w:val="16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16"/>
                <w:szCs w:val="16"/>
                <w:spacing w:val="0"/>
                <w:w w:val="100"/>
              </w:rPr>
              <w:t>celková</w:t>
            </w:r>
            <w:r>
              <w:rPr>
                <w:rFonts w:ascii="Arial Narrow" w:hAnsi="Arial Narrow" w:cs="Arial Narrow" w:eastAsia="Arial Narrow"/>
                <w:sz w:val="16"/>
                <w:szCs w:val="16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16"/>
                <w:szCs w:val="16"/>
                <w:spacing w:val="0"/>
                <w:w w:val="100"/>
              </w:rPr>
              <w:t>suma</w:t>
            </w:r>
          </w:p>
        </w:tc>
        <w:tc>
          <w:tcPr>
            <w:tcW w:w="1343" w:type="dxa"/>
            <w:tcBorders>
              <w:top w:val="single" w:sz="7.040003" w:space="0" w:color="000000"/>
              <w:bottom w:val="single" w:sz="4.640001" w:space="0" w:color="000000"/>
              <w:left w:val="single" w:sz="8.48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176" w:type="dxa"/>
            <w:tcBorders>
              <w:top w:val="single" w:sz="7.040003" w:space="0" w:color="000000"/>
              <w:bottom w:val="single" w:sz="4.640001" w:space="0" w:color="000000"/>
              <w:left w:val="single" w:sz="4.64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036" w:type="dxa"/>
            <w:tcBorders>
              <w:top w:val="single" w:sz="7.040003" w:space="0" w:color="000000"/>
              <w:bottom w:val="single" w:sz="4.640001" w:space="0" w:color="000000"/>
              <w:left w:val="single" w:sz="4.640001" w:space="0" w:color="000000"/>
              <w:right w:val="single" w:sz="8.480001" w:space="0" w:color="000000"/>
            </w:tcBorders>
          </w:tcPr>
          <w:p>
            <w:pPr/>
            <w:rPr/>
          </w:p>
        </w:tc>
        <w:tc>
          <w:tcPr>
            <w:tcW w:w="1344" w:type="dxa"/>
            <w:tcBorders>
              <w:top w:val="single" w:sz="7.040003" w:space="0" w:color="000000"/>
              <w:bottom w:val="single" w:sz="4.640001" w:space="0" w:color="000000"/>
              <w:left w:val="single" w:sz="8.48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260" w:type="dxa"/>
            <w:tcBorders>
              <w:top w:val="single" w:sz="7.040003" w:space="0" w:color="000000"/>
              <w:bottom w:val="single" w:sz="4.640001" w:space="0" w:color="000000"/>
              <w:left w:val="single" w:sz="4.64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058" w:type="dxa"/>
            <w:tcBorders>
              <w:top w:val="single" w:sz="7.040003" w:space="0" w:color="000000"/>
              <w:bottom w:val="single" w:sz="4.640001" w:space="0" w:color="000000"/>
              <w:left w:val="single" w:sz="4.640001" w:space="0" w:color="000000"/>
              <w:right w:val="single" w:sz="8.480001" w:space="0" w:color="000000"/>
            </w:tcBorders>
          </w:tcPr>
          <w:p>
            <w:pPr/>
            <w:rPr/>
          </w:p>
        </w:tc>
      </w:tr>
      <w:tr>
        <w:trPr>
          <w:trHeight w:val="363" w:hRule="exact"/>
        </w:trPr>
        <w:tc>
          <w:tcPr>
            <w:tcW w:w="2140" w:type="dxa"/>
            <w:vMerge/>
            <w:tcBorders>
              <w:bottom w:val="single" w:sz="7.040003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  <w:tc>
          <w:tcPr>
            <w:tcW w:w="1343" w:type="dxa"/>
            <w:tcBorders>
              <w:top w:val="single" w:sz="4.640001" w:space="0" w:color="000000"/>
              <w:bottom w:val="single" w:sz="7.040003" w:space="0" w:color="000000"/>
              <w:left w:val="single" w:sz="8.48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176" w:type="dxa"/>
            <w:tcBorders>
              <w:top w:val="single" w:sz="4.640001" w:space="0" w:color="000000"/>
              <w:bottom w:val="single" w:sz="7.040003" w:space="0" w:color="000000"/>
              <w:left w:val="single" w:sz="4.64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036" w:type="dxa"/>
            <w:tcBorders>
              <w:top w:val="single" w:sz="4.640001" w:space="0" w:color="000000"/>
              <w:bottom w:val="single" w:sz="7.040003" w:space="0" w:color="000000"/>
              <w:left w:val="single" w:sz="4.640001" w:space="0" w:color="000000"/>
              <w:right w:val="single" w:sz="8.480001" w:space="0" w:color="000000"/>
            </w:tcBorders>
          </w:tcPr>
          <w:p>
            <w:pPr/>
            <w:rPr/>
          </w:p>
        </w:tc>
        <w:tc>
          <w:tcPr>
            <w:tcW w:w="1344" w:type="dxa"/>
            <w:tcBorders>
              <w:top w:val="single" w:sz="4.640001" w:space="0" w:color="000000"/>
              <w:bottom w:val="single" w:sz="7.040003" w:space="0" w:color="000000"/>
              <w:left w:val="single" w:sz="8.48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260" w:type="dxa"/>
            <w:tcBorders>
              <w:top w:val="single" w:sz="4.640001" w:space="0" w:color="000000"/>
              <w:bottom w:val="single" w:sz="7.040003" w:space="0" w:color="000000"/>
              <w:left w:val="single" w:sz="4.64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058" w:type="dxa"/>
            <w:tcBorders>
              <w:top w:val="single" w:sz="4.640001" w:space="0" w:color="000000"/>
              <w:bottom w:val="single" w:sz="7.040003" w:space="0" w:color="000000"/>
              <w:left w:val="single" w:sz="4.640001" w:space="0" w:color="000000"/>
              <w:right w:val="single" w:sz="8.480001" w:space="0" w:color="000000"/>
            </w:tcBorders>
          </w:tcPr>
          <w:p>
            <w:pPr/>
            <w:rPr/>
          </w:p>
        </w:tc>
      </w:tr>
      <w:tr>
        <w:trPr>
          <w:trHeight w:val="343" w:hRule="exact"/>
        </w:trPr>
        <w:tc>
          <w:tcPr>
            <w:tcW w:w="2140" w:type="dxa"/>
            <w:vMerge w:val="restart"/>
            <w:tcBorders>
              <w:top w:val="single" w:sz="7.040003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8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16"/>
                <w:szCs w:val="16"/>
              </w:rPr>
            </w:pPr>
            <w:rPr/>
            <w:r>
              <w:rPr>
                <w:rFonts w:ascii="Arial Narrow" w:hAnsi="Arial Narrow" w:cs="Arial Narrow" w:eastAsia="Arial Narrow"/>
                <w:sz w:val="16"/>
                <w:szCs w:val="16"/>
                <w:spacing w:val="0"/>
                <w:w w:val="100"/>
              </w:rPr>
              <w:t>Finančné</w:t>
            </w:r>
            <w:r>
              <w:rPr>
                <w:rFonts w:ascii="Arial Narrow" w:hAnsi="Arial Narrow" w:cs="Arial Narrow" w:eastAsia="Arial Narrow"/>
                <w:sz w:val="16"/>
                <w:szCs w:val="16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16"/>
                <w:szCs w:val="16"/>
                <w:spacing w:val="0"/>
                <w:w w:val="100"/>
              </w:rPr>
              <w:t>prostriedky</w:t>
            </w:r>
            <w:r>
              <w:rPr>
                <w:rFonts w:ascii="Arial Narrow" w:hAnsi="Arial Narrow" w:cs="Arial Narrow" w:eastAsia="Arial Narrow"/>
                <w:sz w:val="16"/>
                <w:szCs w:val="16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16"/>
                <w:szCs w:val="16"/>
                <w:spacing w:val="0"/>
                <w:w w:val="100"/>
              </w:rPr>
              <w:t>-</w:t>
            </w:r>
            <w:r>
              <w:rPr>
                <w:rFonts w:ascii="Arial Narrow" w:hAnsi="Arial Narrow" w:cs="Arial Narrow" w:eastAsia="Arial Narrow"/>
                <w:sz w:val="16"/>
                <w:szCs w:val="16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16"/>
                <w:szCs w:val="16"/>
                <w:spacing w:val="0"/>
                <w:w w:val="100"/>
              </w:rPr>
              <w:t>súkr.</w:t>
            </w:r>
            <w:r>
              <w:rPr>
                <w:rFonts w:ascii="Arial Narrow" w:hAnsi="Arial Narrow" w:cs="Arial Narrow" w:eastAsia="Arial Narrow"/>
                <w:sz w:val="16"/>
                <w:szCs w:val="16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16"/>
                <w:szCs w:val="16"/>
                <w:spacing w:val="0"/>
                <w:w w:val="100"/>
              </w:rPr>
              <w:t>účely</w:t>
            </w:r>
          </w:p>
        </w:tc>
        <w:tc>
          <w:tcPr>
            <w:tcW w:w="1343" w:type="dxa"/>
            <w:tcBorders>
              <w:top w:val="single" w:sz="7.040003" w:space="0" w:color="000000"/>
              <w:bottom w:val="single" w:sz="4.640001" w:space="0" w:color="000000"/>
              <w:left w:val="single" w:sz="8.48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176" w:type="dxa"/>
            <w:tcBorders>
              <w:top w:val="single" w:sz="7.040003" w:space="0" w:color="000000"/>
              <w:bottom w:val="single" w:sz="4.640001" w:space="0" w:color="000000"/>
              <w:left w:val="single" w:sz="4.64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036" w:type="dxa"/>
            <w:tcBorders>
              <w:top w:val="single" w:sz="7.040003" w:space="0" w:color="000000"/>
              <w:bottom w:val="single" w:sz="4.640001" w:space="0" w:color="000000"/>
              <w:left w:val="single" w:sz="4.640001" w:space="0" w:color="000000"/>
              <w:right w:val="single" w:sz="8.480001" w:space="0" w:color="000000"/>
            </w:tcBorders>
          </w:tcPr>
          <w:p>
            <w:pPr/>
            <w:rPr/>
          </w:p>
        </w:tc>
        <w:tc>
          <w:tcPr>
            <w:tcW w:w="1344" w:type="dxa"/>
            <w:tcBorders>
              <w:top w:val="single" w:sz="7.040003" w:space="0" w:color="000000"/>
              <w:bottom w:val="single" w:sz="4.640001" w:space="0" w:color="000000"/>
              <w:left w:val="single" w:sz="8.48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260" w:type="dxa"/>
            <w:tcBorders>
              <w:top w:val="single" w:sz="7.040003" w:space="0" w:color="000000"/>
              <w:bottom w:val="single" w:sz="4.640001" w:space="0" w:color="000000"/>
              <w:left w:val="single" w:sz="4.64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058" w:type="dxa"/>
            <w:tcBorders>
              <w:top w:val="single" w:sz="7.040003" w:space="0" w:color="000000"/>
              <w:bottom w:val="single" w:sz="4.640001" w:space="0" w:color="000000"/>
              <w:left w:val="single" w:sz="4.640001" w:space="0" w:color="000000"/>
              <w:right w:val="single" w:sz="8.480001" w:space="0" w:color="000000"/>
            </w:tcBorders>
          </w:tcPr>
          <w:p>
            <w:pPr/>
            <w:rPr/>
          </w:p>
        </w:tc>
      </w:tr>
      <w:tr>
        <w:trPr>
          <w:trHeight w:val="360" w:hRule="exact"/>
        </w:trPr>
        <w:tc>
          <w:tcPr>
            <w:tcW w:w="2140" w:type="dxa"/>
            <w:vMerge/>
            <w:tcBorders>
              <w:bottom w:val="single" w:sz="8.960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  <w:tc>
          <w:tcPr>
            <w:tcW w:w="1343" w:type="dxa"/>
            <w:tcBorders>
              <w:top w:val="single" w:sz="4.640001" w:space="0" w:color="000000"/>
              <w:bottom w:val="single" w:sz="4.640001" w:space="0" w:color="000000"/>
              <w:left w:val="single" w:sz="8.48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176" w:type="dxa"/>
            <w:tcBorders>
              <w:top w:val="single" w:sz="4.640001" w:space="0" w:color="000000"/>
              <w:bottom w:val="single" w:sz="4.640001" w:space="0" w:color="000000"/>
              <w:left w:val="single" w:sz="4.64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036" w:type="dxa"/>
            <w:tcBorders>
              <w:top w:val="single" w:sz="4.640001" w:space="0" w:color="000000"/>
              <w:bottom w:val="single" w:sz="4.640001" w:space="0" w:color="000000"/>
              <w:left w:val="single" w:sz="4.640001" w:space="0" w:color="000000"/>
              <w:right w:val="single" w:sz="8.480001" w:space="0" w:color="000000"/>
            </w:tcBorders>
          </w:tcPr>
          <w:p>
            <w:pPr/>
            <w:rPr/>
          </w:p>
        </w:tc>
        <w:tc>
          <w:tcPr>
            <w:tcW w:w="1344" w:type="dxa"/>
            <w:tcBorders>
              <w:top w:val="single" w:sz="4.640001" w:space="0" w:color="000000"/>
              <w:bottom w:val="single" w:sz="4.640001" w:space="0" w:color="000000"/>
              <w:left w:val="single" w:sz="8.48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260" w:type="dxa"/>
            <w:tcBorders>
              <w:top w:val="single" w:sz="4.640001" w:space="0" w:color="000000"/>
              <w:bottom w:val="single" w:sz="4.640001" w:space="0" w:color="000000"/>
              <w:left w:val="single" w:sz="4.64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058" w:type="dxa"/>
            <w:tcBorders>
              <w:top w:val="single" w:sz="4.640001" w:space="0" w:color="000000"/>
              <w:bottom w:val="single" w:sz="4.640001" w:space="0" w:color="000000"/>
              <w:left w:val="single" w:sz="4.640001" w:space="0" w:color="000000"/>
              <w:right w:val="single" w:sz="8.480001" w:space="0" w:color="000000"/>
            </w:tcBorders>
          </w:tcPr>
          <w:p>
            <w:pPr/>
            <w:rPr/>
          </w:p>
        </w:tc>
      </w:tr>
      <w:tr>
        <w:trPr>
          <w:trHeight w:val="349" w:hRule="exact"/>
        </w:trPr>
        <w:tc>
          <w:tcPr>
            <w:tcW w:w="2140" w:type="dxa"/>
            <w:vMerge w:val="restart"/>
            <w:tcBorders>
              <w:top w:val="single" w:sz="8.960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12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16"/>
                <w:szCs w:val="16"/>
              </w:rPr>
            </w:pPr>
            <w:rPr/>
            <w:r>
              <w:rPr>
                <w:rFonts w:ascii="Arial Narrow" w:hAnsi="Arial Narrow" w:cs="Arial Narrow" w:eastAsia="Arial Narrow"/>
                <w:sz w:val="16"/>
                <w:szCs w:val="16"/>
                <w:spacing w:val="0"/>
                <w:w w:val="100"/>
              </w:rPr>
              <w:t>Poskytnuté</w:t>
            </w:r>
            <w:r>
              <w:rPr>
                <w:rFonts w:ascii="Arial Narrow" w:hAnsi="Arial Narrow" w:cs="Arial Narrow" w:eastAsia="Arial Narrow"/>
                <w:sz w:val="16"/>
                <w:szCs w:val="16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16"/>
                <w:szCs w:val="16"/>
                <w:spacing w:val="0"/>
                <w:w w:val="100"/>
              </w:rPr>
              <w:t>záruky</w:t>
            </w:r>
          </w:p>
        </w:tc>
        <w:tc>
          <w:tcPr>
            <w:tcW w:w="1343" w:type="dxa"/>
            <w:tcBorders>
              <w:top w:val="single" w:sz="4.640001" w:space="0" w:color="000000"/>
              <w:bottom w:val="single" w:sz="4.640001" w:space="0" w:color="000000"/>
              <w:left w:val="single" w:sz="8.48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176" w:type="dxa"/>
            <w:tcBorders>
              <w:top w:val="single" w:sz="4.640001" w:space="0" w:color="000000"/>
              <w:bottom w:val="single" w:sz="4.640001" w:space="0" w:color="000000"/>
              <w:left w:val="single" w:sz="4.64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036" w:type="dxa"/>
            <w:tcBorders>
              <w:top w:val="single" w:sz="4.640001" w:space="0" w:color="000000"/>
              <w:bottom w:val="single" w:sz="4.640001" w:space="0" w:color="000000"/>
              <w:left w:val="single" w:sz="4.640001" w:space="0" w:color="000000"/>
              <w:right w:val="single" w:sz="8.480001" w:space="0" w:color="000000"/>
            </w:tcBorders>
          </w:tcPr>
          <w:p>
            <w:pPr/>
            <w:rPr/>
          </w:p>
        </w:tc>
        <w:tc>
          <w:tcPr>
            <w:tcW w:w="1344" w:type="dxa"/>
            <w:tcBorders>
              <w:top w:val="single" w:sz="4.640001" w:space="0" w:color="000000"/>
              <w:bottom w:val="single" w:sz="4.640001" w:space="0" w:color="000000"/>
              <w:left w:val="single" w:sz="8.48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260" w:type="dxa"/>
            <w:tcBorders>
              <w:top w:val="single" w:sz="4.640001" w:space="0" w:color="000000"/>
              <w:bottom w:val="single" w:sz="4.640001" w:space="0" w:color="000000"/>
              <w:left w:val="single" w:sz="4.64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058" w:type="dxa"/>
            <w:tcBorders>
              <w:top w:val="single" w:sz="4.640001" w:space="0" w:color="000000"/>
              <w:bottom w:val="single" w:sz="4.640001" w:space="0" w:color="000000"/>
              <w:left w:val="single" w:sz="4.640001" w:space="0" w:color="000000"/>
              <w:right w:val="single" w:sz="8.480001" w:space="0" w:color="000000"/>
            </w:tcBorders>
          </w:tcPr>
          <w:p>
            <w:pPr/>
            <w:rPr/>
          </w:p>
        </w:tc>
      </w:tr>
      <w:tr>
        <w:trPr>
          <w:trHeight w:val="360" w:hRule="exact"/>
        </w:trPr>
        <w:tc>
          <w:tcPr>
            <w:tcW w:w="2140" w:type="dxa"/>
            <w:vMerge/>
            <w:tcBorders>
              <w:bottom w:val="single" w:sz="8.960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  <w:tc>
          <w:tcPr>
            <w:tcW w:w="1343" w:type="dxa"/>
            <w:tcBorders>
              <w:top w:val="single" w:sz="4.640001" w:space="0" w:color="000000"/>
              <w:bottom w:val="single" w:sz="4.640001" w:space="0" w:color="000000"/>
              <w:left w:val="single" w:sz="8.48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176" w:type="dxa"/>
            <w:tcBorders>
              <w:top w:val="single" w:sz="4.640001" w:space="0" w:color="000000"/>
              <w:bottom w:val="single" w:sz="4.640001" w:space="0" w:color="000000"/>
              <w:left w:val="single" w:sz="4.64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036" w:type="dxa"/>
            <w:tcBorders>
              <w:top w:val="single" w:sz="4.640001" w:space="0" w:color="000000"/>
              <w:bottom w:val="single" w:sz="4.640001" w:space="0" w:color="000000"/>
              <w:left w:val="single" w:sz="4.640001" w:space="0" w:color="000000"/>
              <w:right w:val="single" w:sz="8.480001" w:space="0" w:color="000000"/>
            </w:tcBorders>
          </w:tcPr>
          <w:p>
            <w:pPr/>
            <w:rPr/>
          </w:p>
        </w:tc>
        <w:tc>
          <w:tcPr>
            <w:tcW w:w="1344" w:type="dxa"/>
            <w:tcBorders>
              <w:top w:val="single" w:sz="4.640001" w:space="0" w:color="000000"/>
              <w:bottom w:val="single" w:sz="4.640001" w:space="0" w:color="000000"/>
              <w:left w:val="single" w:sz="8.48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260" w:type="dxa"/>
            <w:tcBorders>
              <w:top w:val="single" w:sz="4.640001" w:space="0" w:color="000000"/>
              <w:bottom w:val="single" w:sz="4.640001" w:space="0" w:color="000000"/>
              <w:left w:val="single" w:sz="4.64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058" w:type="dxa"/>
            <w:tcBorders>
              <w:top w:val="single" w:sz="4.640001" w:space="0" w:color="000000"/>
              <w:bottom w:val="single" w:sz="4.640001" w:space="0" w:color="000000"/>
              <w:left w:val="single" w:sz="4.640001" w:space="0" w:color="000000"/>
              <w:right w:val="single" w:sz="8.480001" w:space="0" w:color="000000"/>
            </w:tcBorders>
          </w:tcPr>
          <w:p>
            <w:pPr/>
            <w:rPr/>
          </w:p>
        </w:tc>
      </w:tr>
      <w:tr>
        <w:trPr>
          <w:trHeight w:val="350" w:hRule="exact"/>
        </w:trPr>
        <w:tc>
          <w:tcPr>
            <w:tcW w:w="2140" w:type="dxa"/>
            <w:vMerge w:val="restart"/>
            <w:tcBorders>
              <w:top w:val="single" w:sz="8.960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1" w:after="0" w:line="240" w:lineRule="exact"/>
              <w:jc w:val="left"/>
              <w:rPr>
                <w:sz w:val="24"/>
                <w:szCs w:val="24"/>
              </w:rPr>
            </w:pPr>
            <w:rPr/>
            <w:r>
              <w:rPr>
                <w:sz w:val="24"/>
                <w:szCs w:val="24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16"/>
                <w:szCs w:val="16"/>
              </w:rPr>
            </w:pPr>
            <w:rPr/>
            <w:r>
              <w:rPr>
                <w:rFonts w:ascii="Arial Narrow" w:hAnsi="Arial Narrow" w:cs="Arial Narrow" w:eastAsia="Arial Narrow"/>
                <w:sz w:val="16"/>
                <w:szCs w:val="16"/>
                <w:spacing w:val="0"/>
                <w:w w:val="100"/>
              </w:rPr>
              <w:t>Iné</w:t>
            </w:r>
            <w:r>
              <w:rPr>
                <w:rFonts w:ascii="Arial Narrow" w:hAnsi="Arial Narrow" w:cs="Arial Narrow" w:eastAsia="Arial Narrow"/>
                <w:sz w:val="16"/>
                <w:szCs w:val="16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16"/>
                <w:szCs w:val="16"/>
                <w:spacing w:val="0"/>
                <w:w w:val="100"/>
              </w:rPr>
              <w:t>plnenia</w:t>
            </w:r>
            <w:r>
              <w:rPr>
                <w:rFonts w:ascii="Arial Narrow" w:hAnsi="Arial Narrow" w:cs="Arial Narrow" w:eastAsia="Arial Narrow"/>
                <w:sz w:val="16"/>
                <w:szCs w:val="16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16"/>
                <w:szCs w:val="16"/>
                <w:spacing w:val="0"/>
                <w:w w:val="100"/>
              </w:rPr>
              <w:t>-</w:t>
            </w:r>
            <w:r>
              <w:rPr>
                <w:rFonts w:ascii="Arial Narrow" w:hAnsi="Arial Narrow" w:cs="Arial Narrow" w:eastAsia="Arial Narrow"/>
                <w:sz w:val="16"/>
                <w:szCs w:val="16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16"/>
                <w:szCs w:val="16"/>
                <w:spacing w:val="0"/>
                <w:w w:val="100"/>
              </w:rPr>
              <w:t>súkromné</w:t>
            </w:r>
            <w:r>
              <w:rPr>
                <w:rFonts w:ascii="Arial Narrow" w:hAnsi="Arial Narrow" w:cs="Arial Narrow" w:eastAsia="Arial Narrow"/>
                <w:sz w:val="16"/>
                <w:szCs w:val="16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16"/>
                <w:szCs w:val="16"/>
                <w:spacing w:val="0"/>
                <w:w w:val="100"/>
              </w:rPr>
              <w:t>účely</w:t>
            </w:r>
          </w:p>
        </w:tc>
        <w:tc>
          <w:tcPr>
            <w:tcW w:w="1343" w:type="dxa"/>
            <w:tcBorders>
              <w:top w:val="single" w:sz="4.640001" w:space="0" w:color="000000"/>
              <w:bottom w:val="single" w:sz="4.640001" w:space="0" w:color="000000"/>
              <w:left w:val="single" w:sz="8.48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176" w:type="dxa"/>
            <w:tcBorders>
              <w:top w:val="single" w:sz="4.640001" w:space="0" w:color="000000"/>
              <w:bottom w:val="single" w:sz="4.640001" w:space="0" w:color="000000"/>
              <w:left w:val="single" w:sz="4.64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036" w:type="dxa"/>
            <w:tcBorders>
              <w:top w:val="single" w:sz="4.640001" w:space="0" w:color="000000"/>
              <w:bottom w:val="single" w:sz="4.640001" w:space="0" w:color="000000"/>
              <w:left w:val="single" w:sz="4.640001" w:space="0" w:color="000000"/>
              <w:right w:val="single" w:sz="8.480001" w:space="0" w:color="000000"/>
            </w:tcBorders>
          </w:tcPr>
          <w:p>
            <w:pPr/>
            <w:rPr/>
          </w:p>
        </w:tc>
        <w:tc>
          <w:tcPr>
            <w:tcW w:w="1344" w:type="dxa"/>
            <w:tcBorders>
              <w:top w:val="single" w:sz="4.640001" w:space="0" w:color="000000"/>
              <w:bottom w:val="single" w:sz="4.640001" w:space="0" w:color="000000"/>
              <w:left w:val="single" w:sz="8.48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260" w:type="dxa"/>
            <w:tcBorders>
              <w:top w:val="single" w:sz="4.640001" w:space="0" w:color="000000"/>
              <w:bottom w:val="single" w:sz="4.640001" w:space="0" w:color="000000"/>
              <w:left w:val="single" w:sz="4.64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058" w:type="dxa"/>
            <w:tcBorders>
              <w:top w:val="single" w:sz="4.640001" w:space="0" w:color="000000"/>
              <w:bottom w:val="single" w:sz="4.640001" w:space="0" w:color="000000"/>
              <w:left w:val="single" w:sz="4.640001" w:space="0" w:color="000000"/>
              <w:right w:val="single" w:sz="8.480001" w:space="0" w:color="000000"/>
            </w:tcBorders>
          </w:tcPr>
          <w:p>
            <w:pPr/>
            <w:rPr/>
          </w:p>
        </w:tc>
      </w:tr>
      <w:tr>
        <w:trPr>
          <w:trHeight w:val="380" w:hRule="exact"/>
        </w:trPr>
        <w:tc>
          <w:tcPr>
            <w:tcW w:w="2140" w:type="dxa"/>
            <w:vMerge/>
            <w:tcBorders>
              <w:bottom w:val="single" w:sz="8.48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  <w:tc>
          <w:tcPr>
            <w:tcW w:w="1343" w:type="dxa"/>
            <w:tcBorders>
              <w:top w:val="single" w:sz="4.640001" w:space="0" w:color="000000"/>
              <w:bottom w:val="single" w:sz="8.480002" w:space="0" w:color="000000"/>
              <w:left w:val="single" w:sz="8.48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176" w:type="dxa"/>
            <w:tcBorders>
              <w:top w:val="single" w:sz="4.640001" w:space="0" w:color="000000"/>
              <w:bottom w:val="single" w:sz="8.480002" w:space="0" w:color="000000"/>
              <w:left w:val="single" w:sz="4.64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036" w:type="dxa"/>
            <w:tcBorders>
              <w:top w:val="single" w:sz="4.640001" w:space="0" w:color="000000"/>
              <w:bottom w:val="single" w:sz="8.480002" w:space="0" w:color="000000"/>
              <w:left w:val="single" w:sz="4.640001" w:space="0" w:color="000000"/>
              <w:right w:val="single" w:sz="8.480001" w:space="0" w:color="000000"/>
            </w:tcBorders>
          </w:tcPr>
          <w:p>
            <w:pPr/>
            <w:rPr/>
          </w:p>
        </w:tc>
        <w:tc>
          <w:tcPr>
            <w:tcW w:w="1344" w:type="dxa"/>
            <w:tcBorders>
              <w:top w:val="single" w:sz="4.640001" w:space="0" w:color="000000"/>
              <w:bottom w:val="single" w:sz="8.480002" w:space="0" w:color="000000"/>
              <w:left w:val="single" w:sz="8.48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260" w:type="dxa"/>
            <w:tcBorders>
              <w:top w:val="single" w:sz="4.640001" w:space="0" w:color="000000"/>
              <w:bottom w:val="single" w:sz="8.480002" w:space="0" w:color="000000"/>
              <w:left w:val="single" w:sz="4.640001" w:space="0" w:color="000000"/>
              <w:right w:val="single" w:sz="4.640001" w:space="0" w:color="000000"/>
            </w:tcBorders>
          </w:tcPr>
          <w:p>
            <w:pPr/>
            <w:rPr/>
          </w:p>
        </w:tc>
        <w:tc>
          <w:tcPr>
            <w:tcW w:w="1058" w:type="dxa"/>
            <w:tcBorders>
              <w:top w:val="single" w:sz="4.640001" w:space="0" w:color="000000"/>
              <w:bottom w:val="single" w:sz="8.480002" w:space="0" w:color="000000"/>
              <w:left w:val="single" w:sz="4.640001" w:space="0" w:color="000000"/>
              <w:right w:val="single" w:sz="8.480001" w:space="0" w:color="000000"/>
            </w:tcBorders>
          </w:tcPr>
          <w:p>
            <w:pPr/>
            <w:rPr/>
          </w:p>
        </w:tc>
      </w:tr>
    </w:tbl>
    <w:p>
      <w:pPr>
        <w:spacing w:before="5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25" w:after="0" w:line="240" w:lineRule="auto"/>
        <w:ind w:left="160" w:right="-20"/>
        <w:jc w:val="left"/>
        <w:rPr>
          <w:rFonts w:ascii="Arial Narrow" w:hAnsi="Arial Narrow" w:cs="Arial Narrow" w:eastAsia="Arial Narrow"/>
          <w:sz w:val="28"/>
          <w:szCs w:val="28"/>
        </w:rPr>
      </w:pPr>
      <w:rPr/>
      <w:r>
        <w:rPr/>
        <w:pict>
          <v:group style="position:absolute;margin-left:65.871033pt;margin-top:-73.798058pt;width:467.320015pt;height:64.42pt;mso-position-horizontal-relative:page;mso-position-vertical-relative:paragraph;z-index:-13190" coordorigin="1317,-1476" coordsize="9346,1288">
            <v:group style="position:absolute;left:1323;top:-1470;width:9335;height:2" coordorigin="1323,-1470" coordsize="9335,2">
              <v:shape style="position:absolute;left:1323;top:-1470;width:9335;height:2" coordorigin="1323,-1470" coordsize="9335,0" path="m1323,-1470l10658,-1470e" filled="f" stroked="t" strokeweight=".580pt" strokecolor="#000000">
                <v:path arrowok="t"/>
              </v:shape>
            </v:group>
            <v:group style="position:absolute;left:1328;top:-1465;width:2;height:1272" coordorigin="1328,-1465" coordsize="2,1272">
              <v:shape style="position:absolute;left:1328;top:-1465;width:2;height:1272" coordorigin="1328,-1465" coordsize="0,1272" path="m1328,-1465l1328,-193e" filled="f" stroked="t" strokeweight=".580pt" strokecolor="#000000">
                <v:path arrowok="t"/>
              </v:shape>
            </v:group>
            <v:group style="position:absolute;left:1323;top:-198;width:9335;height:2" coordorigin="1323,-198" coordsize="9335,2">
              <v:shape style="position:absolute;left:1323;top:-198;width:9335;height:2" coordorigin="1323,-198" coordsize="9335,0" path="m1323,-198l10658,-198e" filled="f" stroked="t" strokeweight=".580pt" strokecolor="#000000">
                <v:path arrowok="t"/>
              </v:shape>
            </v:group>
            <v:group style="position:absolute;left:10653;top:-1465;width:2;height:1272" coordorigin="10653,-1465" coordsize="2,1272">
              <v:shape style="position:absolute;left:10653;top:-1465;width:2;height:1272" coordorigin="10653,-1465" coordsize="0,1272" path="m10653,-1465l10653,-193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Článok</w:t>
      </w:r>
      <w:r>
        <w:rPr>
          <w:rFonts w:ascii="Arial Narrow" w:hAnsi="Arial Narrow" w:cs="Arial Narrow" w:eastAsia="Arial Narrow"/>
          <w:sz w:val="28"/>
          <w:szCs w:val="28"/>
          <w:spacing w:val="-8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VII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I</w:t>
      </w:r>
      <w:r>
        <w:rPr>
          <w:rFonts w:ascii="Arial Narrow" w:hAnsi="Arial Narrow" w:cs="Arial Narrow" w:eastAsia="Arial Narrow"/>
          <w:sz w:val="28"/>
          <w:szCs w:val="28"/>
          <w:spacing w:val="-3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-</w:t>
      </w:r>
      <w:r>
        <w:rPr>
          <w:rFonts w:ascii="Arial Narrow" w:hAnsi="Arial Narrow" w:cs="Arial Narrow" w:eastAsia="Arial Narrow"/>
          <w:sz w:val="28"/>
          <w:szCs w:val="28"/>
          <w:spacing w:val="-1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Ostatné</w:t>
      </w:r>
      <w:r>
        <w:rPr>
          <w:rFonts w:ascii="Arial Narrow" w:hAnsi="Arial Narrow" w:cs="Arial Narrow" w:eastAsia="Arial Narrow"/>
          <w:sz w:val="28"/>
          <w:szCs w:val="28"/>
          <w:spacing w:val="-9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informácie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</w:rPr>
      </w:r>
    </w:p>
    <w:p>
      <w:pPr>
        <w:spacing w:before="8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40" w:lineRule="auto"/>
        <w:ind w:left="154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/>
        <w:pict>
          <v:group style="position:absolute;margin-left:66.788116pt;margin-top:17.183746pt;width:467.320031pt;height:108.480622pt;mso-position-horizontal-relative:page;mso-position-vertical-relative:paragraph;z-index:-13189" coordorigin="1336,344" coordsize="9346,2170">
            <v:group style="position:absolute;left:1342;top:349;width:9335;height:2" coordorigin="1342,349" coordsize="9335,2">
              <v:shape style="position:absolute;left:1342;top:349;width:9335;height:2" coordorigin="1342,349" coordsize="9335,0" path="m1342,349l10676,349e" filled="f" stroked="t" strokeweight=".580pt" strokecolor="#000000">
                <v:path arrowok="t"/>
              </v:shape>
            </v:group>
            <v:group style="position:absolute;left:1346;top:353;width:2;height:2155" coordorigin="1346,353" coordsize="2,2155">
              <v:shape style="position:absolute;left:1346;top:353;width:2;height:2155" coordorigin="1346,353" coordsize="0,2155" path="m1346,353l1346,2507e" filled="f" stroked="t" strokeweight=".580pt" strokecolor="#000000">
                <v:path arrowok="t"/>
              </v:shape>
            </v:group>
            <v:group style="position:absolute;left:1342;top:2501;width:9325;height:2" coordorigin="1342,2501" coordsize="9325,2">
              <v:shape style="position:absolute;left:1342;top:2501;width:9325;height:2" coordorigin="1342,2501" coordsize="9325,0" path="m1342,2501l10667,2501e" filled="f" stroked="t" strokeweight=".580pt" strokecolor="#000000">
                <v:path arrowok="t"/>
              </v:shape>
            </v:group>
            <v:group style="position:absolute;left:10672;top:353;width:2;height:2155" coordorigin="10672,353" coordsize="2,2155">
              <v:shape style="position:absolute;left:10672;top:353;width:2;height:2155" coordorigin="10672,353" coordsize="0,2155" path="m10672,353l10672,2507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1)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Informácie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práve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poskytovať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služby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verejnom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záujme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0" w:after="0" w:line="240" w:lineRule="auto"/>
        <w:ind w:left="161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/>
        <w:pict>
          <v:group style="position:absolute;margin-left:67.156601pt;margin-top:17.184616pt;width:467.320031pt;height:108.480623pt;mso-position-horizontal-relative:page;mso-position-vertical-relative:paragraph;z-index:-13188" coordorigin="1343,344" coordsize="9346,2170">
            <v:group style="position:absolute;left:1349;top:349;width:9335;height:2" coordorigin="1349,349" coordsize="9335,2">
              <v:shape style="position:absolute;left:1349;top:349;width:9335;height:2" coordorigin="1349,349" coordsize="9335,0" path="m1349,349l10684,349e" filled="f" stroked="t" strokeweight=".580pt" strokecolor="#000000">
                <v:path arrowok="t"/>
              </v:shape>
            </v:group>
            <v:group style="position:absolute;left:1354;top:353;width:2;height:2155" coordorigin="1354,353" coordsize="2,2155">
              <v:shape style="position:absolute;left:1354;top:353;width:2;height:2155" coordorigin="1354,353" coordsize="0,2155" path="m1354,353l1354,2508e" filled="f" stroked="t" strokeweight=".580pt" strokecolor="#000000">
                <v:path arrowok="t"/>
              </v:shape>
            </v:group>
            <v:group style="position:absolute;left:1349;top:2501;width:9325;height:2" coordorigin="1349,2501" coordsize="9325,2">
              <v:shape style="position:absolute;left:1349;top:2501;width:9325;height:2" coordorigin="1349,2501" coordsize="9325,0" path="m1349,2501l10674,2501e" filled="f" stroked="t" strokeweight=".580pt" strokecolor="#000000">
                <v:path arrowok="t"/>
              </v:shape>
            </v:group>
            <v:group style="position:absolute;left:10679;top:353;width:2;height:2155" coordorigin="10679,353" coordsize="2,2155">
              <v:shape style="position:absolute;left:10679;top:353;width:2;height:2155" coordorigin="10679,353" coordsize="0,2155" path="m10679,353l10679,2508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2)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Informácie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osobitnej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kategórii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priemyselnej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výroby</w:t>
      </w:r>
    </w:p>
    <w:p>
      <w:pPr>
        <w:jc w:val="left"/>
        <w:spacing w:after="0"/>
        <w:sectPr>
          <w:pgMar w:header="319" w:footer="762" w:top="800" w:bottom="820" w:left="1220" w:right="1140"/>
          <w:pgSz w:w="11920" w:h="16840"/>
        </w:sectPr>
      </w:pPr>
      <w:rPr/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/>
        <w:pict>
          <v:group style="position:absolute;margin-left:249.253616pt;margin-top:434.045471pt;width:.48pt;height:.1pt;mso-position-horizontal-relative:page;mso-position-vertical-relative:page;z-index:-13186" coordorigin="4985,8681" coordsize="10,2">
            <v:shape style="position:absolute;left:4985;top:8681;width:10;height:2" coordorigin="4985,8681" coordsize="10,1" path="m4985,8682l4995,8682e" filled="f" stroked="t" strokeweight=".16pt" strokecolor="#000000">
              <v:path arrowok="t"/>
            </v:shape>
          </v:group>
          <w10:wrap type="none"/>
        </w:pict>
      </w:r>
      <w:r>
        <w:rPr/>
        <w:pict>
          <v:group style="position:absolute;margin-left:320.113617pt;margin-top:434.045471pt;width:.48pt;height:.1pt;mso-position-horizontal-relative:page;mso-position-vertical-relative:page;z-index:-13185" coordorigin="6402,8681" coordsize="10,2">
            <v:shape style="position:absolute;left:6402;top:8681;width:10;height:2" coordorigin="6402,8681" coordsize="10,1" path="m6402,8682l6412,8682e" filled="f" stroked="t" strokeweight=".16pt" strokecolor="#000000">
              <v:path arrowok="t"/>
            </v:shape>
          </v:group>
          <w10:wrap type="none"/>
        </w:pict>
      </w:r>
      <w:r>
        <w:rPr/>
        <w:pict>
          <v:group style="position:absolute;margin-left:390.973602pt;margin-top:434.045471pt;width:.48pt;height:.1pt;mso-position-horizontal-relative:page;mso-position-vertical-relative:page;z-index:-13184" coordorigin="7819,8681" coordsize="10,2">
            <v:shape style="position:absolute;left:7819;top:8681;width:10;height:2" coordorigin="7819,8681" coordsize="10,1" path="m7819,8682l7829,8682e" filled="f" stroked="t" strokeweight=".16pt" strokecolor="#000000">
              <v:path arrowok="t"/>
            </v:shape>
          </v:group>
          <w10:wrap type="none"/>
        </w:pict>
      </w:r>
      <w:r>
        <w:rPr/>
        <w:pict>
          <v:group style="position:absolute;margin-left:461.833618pt;margin-top:434.045471pt;width:.48pt;height:.1pt;mso-position-horizontal-relative:page;mso-position-vertical-relative:page;z-index:-13183" coordorigin="9237,8681" coordsize="10,2">
            <v:shape style="position:absolute;left:9237;top:8681;width:10;height:2" coordorigin="9237,8681" coordsize="10,1" path="m9237,8682l9246,8682e" filled="f" stroked="t" strokeweight=".16pt" strokecolor="#000000">
              <v:path arrowok="t"/>
            </v:shape>
          </v:group>
          <w10:wrap type="none"/>
        </w:pict>
      </w:r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6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25" w:after="0" w:line="240" w:lineRule="auto"/>
        <w:ind w:left="162" w:right="-20"/>
        <w:jc w:val="left"/>
        <w:rPr>
          <w:rFonts w:ascii="Arial Narrow" w:hAnsi="Arial Narrow" w:cs="Arial Narrow" w:eastAsia="Arial Narrow"/>
          <w:sz w:val="28"/>
          <w:szCs w:val="28"/>
        </w:rPr>
      </w:pPr>
      <w:rPr/>
      <w:r>
        <w:rPr/>
        <w:pict>
          <v:group style="position:absolute;margin-left:63.953583pt;margin-top:-109.406082pt;width:467.320031pt;height:108.480623pt;mso-position-horizontal-relative:page;mso-position-vertical-relative:paragraph;z-index:-13187" coordorigin="1279,-2188" coordsize="9346,2170">
            <v:group style="position:absolute;left:1285;top:-2182;width:9335;height:2" coordorigin="1285,-2182" coordsize="9335,2">
              <v:shape style="position:absolute;left:1285;top:-2182;width:9335;height:2" coordorigin="1285,-2182" coordsize="9335,0" path="m1285,-2182l10620,-2182e" filled="f" stroked="t" strokeweight=".580pt" strokecolor="#000000">
                <v:path arrowok="t"/>
              </v:shape>
            </v:group>
            <v:group style="position:absolute;left:1290;top:-2179;width:2;height:2155" coordorigin="1290,-2179" coordsize="2,2155">
              <v:shape style="position:absolute;left:1290;top:-2179;width:2;height:2155" coordorigin="1290,-2179" coordsize="0,2155" path="m1290,-2179l1290,-24e" filled="f" stroked="t" strokeweight=".580pt" strokecolor="#000000">
                <v:path arrowok="t"/>
              </v:shape>
            </v:group>
            <v:group style="position:absolute;left:1285;top:-31;width:9325;height:2" coordorigin="1285,-31" coordsize="9325,2">
              <v:shape style="position:absolute;left:1285;top:-31;width:9325;height:2" coordorigin="1285,-31" coordsize="9325,0" path="m1285,-31l10610,-31e" filled="f" stroked="t" strokeweight=".580pt" strokecolor="#000000">
                <v:path arrowok="t"/>
              </v:shape>
            </v:group>
            <v:group style="position:absolute;left:10615;top:-2179;width:2;height:2155" coordorigin="10615,-2179" coordsize="2,2155">
              <v:shape style="position:absolute;left:10615;top:-2179;width:2;height:2155" coordorigin="10615,-2179" coordsize="0,2155" path="m10615,-2179l10615,-24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Článok</w:t>
      </w:r>
      <w:r>
        <w:rPr>
          <w:rFonts w:ascii="Arial Narrow" w:hAnsi="Arial Narrow" w:cs="Arial Narrow" w:eastAsia="Arial Narrow"/>
          <w:sz w:val="28"/>
          <w:szCs w:val="28"/>
          <w:spacing w:val="-9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I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X</w:t>
      </w:r>
      <w:r>
        <w:rPr>
          <w:rFonts w:ascii="Arial Narrow" w:hAnsi="Arial Narrow" w:cs="Arial Narrow" w:eastAsia="Arial Narrow"/>
          <w:sz w:val="28"/>
          <w:szCs w:val="28"/>
          <w:spacing w:val="-3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-</w:t>
      </w:r>
      <w:r>
        <w:rPr>
          <w:rFonts w:ascii="Arial Narrow" w:hAnsi="Arial Narrow" w:cs="Arial Narrow" w:eastAsia="Arial Narrow"/>
          <w:sz w:val="28"/>
          <w:szCs w:val="28"/>
          <w:spacing w:val="-2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Prehľad</w:t>
      </w:r>
      <w:r>
        <w:rPr>
          <w:rFonts w:ascii="Arial Narrow" w:hAnsi="Arial Narrow" w:cs="Arial Narrow" w:eastAsia="Arial Narrow"/>
          <w:sz w:val="28"/>
          <w:szCs w:val="28"/>
          <w:spacing w:val="-10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o</w:t>
      </w:r>
      <w:r>
        <w:rPr>
          <w:rFonts w:ascii="Arial Narrow" w:hAnsi="Arial Narrow" w:cs="Arial Narrow" w:eastAsia="Arial Narrow"/>
          <w:sz w:val="28"/>
          <w:szCs w:val="28"/>
          <w:spacing w:val="-2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pohybe</w:t>
      </w:r>
      <w:r>
        <w:rPr>
          <w:rFonts w:ascii="Arial Narrow" w:hAnsi="Arial Narrow" w:cs="Arial Narrow" w:eastAsia="Arial Narrow"/>
          <w:sz w:val="28"/>
          <w:szCs w:val="28"/>
          <w:spacing w:val="-9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vlastného</w:t>
      </w:r>
      <w:r>
        <w:rPr>
          <w:rFonts w:ascii="Arial Narrow" w:hAnsi="Arial Narrow" w:cs="Arial Narrow" w:eastAsia="Arial Narrow"/>
          <w:sz w:val="28"/>
          <w:szCs w:val="28"/>
          <w:spacing w:val="-12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imania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</w:rPr>
      </w:r>
    </w:p>
    <w:p>
      <w:pPr>
        <w:spacing w:before="0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36" w:lineRule="exact"/>
        <w:ind w:left="162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Pohyb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vlastného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imania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–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bežné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-1"/>
        </w:rPr>
        <w:t>obdobie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  <w:position w:val="0"/>
        </w:rPr>
      </w:r>
    </w:p>
    <w:p>
      <w:pPr>
        <w:spacing w:before="7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21.6084" w:type="dxa"/>
      </w:tblPr>
      <w:tblGrid/>
      <w:tr>
        <w:trPr>
          <w:trHeight w:val="260" w:hRule="exact"/>
        </w:trPr>
        <w:tc>
          <w:tcPr>
            <w:tcW w:w="2270" w:type="dxa"/>
            <w:vMerge w:val="restart"/>
            <w:tcBorders>
              <w:top w:val="single" w:sz="8.960001" w:space="0" w:color="000000"/>
              <w:left w:val="single" w:sz="8.851094" w:space="0" w:color="000000"/>
              <w:right w:val="single" w:sz="8.851094" w:space="0" w:color="000000"/>
            </w:tcBorders>
          </w:tcPr>
          <w:p>
            <w:pPr>
              <w:spacing w:before="7" w:after="0" w:line="160" w:lineRule="exact"/>
              <w:jc w:val="left"/>
              <w:rPr>
                <w:sz w:val="16"/>
                <w:szCs w:val="16"/>
              </w:rPr>
            </w:pPr>
            <w:rPr/>
            <w:r>
              <w:rPr>
                <w:sz w:val="16"/>
                <w:szCs w:val="16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75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Polož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vla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imania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7030" w:type="dxa"/>
            <w:gridSpan w:val="5"/>
            <w:tcBorders>
              <w:top w:val="single" w:sz="8.960001" w:space="0" w:color="000000"/>
              <w:bottom w:val="single" w:sz="8.960003" w:space="0" w:color="000000"/>
              <w:left w:val="single" w:sz="8.851094" w:space="0" w:color="000000"/>
              <w:right w:val="single" w:sz="8.851094" w:space="0" w:color="000000"/>
            </w:tcBorders>
          </w:tcPr>
          <w:p>
            <w:pPr>
              <w:spacing w:before="0" w:after="0" w:line="237" w:lineRule="exact"/>
              <w:ind w:left="2502" w:right="2479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737" w:hRule="exact"/>
        </w:trPr>
        <w:tc>
          <w:tcPr>
            <w:tcW w:w="2270" w:type="dxa"/>
            <w:vMerge/>
            <w:tcBorders>
              <w:bottom w:val="single" w:sz="4.640" w:space="0" w:color="000000"/>
              <w:left w:val="single" w:sz="8.851094" w:space="0" w:color="000000"/>
              <w:right w:val="single" w:sz="8.851094" w:space="0" w:color="000000"/>
            </w:tcBorders>
          </w:tcPr>
          <w:p>
            <w:pPr/>
            <w:rPr/>
          </w:p>
        </w:tc>
        <w:tc>
          <w:tcPr>
            <w:tcW w:w="1418" w:type="dxa"/>
            <w:tcBorders>
              <w:top w:val="single" w:sz="8.960003" w:space="0" w:color="000000"/>
              <w:bottom w:val="single" w:sz="4.640" w:space="0" w:color="000000"/>
              <w:left w:val="single" w:sz="8.851094" w:space="0" w:color="000000"/>
              <w:right w:val="single" w:sz="8.48" w:space="0" w:color="000000"/>
            </w:tcBorders>
          </w:tcPr>
          <w:p>
            <w:pPr>
              <w:spacing w:before="0" w:after="0" w:line="242" w:lineRule="exact"/>
              <w:ind w:left="10" w:right="-10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36" w:lineRule="exact"/>
              <w:ind w:left="328" w:right="305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417" w:type="dxa"/>
            <w:tcBorders>
              <w:top w:val="single" w:sz="8.960003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8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328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Príras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417" w:type="dxa"/>
            <w:tcBorders>
              <w:top w:val="single" w:sz="8.960003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8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40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Úbyt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417" w:type="dxa"/>
            <w:tcBorders>
              <w:top w:val="single" w:sz="8.960003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8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35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Presuny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60" w:type="dxa"/>
            <w:tcBorders>
              <w:top w:val="single" w:sz="8.960003" w:space="0" w:color="000000"/>
              <w:bottom w:val="single" w:sz="4.640" w:space="0" w:color="000000"/>
              <w:left w:val="single" w:sz="8.48" w:space="0" w:color="000000"/>
              <w:right w:val="single" w:sz="8.851094" w:space="0" w:color="000000"/>
            </w:tcBorders>
          </w:tcPr>
          <w:p>
            <w:pPr>
              <w:spacing w:before="0" w:after="0" w:line="242" w:lineRule="exact"/>
              <w:ind w:left="90" w:right="69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konci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36" w:lineRule="exact"/>
              <w:ind w:left="299" w:right="277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256" w:hRule="exact"/>
        </w:trPr>
        <w:tc>
          <w:tcPr>
            <w:tcW w:w="2270" w:type="dxa"/>
            <w:tcBorders>
              <w:top w:val="single" w:sz="4.640" w:space="0" w:color="000000"/>
              <w:bottom w:val="single" w:sz="8.960002" w:space="0" w:color="000000"/>
              <w:left w:val="single" w:sz="8.851094" w:space="0" w:color="000000"/>
              <w:right w:val="single" w:sz="8.851094" w:space="0" w:color="000000"/>
            </w:tcBorders>
          </w:tcPr>
          <w:p>
            <w:pPr>
              <w:spacing w:before="0" w:after="0" w:line="239" w:lineRule="exact"/>
              <w:ind w:left="1041" w:right="1020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</w:p>
        </w:tc>
        <w:tc>
          <w:tcPr>
            <w:tcW w:w="1418" w:type="dxa"/>
            <w:tcBorders>
              <w:top w:val="single" w:sz="4.640" w:space="0" w:color="000000"/>
              <w:bottom w:val="single" w:sz="8.960002" w:space="0" w:color="000000"/>
              <w:left w:val="single" w:sz="8.851094" w:space="0" w:color="000000"/>
              <w:right w:val="single" w:sz="8.48" w:space="0" w:color="000000"/>
            </w:tcBorders>
          </w:tcPr>
          <w:p>
            <w:pPr>
              <w:spacing w:before="0" w:after="0" w:line="239" w:lineRule="exact"/>
              <w:ind w:left="615" w:right="594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</w:t>
            </w:r>
          </w:p>
        </w:tc>
        <w:tc>
          <w:tcPr>
            <w:tcW w:w="1417" w:type="dxa"/>
            <w:tcBorders>
              <w:top w:val="single" w:sz="4.640" w:space="0" w:color="000000"/>
              <w:bottom w:val="single" w:sz="8.960002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9" w:lineRule="exact"/>
              <w:ind w:left="618" w:right="600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</w:t>
            </w:r>
          </w:p>
        </w:tc>
        <w:tc>
          <w:tcPr>
            <w:tcW w:w="1417" w:type="dxa"/>
            <w:tcBorders>
              <w:top w:val="single" w:sz="4.640" w:space="0" w:color="000000"/>
              <w:bottom w:val="single" w:sz="8.960002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9" w:lineRule="exact"/>
              <w:ind w:left="614" w:right="595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</w:t>
            </w:r>
          </w:p>
        </w:tc>
        <w:tc>
          <w:tcPr>
            <w:tcW w:w="1417" w:type="dxa"/>
            <w:tcBorders>
              <w:top w:val="single" w:sz="4.640" w:space="0" w:color="000000"/>
              <w:bottom w:val="single" w:sz="8.960002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9" w:lineRule="exact"/>
              <w:ind w:left="614" w:right="595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</w:p>
        </w:tc>
        <w:tc>
          <w:tcPr>
            <w:tcW w:w="1360" w:type="dxa"/>
            <w:tcBorders>
              <w:top w:val="single" w:sz="4.640" w:space="0" w:color="000000"/>
              <w:bottom w:val="single" w:sz="8.960002" w:space="0" w:color="000000"/>
              <w:left w:val="single" w:sz="8.48" w:space="0" w:color="000000"/>
              <w:right w:val="single" w:sz="8.851094" w:space="0" w:color="000000"/>
            </w:tcBorders>
          </w:tcPr>
          <w:p>
            <w:pPr>
              <w:spacing w:before="0" w:after="0" w:line="239" w:lineRule="exact"/>
              <w:ind w:left="610" w:right="589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</w:t>
            </w:r>
          </w:p>
        </w:tc>
      </w:tr>
      <w:tr>
        <w:trPr>
          <w:trHeight w:val="585" w:hRule="exact"/>
        </w:trPr>
        <w:tc>
          <w:tcPr>
            <w:tcW w:w="2270" w:type="dxa"/>
            <w:tcBorders>
              <w:top w:val="single" w:sz="8.960002" w:space="0" w:color="000000"/>
              <w:bottom w:val="single" w:sz="4.640059" w:space="0" w:color="000000"/>
              <w:left w:val="single" w:sz="8.851094" w:space="0" w:color="000000"/>
              <w:right w:val="single" w:sz="8.851094" w:space="0" w:color="000000"/>
            </w:tcBorders>
          </w:tcPr>
          <w:p>
            <w:pPr>
              <w:spacing w:before="28" w:after="0" w:line="251" w:lineRule="auto"/>
              <w:ind w:left="17" w:right="909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Základné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imanie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zapísané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OR</w:t>
            </w:r>
          </w:p>
        </w:tc>
        <w:tc>
          <w:tcPr>
            <w:tcW w:w="1418" w:type="dxa"/>
            <w:tcBorders>
              <w:top w:val="single" w:sz="8.960002" w:space="0" w:color="000000"/>
              <w:bottom w:val="single" w:sz="4.640059" w:space="0" w:color="000000"/>
              <w:left w:val="single" w:sz="8.851094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8.960002" w:space="0" w:color="000000"/>
              <w:bottom w:val="single" w:sz="4.640059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8.960002" w:space="0" w:color="000000"/>
              <w:bottom w:val="single" w:sz="4.640059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8.960002" w:space="0" w:color="000000"/>
              <w:bottom w:val="single" w:sz="4.640059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60" w:type="dxa"/>
            <w:tcBorders>
              <w:top w:val="single" w:sz="8.960002" w:space="0" w:color="000000"/>
              <w:bottom w:val="single" w:sz="4.640059" w:space="0" w:color="000000"/>
              <w:left w:val="single" w:sz="8.48" w:space="0" w:color="000000"/>
              <w:right w:val="single" w:sz="8.851094" w:space="0" w:color="000000"/>
            </w:tcBorders>
          </w:tcPr>
          <w:p>
            <w:pPr/>
            <w:rPr/>
          </w:p>
        </w:tc>
      </w:tr>
      <w:tr>
        <w:trPr>
          <w:trHeight w:val="562" w:hRule="exact"/>
        </w:trPr>
        <w:tc>
          <w:tcPr>
            <w:tcW w:w="2270" w:type="dxa"/>
            <w:tcBorders>
              <w:top w:val="single" w:sz="4.640059" w:space="0" w:color="000000"/>
              <w:bottom w:val="single" w:sz="12.64001" w:space="0" w:color="000000"/>
              <w:left w:val="single" w:sz="8.851094" w:space="0" w:color="000000"/>
              <w:right w:val="single" w:sz="8.851094" w:space="0" w:color="000000"/>
            </w:tcBorders>
          </w:tcPr>
          <w:p>
            <w:pPr>
              <w:spacing w:before="16" w:after="0" w:line="240" w:lineRule="auto"/>
              <w:ind w:left="39" w:right="713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Základné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imanie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nezapísané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OR</w:t>
            </w:r>
          </w:p>
        </w:tc>
        <w:tc>
          <w:tcPr>
            <w:tcW w:w="1418" w:type="dxa"/>
            <w:tcBorders>
              <w:top w:val="single" w:sz="4.640059" w:space="0" w:color="000000"/>
              <w:bottom w:val="single" w:sz="12.64001" w:space="0" w:color="000000"/>
              <w:left w:val="single" w:sz="8.851094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640059" w:space="0" w:color="000000"/>
              <w:bottom w:val="single" w:sz="12.64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640059" w:space="0" w:color="000000"/>
              <w:bottom w:val="single" w:sz="12.64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640059" w:space="0" w:color="000000"/>
              <w:bottom w:val="single" w:sz="12.64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60" w:type="dxa"/>
            <w:tcBorders>
              <w:top w:val="single" w:sz="4.640059" w:space="0" w:color="000000"/>
              <w:bottom w:val="single" w:sz="4.640" w:space="0" w:color="000000"/>
              <w:left w:val="single" w:sz="8.48" w:space="0" w:color="000000"/>
              <w:right w:val="single" w:sz="8.851094" w:space="0" w:color="000000"/>
            </w:tcBorders>
          </w:tcPr>
          <w:p>
            <w:pPr/>
            <w:rPr/>
          </w:p>
        </w:tc>
      </w:tr>
      <w:tr>
        <w:trPr>
          <w:trHeight w:val="347" w:hRule="exact"/>
        </w:trPr>
        <w:tc>
          <w:tcPr>
            <w:tcW w:w="2270" w:type="dxa"/>
            <w:tcBorders>
              <w:top w:val="single" w:sz="12.64001" w:space="0" w:color="000000"/>
              <w:bottom w:val="single" w:sz="4.640005" w:space="0" w:color="000000"/>
              <w:left w:val="single" w:sz="8.851094" w:space="0" w:color="000000"/>
              <w:right w:val="single" w:sz="8.851094" w:space="0" w:color="000000"/>
            </w:tcBorders>
          </w:tcPr>
          <w:p>
            <w:pPr>
              <w:spacing w:before="37" w:after="0" w:line="240" w:lineRule="auto"/>
              <w:ind w:left="53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Emis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ážio</w:t>
            </w:r>
          </w:p>
        </w:tc>
        <w:tc>
          <w:tcPr>
            <w:tcW w:w="1418" w:type="dxa"/>
            <w:tcBorders>
              <w:top w:val="single" w:sz="12.64001" w:space="0" w:color="000000"/>
              <w:bottom w:val="single" w:sz="4.640005" w:space="0" w:color="000000"/>
              <w:left w:val="single" w:sz="8.851094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12.64001" w:space="0" w:color="000000"/>
              <w:bottom w:val="single" w:sz="4.640005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12.64001" w:space="0" w:color="000000"/>
              <w:bottom w:val="single" w:sz="4.640005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12.64001" w:space="0" w:color="000000"/>
              <w:bottom w:val="single" w:sz="4.640005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60" w:type="dxa"/>
            <w:tcBorders>
              <w:top w:val="single" w:sz="4.640" w:space="0" w:color="000000"/>
              <w:bottom w:val="single" w:sz="4.640005" w:space="0" w:color="000000"/>
              <w:left w:val="single" w:sz="8.48" w:space="0" w:color="000000"/>
              <w:right w:val="single" w:sz="8.851094" w:space="0" w:color="000000"/>
            </w:tcBorders>
          </w:tcPr>
          <w:p>
            <w:pPr/>
            <w:rPr/>
          </w:p>
        </w:tc>
      </w:tr>
      <w:tr>
        <w:trPr>
          <w:trHeight w:val="340" w:hRule="exact"/>
        </w:trPr>
        <w:tc>
          <w:tcPr>
            <w:tcW w:w="2270" w:type="dxa"/>
            <w:tcBorders>
              <w:top w:val="single" w:sz="4.640005" w:space="0" w:color="000000"/>
              <w:bottom w:val="single" w:sz="4.640039" w:space="0" w:color="000000"/>
              <w:left w:val="single" w:sz="8.851094" w:space="0" w:color="000000"/>
              <w:right w:val="single" w:sz="8.851094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Ostatné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kapit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ové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fon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</w:p>
        </w:tc>
        <w:tc>
          <w:tcPr>
            <w:tcW w:w="1418" w:type="dxa"/>
            <w:tcBorders>
              <w:top w:val="single" w:sz="4.640005" w:space="0" w:color="000000"/>
              <w:bottom w:val="single" w:sz="4.640039" w:space="0" w:color="000000"/>
              <w:left w:val="single" w:sz="8.851094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640005" w:space="0" w:color="000000"/>
              <w:bottom w:val="single" w:sz="4.640039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640005" w:space="0" w:color="000000"/>
              <w:bottom w:val="single" w:sz="4.640039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640005" w:space="0" w:color="000000"/>
              <w:bottom w:val="single" w:sz="4.640039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60" w:type="dxa"/>
            <w:tcBorders>
              <w:top w:val="single" w:sz="4.640005" w:space="0" w:color="000000"/>
              <w:bottom w:val="single" w:sz="4.640039" w:space="0" w:color="000000"/>
              <w:left w:val="single" w:sz="8.48" w:space="0" w:color="000000"/>
              <w:right w:val="single" w:sz="8.851094" w:space="0" w:color="000000"/>
            </w:tcBorders>
          </w:tcPr>
          <w:p>
            <w:pPr/>
            <w:rPr/>
          </w:p>
        </w:tc>
      </w:tr>
      <w:tr>
        <w:trPr>
          <w:trHeight w:val="556" w:hRule="exact"/>
        </w:trPr>
        <w:tc>
          <w:tcPr>
            <w:tcW w:w="2270" w:type="dxa"/>
            <w:tcBorders>
              <w:top w:val="single" w:sz="4.640039" w:space="0" w:color="000000"/>
              <w:bottom w:val="single" w:sz="7.040002" w:space="0" w:color="000000"/>
              <w:left w:val="single" w:sz="8.851094" w:space="0" w:color="000000"/>
              <w:right w:val="single" w:sz="8.851094" w:space="0" w:color="000000"/>
            </w:tcBorders>
          </w:tcPr>
          <w:p>
            <w:pPr>
              <w:spacing w:before="36" w:after="0" w:line="240" w:lineRule="auto"/>
              <w:ind w:left="17" w:right="784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Zákonné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rezervné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fondy</w:t>
            </w:r>
          </w:p>
        </w:tc>
        <w:tc>
          <w:tcPr>
            <w:tcW w:w="1418" w:type="dxa"/>
            <w:tcBorders>
              <w:top w:val="single" w:sz="4.640039" w:space="0" w:color="000000"/>
              <w:bottom w:val="single" w:sz="7.040002" w:space="0" w:color="000000"/>
              <w:left w:val="single" w:sz="8.851094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640039" w:space="0" w:color="000000"/>
              <w:bottom w:val="single" w:sz="7.04000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640039" w:space="0" w:color="000000"/>
              <w:bottom w:val="single" w:sz="7.04000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640039" w:space="0" w:color="000000"/>
              <w:bottom w:val="single" w:sz="7.04000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60" w:type="dxa"/>
            <w:tcBorders>
              <w:top w:val="single" w:sz="4.640039" w:space="0" w:color="000000"/>
              <w:bottom w:val="single" w:sz="7.040002" w:space="0" w:color="000000"/>
              <w:left w:val="single" w:sz="8.48" w:space="0" w:color="000000"/>
              <w:right w:val="single" w:sz="8.851094" w:space="0" w:color="000000"/>
            </w:tcBorders>
          </w:tcPr>
          <w:p>
            <w:pPr/>
            <w:rPr/>
          </w:p>
        </w:tc>
      </w:tr>
      <w:tr>
        <w:trPr>
          <w:trHeight w:val="733" w:hRule="exact"/>
        </w:trPr>
        <w:tc>
          <w:tcPr>
            <w:tcW w:w="2270" w:type="dxa"/>
            <w:tcBorders>
              <w:top w:val="single" w:sz="7.040002" w:space="0" w:color="000000"/>
              <w:bottom w:val="single" w:sz="4.640122" w:space="0" w:color="000000"/>
              <w:left w:val="single" w:sz="8.851094" w:space="0" w:color="000000"/>
              <w:right w:val="single" w:sz="8.851094" w:space="0" w:color="000000"/>
            </w:tcBorders>
          </w:tcPr>
          <w:p>
            <w:pPr>
              <w:spacing w:before="1" w:after="0" w:line="240" w:lineRule="auto"/>
              <w:ind w:left="21" w:right="346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Oceňovacie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rozdiely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nezahrnuté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výsledku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hospodárenia</w:t>
            </w:r>
          </w:p>
        </w:tc>
        <w:tc>
          <w:tcPr>
            <w:tcW w:w="1418" w:type="dxa"/>
            <w:tcBorders>
              <w:top w:val="single" w:sz="7.040002" w:space="0" w:color="000000"/>
              <w:bottom w:val="single" w:sz="4.640122" w:space="0" w:color="000000"/>
              <w:left w:val="single" w:sz="8.851094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7.040002" w:space="0" w:color="000000"/>
              <w:bottom w:val="single" w:sz="4.64012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7.040002" w:space="0" w:color="000000"/>
              <w:bottom w:val="single" w:sz="4.64012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7.040002" w:space="0" w:color="000000"/>
              <w:bottom w:val="single" w:sz="4.64012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60" w:type="dxa"/>
            <w:tcBorders>
              <w:top w:val="single" w:sz="7.040002" w:space="0" w:color="000000"/>
              <w:bottom w:val="single" w:sz="4.640122" w:space="0" w:color="000000"/>
              <w:left w:val="single" w:sz="8.48" w:space="0" w:color="000000"/>
              <w:right w:val="single" w:sz="8.851094" w:space="0" w:color="000000"/>
            </w:tcBorders>
          </w:tcPr>
          <w:p>
            <w:pPr/>
            <w:rPr/>
          </w:p>
        </w:tc>
      </w:tr>
      <w:tr>
        <w:trPr>
          <w:trHeight w:val="606" w:hRule="exact"/>
        </w:trPr>
        <w:tc>
          <w:tcPr>
            <w:tcW w:w="2270" w:type="dxa"/>
            <w:tcBorders>
              <w:top w:val="single" w:sz="4.640122" w:space="0" w:color="000000"/>
              <w:bottom w:val="single" w:sz="7.040852" w:space="0" w:color="000000"/>
              <w:left w:val="single" w:sz="8.851094" w:space="0" w:color="000000"/>
              <w:right w:val="single" w:sz="8.851094" w:space="0" w:color="000000"/>
            </w:tcBorders>
          </w:tcPr>
          <w:p>
            <w:pPr>
              <w:spacing w:before="64" w:after="0" w:line="251" w:lineRule="auto"/>
              <w:ind w:left="20" w:right="472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Ostatné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fondy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tvorené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zisku</w:t>
            </w:r>
          </w:p>
        </w:tc>
        <w:tc>
          <w:tcPr>
            <w:tcW w:w="1418" w:type="dxa"/>
            <w:tcBorders>
              <w:top w:val="single" w:sz="4.640122" w:space="0" w:color="000000"/>
              <w:bottom w:val="single" w:sz="7.040852" w:space="0" w:color="000000"/>
              <w:left w:val="single" w:sz="8.851094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640122" w:space="0" w:color="000000"/>
              <w:bottom w:val="single" w:sz="7.04085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640122" w:space="0" w:color="000000"/>
              <w:bottom w:val="single" w:sz="7.04085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640122" w:space="0" w:color="000000"/>
              <w:bottom w:val="single" w:sz="7.04085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60" w:type="dxa"/>
            <w:tcBorders>
              <w:top w:val="single" w:sz="4.640122" w:space="0" w:color="000000"/>
              <w:bottom w:val="single" w:sz="7.040852" w:space="0" w:color="000000"/>
              <w:left w:val="single" w:sz="8.48" w:space="0" w:color="000000"/>
              <w:right w:val="single" w:sz="8.851094" w:space="0" w:color="000000"/>
            </w:tcBorders>
          </w:tcPr>
          <w:p>
            <w:pPr/>
            <w:rPr/>
          </w:p>
        </w:tc>
      </w:tr>
      <w:tr>
        <w:trPr>
          <w:trHeight w:val="334" w:hRule="exact"/>
        </w:trPr>
        <w:tc>
          <w:tcPr>
            <w:tcW w:w="2270" w:type="dxa"/>
            <w:tcBorders>
              <w:top w:val="single" w:sz="7.040852" w:space="0" w:color="000000"/>
              <w:bottom w:val="single" w:sz="4.640122" w:space="0" w:color="000000"/>
              <w:left w:val="single" w:sz="8.851094" w:space="0" w:color="000000"/>
              <w:right w:val="single" w:sz="8.851094" w:space="0" w:color="000000"/>
            </w:tcBorders>
          </w:tcPr>
          <w:p>
            <w:pPr>
              <w:spacing w:before="48" w:after="0" w:line="240" w:lineRule="auto"/>
              <w:ind w:left="16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Vyplatené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dividendy</w:t>
            </w:r>
          </w:p>
        </w:tc>
        <w:tc>
          <w:tcPr>
            <w:tcW w:w="1418" w:type="dxa"/>
            <w:tcBorders>
              <w:top w:val="single" w:sz="7.040852" w:space="0" w:color="000000"/>
              <w:bottom w:val="single" w:sz="4.640122" w:space="0" w:color="000000"/>
              <w:left w:val="single" w:sz="8.851094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7.040852" w:space="0" w:color="000000"/>
              <w:bottom w:val="single" w:sz="4.64012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7.040852" w:space="0" w:color="000000"/>
              <w:bottom w:val="single" w:sz="4.64012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7.040852" w:space="0" w:color="000000"/>
              <w:bottom w:val="single" w:sz="4.64012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60" w:type="dxa"/>
            <w:tcBorders>
              <w:top w:val="single" w:sz="7.040852" w:space="0" w:color="000000"/>
              <w:bottom w:val="single" w:sz="4.640122" w:space="0" w:color="000000"/>
              <w:left w:val="single" w:sz="8.48" w:space="0" w:color="000000"/>
              <w:right w:val="single" w:sz="8.851094" w:space="0" w:color="000000"/>
            </w:tcBorders>
          </w:tcPr>
          <w:p>
            <w:pPr/>
            <w:rPr/>
          </w:p>
        </w:tc>
      </w:tr>
      <w:tr>
        <w:trPr>
          <w:trHeight w:val="492" w:hRule="exact"/>
        </w:trPr>
        <w:tc>
          <w:tcPr>
            <w:tcW w:w="2270" w:type="dxa"/>
            <w:tcBorders>
              <w:top w:val="single" w:sz="4.640122" w:space="0" w:color="000000"/>
              <w:bottom w:val="single" w:sz="4.640166" w:space="0" w:color="000000"/>
              <w:left w:val="single" w:sz="8.851094" w:space="0" w:color="000000"/>
              <w:right w:val="single" w:sz="8.851094" w:space="0" w:color="000000"/>
            </w:tcBorders>
          </w:tcPr>
          <w:p>
            <w:pPr>
              <w:spacing w:before="0" w:after="0" w:line="242" w:lineRule="exact"/>
              <w:ind w:left="16" w:right="137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Neroz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elený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minu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rokov</w:t>
            </w:r>
          </w:p>
        </w:tc>
        <w:tc>
          <w:tcPr>
            <w:tcW w:w="1418" w:type="dxa"/>
            <w:tcBorders>
              <w:top w:val="single" w:sz="4.640122" w:space="0" w:color="000000"/>
              <w:bottom w:val="single" w:sz="4.640166" w:space="0" w:color="000000"/>
              <w:left w:val="single" w:sz="8.851094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640122" w:space="0" w:color="000000"/>
              <w:bottom w:val="single" w:sz="4.640166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640122" w:space="0" w:color="000000"/>
              <w:bottom w:val="single" w:sz="4.640166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640122" w:space="0" w:color="000000"/>
              <w:bottom w:val="single" w:sz="4.640166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60" w:type="dxa"/>
            <w:tcBorders>
              <w:top w:val="single" w:sz="4.640122" w:space="0" w:color="000000"/>
              <w:bottom w:val="single" w:sz="4.640166" w:space="0" w:color="000000"/>
              <w:left w:val="single" w:sz="8.48" w:space="0" w:color="000000"/>
              <w:right w:val="single" w:sz="8.851094" w:space="0" w:color="000000"/>
            </w:tcBorders>
          </w:tcPr>
          <w:p>
            <w:pPr/>
            <w:rPr/>
          </w:p>
        </w:tc>
      </w:tr>
      <w:tr>
        <w:trPr>
          <w:trHeight w:val="495" w:hRule="exact"/>
        </w:trPr>
        <w:tc>
          <w:tcPr>
            <w:tcW w:w="2270" w:type="dxa"/>
            <w:tcBorders>
              <w:top w:val="single" w:sz="4.640166" w:space="0" w:color="000000"/>
              <w:bottom w:val="single" w:sz="7.040852" w:space="0" w:color="000000"/>
              <w:left w:val="single" w:sz="8.851094" w:space="0" w:color="000000"/>
              <w:right w:val="single" w:sz="8.851094" w:space="0" w:color="000000"/>
            </w:tcBorders>
          </w:tcPr>
          <w:p>
            <w:pPr>
              <w:spacing w:before="0" w:after="0" w:line="242" w:lineRule="exact"/>
              <w:ind w:left="16" w:right="21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Neuhr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dená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ata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ulých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rokov</w:t>
            </w:r>
          </w:p>
        </w:tc>
        <w:tc>
          <w:tcPr>
            <w:tcW w:w="1418" w:type="dxa"/>
            <w:tcBorders>
              <w:top w:val="single" w:sz="4.640166" w:space="0" w:color="000000"/>
              <w:bottom w:val="single" w:sz="7.040852" w:space="0" w:color="000000"/>
              <w:left w:val="single" w:sz="8.851094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640166" w:space="0" w:color="000000"/>
              <w:bottom w:val="single" w:sz="7.04085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640166" w:space="0" w:color="000000"/>
              <w:bottom w:val="single" w:sz="7.04085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640166" w:space="0" w:color="000000"/>
              <w:bottom w:val="single" w:sz="7.040852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60" w:type="dxa"/>
            <w:tcBorders>
              <w:top w:val="single" w:sz="4.640166" w:space="0" w:color="000000"/>
              <w:bottom w:val="single" w:sz="7.040852" w:space="0" w:color="000000"/>
              <w:left w:val="single" w:sz="8.48" w:space="0" w:color="000000"/>
              <w:right w:val="single" w:sz="8.851094" w:space="0" w:color="000000"/>
            </w:tcBorders>
          </w:tcPr>
          <w:p>
            <w:pPr/>
            <w:rPr/>
          </w:p>
        </w:tc>
      </w:tr>
      <w:tr>
        <w:trPr>
          <w:trHeight w:val="555" w:hRule="exact"/>
        </w:trPr>
        <w:tc>
          <w:tcPr>
            <w:tcW w:w="2270" w:type="dxa"/>
            <w:tcBorders>
              <w:top w:val="single" w:sz="7.040852" w:space="0" w:color="000000"/>
              <w:bottom w:val="single" w:sz="4.800531" w:space="0" w:color="000000"/>
              <w:left w:val="single" w:sz="8.851094" w:space="0" w:color="000000"/>
              <w:right w:val="single" w:sz="8.851094" w:space="0" w:color="000000"/>
            </w:tcBorders>
          </w:tcPr>
          <w:p>
            <w:pPr>
              <w:spacing w:before="40" w:after="0" w:line="240" w:lineRule="exact"/>
              <w:ind w:left="14" w:right="9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Výsledok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hospodárenia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bežného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účtovného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obdobia</w:t>
            </w:r>
          </w:p>
        </w:tc>
        <w:tc>
          <w:tcPr>
            <w:tcW w:w="1418" w:type="dxa"/>
            <w:tcBorders>
              <w:top w:val="single" w:sz="7.040852" w:space="0" w:color="000000"/>
              <w:bottom w:val="single" w:sz="4.800531" w:space="0" w:color="000000"/>
              <w:left w:val="single" w:sz="8.851094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7.040852" w:space="0" w:color="000000"/>
              <w:bottom w:val="single" w:sz="4.80053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7.040852" w:space="0" w:color="000000"/>
              <w:bottom w:val="single" w:sz="4.80053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7.040852" w:space="0" w:color="000000"/>
              <w:bottom w:val="single" w:sz="4.80053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60" w:type="dxa"/>
            <w:tcBorders>
              <w:top w:val="single" w:sz="7.040852" w:space="0" w:color="000000"/>
              <w:bottom w:val="single" w:sz="4.800531" w:space="0" w:color="000000"/>
              <w:left w:val="single" w:sz="8.48" w:space="0" w:color="000000"/>
              <w:right w:val="single" w:sz="8.851094" w:space="0" w:color="000000"/>
            </w:tcBorders>
          </w:tcPr>
          <w:p>
            <w:pPr/>
            <w:rPr/>
          </w:p>
        </w:tc>
      </w:tr>
      <w:tr>
        <w:trPr>
          <w:trHeight w:val="492" w:hRule="exact"/>
        </w:trPr>
        <w:tc>
          <w:tcPr>
            <w:tcW w:w="2270" w:type="dxa"/>
            <w:tcBorders>
              <w:top w:val="single" w:sz="4.800531" w:space="0" w:color="000000"/>
              <w:bottom w:val="single" w:sz="4.640181" w:space="0" w:color="000000"/>
              <w:left w:val="single" w:sz="8.851094" w:space="0" w:color="000000"/>
              <w:right w:val="single" w:sz="8.851094" w:space="0" w:color="000000"/>
            </w:tcBorders>
          </w:tcPr>
          <w:p>
            <w:pPr>
              <w:spacing w:before="2" w:after="0" w:line="240" w:lineRule="exact"/>
              <w:ind w:left="16" w:right="352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Ďalšie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zmeny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vlastného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imania</w:t>
            </w:r>
          </w:p>
        </w:tc>
        <w:tc>
          <w:tcPr>
            <w:tcW w:w="1418" w:type="dxa"/>
            <w:tcBorders>
              <w:top w:val="single" w:sz="4.800531" w:space="0" w:color="000000"/>
              <w:bottom w:val="single" w:sz="4.640181" w:space="0" w:color="000000"/>
              <w:left w:val="single" w:sz="8.851094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800531" w:space="0" w:color="000000"/>
              <w:bottom w:val="single" w:sz="4.64018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800531" w:space="0" w:color="000000"/>
              <w:bottom w:val="single" w:sz="4.64018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800531" w:space="0" w:color="000000"/>
              <w:bottom w:val="single" w:sz="4.64018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60" w:type="dxa"/>
            <w:tcBorders>
              <w:top w:val="single" w:sz="4.800531" w:space="0" w:color="000000"/>
              <w:bottom w:val="single" w:sz="4.640181" w:space="0" w:color="000000"/>
              <w:left w:val="single" w:sz="8.48" w:space="0" w:color="000000"/>
              <w:right w:val="single" w:sz="8.851094" w:space="0" w:color="000000"/>
            </w:tcBorders>
          </w:tcPr>
          <w:p>
            <w:pPr/>
            <w:rPr/>
          </w:p>
        </w:tc>
      </w:tr>
      <w:tr>
        <w:trPr>
          <w:trHeight w:val="498" w:hRule="exact"/>
        </w:trPr>
        <w:tc>
          <w:tcPr>
            <w:tcW w:w="2270" w:type="dxa"/>
            <w:tcBorders>
              <w:top w:val="single" w:sz="4.640181" w:space="0" w:color="000000"/>
              <w:bottom w:val="single" w:sz="8.480609" w:space="0" w:color="000000"/>
              <w:left w:val="single" w:sz="8.851094" w:space="0" w:color="000000"/>
              <w:right w:val="single" w:sz="8.851094" w:space="0" w:color="000000"/>
            </w:tcBorders>
          </w:tcPr>
          <w:p>
            <w:pPr>
              <w:spacing w:before="2" w:after="0" w:line="240" w:lineRule="exact"/>
              <w:ind w:left="16" w:right="58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Účet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4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9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-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ima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fyzickej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oso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-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podnika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ľa</w:t>
            </w:r>
          </w:p>
        </w:tc>
        <w:tc>
          <w:tcPr>
            <w:tcW w:w="1418" w:type="dxa"/>
            <w:tcBorders>
              <w:top w:val="single" w:sz="4.640181" w:space="0" w:color="000000"/>
              <w:bottom w:val="single" w:sz="8.480609" w:space="0" w:color="000000"/>
              <w:left w:val="single" w:sz="8.851094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640181" w:space="0" w:color="000000"/>
              <w:bottom w:val="single" w:sz="8.480609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640181" w:space="0" w:color="000000"/>
              <w:bottom w:val="single" w:sz="8.480609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640181" w:space="0" w:color="000000"/>
              <w:bottom w:val="single" w:sz="8.480609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60" w:type="dxa"/>
            <w:tcBorders>
              <w:top w:val="single" w:sz="4.640181" w:space="0" w:color="000000"/>
              <w:bottom w:val="single" w:sz="8.480609" w:space="0" w:color="000000"/>
              <w:left w:val="single" w:sz="8.48" w:space="0" w:color="000000"/>
              <w:right w:val="single" w:sz="8.851094" w:space="0" w:color="000000"/>
            </w:tcBorders>
          </w:tcPr>
          <w:p>
            <w:pPr/>
            <w:rPr/>
          </w:p>
        </w:tc>
      </w:tr>
    </w:tbl>
    <w:p>
      <w:pPr>
        <w:spacing w:before="17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34" w:after="0" w:line="240" w:lineRule="auto"/>
        <w:ind w:left="166" w:right="-20"/>
        <w:jc w:val="left"/>
        <w:rPr>
          <w:rFonts w:ascii="Arial Narrow" w:hAnsi="Arial Narrow" w:cs="Arial Narrow" w:eastAsia="Arial Narrow"/>
          <w:sz w:val="21"/>
          <w:szCs w:val="21"/>
        </w:rPr>
      </w:pPr>
      <w:rPr/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Pohyb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vlastného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imania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–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bezprostredne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predc</w:t>
      </w:r>
      <w:r>
        <w:rPr>
          <w:rFonts w:ascii="Arial Narrow" w:hAnsi="Arial Narrow" w:cs="Arial Narrow" w:eastAsia="Arial Narrow"/>
          <w:sz w:val="21"/>
          <w:szCs w:val="21"/>
          <w:spacing w:val="1"/>
          <w:w w:val="100"/>
        </w:rPr>
        <w:t>h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ádzajúce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účtovné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1"/>
          <w:szCs w:val="21"/>
          <w:spacing w:val="0"/>
          <w:w w:val="100"/>
        </w:rPr>
        <w:t>obdobie</w:t>
      </w:r>
    </w:p>
    <w:p>
      <w:pPr>
        <w:spacing w:before="9" w:after="0" w:line="60" w:lineRule="exact"/>
        <w:jc w:val="left"/>
        <w:rPr>
          <w:sz w:val="6"/>
          <w:szCs w:val="6"/>
        </w:rPr>
      </w:pPr>
      <w:rPr/>
      <w:r>
        <w:rPr>
          <w:sz w:val="6"/>
          <w:szCs w:val="6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2.999687" w:type="dxa"/>
      </w:tblPr>
      <w:tblGrid/>
      <w:tr>
        <w:trPr>
          <w:trHeight w:val="260" w:hRule="exact"/>
        </w:trPr>
        <w:tc>
          <w:tcPr>
            <w:tcW w:w="2270" w:type="dxa"/>
            <w:vMerge w:val="restart"/>
            <w:tcBorders>
              <w:top w:val="single" w:sz="8.960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>
              <w:spacing w:before="7" w:after="0" w:line="160" w:lineRule="exact"/>
              <w:jc w:val="left"/>
              <w:rPr>
                <w:sz w:val="16"/>
                <w:szCs w:val="16"/>
              </w:rPr>
            </w:pPr>
            <w:rPr/>
            <w:r>
              <w:rPr>
                <w:sz w:val="16"/>
                <w:szCs w:val="16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75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Polož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vla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imania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7030" w:type="dxa"/>
            <w:gridSpan w:val="5"/>
            <w:tcBorders>
              <w:top w:val="single" w:sz="8.960" w:space="0" w:color="000000"/>
              <w:bottom w:val="single" w:sz="8.960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>
              <w:spacing w:before="6" w:after="0" w:line="231" w:lineRule="exact"/>
              <w:ind w:left="156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position w:val="-1"/>
              </w:rPr>
              <w:t>Bezprostredne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  <w:position w:val="-1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position w:val="-1"/>
              </w:rPr>
              <w:t>predchádzajúce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  <w:position w:val="-1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position w:val="-1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position w:val="-1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position w:val="-1"/>
              </w:rPr>
              <w:t>tovné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  <w:position w:val="-1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position w:val="-1"/>
              </w:rPr>
              <w:t>obdobie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position w:val="0"/>
              </w:rPr>
            </w:r>
          </w:p>
        </w:tc>
      </w:tr>
      <w:tr>
        <w:trPr>
          <w:trHeight w:val="737" w:hRule="exact"/>
        </w:trPr>
        <w:tc>
          <w:tcPr>
            <w:tcW w:w="2270" w:type="dxa"/>
            <w:vMerge/>
            <w:tcBorders>
              <w:bottom w:val="single" w:sz="4.640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8.960" w:space="0" w:color="000000"/>
              <w:bottom w:val="single" w:sz="4.640" w:space="0" w:color="000000"/>
              <w:left w:val="single" w:sz="8.480002" w:space="0" w:color="000000"/>
              <w:right w:val="single" w:sz="8.48" w:space="0" w:color="000000"/>
            </w:tcBorders>
          </w:tcPr>
          <w:p>
            <w:pPr>
              <w:spacing w:before="0" w:after="0" w:line="242" w:lineRule="exact"/>
              <w:ind w:left="9" w:right="-9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36" w:lineRule="exact"/>
              <w:ind w:left="328" w:right="306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417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8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32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Príras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417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8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409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Úbyt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417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8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356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Presuny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61" w:type="dxa"/>
            <w:tcBorders>
              <w:top w:val="single" w:sz="8.960" w:space="0" w:color="000000"/>
              <w:bottom w:val="single" w:sz="4.640" w:space="0" w:color="000000"/>
              <w:left w:val="single" w:sz="8.48" w:space="0" w:color="000000"/>
              <w:right w:val="single" w:sz="8.480002" w:space="0" w:color="000000"/>
            </w:tcBorders>
          </w:tcPr>
          <w:p>
            <w:pPr>
              <w:spacing w:before="0" w:after="0" w:line="242" w:lineRule="exact"/>
              <w:ind w:left="89" w:right="7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konci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36" w:lineRule="exact"/>
              <w:ind w:left="298" w:right="279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256" w:hRule="exact"/>
        </w:trPr>
        <w:tc>
          <w:tcPr>
            <w:tcW w:w="2270" w:type="dxa"/>
            <w:tcBorders>
              <w:top w:val="single" w:sz="4.640" w:space="0" w:color="000000"/>
              <w:bottom w:val="single" w:sz="8.960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>
              <w:spacing w:before="0" w:after="0" w:line="238" w:lineRule="exact"/>
              <w:ind w:left="1040" w:right="102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</w:p>
        </w:tc>
        <w:tc>
          <w:tcPr>
            <w:tcW w:w="1417" w:type="dxa"/>
            <w:tcBorders>
              <w:top w:val="single" w:sz="4.640" w:space="0" w:color="000000"/>
              <w:bottom w:val="single" w:sz="8.960" w:space="0" w:color="000000"/>
              <w:left w:val="single" w:sz="8.480002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614" w:right="594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</w:t>
            </w:r>
          </w:p>
        </w:tc>
        <w:tc>
          <w:tcPr>
            <w:tcW w:w="1417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618" w:right="600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</w:t>
            </w:r>
          </w:p>
        </w:tc>
        <w:tc>
          <w:tcPr>
            <w:tcW w:w="1417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613" w:right="595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</w:t>
            </w:r>
          </w:p>
        </w:tc>
        <w:tc>
          <w:tcPr>
            <w:tcW w:w="1417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613" w:right="595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</w:p>
        </w:tc>
        <w:tc>
          <w:tcPr>
            <w:tcW w:w="1361" w:type="dxa"/>
            <w:tcBorders>
              <w:top w:val="single" w:sz="4.640" w:space="0" w:color="000000"/>
              <w:bottom w:val="single" w:sz="8.960" w:space="0" w:color="000000"/>
              <w:left w:val="single" w:sz="8.48" w:space="0" w:color="000000"/>
              <w:right w:val="single" w:sz="8.480002" w:space="0" w:color="000000"/>
            </w:tcBorders>
          </w:tcPr>
          <w:p>
            <w:pPr>
              <w:spacing w:before="0" w:after="0" w:line="238" w:lineRule="exact"/>
              <w:ind w:left="610" w:right="590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</w:t>
            </w:r>
          </w:p>
        </w:tc>
      </w:tr>
      <w:tr>
        <w:trPr>
          <w:trHeight w:val="585" w:hRule="exact"/>
        </w:trPr>
        <w:tc>
          <w:tcPr>
            <w:tcW w:w="2270" w:type="dxa"/>
            <w:tcBorders>
              <w:top w:val="single" w:sz="8.960" w:space="0" w:color="000000"/>
              <w:bottom w:val="single" w:sz="4.640058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>
              <w:spacing w:before="28" w:after="0" w:line="251" w:lineRule="auto"/>
              <w:ind w:left="16" w:right="91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Základné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imanie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zapísané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OR</w:t>
            </w:r>
          </w:p>
        </w:tc>
        <w:tc>
          <w:tcPr>
            <w:tcW w:w="1417" w:type="dxa"/>
            <w:tcBorders>
              <w:top w:val="single" w:sz="8.960" w:space="0" w:color="000000"/>
              <w:bottom w:val="single" w:sz="4.640058" w:space="0" w:color="000000"/>
              <w:left w:val="single" w:sz="8.480002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8.960" w:space="0" w:color="000000"/>
              <w:bottom w:val="single" w:sz="4.64005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8.960" w:space="0" w:color="000000"/>
              <w:bottom w:val="single" w:sz="4.64005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8.960" w:space="0" w:color="000000"/>
              <w:bottom w:val="single" w:sz="4.64005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61" w:type="dxa"/>
            <w:tcBorders>
              <w:top w:val="single" w:sz="8.960" w:space="0" w:color="000000"/>
              <w:bottom w:val="single" w:sz="4.640058" w:space="0" w:color="000000"/>
              <w:left w:val="single" w:sz="8.48" w:space="0" w:color="000000"/>
              <w:right w:val="single" w:sz="8.480002" w:space="0" w:color="000000"/>
            </w:tcBorders>
          </w:tcPr>
          <w:p>
            <w:pPr/>
            <w:rPr/>
          </w:p>
        </w:tc>
      </w:tr>
      <w:tr>
        <w:trPr>
          <w:trHeight w:val="562" w:hRule="exact"/>
        </w:trPr>
        <w:tc>
          <w:tcPr>
            <w:tcW w:w="2270" w:type="dxa"/>
            <w:tcBorders>
              <w:top w:val="single" w:sz="4.640058" w:space="0" w:color="000000"/>
              <w:bottom w:val="single" w:sz="12.64001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>
              <w:spacing w:before="16" w:after="0" w:line="240" w:lineRule="auto"/>
              <w:ind w:left="38" w:right="714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Základné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imanie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nezapísané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OR</w:t>
            </w:r>
          </w:p>
        </w:tc>
        <w:tc>
          <w:tcPr>
            <w:tcW w:w="1417" w:type="dxa"/>
            <w:tcBorders>
              <w:top w:val="single" w:sz="4.640058" w:space="0" w:color="000000"/>
              <w:bottom w:val="single" w:sz="12.64001" w:space="0" w:color="000000"/>
              <w:left w:val="single" w:sz="8.480002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640058" w:space="0" w:color="000000"/>
              <w:bottom w:val="single" w:sz="12.64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640058" w:space="0" w:color="000000"/>
              <w:bottom w:val="single" w:sz="12.64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640058" w:space="0" w:color="000000"/>
              <w:bottom w:val="single" w:sz="12.64001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61" w:type="dxa"/>
            <w:tcBorders>
              <w:top w:val="single" w:sz="4.640058" w:space="0" w:color="000000"/>
              <w:bottom w:val="single" w:sz="4.640" w:space="0" w:color="000000"/>
              <w:left w:val="single" w:sz="8.48" w:space="0" w:color="000000"/>
              <w:right w:val="single" w:sz="8.480002" w:space="0" w:color="000000"/>
            </w:tcBorders>
          </w:tcPr>
          <w:p>
            <w:pPr/>
            <w:rPr/>
          </w:p>
        </w:tc>
      </w:tr>
      <w:tr>
        <w:trPr>
          <w:trHeight w:val="347" w:hRule="exact"/>
        </w:trPr>
        <w:tc>
          <w:tcPr>
            <w:tcW w:w="2270" w:type="dxa"/>
            <w:tcBorders>
              <w:top w:val="single" w:sz="12.64001" w:space="0" w:color="000000"/>
              <w:bottom w:val="single" w:sz="4.640005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>
              <w:spacing w:before="37" w:after="0" w:line="240" w:lineRule="auto"/>
              <w:ind w:left="53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Emis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ážio</w:t>
            </w:r>
          </w:p>
        </w:tc>
        <w:tc>
          <w:tcPr>
            <w:tcW w:w="1417" w:type="dxa"/>
            <w:tcBorders>
              <w:top w:val="single" w:sz="12.64001" w:space="0" w:color="000000"/>
              <w:bottom w:val="single" w:sz="4.640005" w:space="0" w:color="000000"/>
              <w:left w:val="single" w:sz="8.480002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12.64001" w:space="0" w:color="000000"/>
              <w:bottom w:val="single" w:sz="4.640005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12.64001" w:space="0" w:color="000000"/>
              <w:bottom w:val="single" w:sz="4.640005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12.64001" w:space="0" w:color="000000"/>
              <w:bottom w:val="single" w:sz="4.640005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61" w:type="dxa"/>
            <w:tcBorders>
              <w:top w:val="single" w:sz="4.640" w:space="0" w:color="000000"/>
              <w:bottom w:val="single" w:sz="4.640005" w:space="0" w:color="000000"/>
              <w:left w:val="single" w:sz="8.48" w:space="0" w:color="000000"/>
              <w:right w:val="single" w:sz="8.480002" w:space="0" w:color="000000"/>
            </w:tcBorders>
          </w:tcPr>
          <w:p>
            <w:pPr/>
            <w:rPr/>
          </w:p>
        </w:tc>
      </w:tr>
      <w:tr>
        <w:trPr>
          <w:trHeight w:val="340" w:hRule="exact"/>
        </w:trPr>
        <w:tc>
          <w:tcPr>
            <w:tcW w:w="2270" w:type="dxa"/>
            <w:tcBorders>
              <w:top w:val="single" w:sz="4.640005" w:space="0" w:color="000000"/>
              <w:bottom w:val="single" w:sz="4.640039" w:space="0" w:color="000000"/>
              <w:left w:val="single" w:sz="8.480002" w:space="0" w:color="000000"/>
              <w:right w:val="single" w:sz="8.480002" w:space="0" w:color="000000"/>
            </w:tcBorders>
          </w:tcPr>
          <w:p>
            <w:pPr>
              <w:spacing w:before="40" w:after="0" w:line="240" w:lineRule="auto"/>
              <w:ind w:left="16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Ostatné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kapit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ové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fon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</w:p>
        </w:tc>
        <w:tc>
          <w:tcPr>
            <w:tcW w:w="1417" w:type="dxa"/>
            <w:tcBorders>
              <w:top w:val="single" w:sz="4.640005" w:space="0" w:color="000000"/>
              <w:bottom w:val="single" w:sz="4.640039" w:space="0" w:color="000000"/>
              <w:left w:val="single" w:sz="8.480002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640005" w:space="0" w:color="000000"/>
              <w:bottom w:val="single" w:sz="4.640039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640005" w:space="0" w:color="000000"/>
              <w:bottom w:val="single" w:sz="4.640039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640005" w:space="0" w:color="000000"/>
              <w:bottom w:val="single" w:sz="4.640039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361" w:type="dxa"/>
            <w:tcBorders>
              <w:top w:val="single" w:sz="4.640005" w:space="0" w:color="000000"/>
              <w:bottom w:val="single" w:sz="4.640039" w:space="0" w:color="000000"/>
              <w:left w:val="single" w:sz="8.48" w:space="0" w:color="000000"/>
              <w:right w:val="single" w:sz="8.480002" w:space="0" w:color="000000"/>
            </w:tcBorders>
          </w:tcPr>
          <w:p>
            <w:pPr/>
            <w:rPr/>
          </w:p>
        </w:tc>
      </w:tr>
    </w:tbl>
    <w:p>
      <w:pPr>
        <w:spacing w:after="0"/>
        <w:sectPr>
          <w:pgMar w:header="319" w:footer="762" w:top="900" w:bottom="960" w:left="1160" w:right="1180"/>
          <w:headerReference w:type="odd" r:id="rId41"/>
          <w:headerReference w:type="even" r:id="rId42"/>
          <w:pgSz w:w="11920" w:h="16840"/>
        </w:sectPr>
      </w:pPr>
      <w:rPr/>
    </w:p>
    <w:p>
      <w:pPr>
        <w:spacing w:before="5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21.608086" w:type="dxa"/>
      </w:tblPr>
      <w:tblGrid/>
      <w:tr>
        <w:trPr>
          <w:trHeight w:val="556" w:hRule="exact"/>
        </w:trPr>
        <w:tc>
          <w:tcPr>
            <w:tcW w:w="2270" w:type="dxa"/>
            <w:tcBorders>
              <w:top w:val="single" w:sz="4.640161" w:space="0" w:color="000000"/>
              <w:bottom w:val="single" w:sz="7.040854" w:space="0" w:color="000000"/>
              <w:left w:val="single" w:sz="8.851095" w:space="0" w:color="000000"/>
              <w:right w:val="single" w:sz="8.851095" w:space="0" w:color="000000"/>
            </w:tcBorders>
          </w:tcPr>
          <w:p>
            <w:pPr>
              <w:spacing w:before="36" w:after="0" w:line="240" w:lineRule="auto"/>
              <w:ind w:left="17" w:right="784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Zákonné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rezervné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fondy</w:t>
            </w:r>
          </w:p>
        </w:tc>
        <w:tc>
          <w:tcPr>
            <w:tcW w:w="1417" w:type="dxa"/>
            <w:tcBorders>
              <w:top w:val="single" w:sz="4.640161" w:space="0" w:color="000000"/>
              <w:bottom w:val="single" w:sz="7.040854" w:space="0" w:color="000000"/>
              <w:left w:val="single" w:sz="8.851095" w:space="0" w:color="000000"/>
              <w:right w:val="single" w:sz="5.011095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640161" w:space="0" w:color="000000"/>
              <w:bottom w:val="single" w:sz="7.040854" w:space="0" w:color="000000"/>
              <w:left w:val="single" w:sz="5.011095" w:space="0" w:color="000000"/>
              <w:right w:val="single" w:sz="5.011095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640161" w:space="0" w:color="000000"/>
              <w:bottom w:val="single" w:sz="7.040854" w:space="0" w:color="000000"/>
              <w:left w:val="single" w:sz="5.011095" w:space="0" w:color="000000"/>
              <w:right w:val="single" w:sz="5.011095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640161" w:space="0" w:color="000000"/>
              <w:bottom w:val="single" w:sz="7.040854" w:space="0" w:color="000000"/>
              <w:left w:val="single" w:sz="5.011095" w:space="0" w:color="000000"/>
              <w:right w:val="single" w:sz="5.011095" w:space="0" w:color="000000"/>
            </w:tcBorders>
          </w:tcPr>
          <w:p>
            <w:pPr/>
            <w:rPr/>
          </w:p>
        </w:tc>
        <w:tc>
          <w:tcPr>
            <w:tcW w:w="1361" w:type="dxa"/>
            <w:tcBorders>
              <w:top w:val="single" w:sz="4.640161" w:space="0" w:color="000000"/>
              <w:bottom w:val="single" w:sz="7.040854" w:space="0" w:color="000000"/>
              <w:left w:val="single" w:sz="5.011095" w:space="0" w:color="000000"/>
              <w:right w:val="single" w:sz="8.851095" w:space="0" w:color="000000"/>
            </w:tcBorders>
          </w:tcPr>
          <w:p>
            <w:pPr/>
            <w:rPr/>
          </w:p>
        </w:tc>
      </w:tr>
      <w:tr>
        <w:trPr>
          <w:trHeight w:val="733" w:hRule="exact"/>
        </w:trPr>
        <w:tc>
          <w:tcPr>
            <w:tcW w:w="2270" w:type="dxa"/>
            <w:tcBorders>
              <w:top w:val="single" w:sz="7.040854" w:space="0" w:color="000000"/>
              <w:bottom w:val="single" w:sz="4.640054" w:space="0" w:color="000000"/>
              <w:left w:val="single" w:sz="8.851095" w:space="0" w:color="000000"/>
              <w:right w:val="single" w:sz="8.851095" w:space="0" w:color="000000"/>
            </w:tcBorders>
          </w:tcPr>
          <w:p>
            <w:pPr>
              <w:spacing w:before="1" w:after="0" w:line="240" w:lineRule="auto"/>
              <w:ind w:left="21" w:right="346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Oceňovacie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rozdiely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nezahrnuté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výsledku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hospodárenia</w:t>
            </w:r>
          </w:p>
        </w:tc>
        <w:tc>
          <w:tcPr>
            <w:tcW w:w="1417" w:type="dxa"/>
            <w:tcBorders>
              <w:top w:val="single" w:sz="7.040854" w:space="0" w:color="000000"/>
              <w:bottom w:val="single" w:sz="4.640054" w:space="0" w:color="000000"/>
              <w:left w:val="single" w:sz="8.851095" w:space="0" w:color="000000"/>
              <w:right w:val="single" w:sz="5.011095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7.040854" w:space="0" w:color="000000"/>
              <w:bottom w:val="single" w:sz="4.640054" w:space="0" w:color="000000"/>
              <w:left w:val="single" w:sz="5.011095" w:space="0" w:color="000000"/>
              <w:right w:val="single" w:sz="5.011095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7.040854" w:space="0" w:color="000000"/>
              <w:bottom w:val="single" w:sz="4.640054" w:space="0" w:color="000000"/>
              <w:left w:val="single" w:sz="5.011095" w:space="0" w:color="000000"/>
              <w:right w:val="single" w:sz="5.011095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7.040854" w:space="0" w:color="000000"/>
              <w:bottom w:val="single" w:sz="4.640054" w:space="0" w:color="000000"/>
              <w:left w:val="single" w:sz="5.011095" w:space="0" w:color="000000"/>
              <w:right w:val="single" w:sz="5.011095" w:space="0" w:color="000000"/>
            </w:tcBorders>
          </w:tcPr>
          <w:p>
            <w:pPr/>
            <w:rPr/>
          </w:p>
        </w:tc>
        <w:tc>
          <w:tcPr>
            <w:tcW w:w="1361" w:type="dxa"/>
            <w:tcBorders>
              <w:top w:val="single" w:sz="7.040854" w:space="0" w:color="000000"/>
              <w:bottom w:val="single" w:sz="4.640054" w:space="0" w:color="000000"/>
              <w:left w:val="single" w:sz="5.011095" w:space="0" w:color="000000"/>
              <w:right w:val="single" w:sz="8.851095" w:space="0" w:color="000000"/>
            </w:tcBorders>
          </w:tcPr>
          <w:p>
            <w:pPr/>
            <w:rPr/>
          </w:p>
        </w:tc>
      </w:tr>
      <w:tr>
        <w:trPr>
          <w:trHeight w:val="606" w:hRule="exact"/>
        </w:trPr>
        <w:tc>
          <w:tcPr>
            <w:tcW w:w="2270" w:type="dxa"/>
            <w:tcBorders>
              <w:top w:val="single" w:sz="4.640054" w:space="0" w:color="000000"/>
              <w:bottom w:val="single" w:sz="7.04" w:space="0" w:color="000000"/>
              <w:left w:val="single" w:sz="8.851095" w:space="0" w:color="000000"/>
              <w:right w:val="single" w:sz="8.851095" w:space="0" w:color="000000"/>
            </w:tcBorders>
          </w:tcPr>
          <w:p>
            <w:pPr>
              <w:spacing w:before="64" w:after="0" w:line="251" w:lineRule="auto"/>
              <w:ind w:left="21" w:right="472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Ostatné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fondy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tvorené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zisku</w:t>
            </w:r>
          </w:p>
        </w:tc>
        <w:tc>
          <w:tcPr>
            <w:tcW w:w="1417" w:type="dxa"/>
            <w:tcBorders>
              <w:top w:val="single" w:sz="4.640054" w:space="0" w:color="000000"/>
              <w:bottom w:val="single" w:sz="7.04" w:space="0" w:color="000000"/>
              <w:left w:val="single" w:sz="8.851095" w:space="0" w:color="000000"/>
              <w:right w:val="single" w:sz="5.011095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640054" w:space="0" w:color="000000"/>
              <w:bottom w:val="single" w:sz="7.04" w:space="0" w:color="000000"/>
              <w:left w:val="single" w:sz="5.011095" w:space="0" w:color="000000"/>
              <w:right w:val="single" w:sz="5.011095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640054" w:space="0" w:color="000000"/>
              <w:bottom w:val="single" w:sz="7.04" w:space="0" w:color="000000"/>
              <w:left w:val="single" w:sz="5.011095" w:space="0" w:color="000000"/>
              <w:right w:val="single" w:sz="5.011095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640054" w:space="0" w:color="000000"/>
              <w:bottom w:val="single" w:sz="7.04" w:space="0" w:color="000000"/>
              <w:left w:val="single" w:sz="5.011095" w:space="0" w:color="000000"/>
              <w:right w:val="single" w:sz="5.011095" w:space="0" w:color="000000"/>
            </w:tcBorders>
          </w:tcPr>
          <w:p>
            <w:pPr/>
            <w:rPr/>
          </w:p>
        </w:tc>
        <w:tc>
          <w:tcPr>
            <w:tcW w:w="1361" w:type="dxa"/>
            <w:tcBorders>
              <w:top w:val="single" w:sz="4.640054" w:space="0" w:color="000000"/>
              <w:bottom w:val="single" w:sz="7.04" w:space="0" w:color="000000"/>
              <w:left w:val="single" w:sz="5.011095" w:space="0" w:color="000000"/>
              <w:right w:val="single" w:sz="8.851095" w:space="0" w:color="000000"/>
            </w:tcBorders>
          </w:tcPr>
          <w:p>
            <w:pPr/>
            <w:rPr/>
          </w:p>
        </w:tc>
      </w:tr>
      <w:tr>
        <w:trPr>
          <w:trHeight w:val="334" w:hRule="exact"/>
        </w:trPr>
        <w:tc>
          <w:tcPr>
            <w:tcW w:w="2270" w:type="dxa"/>
            <w:tcBorders>
              <w:top w:val="single" w:sz="7.04" w:space="0" w:color="000000"/>
              <w:bottom w:val="single" w:sz="4.640005" w:space="0" w:color="000000"/>
              <w:left w:val="single" w:sz="8.851095" w:space="0" w:color="000000"/>
              <w:right w:val="single" w:sz="8.851095" w:space="0" w:color="000000"/>
            </w:tcBorders>
          </w:tcPr>
          <w:p>
            <w:pPr>
              <w:spacing w:before="48" w:after="0" w:line="240" w:lineRule="auto"/>
              <w:ind w:left="16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Vyplatené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dividendy</w:t>
            </w:r>
          </w:p>
        </w:tc>
        <w:tc>
          <w:tcPr>
            <w:tcW w:w="1417" w:type="dxa"/>
            <w:tcBorders>
              <w:top w:val="single" w:sz="7.04" w:space="0" w:color="000000"/>
              <w:bottom w:val="single" w:sz="4.640005" w:space="0" w:color="000000"/>
              <w:left w:val="single" w:sz="8.851095" w:space="0" w:color="000000"/>
              <w:right w:val="single" w:sz="5.011095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7.04" w:space="0" w:color="000000"/>
              <w:bottom w:val="single" w:sz="4.640005" w:space="0" w:color="000000"/>
              <w:left w:val="single" w:sz="5.011095" w:space="0" w:color="000000"/>
              <w:right w:val="single" w:sz="5.011095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7.04" w:space="0" w:color="000000"/>
              <w:bottom w:val="single" w:sz="4.640005" w:space="0" w:color="000000"/>
              <w:left w:val="single" w:sz="5.011095" w:space="0" w:color="000000"/>
              <w:right w:val="single" w:sz="5.011095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7.04" w:space="0" w:color="000000"/>
              <w:bottom w:val="single" w:sz="4.640005" w:space="0" w:color="000000"/>
              <w:left w:val="single" w:sz="5.011095" w:space="0" w:color="000000"/>
              <w:right w:val="single" w:sz="5.011095" w:space="0" w:color="000000"/>
            </w:tcBorders>
          </w:tcPr>
          <w:p>
            <w:pPr/>
            <w:rPr/>
          </w:p>
        </w:tc>
        <w:tc>
          <w:tcPr>
            <w:tcW w:w="1361" w:type="dxa"/>
            <w:tcBorders>
              <w:top w:val="single" w:sz="7.04" w:space="0" w:color="000000"/>
              <w:bottom w:val="single" w:sz="4.640005" w:space="0" w:color="000000"/>
              <w:left w:val="single" w:sz="5.011095" w:space="0" w:color="000000"/>
              <w:right w:val="single" w:sz="8.851095" w:space="0" w:color="000000"/>
            </w:tcBorders>
          </w:tcPr>
          <w:p>
            <w:pPr/>
            <w:rPr/>
          </w:p>
        </w:tc>
      </w:tr>
      <w:tr>
        <w:trPr>
          <w:trHeight w:val="492" w:hRule="exact"/>
        </w:trPr>
        <w:tc>
          <w:tcPr>
            <w:tcW w:w="2270" w:type="dxa"/>
            <w:tcBorders>
              <w:top w:val="single" w:sz="4.640005" w:space="0" w:color="000000"/>
              <w:bottom w:val="single" w:sz="4.640044" w:space="0" w:color="000000"/>
              <w:left w:val="single" w:sz="8.851095" w:space="0" w:color="000000"/>
              <w:right w:val="single" w:sz="8.851095" w:space="0" w:color="000000"/>
            </w:tcBorders>
          </w:tcPr>
          <w:p>
            <w:pPr>
              <w:spacing w:before="0" w:after="0" w:line="242" w:lineRule="exact"/>
              <w:ind w:left="16" w:right="137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Neroz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elený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minu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rokov</w:t>
            </w:r>
          </w:p>
        </w:tc>
        <w:tc>
          <w:tcPr>
            <w:tcW w:w="1417" w:type="dxa"/>
            <w:tcBorders>
              <w:top w:val="single" w:sz="4.640005" w:space="0" w:color="000000"/>
              <w:bottom w:val="single" w:sz="4.640044" w:space="0" w:color="000000"/>
              <w:left w:val="single" w:sz="8.851095" w:space="0" w:color="000000"/>
              <w:right w:val="single" w:sz="5.011095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640005" w:space="0" w:color="000000"/>
              <w:bottom w:val="single" w:sz="4.640044" w:space="0" w:color="000000"/>
              <w:left w:val="single" w:sz="5.011095" w:space="0" w:color="000000"/>
              <w:right w:val="single" w:sz="5.011095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640005" w:space="0" w:color="000000"/>
              <w:bottom w:val="single" w:sz="4.640044" w:space="0" w:color="000000"/>
              <w:left w:val="single" w:sz="5.011095" w:space="0" w:color="000000"/>
              <w:right w:val="single" w:sz="5.011095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640005" w:space="0" w:color="000000"/>
              <w:bottom w:val="single" w:sz="4.640044" w:space="0" w:color="000000"/>
              <w:left w:val="single" w:sz="5.011095" w:space="0" w:color="000000"/>
              <w:right w:val="single" w:sz="5.011095" w:space="0" w:color="000000"/>
            </w:tcBorders>
          </w:tcPr>
          <w:p>
            <w:pPr/>
            <w:rPr/>
          </w:p>
        </w:tc>
        <w:tc>
          <w:tcPr>
            <w:tcW w:w="1361" w:type="dxa"/>
            <w:tcBorders>
              <w:top w:val="single" w:sz="4.640005" w:space="0" w:color="000000"/>
              <w:bottom w:val="single" w:sz="4.640044" w:space="0" w:color="000000"/>
              <w:left w:val="single" w:sz="5.011095" w:space="0" w:color="000000"/>
              <w:right w:val="single" w:sz="8.851095" w:space="0" w:color="000000"/>
            </w:tcBorders>
          </w:tcPr>
          <w:p>
            <w:pPr/>
            <w:rPr/>
          </w:p>
        </w:tc>
      </w:tr>
      <w:tr>
        <w:trPr>
          <w:trHeight w:val="495" w:hRule="exact"/>
        </w:trPr>
        <w:tc>
          <w:tcPr>
            <w:tcW w:w="2270" w:type="dxa"/>
            <w:tcBorders>
              <w:top w:val="single" w:sz="4.640044" w:space="0" w:color="000000"/>
              <w:bottom w:val="single" w:sz="7.04" w:space="0" w:color="000000"/>
              <w:left w:val="single" w:sz="8.851095" w:space="0" w:color="000000"/>
              <w:right w:val="single" w:sz="8.851095" w:space="0" w:color="000000"/>
            </w:tcBorders>
          </w:tcPr>
          <w:p>
            <w:pPr>
              <w:spacing w:before="0" w:after="0" w:line="242" w:lineRule="exact"/>
              <w:ind w:left="16" w:right="21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Neuhr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dená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ata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ulých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rokov</w:t>
            </w:r>
          </w:p>
        </w:tc>
        <w:tc>
          <w:tcPr>
            <w:tcW w:w="1417" w:type="dxa"/>
            <w:tcBorders>
              <w:top w:val="single" w:sz="4.640044" w:space="0" w:color="000000"/>
              <w:bottom w:val="single" w:sz="7.04" w:space="0" w:color="000000"/>
              <w:left w:val="single" w:sz="8.851095" w:space="0" w:color="000000"/>
              <w:right w:val="single" w:sz="5.011095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640044" w:space="0" w:color="000000"/>
              <w:bottom w:val="single" w:sz="7.04" w:space="0" w:color="000000"/>
              <w:left w:val="single" w:sz="5.011095" w:space="0" w:color="000000"/>
              <w:right w:val="single" w:sz="5.011095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640044" w:space="0" w:color="000000"/>
              <w:bottom w:val="single" w:sz="7.04" w:space="0" w:color="000000"/>
              <w:left w:val="single" w:sz="5.011095" w:space="0" w:color="000000"/>
              <w:right w:val="single" w:sz="5.011095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640044" w:space="0" w:color="000000"/>
              <w:bottom w:val="single" w:sz="7.04" w:space="0" w:color="000000"/>
              <w:left w:val="single" w:sz="5.011095" w:space="0" w:color="000000"/>
              <w:right w:val="single" w:sz="5.011095" w:space="0" w:color="000000"/>
            </w:tcBorders>
          </w:tcPr>
          <w:p>
            <w:pPr/>
            <w:rPr/>
          </w:p>
        </w:tc>
        <w:tc>
          <w:tcPr>
            <w:tcW w:w="1361" w:type="dxa"/>
            <w:tcBorders>
              <w:top w:val="single" w:sz="4.640044" w:space="0" w:color="000000"/>
              <w:bottom w:val="single" w:sz="7.04" w:space="0" w:color="000000"/>
              <w:left w:val="single" w:sz="5.011095" w:space="0" w:color="000000"/>
              <w:right w:val="single" w:sz="8.851095" w:space="0" w:color="000000"/>
            </w:tcBorders>
          </w:tcPr>
          <w:p>
            <w:pPr/>
            <w:rPr/>
          </w:p>
        </w:tc>
      </w:tr>
      <w:tr>
        <w:trPr>
          <w:trHeight w:val="555" w:hRule="exact"/>
        </w:trPr>
        <w:tc>
          <w:tcPr>
            <w:tcW w:w="2270" w:type="dxa"/>
            <w:tcBorders>
              <w:top w:val="single" w:sz="7.04" w:space="0" w:color="000000"/>
              <w:bottom w:val="single" w:sz="4.800044" w:space="0" w:color="000000"/>
              <w:left w:val="single" w:sz="8.851095" w:space="0" w:color="000000"/>
              <w:right w:val="single" w:sz="8.851095" w:space="0" w:color="000000"/>
            </w:tcBorders>
          </w:tcPr>
          <w:p>
            <w:pPr>
              <w:spacing w:before="40" w:after="0" w:line="240" w:lineRule="exact"/>
              <w:ind w:left="14" w:right="9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Výsledok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hospodárenia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bežného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účtovného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obdobia</w:t>
            </w:r>
          </w:p>
        </w:tc>
        <w:tc>
          <w:tcPr>
            <w:tcW w:w="1417" w:type="dxa"/>
            <w:tcBorders>
              <w:top w:val="single" w:sz="7.04" w:space="0" w:color="000000"/>
              <w:bottom w:val="single" w:sz="4.800044" w:space="0" w:color="000000"/>
              <w:left w:val="single" w:sz="8.851095" w:space="0" w:color="000000"/>
              <w:right w:val="single" w:sz="5.011095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7.04" w:space="0" w:color="000000"/>
              <w:bottom w:val="single" w:sz="4.800044" w:space="0" w:color="000000"/>
              <w:left w:val="single" w:sz="5.011095" w:space="0" w:color="000000"/>
              <w:right w:val="single" w:sz="5.011095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7.04" w:space="0" w:color="000000"/>
              <w:bottom w:val="single" w:sz="4.800044" w:space="0" w:color="000000"/>
              <w:left w:val="single" w:sz="5.011095" w:space="0" w:color="000000"/>
              <w:right w:val="single" w:sz="5.011095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7.04" w:space="0" w:color="000000"/>
              <w:bottom w:val="single" w:sz="4.800044" w:space="0" w:color="000000"/>
              <w:left w:val="single" w:sz="5.011095" w:space="0" w:color="000000"/>
              <w:right w:val="single" w:sz="5.011095" w:space="0" w:color="000000"/>
            </w:tcBorders>
          </w:tcPr>
          <w:p>
            <w:pPr/>
            <w:rPr/>
          </w:p>
        </w:tc>
        <w:tc>
          <w:tcPr>
            <w:tcW w:w="1361" w:type="dxa"/>
            <w:tcBorders>
              <w:top w:val="single" w:sz="7.04" w:space="0" w:color="000000"/>
              <w:bottom w:val="single" w:sz="4.800044" w:space="0" w:color="000000"/>
              <w:left w:val="single" w:sz="5.011095" w:space="0" w:color="000000"/>
              <w:right w:val="single" w:sz="8.851095" w:space="0" w:color="000000"/>
            </w:tcBorders>
          </w:tcPr>
          <w:p>
            <w:pPr/>
            <w:rPr/>
          </w:p>
        </w:tc>
      </w:tr>
      <w:tr>
        <w:trPr>
          <w:trHeight w:val="492" w:hRule="exact"/>
        </w:trPr>
        <w:tc>
          <w:tcPr>
            <w:tcW w:w="2270" w:type="dxa"/>
            <w:tcBorders>
              <w:top w:val="single" w:sz="4.800044" w:space="0" w:color="000000"/>
              <w:bottom w:val="single" w:sz="4.640058" w:space="0" w:color="000000"/>
              <w:left w:val="single" w:sz="8.851095" w:space="0" w:color="000000"/>
              <w:right w:val="single" w:sz="8.851095" w:space="0" w:color="000000"/>
            </w:tcBorders>
          </w:tcPr>
          <w:p>
            <w:pPr>
              <w:spacing w:before="2" w:after="0" w:line="240" w:lineRule="exact"/>
              <w:ind w:left="16" w:right="352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Ďalšie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zmeny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vlastného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imania</w:t>
            </w:r>
          </w:p>
        </w:tc>
        <w:tc>
          <w:tcPr>
            <w:tcW w:w="1417" w:type="dxa"/>
            <w:tcBorders>
              <w:top w:val="single" w:sz="4.800044" w:space="0" w:color="000000"/>
              <w:bottom w:val="single" w:sz="4.640058" w:space="0" w:color="000000"/>
              <w:left w:val="single" w:sz="8.851095" w:space="0" w:color="000000"/>
              <w:right w:val="single" w:sz="5.011095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800044" w:space="0" w:color="000000"/>
              <w:bottom w:val="single" w:sz="4.640058" w:space="0" w:color="000000"/>
              <w:left w:val="single" w:sz="5.011095" w:space="0" w:color="000000"/>
              <w:right w:val="single" w:sz="5.011095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800044" w:space="0" w:color="000000"/>
              <w:bottom w:val="single" w:sz="4.640058" w:space="0" w:color="000000"/>
              <w:left w:val="single" w:sz="5.011095" w:space="0" w:color="000000"/>
              <w:right w:val="single" w:sz="5.011095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800044" w:space="0" w:color="000000"/>
              <w:bottom w:val="single" w:sz="4.640058" w:space="0" w:color="000000"/>
              <w:left w:val="single" w:sz="5.011095" w:space="0" w:color="000000"/>
              <w:right w:val="single" w:sz="5.011095" w:space="0" w:color="000000"/>
            </w:tcBorders>
          </w:tcPr>
          <w:p>
            <w:pPr/>
            <w:rPr/>
          </w:p>
        </w:tc>
        <w:tc>
          <w:tcPr>
            <w:tcW w:w="1361" w:type="dxa"/>
            <w:tcBorders>
              <w:top w:val="single" w:sz="4.800044" w:space="0" w:color="000000"/>
              <w:bottom w:val="single" w:sz="4.640058" w:space="0" w:color="000000"/>
              <w:left w:val="single" w:sz="5.011095" w:space="0" w:color="000000"/>
              <w:right w:val="single" w:sz="8.851095" w:space="0" w:color="000000"/>
            </w:tcBorders>
          </w:tcPr>
          <w:p>
            <w:pPr/>
            <w:rPr/>
          </w:p>
        </w:tc>
      </w:tr>
      <w:tr>
        <w:trPr>
          <w:trHeight w:val="498" w:hRule="exact"/>
        </w:trPr>
        <w:tc>
          <w:tcPr>
            <w:tcW w:w="2270" w:type="dxa"/>
            <w:tcBorders>
              <w:top w:val="single" w:sz="4.640058" w:space="0" w:color="000000"/>
              <w:bottom w:val="single" w:sz="8.48" w:space="0" w:color="000000"/>
              <w:left w:val="single" w:sz="8.851095" w:space="0" w:color="000000"/>
              <w:right w:val="single" w:sz="8.851095" w:space="0" w:color="000000"/>
            </w:tcBorders>
          </w:tcPr>
          <w:p>
            <w:pPr>
              <w:spacing w:before="2" w:after="0" w:line="240" w:lineRule="exact"/>
              <w:ind w:left="16" w:right="57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Účet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4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9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-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ima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fyzickej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oso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-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podnika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ľa</w:t>
            </w:r>
          </w:p>
        </w:tc>
        <w:tc>
          <w:tcPr>
            <w:tcW w:w="1417" w:type="dxa"/>
            <w:tcBorders>
              <w:top w:val="single" w:sz="4.640058" w:space="0" w:color="000000"/>
              <w:bottom w:val="single" w:sz="8.48" w:space="0" w:color="000000"/>
              <w:left w:val="single" w:sz="8.851095" w:space="0" w:color="000000"/>
              <w:right w:val="single" w:sz="5.011095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640058" w:space="0" w:color="000000"/>
              <w:bottom w:val="single" w:sz="8.48" w:space="0" w:color="000000"/>
              <w:left w:val="single" w:sz="5.011095" w:space="0" w:color="000000"/>
              <w:right w:val="single" w:sz="5.011095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640058" w:space="0" w:color="000000"/>
              <w:bottom w:val="single" w:sz="8.48" w:space="0" w:color="000000"/>
              <w:left w:val="single" w:sz="5.011095" w:space="0" w:color="000000"/>
              <w:right w:val="single" w:sz="5.011095" w:space="0" w:color="000000"/>
            </w:tcBorders>
          </w:tcPr>
          <w:p>
            <w:pPr/>
            <w:rPr/>
          </w:p>
        </w:tc>
        <w:tc>
          <w:tcPr>
            <w:tcW w:w="1417" w:type="dxa"/>
            <w:tcBorders>
              <w:top w:val="single" w:sz="4.640058" w:space="0" w:color="000000"/>
              <w:bottom w:val="single" w:sz="8.48" w:space="0" w:color="000000"/>
              <w:left w:val="single" w:sz="5.011095" w:space="0" w:color="000000"/>
              <w:right w:val="single" w:sz="5.011095" w:space="0" w:color="000000"/>
            </w:tcBorders>
          </w:tcPr>
          <w:p>
            <w:pPr/>
            <w:rPr/>
          </w:p>
        </w:tc>
        <w:tc>
          <w:tcPr>
            <w:tcW w:w="1361" w:type="dxa"/>
            <w:tcBorders>
              <w:top w:val="single" w:sz="4.640058" w:space="0" w:color="000000"/>
              <w:bottom w:val="single" w:sz="8.48" w:space="0" w:color="000000"/>
              <w:left w:val="single" w:sz="5.011095" w:space="0" w:color="000000"/>
              <w:right w:val="single" w:sz="8.851095" w:space="0" w:color="000000"/>
            </w:tcBorders>
          </w:tcPr>
          <w:p>
            <w:pPr/>
            <w:rPr/>
          </w:p>
        </w:tc>
      </w:tr>
    </w:tbl>
    <w:p>
      <w:pPr>
        <w:spacing w:before="7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25" w:after="0" w:line="240" w:lineRule="auto"/>
        <w:ind w:left="167" w:right="-20"/>
        <w:jc w:val="left"/>
        <w:rPr>
          <w:rFonts w:ascii="Arial Narrow" w:hAnsi="Arial Narrow" w:cs="Arial Narrow" w:eastAsia="Arial Narrow"/>
          <w:sz w:val="28"/>
          <w:szCs w:val="28"/>
        </w:rPr>
      </w:pPr>
      <w:rPr/>
      <w:r>
        <w:rPr/>
        <w:pict>
          <v:group style="position:absolute;margin-left:530.580017pt;margin-top:8.532170pt;width:.48pt;height:.48pt;mso-position-horizontal-relative:page;mso-position-vertical-relative:paragraph;z-index:-13182" coordorigin="10612,171" coordsize="10,10">
            <v:shape style="position:absolute;left:10612;top:171;width:10;height:10" coordorigin="10612,171" coordsize="10,10" path="m10612,175l10621,175e" filled="f" stroked="t" strokeweight=".580pt" strokecolor="#000000">
              <v:path arrowok="t"/>
            </v:shape>
          </v:group>
          <w10:wrap type="none"/>
        </w:pict>
      </w:r>
      <w:r>
        <w:rPr/>
        <w:pict>
          <v:group style="position:absolute;margin-left:63.567829pt;margin-top:-99.068413pt;width:467.353597pt;height:94.564964pt;mso-position-horizontal-relative:page;mso-position-vertical-relative:paragraph;z-index:-13181" coordorigin="1271,-1981" coordsize="9347,1891">
            <v:group style="position:absolute;left:1276;top:-1976;width:9335;height:2" coordorigin="1276,-1976" coordsize="9335,2">
              <v:shape style="position:absolute;left:1276;top:-1976;width:9335;height:2" coordorigin="1276,-1976" coordsize="9335,0" path="m1276,-1976l10611,-1976e" filled="f" stroked="t" strokeweight=".49531pt" strokecolor="#000000">
                <v:path arrowok="t"/>
              </v:shape>
            </v:group>
            <v:group style="position:absolute;left:1281;top:-1976;width:2;height:1880" coordorigin="1281,-1976" coordsize="2,1880">
              <v:shape style="position:absolute;left:1281;top:-1976;width:2;height:1880" coordorigin="1281,-1976" coordsize="0,1880" path="m1281,-1976l1281,-96e" filled="f" stroked="t" strokeweight=".580pt" strokecolor="#000000">
                <v:path arrowok="t"/>
              </v:shape>
            </v:group>
            <v:group style="position:absolute;left:1289;top:-119;width:9325;height:2" coordorigin="1289,-119" coordsize="9325,2">
              <v:shape style="position:absolute;left:1289;top:-119;width:9325;height:2" coordorigin="1289,-119" coordsize="9325,0" path="m1289,-119l10615,-119e" filled="f" stroked="t" strokeweight=".382803pt" strokecolor="#000000">
                <v:path arrowok="t"/>
              </v:shape>
            </v:group>
            <w10:wrap type="none"/>
          </v:group>
        </w:pict>
      </w:r>
      <w:r>
        <w:rPr/>
        <w:pict>
          <v:group style="position:absolute;margin-left:529.785461pt;margin-top:-98.709106pt;width:1.72397pt;height:92.855773pt;mso-position-horizontal-relative:page;mso-position-vertical-relative:paragraph;z-index:-13180" coordorigin="10596,-1974" coordsize="34,1857">
            <v:group style="position:absolute;left:10602;top:-1559;width:10;height:10" coordorigin="10602,-1559" coordsize="10,10">
              <v:shape style="position:absolute;left:10602;top:-1559;width:10;height:10" coordorigin="10602,-1559" coordsize="10,10" path="m10602,-1554l10611,-1554e" filled="f" stroked="t" strokeweight=".580pt" strokecolor="#000000">
                <v:path arrowok="t"/>
              </v:shape>
            </v:group>
            <v:group style="position:absolute;left:10625;top:-1969;width:2;height:1847" coordorigin="10625,-1969" coordsize="2,1847">
              <v:shape style="position:absolute;left:10625;top:-1969;width:2;height:1847" coordorigin="10625,-1969" coordsize="0,1847" path="m10625,-1969l10625,-122e" filled="f" stroked="t" strokeweight=".488506pt" strokecolor="#000000">
                <v:path arrowok="t"/>
              </v:shape>
            </v:group>
            <w10:wrap type="none"/>
          </v:group>
        </w:pic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Článok</w:t>
      </w:r>
      <w:r>
        <w:rPr>
          <w:rFonts w:ascii="Arial Narrow" w:hAnsi="Arial Narrow" w:cs="Arial Narrow" w:eastAsia="Arial Narrow"/>
          <w:sz w:val="28"/>
          <w:szCs w:val="28"/>
          <w:spacing w:val="-9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X</w:t>
      </w:r>
      <w:r>
        <w:rPr>
          <w:rFonts w:ascii="Arial Narrow" w:hAnsi="Arial Narrow" w:cs="Arial Narrow" w:eastAsia="Arial Narrow"/>
          <w:sz w:val="28"/>
          <w:szCs w:val="28"/>
          <w:spacing w:val="-3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-</w:t>
      </w:r>
      <w:r>
        <w:rPr>
          <w:rFonts w:ascii="Arial Narrow" w:hAnsi="Arial Narrow" w:cs="Arial Narrow" w:eastAsia="Arial Narrow"/>
          <w:sz w:val="28"/>
          <w:szCs w:val="28"/>
          <w:spacing w:val="-2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Prehľad</w:t>
      </w:r>
      <w:r>
        <w:rPr>
          <w:rFonts w:ascii="Arial Narrow" w:hAnsi="Arial Narrow" w:cs="Arial Narrow" w:eastAsia="Arial Narrow"/>
          <w:sz w:val="28"/>
          <w:szCs w:val="28"/>
          <w:spacing w:val="-10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peňažných</w:t>
      </w:r>
      <w:r>
        <w:rPr>
          <w:rFonts w:ascii="Arial Narrow" w:hAnsi="Arial Narrow" w:cs="Arial Narrow" w:eastAsia="Arial Narrow"/>
          <w:sz w:val="28"/>
          <w:szCs w:val="28"/>
          <w:spacing w:val="-13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tokov</w:t>
      </w:r>
      <w:r>
        <w:rPr>
          <w:rFonts w:ascii="Arial Narrow" w:hAnsi="Arial Narrow" w:cs="Arial Narrow" w:eastAsia="Arial Narrow"/>
          <w:sz w:val="28"/>
          <w:szCs w:val="28"/>
          <w:spacing w:val="-7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-</w:t>
      </w:r>
      <w:r>
        <w:rPr>
          <w:rFonts w:ascii="Arial Narrow" w:hAnsi="Arial Narrow" w:cs="Arial Narrow" w:eastAsia="Arial Narrow"/>
          <w:sz w:val="28"/>
          <w:szCs w:val="28"/>
          <w:spacing w:val="-2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priama</w:t>
      </w:r>
      <w:r>
        <w:rPr>
          <w:rFonts w:ascii="Arial Narrow" w:hAnsi="Arial Narrow" w:cs="Arial Narrow" w:eastAsia="Arial Narrow"/>
          <w:sz w:val="28"/>
          <w:szCs w:val="28"/>
          <w:spacing w:val="-9"/>
          <w:w w:val="100"/>
          <w:b/>
          <w:bCs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  <w:b/>
          <w:bCs/>
        </w:rPr>
        <w:t>metóda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</w:rPr>
      </w:r>
    </w:p>
    <w:p>
      <w:pPr>
        <w:spacing w:before="2" w:after="0" w:line="40" w:lineRule="exact"/>
        <w:jc w:val="left"/>
        <w:rPr>
          <w:sz w:val="4"/>
          <w:szCs w:val="4"/>
        </w:rPr>
      </w:pPr>
      <w:rPr/>
      <w:r>
        <w:rPr>
          <w:sz w:val="4"/>
          <w:szCs w:val="4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93.544436" w:type="dxa"/>
      </w:tblPr>
      <w:tblGrid/>
      <w:tr>
        <w:trPr>
          <w:trHeight w:val="743" w:hRule="exact"/>
        </w:trPr>
        <w:tc>
          <w:tcPr>
            <w:tcW w:w="1135" w:type="dxa"/>
            <w:tcBorders>
              <w:top w:val="single" w:sz="8.960003" w:space="0" w:color="000000"/>
              <w:bottom w:val="single" w:sz="8.96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235" w:right="70" w:firstLine="-11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Ozna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polo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5244" w:type="dxa"/>
            <w:tcBorders>
              <w:top w:val="single" w:sz="8.960003" w:space="0" w:color="000000"/>
              <w:bottom w:val="single" w:sz="8.96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17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1962" w:right="1943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Obsah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ožky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58" w:type="dxa"/>
            <w:tcBorders>
              <w:top w:val="single" w:sz="8.960003" w:space="0" w:color="000000"/>
              <w:bottom w:val="single" w:sz="8.96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334" w:right="3" w:firstLine="-272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562" w:type="dxa"/>
            <w:tcBorders>
              <w:top w:val="single" w:sz="8.960003" w:space="0" w:color="000000"/>
              <w:bottom w:val="single" w:sz="8.96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0" w:after="0" w:line="237" w:lineRule="exact"/>
              <w:ind w:left="16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ezp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edne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80" w:right="26" w:firstLine="38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hád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283" w:hRule="exact"/>
        </w:trPr>
        <w:tc>
          <w:tcPr>
            <w:tcW w:w="1135" w:type="dxa"/>
            <w:tcBorders>
              <w:top w:val="single" w:sz="8.96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  <w:tc>
          <w:tcPr>
            <w:tcW w:w="5244" w:type="dxa"/>
            <w:tcBorders>
              <w:top w:val="single" w:sz="8.96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8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inn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58" w:type="dxa"/>
            <w:tcBorders>
              <w:top w:val="single" w:sz="8.96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8.96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</w:tr>
      <w:tr>
        <w:trPr>
          <w:trHeight w:val="346" w:hRule="exact"/>
        </w:trPr>
        <w:tc>
          <w:tcPr>
            <w:tcW w:w="1135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1.</w:t>
            </w:r>
          </w:p>
        </w:tc>
        <w:tc>
          <w:tcPr>
            <w:tcW w:w="5244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tovaru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(+)</w:t>
            </w:r>
          </w:p>
        </w:tc>
        <w:tc>
          <w:tcPr>
            <w:tcW w:w="1358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</w:tr>
      <w:tr>
        <w:trPr>
          <w:trHeight w:val="344" w:hRule="exact"/>
        </w:trPr>
        <w:tc>
          <w:tcPr>
            <w:tcW w:w="1135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39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2.</w:t>
            </w:r>
          </w:p>
        </w:tc>
        <w:tc>
          <w:tcPr>
            <w:tcW w:w="5244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39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tova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(-)</w:t>
            </w:r>
          </w:p>
        </w:tc>
        <w:tc>
          <w:tcPr>
            <w:tcW w:w="1358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</w:tr>
      <w:tr>
        <w:trPr>
          <w:trHeight w:val="346" w:hRule="exact"/>
        </w:trPr>
        <w:tc>
          <w:tcPr>
            <w:tcW w:w="1135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3.</w:t>
            </w:r>
          </w:p>
        </w:tc>
        <w:tc>
          <w:tcPr>
            <w:tcW w:w="5244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vlast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obkov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+)</w:t>
            </w:r>
          </w:p>
        </w:tc>
        <w:tc>
          <w:tcPr>
            <w:tcW w:w="1358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</w:tr>
      <w:tr>
        <w:trPr>
          <w:trHeight w:val="344" w:hRule="exact"/>
        </w:trPr>
        <w:tc>
          <w:tcPr>
            <w:tcW w:w="1135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4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4.</w:t>
            </w:r>
          </w:p>
        </w:tc>
        <w:tc>
          <w:tcPr>
            <w:tcW w:w="5244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4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služi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(+)</w:t>
            </w:r>
          </w:p>
        </w:tc>
        <w:tc>
          <w:tcPr>
            <w:tcW w:w="1358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</w:tr>
      <w:tr>
        <w:trPr>
          <w:trHeight w:val="558" w:hRule="exact"/>
        </w:trPr>
        <w:tc>
          <w:tcPr>
            <w:tcW w:w="1135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8" w:after="0" w:line="140" w:lineRule="exact"/>
              <w:jc w:val="left"/>
              <w:rPr>
                <w:sz w:val="14"/>
                <w:szCs w:val="14"/>
              </w:rPr>
            </w:pPr>
            <w:rPr/>
            <w:r>
              <w:rPr>
                <w:sz w:val="14"/>
                <w:szCs w:val="14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5.</w:t>
            </w:r>
          </w:p>
        </w:tc>
        <w:tc>
          <w:tcPr>
            <w:tcW w:w="5244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26" w:after="0" w:line="240" w:lineRule="auto"/>
              <w:ind w:left="17" w:right="104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taranie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mat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riá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ener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g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atných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neskla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ovate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ávok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-)</w:t>
            </w:r>
          </w:p>
        </w:tc>
        <w:tc>
          <w:tcPr>
            <w:tcW w:w="1358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</w:tr>
      <w:tr>
        <w:trPr>
          <w:trHeight w:val="346" w:hRule="exact"/>
        </w:trPr>
        <w:tc>
          <w:tcPr>
            <w:tcW w:w="1135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6.</w:t>
            </w:r>
          </w:p>
        </w:tc>
        <w:tc>
          <w:tcPr>
            <w:tcW w:w="5244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žby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(-)</w:t>
            </w:r>
          </w:p>
        </w:tc>
        <w:tc>
          <w:tcPr>
            <w:tcW w:w="1358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</w:tr>
      <w:tr>
        <w:trPr>
          <w:trHeight w:val="344" w:hRule="exact"/>
        </w:trPr>
        <w:tc>
          <w:tcPr>
            <w:tcW w:w="1135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4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7.</w:t>
            </w:r>
          </w:p>
        </w:tc>
        <w:tc>
          <w:tcPr>
            <w:tcW w:w="5244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4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nák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ady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-)</w:t>
            </w:r>
          </w:p>
        </w:tc>
        <w:tc>
          <w:tcPr>
            <w:tcW w:w="1358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</w:tr>
      <w:tr>
        <w:trPr>
          <w:trHeight w:val="587" w:hRule="exact"/>
        </w:trPr>
        <w:tc>
          <w:tcPr>
            <w:tcW w:w="1135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1" w:after="0" w:line="160" w:lineRule="exact"/>
              <w:jc w:val="left"/>
              <w:rPr>
                <w:sz w:val="16"/>
                <w:szCs w:val="16"/>
              </w:rPr>
            </w:pPr>
            <w:rPr/>
            <w:r>
              <w:rPr>
                <w:sz w:val="16"/>
                <w:szCs w:val="16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8.</w:t>
            </w:r>
          </w:p>
        </w:tc>
        <w:tc>
          <w:tcPr>
            <w:tcW w:w="5244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41" w:after="0" w:line="240" w:lineRule="auto"/>
              <w:ind w:left="17" w:right="684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popl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tky,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2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výnim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3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otky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-)</w:t>
            </w:r>
          </w:p>
        </w:tc>
        <w:tc>
          <w:tcPr>
            <w:tcW w:w="1358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</w:tr>
      <w:tr>
        <w:trPr>
          <w:trHeight w:val="497" w:hRule="exact"/>
        </w:trPr>
        <w:tc>
          <w:tcPr>
            <w:tcW w:w="1135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5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9.</w:t>
            </w:r>
          </w:p>
        </w:tc>
        <w:tc>
          <w:tcPr>
            <w:tcW w:w="5244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0" w:after="0" w:line="236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cenn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erov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určený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predaj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alebo</w:t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obch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dova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(+)</w:t>
            </w:r>
          </w:p>
        </w:tc>
        <w:tc>
          <w:tcPr>
            <w:tcW w:w="1358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</w:tr>
      <w:tr>
        <w:trPr>
          <w:trHeight w:val="497" w:hRule="exact"/>
        </w:trPr>
        <w:tc>
          <w:tcPr>
            <w:tcW w:w="1135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10.</w:t>
            </w:r>
          </w:p>
        </w:tc>
        <w:tc>
          <w:tcPr>
            <w:tcW w:w="5244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0" w:after="0" w:line="236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cen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ierov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3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čen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ale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obch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dova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(-)</w:t>
            </w:r>
          </w:p>
        </w:tc>
        <w:tc>
          <w:tcPr>
            <w:tcW w:w="1358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</w:tr>
      <w:tr>
        <w:trPr>
          <w:trHeight w:val="558" w:hRule="exact"/>
        </w:trPr>
        <w:tc>
          <w:tcPr>
            <w:tcW w:w="1135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7" w:after="0" w:line="140" w:lineRule="exact"/>
              <w:jc w:val="left"/>
              <w:rPr>
                <w:sz w:val="14"/>
                <w:szCs w:val="14"/>
              </w:rPr>
            </w:pPr>
            <w:rPr/>
            <w:r>
              <w:rPr>
                <w:sz w:val="14"/>
                <w:szCs w:val="14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11.</w:t>
            </w:r>
          </w:p>
        </w:tc>
        <w:tc>
          <w:tcPr>
            <w:tcW w:w="5244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26" w:after="0" w:line="240" w:lineRule="auto"/>
              <w:ind w:left="17" w:right="139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rených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zml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torých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rávo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2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ale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obc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odov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(+)</w:t>
            </w:r>
          </w:p>
        </w:tc>
        <w:tc>
          <w:tcPr>
            <w:tcW w:w="1358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</w:tr>
      <w:tr>
        <w:trPr>
          <w:trHeight w:val="674" w:hRule="exact"/>
        </w:trPr>
        <w:tc>
          <w:tcPr>
            <w:tcW w:w="1135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5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12.</w:t>
            </w:r>
          </w:p>
        </w:tc>
        <w:tc>
          <w:tcPr>
            <w:tcW w:w="5244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84" w:after="0" w:line="240" w:lineRule="auto"/>
              <w:ind w:left="17" w:right="-24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vorený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zmlú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ktorý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dmetom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rčené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ale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obc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odov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(-)</w:t>
            </w:r>
          </w:p>
        </w:tc>
        <w:tc>
          <w:tcPr>
            <w:tcW w:w="1358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0002" w:space="0" w:color="000000"/>
              <w:bottom w:val="single" w:sz="7.040002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</w:tr>
      <w:tr>
        <w:trPr>
          <w:trHeight w:val="809" w:hRule="exact"/>
        </w:trPr>
        <w:tc>
          <w:tcPr>
            <w:tcW w:w="1135" w:type="dxa"/>
            <w:tcBorders>
              <w:top w:val="single" w:sz="7.040002" w:space="0" w:color="000000"/>
              <w:bottom w:val="single" w:sz="6.560001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14" w:after="0" w:line="260" w:lineRule="exact"/>
              <w:jc w:val="left"/>
              <w:rPr>
                <w:sz w:val="26"/>
                <w:szCs w:val="26"/>
              </w:rPr>
            </w:pPr>
            <w:rPr/>
            <w:r>
              <w:rPr>
                <w:sz w:val="26"/>
                <w:szCs w:val="26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13.</w:t>
            </w:r>
          </w:p>
        </w:tc>
        <w:tc>
          <w:tcPr>
            <w:tcW w:w="5244" w:type="dxa"/>
            <w:tcBorders>
              <w:top w:val="single" w:sz="7.040002" w:space="0" w:color="000000"/>
              <w:bottom w:val="single" w:sz="6.560001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>
              <w:spacing w:before="32" w:after="0" w:line="240" w:lineRule="auto"/>
              <w:ind w:left="17" w:right="43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ktoré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účtov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jednotke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la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banka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alebo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pobočka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zah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nky,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boli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ytnuté</w:t>
            </w:r>
          </w:p>
          <w:p>
            <w:pPr>
              <w:spacing w:before="0" w:after="0" w:line="240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zab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hlavn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dmetu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innos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+)</w:t>
            </w:r>
          </w:p>
        </w:tc>
        <w:tc>
          <w:tcPr>
            <w:tcW w:w="1358" w:type="dxa"/>
            <w:tcBorders>
              <w:top w:val="single" w:sz="7.040002" w:space="0" w:color="000000"/>
              <w:bottom w:val="single" w:sz="6.560001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0002" w:space="0" w:color="000000"/>
              <w:bottom w:val="single" w:sz="6.560001" w:space="0" w:color="000000"/>
              <w:left w:val="single" w:sz="8.480001" w:space="0" w:color="000000"/>
              <w:right w:val="single" w:sz="8.480001" w:space="0" w:color="000000"/>
            </w:tcBorders>
          </w:tcPr>
          <w:p>
            <w:pPr/>
            <w:rPr/>
          </w:p>
        </w:tc>
      </w:tr>
    </w:tbl>
    <w:p>
      <w:pPr>
        <w:spacing w:after="0"/>
        <w:sectPr>
          <w:pgNumType w:start="40"/>
          <w:pgMar w:footer="746" w:header="327" w:top="800" w:bottom="940" w:left="1180" w:right="1160"/>
          <w:footerReference w:type="even" r:id="rId43"/>
          <w:footerReference w:type="odd" r:id="rId44"/>
          <w:pgSz w:w="11920" w:h="16840"/>
        </w:sectPr>
      </w:pPr>
      <w:rPr/>
    </w:p>
    <w:p>
      <w:pPr>
        <w:spacing w:before="8" w:after="0" w:line="20" w:lineRule="exact"/>
        <w:jc w:val="left"/>
        <w:rPr>
          <w:sz w:val="2"/>
          <w:szCs w:val="2"/>
        </w:rPr>
      </w:pPr>
      <w:rPr/>
      <w:r>
        <w:rPr>
          <w:sz w:val="2"/>
          <w:szCs w:val="2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3.000002" w:type="dxa"/>
      </w:tblPr>
      <w:tblGrid/>
      <w:tr>
        <w:trPr>
          <w:trHeight w:val="743" w:hRule="exact"/>
        </w:trPr>
        <w:tc>
          <w:tcPr>
            <w:tcW w:w="1135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235" w:right="70" w:firstLine="-11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Ozna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polo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5244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8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1962" w:right="1943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Obsah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ožky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58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334" w:right="4" w:firstLine="-272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562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42" w:lineRule="exact"/>
              <w:ind w:left="119" w:right="51" w:firstLine="48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ezp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edne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hád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36" w:lineRule="exact"/>
              <w:ind w:left="80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1008" w:hRule="exact"/>
        </w:trPr>
        <w:tc>
          <w:tcPr>
            <w:tcW w:w="1135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14.</w:t>
            </w:r>
          </w:p>
        </w:tc>
        <w:tc>
          <w:tcPr>
            <w:tcW w:w="5244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0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ácanie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vero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ktoré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3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tovnej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ednotke</w:t>
            </w:r>
          </w:p>
          <w:p>
            <w:pPr>
              <w:spacing w:before="0" w:after="0" w:line="240" w:lineRule="auto"/>
              <w:ind w:left="17" w:right="336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poskytla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ban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alebo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čka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2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zahran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ky,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oli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poskyt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uté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abezp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avného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činn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-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)</w:t>
            </w:r>
          </w:p>
        </w:tc>
        <w:tc>
          <w:tcPr>
            <w:tcW w:w="1358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738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7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15.</w:t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6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Ostatné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dzko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činno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tí,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nimkou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tých,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oré</w:t>
            </w:r>
          </w:p>
          <w:p>
            <w:pPr>
              <w:spacing w:before="0" w:after="0" w:line="240" w:lineRule="auto"/>
              <w:ind w:left="17" w:right="657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uvá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zajú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obitne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astiach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tokov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+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)</w:t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674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16.</w:t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5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Ostatné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vádz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3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činn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sti,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nimkou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tých,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oré</w:t>
            </w:r>
          </w:p>
          <w:p>
            <w:pPr>
              <w:spacing w:before="0" w:after="0" w:line="240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uvá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zajú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obitne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astiach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(-)</w:t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830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" w:after="0" w:line="280" w:lineRule="exact"/>
              <w:jc w:val="left"/>
              <w:rPr>
                <w:sz w:val="28"/>
                <w:szCs w:val="28"/>
              </w:rPr>
            </w:pPr>
            <w:rPr/>
            <w:r>
              <w:rPr>
                <w:sz w:val="28"/>
                <w:szCs w:val="28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*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2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Pe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toky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prev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dz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ovej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inn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kr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prí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mov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7" w:right="536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výda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kov,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oré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uvádza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osobitne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iných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tiach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preh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du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žných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tok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+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/-),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  <w:i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et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1.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až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1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6.)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7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17.</w:t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" w:after="0" w:line="240" w:lineRule="exact"/>
              <w:ind w:left="17" w:right="149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Prijaté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úrok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výnim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ktoré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3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vestič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činností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(+)</w:t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568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3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18.</w:t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31" w:after="0" w:line="240" w:lineRule="auto"/>
              <w:ind w:left="17" w:right="178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latené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roky,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výnim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ktoré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4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fina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inností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-)</w:t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532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" w:after="0" w:line="130" w:lineRule="exact"/>
              <w:jc w:val="left"/>
              <w:rPr>
                <w:sz w:val="13"/>
                <w:szCs w:val="13"/>
              </w:rPr>
            </w:pPr>
            <w:rPr/>
            <w:r>
              <w:rPr>
                <w:sz w:val="13"/>
                <w:szCs w:val="13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19.</w:t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3" w:after="0" w:line="240" w:lineRule="auto"/>
              <w:ind w:left="17" w:right="67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ide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sku,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ýnimk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týc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toré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ňujú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investičných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nností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+)</w:t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668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2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20.</w:t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2" w:after="0" w:line="240" w:lineRule="auto"/>
              <w:ind w:left="17" w:right="38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latené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vide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odiely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2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zisk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mkou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tých,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čleňujú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nčných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činn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stí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(-)</w:t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7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Pe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toky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prev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dz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ovej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  <w:i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innosti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+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/-)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(sú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et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1.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až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20.)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738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7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21.</w:t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6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otky,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2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výnim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ktoré</w:t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ňujú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investičných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nností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ebo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2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fina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ostí</w:t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(-/+)</w:t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7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22.</w:t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6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výnimočného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rozsahu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alebo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výskytu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vzť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hujúce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prevádzkovú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nnosť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(+)</w:t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7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23.</w:t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6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výnimočného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rozsahu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alebo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výskytu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vzť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hujúce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prevádzkovú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nnosť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(-)</w:t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7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65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isté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pe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toky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prev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kovej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nn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(sú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et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1.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až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23.)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4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inve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nnos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76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6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1.</w:t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6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taranie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dlhod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motn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maje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-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)</w:t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74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5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2.</w:t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5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taranie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dlhod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hmotného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majetku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(-)</w:t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1272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3.</w:t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3" w:after="0" w:line="140" w:lineRule="exact"/>
              <w:jc w:val="left"/>
              <w:rPr>
                <w:sz w:val="14"/>
                <w:szCs w:val="14"/>
              </w:rPr>
            </w:pPr>
            <w:rPr/>
            <w:r>
              <w:rPr>
                <w:sz w:val="14"/>
                <w:szCs w:val="14"/>
              </w:rPr>
            </w:r>
          </w:p>
          <w:p>
            <w:pPr>
              <w:spacing w:before="0" w:after="0" w:line="240" w:lineRule="auto"/>
              <w:ind w:left="17" w:right="256"/>
              <w:jc w:val="both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taranie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dlhod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pierov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podi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</w:p>
          <w:p>
            <w:pPr>
              <w:spacing w:before="2" w:after="0" w:line="242" w:lineRule="exact"/>
              <w:ind w:left="17" w:right="65"/>
              <w:jc w:val="both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účto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jedn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tkách,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2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mkou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piero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ktoré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žujú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ňažné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ekvi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lenty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enný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papier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2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ale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obc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odov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(-)</w:t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4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4.</w:t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dlhod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ehmot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etku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(+)</w:t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6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5.</w:t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dlhod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motné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(+)</w:t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1334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6" w:after="0" w:line="130" w:lineRule="exact"/>
              <w:jc w:val="left"/>
              <w:rPr>
                <w:sz w:val="13"/>
                <w:szCs w:val="13"/>
              </w:rPr>
            </w:pPr>
            <w:rPr/>
            <w:r>
              <w:rPr>
                <w:sz w:val="13"/>
                <w:szCs w:val="13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6.</w:t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9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40" w:lineRule="exact"/>
              <w:ind w:left="17" w:right="165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dlhod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enných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papie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elov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účtovn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otkách,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pierov,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ktoré</w:t>
            </w:r>
          </w:p>
          <w:p>
            <w:pPr>
              <w:spacing w:before="0" w:after="0" w:line="242" w:lineRule="exact"/>
              <w:ind w:left="17" w:right="105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žujú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ňažné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ekvi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lenty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enný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papier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2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ale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obc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odov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(+)</w:t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676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6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7.</w:t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5" w:after="0" w:line="240" w:lineRule="auto"/>
              <w:ind w:left="17" w:right="131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odobé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ô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2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poskyt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uté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vnou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notk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účtovnej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jedn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ke,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asťou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onsol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vaného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celku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-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)</w:t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736" w:hRule="exact"/>
        </w:trPr>
        <w:tc>
          <w:tcPr>
            <w:tcW w:w="1135" w:type="dxa"/>
            <w:tcBorders>
              <w:top w:val="single" w:sz="7.04" w:space="0" w:color="000000"/>
              <w:bottom w:val="single" w:sz="6.56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7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8.</w:t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6.56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lá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ania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odob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pôž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2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ytnutých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ou</w:t>
            </w:r>
          </w:p>
          <w:p>
            <w:pPr>
              <w:spacing w:before="0" w:after="0" w:line="240" w:lineRule="auto"/>
              <w:ind w:left="17" w:right="1284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jednotk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účtovnej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edno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ktorá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ča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sťou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konsoli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ovan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celku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(+)</w:t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6.56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6.56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after="0"/>
        <w:sectPr>
          <w:pgMar w:header="327" w:footer="762" w:top="820" w:bottom="960" w:left="1180" w:right="1180"/>
          <w:headerReference w:type="odd" r:id="rId45"/>
          <w:headerReference w:type="even" r:id="rId46"/>
          <w:pgSz w:w="11920" w:h="16840"/>
        </w:sectPr>
      </w:pPr>
      <w:rPr/>
    </w:p>
    <w:p>
      <w:pPr>
        <w:spacing w:before="1" w:after="0" w:line="30" w:lineRule="exact"/>
        <w:jc w:val="left"/>
        <w:rPr>
          <w:sz w:val="3"/>
          <w:szCs w:val="3"/>
        </w:rPr>
      </w:pPr>
      <w:rPr/>
      <w:r>
        <w:rPr>
          <w:sz w:val="3"/>
          <w:szCs w:val="3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3.000002" w:type="dxa"/>
      </w:tblPr>
      <w:tblGrid/>
      <w:tr>
        <w:trPr>
          <w:trHeight w:val="743" w:hRule="exact"/>
        </w:trPr>
        <w:tc>
          <w:tcPr>
            <w:tcW w:w="1135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235" w:right="70" w:firstLine="-11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Ozna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polo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5244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8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1962" w:right="1943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Obsah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ožky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58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334" w:right="4" w:firstLine="-272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562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42" w:lineRule="exact"/>
              <w:ind w:left="119" w:right="51" w:firstLine="48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ezp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edne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hád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36" w:lineRule="exact"/>
              <w:ind w:left="80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752" w:hRule="exact"/>
        </w:trPr>
        <w:tc>
          <w:tcPr>
            <w:tcW w:w="1135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" w:after="0" w:line="240" w:lineRule="exact"/>
              <w:jc w:val="left"/>
              <w:rPr>
                <w:sz w:val="24"/>
                <w:szCs w:val="24"/>
              </w:rPr>
            </w:pPr>
            <w:rPr/>
            <w:r>
              <w:rPr>
                <w:sz w:val="24"/>
                <w:szCs w:val="24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9.</w:t>
            </w:r>
          </w:p>
        </w:tc>
        <w:tc>
          <w:tcPr>
            <w:tcW w:w="5244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2" w:after="0" w:line="240" w:lineRule="auto"/>
              <w:ind w:left="17" w:right="-28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odobé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ô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2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2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poskyt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uté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vnou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notk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tretím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osobám,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mkou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hodo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pôž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iek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kytnutý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jednotk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ťou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solidov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elku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-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)</w:t>
            </w:r>
          </w:p>
        </w:tc>
        <w:tc>
          <w:tcPr>
            <w:tcW w:w="1358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1006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10.</w:t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0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17" w:right="394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lá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ania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pô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iek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oskytnu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ovnou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dnot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tretím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sob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mkou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ôžičiek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kytn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jednotk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ťou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solidov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elku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(+)</w:t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7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11.</w:t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6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Prijaté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úrok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výnim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ktoré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2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</w:t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prevád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činností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(+)</w:t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676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6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12.</w:t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5" w:after="0" w:line="240" w:lineRule="auto"/>
              <w:ind w:left="17" w:right="67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ide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sku,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ýnimk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týc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toré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ňujú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prevá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zkov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činností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(+)</w:t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809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1" w:after="0" w:line="260" w:lineRule="exact"/>
              <w:jc w:val="left"/>
              <w:rPr>
                <w:sz w:val="26"/>
                <w:szCs w:val="26"/>
              </w:rPr>
            </w:pPr>
            <w:rPr/>
            <w:r>
              <w:rPr>
                <w:sz w:val="26"/>
                <w:szCs w:val="26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13.</w:t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36" w:after="0" w:line="240" w:lineRule="exact"/>
              <w:ind w:left="17" w:right="105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súv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ivá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výnimkou,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2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daj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alebo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obch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dovanie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alebo,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2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ažujú</w:t>
            </w:r>
          </w:p>
          <w:p>
            <w:pPr>
              <w:spacing w:before="0" w:after="0" w:line="237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fina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nosti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-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)</w:t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853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4" w:after="0" w:line="280" w:lineRule="exact"/>
              <w:jc w:val="left"/>
              <w:rPr>
                <w:sz w:val="28"/>
                <w:szCs w:val="28"/>
              </w:rPr>
            </w:pPr>
            <w:rPr/>
            <w:r>
              <w:rPr>
                <w:sz w:val="28"/>
                <w:szCs w:val="28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14.</w:t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3" w:after="0" w:line="240" w:lineRule="auto"/>
              <w:ind w:left="17" w:right="269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súv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der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vátmi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výnim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ou,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2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daj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alebo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obch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dovanie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alebo,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2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ažujú</w:t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fina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nosti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+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)</w:t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613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15.</w:t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4" w:after="0" w:line="240" w:lineRule="auto"/>
              <w:ind w:left="17" w:right="494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otky,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možné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začlen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čin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(-)</w:t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7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16.</w:t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" w:after="0" w:line="240" w:lineRule="exact"/>
              <w:ind w:left="17" w:right="702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výnimočného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rozsahu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alebo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výskytu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vzť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hujúce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investič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2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činnosť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(+)</w:t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7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17.</w:t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42" w:lineRule="exact"/>
              <w:ind w:left="17" w:right="539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výnimočného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rozsahu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alebo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výskytu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vzť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hujúce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investič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2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činnosť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(-)</w:t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6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18.</w:t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Ostatné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ťahu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úce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investičnú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+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)</w:t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4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19.</w:t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Ostatné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2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ťa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ujúce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čnú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nnosť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-)</w:t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8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  <w:i/>
              </w:rPr>
              <w:t>B.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isté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pe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toky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nve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nos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65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(s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  <w:i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et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B.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1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až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B.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19.)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4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fin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nosti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7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1.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Pe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ažné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toky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znikaj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ce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vo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vl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stnom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maní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(sú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et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1.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1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1.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8.)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6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1.</w:t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hodných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podi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(+)</w:t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674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6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2.</w:t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4" w:after="0" w:line="240" w:lineRule="auto"/>
              <w:ind w:left="17" w:right="273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ďalš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vkladov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mania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ční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fyzick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oso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čtov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jedno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+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)</w:t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6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3.</w:t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Prijaté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peňa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dary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+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)</w:t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4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4.</w:t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ady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straty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2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kmi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+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)</w:t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614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6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5.</w:t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5" w:after="0" w:line="240" w:lineRule="auto"/>
              <w:ind w:left="17" w:right="353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taranie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alebo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ätné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úpenie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2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vlastn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vlast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hodných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podi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(-)</w:t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7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6.</w:t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42" w:lineRule="exact"/>
              <w:ind w:left="17" w:right="579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žením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f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ondov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ytvor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2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vnou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jednotk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(-)</w:t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674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6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7.</w:t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91" w:after="0" w:line="240" w:lineRule="exact"/>
              <w:ind w:left="17" w:right="359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latenie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odielu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2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vlas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nom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aní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3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čník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alebo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zick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osobou,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ktorá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čtovn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tkou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-)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8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8.</w:t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42" w:lineRule="exact"/>
              <w:ind w:left="17" w:right="236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ďalš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dôv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dov,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súv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ížením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vlast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imania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(-)</w:t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737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7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2.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42" w:lineRule="exact"/>
              <w:ind w:left="17" w:right="212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Pe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ažné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toky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znikaj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ce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dobých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závä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kr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tkod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záväzk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f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i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nnost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37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(sú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et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2.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1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2.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9.)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6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2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2.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1.</w:t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2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misie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dlhový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cen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papi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+)</w:t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4" w:hRule="exact"/>
        </w:trPr>
        <w:tc>
          <w:tcPr>
            <w:tcW w:w="1135" w:type="dxa"/>
            <w:tcBorders>
              <w:top w:val="single" w:sz="7.04" w:space="0" w:color="000000"/>
              <w:bottom w:val="single" w:sz="6.56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2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2.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2.</w:t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6.56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2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adu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äzkov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dlhový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pap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erov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(-)</w:t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6.56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6.56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after="0"/>
        <w:sectPr>
          <w:pgMar w:header="327" w:footer="762" w:top="800" w:bottom="940" w:left="1180" w:right="1180"/>
          <w:pgSz w:w="11920" w:h="16840"/>
        </w:sectPr>
      </w:pPr>
      <w:rPr/>
    </w:p>
    <w:p>
      <w:pPr>
        <w:spacing w:before="8" w:after="0" w:line="20" w:lineRule="exact"/>
        <w:jc w:val="left"/>
        <w:rPr>
          <w:sz w:val="2"/>
          <w:szCs w:val="2"/>
        </w:rPr>
      </w:pPr>
      <w:rPr/>
      <w:r>
        <w:rPr>
          <w:sz w:val="2"/>
          <w:szCs w:val="2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3.000002" w:type="dxa"/>
      </w:tblPr>
      <w:tblGrid/>
      <w:tr>
        <w:trPr>
          <w:trHeight w:val="743" w:hRule="exact"/>
        </w:trPr>
        <w:tc>
          <w:tcPr>
            <w:tcW w:w="1135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235" w:right="70" w:firstLine="-11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Ozna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polo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5244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8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1962" w:right="1943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Obsah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ožky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58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334" w:right="4" w:firstLine="-272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562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42" w:lineRule="exact"/>
              <w:ind w:left="119" w:right="51" w:firstLine="48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ezp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edne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hád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36" w:lineRule="exact"/>
              <w:ind w:left="80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1008" w:hRule="exact"/>
        </w:trPr>
        <w:tc>
          <w:tcPr>
            <w:tcW w:w="1135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2.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3.</w:t>
            </w:r>
          </w:p>
        </w:tc>
        <w:tc>
          <w:tcPr>
            <w:tcW w:w="5244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0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17" w:right="43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ktoré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účtov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jednotke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la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banka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alebo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pobočka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zah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nky,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ýnimk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ktoré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oli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poskyt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uté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abezp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avného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činn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+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)</w:t>
            </w:r>
          </w:p>
        </w:tc>
        <w:tc>
          <w:tcPr>
            <w:tcW w:w="1358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1004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2.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4.</w:t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ácanie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vero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ktoré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3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tovnej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ednotke</w:t>
            </w:r>
          </w:p>
          <w:p>
            <w:pPr>
              <w:spacing w:before="0" w:after="0" w:line="240" w:lineRule="auto"/>
              <w:ind w:left="17" w:right="73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poskytla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ban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alebo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čka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2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zahran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ky,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nim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úverov,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ktoré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oli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ytnuté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zabe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2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čen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hlavné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metu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činnosti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(-)</w:t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6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2.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5.</w:t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jatý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pôž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+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)</w:t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4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2.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6.</w:t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ácanie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ôž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(-)</w:t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636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6" w:after="0" w:line="180" w:lineRule="exact"/>
              <w:jc w:val="left"/>
              <w:rPr>
                <w:sz w:val="18"/>
                <w:szCs w:val="18"/>
              </w:rPr>
            </w:pPr>
            <w:rPr/>
            <w:r>
              <w:rPr>
                <w:sz w:val="18"/>
                <w:szCs w:val="18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2.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7.</w:t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65" w:after="0" w:line="240" w:lineRule="auto"/>
              <w:ind w:left="17" w:right="58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adu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äzkov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použív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etku,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predm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tom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uvy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ajatej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-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)</w:t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1004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0" w:after="0" w:line="160" w:lineRule="exact"/>
              <w:jc w:val="left"/>
              <w:rPr>
                <w:sz w:val="16"/>
                <w:szCs w:val="16"/>
              </w:rPr>
            </w:pPr>
            <w:rPr/>
            <w:r>
              <w:rPr>
                <w:sz w:val="16"/>
                <w:szCs w:val="16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2.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8.</w:t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atn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dlho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obých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2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záväzk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kodobý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</w:p>
          <w:p>
            <w:pPr>
              <w:spacing w:before="0" w:after="0" w:line="240" w:lineRule="auto"/>
              <w:ind w:left="17" w:right="67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záväzk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vajúci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ančnej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nosti,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výnim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ktoré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uvá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zajú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obitne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ľadu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ňažných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tokov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+)</w:t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1006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2.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9.</w:t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ácanie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statn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dlhod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áväzkov</w:t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krátk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dobý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záväzk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vajúci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nosti,</w:t>
            </w:r>
          </w:p>
          <w:p>
            <w:pPr>
              <w:spacing w:before="0" w:after="0" w:line="240" w:lineRule="auto"/>
              <w:ind w:left="17" w:right="199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mkou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ktoré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oso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itne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2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časti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peňažn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(-)</w:t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674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3.</w:t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4" w:after="0" w:line="240" w:lineRule="auto"/>
              <w:ind w:left="17" w:right="178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latené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roky,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výnim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ktoré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3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ádzk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činn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stí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-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)</w:t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676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4.</w:t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5" w:after="0" w:line="240" w:lineRule="auto"/>
              <w:ind w:left="17" w:right="37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latené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vide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odiely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2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zisk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mkou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tých,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leňujú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vádzko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ností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-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)</w:t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738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7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5.</w:t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6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súv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ivá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výnimkou,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daj</w:t>
            </w:r>
          </w:p>
          <w:p>
            <w:pPr>
              <w:spacing w:before="0" w:after="0" w:line="240" w:lineRule="auto"/>
              <w:ind w:left="17" w:right="219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alebo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obch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dovanie,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alebo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2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važu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2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investi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(-)</w:t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794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" w:after="0" w:line="260" w:lineRule="exact"/>
              <w:jc w:val="left"/>
              <w:rPr>
                <w:sz w:val="26"/>
                <w:szCs w:val="26"/>
              </w:rPr>
            </w:pPr>
            <w:rPr/>
            <w:r>
              <w:rPr>
                <w:sz w:val="26"/>
                <w:szCs w:val="26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6.</w:t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24" w:after="0" w:line="240" w:lineRule="auto"/>
              <w:ind w:left="17" w:right="221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súv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der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vátm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výnim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ou,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2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daj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alebo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obch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dovanie,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alebo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2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važu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2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</w:p>
          <w:p>
            <w:pPr>
              <w:spacing w:before="0" w:after="0" w:line="240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inves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ičnej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nosti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+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)</w:t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554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" w:after="0" w:line="140" w:lineRule="exact"/>
              <w:jc w:val="left"/>
              <w:rPr>
                <w:sz w:val="14"/>
                <w:szCs w:val="14"/>
              </w:rPr>
            </w:pPr>
            <w:rPr/>
            <w:r>
              <w:rPr>
                <w:sz w:val="14"/>
                <w:szCs w:val="14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7.</w:t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24" w:after="0" w:line="240" w:lineRule="auto"/>
              <w:ind w:left="17" w:right="27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otky,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žno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eniť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fina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inností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-)</w:t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7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6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8.</w:t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6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výnimočného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rozsahu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alebo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výskytu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vzť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hujúce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finančnú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činnosť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(+)</w:t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7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9.</w:t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6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výnimočného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rozsahu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alebo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výskytu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vzť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hujúce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finančnú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činnosť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(-)</w:t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7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  <w:i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isté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pe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toky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fin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innosti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(sú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et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1.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až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9.)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676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D.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5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isté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výš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alebo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isté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ženie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stri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(+/-),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+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+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C)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7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6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tri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dkov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žný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ekvival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ntov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iatku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(+/-)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1034" w:hRule="exact"/>
        </w:trPr>
        <w:tc>
          <w:tcPr>
            <w:tcW w:w="1135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" w:after="0" w:line="180" w:lineRule="exact"/>
              <w:jc w:val="left"/>
              <w:rPr>
                <w:sz w:val="18"/>
                <w:szCs w:val="18"/>
              </w:rPr>
            </w:pPr>
            <w:rPr/>
            <w:r>
              <w:rPr>
                <w:sz w:val="18"/>
                <w:szCs w:val="18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F.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24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tri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dkov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žný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2" w:after="0" w:line="242" w:lineRule="exact"/>
              <w:ind w:left="17" w:right="179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ekvival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ntov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konci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adn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ím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kurzo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ro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dielov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ís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u,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ktor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37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zos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avuje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tovná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závi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(+/-)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737" w:hRule="exact"/>
        </w:trPr>
        <w:tc>
          <w:tcPr>
            <w:tcW w:w="1135" w:type="dxa"/>
            <w:tcBorders>
              <w:top w:val="single" w:sz="7.04" w:space="0" w:color="000000"/>
              <w:bottom w:val="single" w:sz="6.56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7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G.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5244" w:type="dxa"/>
            <w:tcBorders>
              <w:top w:val="single" w:sz="7.04" w:space="0" w:color="000000"/>
              <w:bottom w:val="single" w:sz="6.56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Kur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ozd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ely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lené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ným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stried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2" w:after="0" w:line="242" w:lineRule="exact"/>
              <w:ind w:left="17" w:right="316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žn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vivalentom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u,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mu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zos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avuje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(+/-)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58" w:type="dxa"/>
            <w:tcBorders>
              <w:top w:val="single" w:sz="7.04" w:space="0" w:color="000000"/>
              <w:bottom w:val="single" w:sz="6.56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6.56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after="0"/>
        <w:sectPr>
          <w:pgMar w:header="327" w:footer="762" w:top="820" w:bottom="960" w:left="1180" w:right="1180"/>
          <w:pgSz w:w="11920" w:h="16840"/>
        </w:sectPr>
      </w:pPr>
      <w:rPr/>
    </w:p>
    <w:p>
      <w:pPr>
        <w:spacing w:before="1" w:after="0" w:line="30" w:lineRule="exact"/>
        <w:jc w:val="left"/>
        <w:rPr>
          <w:sz w:val="3"/>
          <w:szCs w:val="3"/>
        </w:rPr>
      </w:pPr>
      <w:rPr/>
      <w:r>
        <w:rPr/>
        <w:pict>
          <v:group style="position:absolute;margin-left:64.029999pt;margin-top:143.710007pt;width:467.32pt;height:645.1pt;mso-position-horizontal-relative:page;mso-position-vertical-relative:page;z-index:-13179" coordorigin="1281,2874" coordsize="9346,12902">
            <v:group style="position:absolute;left:1286;top:2880;width:9335;height:2" coordorigin="1286,2880" coordsize="9335,2">
              <v:shape style="position:absolute;left:1286;top:2880;width:9335;height:2" coordorigin="1286,2880" coordsize="9335,0" path="m1286,2880l10621,2880e" filled="f" stroked="t" strokeweight=".580pt" strokecolor="#000000">
                <v:path arrowok="t"/>
              </v:shape>
            </v:group>
            <v:group style="position:absolute;left:1291;top:2885;width:2;height:12886" coordorigin="1291,2885" coordsize="2,12886">
              <v:shape style="position:absolute;left:1291;top:2885;width:2;height:12886" coordorigin="1291,2885" coordsize="0,12886" path="m1291,2885l1291,15770e" filled="f" stroked="t" strokeweight=".580pt" strokecolor="#000000">
                <v:path arrowok="t"/>
              </v:shape>
            </v:group>
            <v:group style="position:absolute;left:1286;top:15766;width:9335;height:2" coordorigin="1286,15766" coordsize="9335,2">
              <v:shape style="position:absolute;left:1286;top:15766;width:9335;height:2" coordorigin="1286,15766" coordsize="9335,0" path="m1286,15766l10621,15766e" filled="f" stroked="t" strokeweight=".580pt" strokecolor="#000000">
                <v:path arrowok="t"/>
              </v:shape>
            </v:group>
            <v:group style="position:absolute;left:10616;top:2885;width:2;height:12886" coordorigin="10616,2885" coordsize="2,12886">
              <v:shape style="position:absolute;left:10616;top:2885;width:2;height:12886" coordorigin="10616,2885" coordsize="0,12886" path="m10616,2885l10616,15770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sz w:val="3"/>
          <w:szCs w:val="3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3.000002" w:type="dxa"/>
      </w:tblPr>
      <w:tblGrid/>
      <w:tr>
        <w:trPr>
          <w:trHeight w:val="743" w:hRule="exact"/>
        </w:trPr>
        <w:tc>
          <w:tcPr>
            <w:tcW w:w="1135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235" w:right="70" w:firstLine="-11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Ozna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polo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5244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8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1962" w:right="1943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Obsah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ožky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58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334" w:right="4" w:firstLine="-272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562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42" w:lineRule="exact"/>
              <w:ind w:left="119" w:right="51" w:firstLine="48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ezp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edne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hád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36" w:lineRule="exact"/>
              <w:ind w:left="80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1054" w:hRule="exact"/>
        </w:trPr>
        <w:tc>
          <w:tcPr>
            <w:tcW w:w="1135" w:type="dxa"/>
            <w:tcBorders>
              <w:top w:val="single" w:sz="8.96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" w:after="0" w:line="190" w:lineRule="exact"/>
              <w:jc w:val="left"/>
              <w:rPr>
                <w:sz w:val="19"/>
                <w:szCs w:val="19"/>
              </w:rPr>
            </w:pPr>
            <w:rPr/>
            <w:r>
              <w:rPr>
                <w:sz w:val="19"/>
                <w:szCs w:val="19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5244" w:type="dxa"/>
            <w:tcBorders>
              <w:top w:val="single" w:sz="8.96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32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Zost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žných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tri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dkov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žných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2" w:after="0" w:line="242" w:lineRule="exact"/>
              <w:ind w:left="17" w:right="52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ekvival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ntov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konci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obdobia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upravený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ur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rozdie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u,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ktor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zostavuje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závierka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(+/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-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)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58" w:type="dxa"/>
            <w:tcBorders>
              <w:top w:val="single" w:sz="8.96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8.960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after="0"/>
        <w:sectPr>
          <w:pgMar w:header="327" w:footer="762" w:top="800" w:bottom="940" w:left="1180" w:right="1180"/>
          <w:pgSz w:w="11920" w:h="16840"/>
        </w:sectPr>
      </w:pPr>
      <w:rPr/>
    </w:p>
    <w:p>
      <w:pPr>
        <w:spacing w:before="4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26" w:after="0" w:line="240" w:lineRule="auto"/>
        <w:ind w:left="193" w:right="-20"/>
        <w:jc w:val="left"/>
        <w:rPr>
          <w:rFonts w:ascii="Arial Narrow" w:hAnsi="Arial Narrow" w:cs="Arial Narrow" w:eastAsia="Arial Narrow"/>
          <w:sz w:val="28"/>
          <w:szCs w:val="28"/>
        </w:rPr>
      </w:pPr>
      <w:rPr/>
      <w:r>
        <w:rPr>
          <w:rFonts w:ascii="Arial Narrow" w:hAnsi="Arial Narrow" w:cs="Arial Narrow" w:eastAsia="Arial Narrow"/>
          <w:sz w:val="28"/>
          <w:szCs w:val="28"/>
          <w:spacing w:val="0"/>
          <w:w w:val="100"/>
        </w:rPr>
        <w:t>Článok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</w:rPr>
        <w:t>X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</w:rPr>
        <w:t>-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</w:rPr>
        <w:t>Prehľad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</w:rPr>
        <w:t>peňažných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</w:rPr>
        <w:t>tokov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</w:rPr>
        <w:t>-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</w:rPr>
        <w:t>nepriama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</w:rPr>
        <w:t> </w:t>
      </w:r>
      <w:r>
        <w:rPr>
          <w:rFonts w:ascii="Arial Narrow" w:hAnsi="Arial Narrow" w:cs="Arial Narrow" w:eastAsia="Arial Narrow"/>
          <w:sz w:val="28"/>
          <w:szCs w:val="28"/>
          <w:spacing w:val="0"/>
          <w:w w:val="100"/>
        </w:rPr>
        <w:t>metóda</w:t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3.000002" w:type="dxa"/>
      </w:tblPr>
      <w:tblGrid/>
      <w:tr>
        <w:trPr>
          <w:trHeight w:val="1120" w:hRule="exact"/>
        </w:trPr>
        <w:tc>
          <w:tcPr>
            <w:tcW w:w="1291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313" w:right="148" w:firstLine="-11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Ozna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polo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5102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5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1892" w:right="187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Obsah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ožky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44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327" w:right="-4" w:firstLine="-272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562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" w:after="0" w:line="180" w:lineRule="exact"/>
              <w:jc w:val="left"/>
              <w:rPr>
                <w:sz w:val="18"/>
                <w:szCs w:val="18"/>
              </w:rPr>
            </w:pPr>
            <w:rPr/>
            <w:r>
              <w:rPr>
                <w:sz w:val="18"/>
                <w:szCs w:val="18"/>
              </w:rPr>
            </w:r>
          </w:p>
          <w:p>
            <w:pPr>
              <w:spacing w:before="0" w:after="0" w:line="240" w:lineRule="auto"/>
              <w:ind w:left="56" w:right="37" w:firstLine="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ezp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edne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hád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348" w:hRule="exact"/>
        </w:trPr>
        <w:tc>
          <w:tcPr>
            <w:tcW w:w="1291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5102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inn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44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7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6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Z/S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Výsled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dárenia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činnos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danen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(+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/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-)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738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7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1.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6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Nepe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rácie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ply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i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úce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vý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ledok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ospodá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enia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7" w:right="849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bežnej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inn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dane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i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pr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mov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(+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/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-),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(sú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et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1.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1.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1.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1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3.)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7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6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17" w:right="-69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Odpisy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dlhod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motn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maje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odobého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hmo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ého</w:t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majetku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6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+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1034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" w:after="0" w:line="180" w:lineRule="exact"/>
              <w:jc w:val="left"/>
              <w:rPr>
                <w:sz w:val="18"/>
                <w:szCs w:val="18"/>
              </w:rPr>
            </w:pPr>
            <w:rPr/>
            <w:r>
              <w:rPr>
                <w:sz w:val="18"/>
                <w:szCs w:val="18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2.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24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Zostat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ová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nota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dlh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dobé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nehmotného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majetku</w:t>
            </w:r>
          </w:p>
          <w:p>
            <w:pPr>
              <w:spacing w:before="2" w:after="0" w:line="242" w:lineRule="exact"/>
              <w:ind w:left="17" w:right="36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dlhod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motné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2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čtov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yradení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tohto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majetku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adov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bežnú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innos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mkou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predaja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(+)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76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5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3.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5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Odpis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položky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budnut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etku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(+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/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-)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74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5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4.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5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Zmena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stavu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hodobý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(+/-)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76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5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5.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5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Zmena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stavu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pravný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(+/-)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7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6.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6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Zmena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stavu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oložiek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časo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rozlí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enia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ladov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(+/-)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74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5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7.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5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Divid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ndy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podiely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čtova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nosov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-)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76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5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8.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5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Úroky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nák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adov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+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74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5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9.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5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Úroky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-)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738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8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A.1.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10.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42" w:lineRule="exact"/>
              <w:ind w:left="17" w:right="146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Kurzo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vyčíslený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peň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ným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ostri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ažn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ekviva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entom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ňu,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osta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čtov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rka</w:t>
            </w:r>
          </w:p>
          <w:p>
            <w:pPr>
              <w:spacing w:before="0" w:after="0" w:line="236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(-)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750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" w:after="0" w:line="240" w:lineRule="exact"/>
              <w:jc w:val="left"/>
              <w:rPr>
                <w:sz w:val="24"/>
                <w:szCs w:val="24"/>
              </w:rPr>
            </w:pPr>
            <w:rPr/>
            <w:r>
              <w:rPr>
                <w:sz w:val="24"/>
                <w:szCs w:val="24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11.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2" w:after="0" w:line="240" w:lineRule="auto"/>
              <w:ind w:left="17" w:right="127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Kurzo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str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čísl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ažným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pros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kom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ekviva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entom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ňu,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osta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čtov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á</w:t>
            </w:r>
          </w:p>
          <w:p>
            <w:pPr>
              <w:spacing w:before="0" w:after="0" w:line="240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závier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(+)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558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" w:after="0" w:line="140" w:lineRule="exact"/>
              <w:jc w:val="left"/>
              <w:rPr>
                <w:sz w:val="14"/>
                <w:szCs w:val="14"/>
              </w:rPr>
            </w:pPr>
            <w:rPr/>
            <w:r>
              <w:rPr>
                <w:sz w:val="14"/>
                <w:szCs w:val="14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12.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26" w:after="0" w:line="240" w:lineRule="auto"/>
              <w:ind w:left="17" w:right="287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Výsled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aja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dlh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dobého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2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majetk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mkou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majet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ktorý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peňažný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kvival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(+/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-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1006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13.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0" w:after="0" w:line="240" w:lineRule="auto"/>
              <w:ind w:left="17" w:right="57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Ostatné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polo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nepeň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žného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2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charak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eru,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ovplyvňujú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výsled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dárenia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2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činnos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mkou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ch,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uvá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zajú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obitne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astiach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(+/-)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1460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" w:after="0" w:line="190" w:lineRule="exact"/>
              <w:jc w:val="left"/>
              <w:rPr>
                <w:sz w:val="19"/>
                <w:szCs w:val="19"/>
              </w:rPr>
            </w:pPr>
            <w:rPr/>
            <w:r>
              <w:rPr>
                <w:sz w:val="19"/>
                <w:szCs w:val="19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2.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6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Vplyv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mien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vu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pra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kapitálu,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5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kt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rým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ely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opatren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ro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mie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zdiel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me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zi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obež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ým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ma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etkom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39" w:lineRule="auto"/>
              <w:ind w:left="17" w:right="43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krátk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dob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mi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záväzk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mi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6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nimkou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polo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obež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majetk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kto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i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ažných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pros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ri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dkov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i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až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ekviva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entov,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výsle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ok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podáre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žnej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2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nosti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(sú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et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2.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1.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2.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4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)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6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2.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Zmena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stavu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ľadá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vádzko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(-/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+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4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39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2.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2.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39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Zmena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stavu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väzkov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dzkovej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činn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(+/-)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6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2.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3.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Zmena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stavu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sob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(-/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+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736" w:hRule="exact"/>
        </w:trPr>
        <w:tc>
          <w:tcPr>
            <w:tcW w:w="1291" w:type="dxa"/>
            <w:tcBorders>
              <w:top w:val="single" w:sz="7.04" w:space="0" w:color="000000"/>
              <w:bottom w:val="single" w:sz="6.56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7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2.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4.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6.56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6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Zmena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stavu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átkodob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maje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mkou</w:t>
            </w:r>
          </w:p>
          <w:p>
            <w:pPr>
              <w:spacing w:before="0" w:after="0" w:line="240" w:lineRule="auto"/>
              <w:ind w:left="17" w:right="11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majetk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ťou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ažných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pros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dkov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ňaž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ekviva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entov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(-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/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+)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6.56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6.56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after="0"/>
        <w:sectPr>
          <w:pgMar w:header="327" w:footer="762" w:top="820" w:bottom="960" w:left="1180" w:right="1180"/>
          <w:pgSz w:w="11920" w:h="16840"/>
        </w:sectPr>
      </w:pPr>
      <w:rPr/>
    </w:p>
    <w:p>
      <w:pPr>
        <w:spacing w:before="1" w:after="0" w:line="30" w:lineRule="exact"/>
        <w:jc w:val="left"/>
        <w:rPr>
          <w:sz w:val="3"/>
          <w:szCs w:val="3"/>
        </w:rPr>
      </w:pPr>
      <w:rPr/>
      <w:r>
        <w:rPr>
          <w:sz w:val="3"/>
          <w:szCs w:val="3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3.000002" w:type="dxa"/>
      </w:tblPr>
      <w:tblGrid/>
      <w:tr>
        <w:trPr>
          <w:trHeight w:val="1121" w:hRule="exact"/>
        </w:trPr>
        <w:tc>
          <w:tcPr>
            <w:tcW w:w="1291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313" w:right="148" w:firstLine="-11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Ozna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polo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5102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6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1892" w:right="187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Obsah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ožky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44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327" w:right="-4" w:firstLine="-272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562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" w:after="0" w:line="180" w:lineRule="exact"/>
              <w:jc w:val="left"/>
              <w:rPr>
                <w:sz w:val="18"/>
                <w:szCs w:val="18"/>
              </w:rPr>
            </w:pPr>
            <w:rPr/>
            <w:r>
              <w:rPr>
                <w:sz w:val="18"/>
                <w:szCs w:val="18"/>
              </w:rPr>
            </w:r>
          </w:p>
          <w:p>
            <w:pPr>
              <w:spacing w:before="0" w:after="0" w:line="240" w:lineRule="auto"/>
              <w:ind w:left="56" w:right="37" w:firstLine="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ezp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edne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hád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1082" w:hRule="exact"/>
        </w:trPr>
        <w:tc>
          <w:tcPr>
            <w:tcW w:w="1291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5102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6" w:after="0" w:line="240" w:lineRule="auto"/>
              <w:ind w:left="17" w:right="461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Pe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toky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prev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dz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ovej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  <w:i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inn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imkou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príjmov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vkov,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toré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uvádz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osobitne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astia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pr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adu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(+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/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-),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(sú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et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Z/S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+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1.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+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2.)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44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7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3.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6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Prijaté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úrok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výnim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ktoré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3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vestič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ých</w:t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činností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(+)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571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4.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38" w:after="0" w:line="240" w:lineRule="exact"/>
              <w:ind w:left="17" w:right="37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latené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roky,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výnim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ktoré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4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fina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inností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-)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8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5.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42" w:lineRule="exact"/>
              <w:ind w:left="17" w:right="356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ide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sku,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ýnimk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týc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ktoré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vestič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čin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+)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674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6.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4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latené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vide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odiely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2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zisk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,</w:t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mkou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ktoré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2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ňujú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f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inan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čin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-)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7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" w:after="0" w:line="240" w:lineRule="exact"/>
              <w:ind w:left="17" w:right="1508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Pe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toky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prev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dz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ovej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  <w:i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inn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+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/-),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(sú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et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Z/S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+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1.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až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6.)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738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7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7.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" w:after="0" w:line="240" w:lineRule="exact"/>
              <w:ind w:left="17" w:right="289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otky,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2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výnim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ktoré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vestič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čin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ostí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fina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čných</w:t>
            </w:r>
          </w:p>
          <w:p>
            <w:pPr>
              <w:spacing w:before="0" w:after="0" w:line="237" w:lineRule="exact"/>
              <w:ind w:left="16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činností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(-/+)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7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8.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" w:after="0" w:line="240" w:lineRule="exact"/>
              <w:ind w:left="17" w:right="3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výnimočného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rozsahu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alebo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výskytu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vzť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hujúce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prevádzkovú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nnosť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(+)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7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9.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42" w:lineRule="exact"/>
              <w:ind w:left="17" w:right="157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výnimočného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rozsahu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alebo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výskytu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vzť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hujúce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prevádzkovú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nnosť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(-)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614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6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  <w:i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60" w:after="0" w:line="240" w:lineRule="exact"/>
              <w:ind w:left="17" w:right="1035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isté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pe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toky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prev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kovej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nn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(+/-),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(sú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et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Z/S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+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1.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až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A.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9.)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4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inve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nnos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76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6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6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taranie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dlhod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motn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maje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-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74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5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2.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5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taranie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dlhod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hmotného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majetku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(-)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1258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17" w:after="0" w:line="280" w:lineRule="exact"/>
              <w:jc w:val="left"/>
              <w:rPr>
                <w:sz w:val="28"/>
                <w:szCs w:val="28"/>
              </w:rPr>
            </w:pPr>
            <w:rPr/>
            <w:r>
              <w:rPr>
                <w:sz w:val="28"/>
                <w:szCs w:val="28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3.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6" w:after="0" w:line="130" w:lineRule="exact"/>
              <w:jc w:val="left"/>
              <w:rPr>
                <w:sz w:val="13"/>
                <w:szCs w:val="13"/>
              </w:rPr>
            </w:pPr>
            <w:rPr/>
            <w:r>
              <w:rPr>
                <w:sz w:val="13"/>
                <w:szCs w:val="13"/>
              </w:rPr>
            </w:r>
          </w:p>
          <w:p>
            <w:pPr>
              <w:spacing w:before="0" w:after="0" w:line="240" w:lineRule="auto"/>
              <w:ind w:left="17" w:right="232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taranie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dlhod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pierov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podielov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účtovn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otkách,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papier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žujú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ekvi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lenty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enný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papier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edaj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chod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-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4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4.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dlhod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ehmot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etku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(+)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00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8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5.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8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dlhod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motné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(+)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979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6.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42" w:lineRule="exact"/>
              <w:ind w:left="17" w:right="23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dlhod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enných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papie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elov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účtovn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otkách,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pierov,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ktoré</w:t>
            </w:r>
          </w:p>
          <w:p>
            <w:pPr>
              <w:spacing w:before="1" w:after="0" w:line="240" w:lineRule="exact"/>
              <w:ind w:left="17" w:right="-37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žujú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ňažné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ekvi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lenty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enný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papier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2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ale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obc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odov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(+)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676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6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7.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5" w:after="0" w:line="240" w:lineRule="auto"/>
              <w:ind w:left="17" w:right="-11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odobé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ô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2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poskyt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uté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vnou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notk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účtovnej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jedn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ke,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asťou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onsol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vaného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celku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-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738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7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8.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lá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ania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odob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pôž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2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ytnutých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ou</w:t>
            </w:r>
          </w:p>
          <w:p>
            <w:pPr>
              <w:spacing w:before="0" w:after="0" w:line="240" w:lineRule="auto"/>
              <w:ind w:left="17" w:right="1142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jednotk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účtovnej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edno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ktorá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ča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sťou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konsoli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ovan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celku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(+)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1004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9.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9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17" w:right="245"/>
              <w:jc w:val="both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odobé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ô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2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poskyt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uté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vnou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notk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tretím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sob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mkou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odobých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pôž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2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ytnut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účtovnej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jedn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ke,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asťou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onsol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vaného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celku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-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1004" w:hRule="exact"/>
        </w:trPr>
        <w:tc>
          <w:tcPr>
            <w:tcW w:w="1291" w:type="dxa"/>
            <w:tcBorders>
              <w:top w:val="single" w:sz="7.04" w:space="0" w:color="000000"/>
              <w:bottom w:val="single" w:sz="6.56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10.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6.56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130" w:lineRule="exact"/>
              <w:jc w:val="left"/>
              <w:rPr>
                <w:sz w:val="13"/>
                <w:szCs w:val="13"/>
              </w:rPr>
            </w:pPr>
            <w:rPr/>
            <w:r>
              <w:rPr>
                <w:sz w:val="13"/>
                <w:szCs w:val="13"/>
              </w:rPr>
            </w:r>
          </w:p>
          <w:p>
            <w:pPr>
              <w:spacing w:before="0" w:after="0" w:line="240" w:lineRule="auto"/>
              <w:ind w:left="17" w:right="252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lá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ania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pô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iek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oskytnu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ovnou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dnot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tretím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sob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mkou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ôžičiek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kytn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jednotk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ťou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solidov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elku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(+)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6.56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6.56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after="0"/>
        <w:sectPr>
          <w:pgMar w:header="327" w:footer="762" w:top="800" w:bottom="940" w:left="1180" w:right="1180"/>
          <w:pgSz w:w="11920" w:h="16840"/>
        </w:sectPr>
      </w:pPr>
      <w:rPr/>
    </w:p>
    <w:p>
      <w:pPr>
        <w:spacing w:before="8" w:after="0" w:line="20" w:lineRule="exact"/>
        <w:jc w:val="left"/>
        <w:rPr>
          <w:sz w:val="2"/>
          <w:szCs w:val="2"/>
        </w:rPr>
      </w:pPr>
      <w:rPr/>
      <w:r>
        <w:rPr>
          <w:sz w:val="2"/>
          <w:szCs w:val="2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3.000002" w:type="dxa"/>
      </w:tblPr>
      <w:tblGrid/>
      <w:tr>
        <w:trPr>
          <w:trHeight w:val="1121" w:hRule="exact"/>
        </w:trPr>
        <w:tc>
          <w:tcPr>
            <w:tcW w:w="1291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313" w:right="148" w:firstLine="-11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Ozna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polo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5102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6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1892" w:right="187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Obsah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ožky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44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327" w:right="-4" w:firstLine="-272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562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" w:after="0" w:line="180" w:lineRule="exact"/>
              <w:jc w:val="left"/>
              <w:rPr>
                <w:sz w:val="18"/>
                <w:szCs w:val="18"/>
              </w:rPr>
            </w:pPr>
            <w:rPr/>
            <w:r>
              <w:rPr>
                <w:sz w:val="18"/>
                <w:szCs w:val="18"/>
              </w:rPr>
            </w:r>
          </w:p>
          <w:p>
            <w:pPr>
              <w:spacing w:before="0" w:after="0" w:line="240" w:lineRule="auto"/>
              <w:ind w:left="56" w:right="37" w:firstLine="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ezp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edne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hád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499" w:hRule="exact"/>
        </w:trPr>
        <w:tc>
          <w:tcPr>
            <w:tcW w:w="1291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11.</w:t>
            </w:r>
          </w:p>
        </w:tc>
        <w:tc>
          <w:tcPr>
            <w:tcW w:w="5102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6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Prijaté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úrok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výnim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ktoré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3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</w:t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prevád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činností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(+)</w:t>
            </w:r>
          </w:p>
        </w:tc>
        <w:tc>
          <w:tcPr>
            <w:tcW w:w="1344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614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12.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4" w:after="0" w:line="240" w:lineRule="auto"/>
              <w:ind w:left="17" w:right="356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ide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sku,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ýnimk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týc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ktoré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revá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ových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innos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+)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786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2" w:after="0" w:line="260" w:lineRule="exact"/>
              <w:jc w:val="left"/>
              <w:rPr>
                <w:sz w:val="26"/>
                <w:szCs w:val="26"/>
              </w:rPr>
            </w:pPr>
            <w:rPr/>
            <w:r>
              <w:rPr>
                <w:sz w:val="26"/>
                <w:szCs w:val="26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13.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20" w:after="0" w:line="240" w:lineRule="auto"/>
              <w:ind w:left="17" w:right="-36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súv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ivá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výnimkou,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daj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alebo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obch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dovanie,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alebo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2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ažujú</w:t>
            </w:r>
          </w:p>
          <w:p>
            <w:pPr>
              <w:spacing w:before="0" w:after="0" w:line="240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fina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nosti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-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824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20" w:after="0" w:line="260" w:lineRule="exact"/>
              <w:jc w:val="left"/>
              <w:rPr>
                <w:sz w:val="26"/>
                <w:szCs w:val="26"/>
              </w:rPr>
            </w:pPr>
            <w:rPr/>
            <w:r>
              <w:rPr>
                <w:sz w:val="26"/>
                <w:szCs w:val="26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14.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4" w:after="0" w:line="240" w:lineRule="exact"/>
              <w:ind w:left="17" w:right="127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súv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der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vátmi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výnim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ou,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2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daj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alebo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obch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dovanie,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alebo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2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ažujú</w:t>
            </w:r>
          </w:p>
          <w:p>
            <w:pPr>
              <w:spacing w:before="0" w:after="0" w:line="237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fina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nosti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+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674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15.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90" w:after="0" w:line="240" w:lineRule="exact"/>
              <w:ind w:left="17" w:right="437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otky,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možné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začlen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čin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(-)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8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16.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42" w:lineRule="exact"/>
              <w:ind w:left="17" w:right="561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výnimočného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rozsahu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alebo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výskytu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vzť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hujúce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investič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2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činnosť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(+)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7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6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17.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výnimočného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rozsahu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alebo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výskytu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vzť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hujúce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investič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2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činnosť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(-)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4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18.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Ostatné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ťahu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úce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investičnú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+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6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19.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Ostatné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2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ťa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ujúce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čnú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nnosť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-)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7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  <w:i/>
              </w:rPr>
              <w:t>B.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isté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pe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toky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nve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nos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(sú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et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B.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1.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až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B.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19.)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4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fin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nosti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6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1.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Pe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ažné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toky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vo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vlast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om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i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ní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(s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i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i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1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1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až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i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1.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8.)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4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hodných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podi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(+)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604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0" w:after="0" w:line="160" w:lineRule="exact"/>
              <w:jc w:val="left"/>
              <w:rPr>
                <w:sz w:val="16"/>
                <w:szCs w:val="16"/>
              </w:rPr>
            </w:pPr>
            <w:rPr/>
            <w:r>
              <w:rPr>
                <w:sz w:val="16"/>
                <w:szCs w:val="16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2.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0" w:after="0" w:line="240" w:lineRule="auto"/>
              <w:ind w:left="17" w:right="601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ďalš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vkladov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mania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ční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alebo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zick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osobou,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ktorá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čtovn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tkou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(+)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4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3.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Prijaté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ňa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dary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+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6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4.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ady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straty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2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kmi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+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583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160" w:lineRule="exact"/>
              <w:jc w:val="left"/>
              <w:rPr>
                <w:sz w:val="16"/>
                <w:szCs w:val="16"/>
              </w:rPr>
            </w:pPr>
            <w:rPr/>
            <w:r>
              <w:rPr>
                <w:sz w:val="16"/>
                <w:szCs w:val="16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5.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39" w:after="0" w:line="240" w:lineRule="auto"/>
              <w:ind w:left="17" w:right="211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taranie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alebo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ätné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úpenie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2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vlastn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vlast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hodných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podi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(-)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7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6.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žením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f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ondov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ytvor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2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vnou</w:t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jednotk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(-)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738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7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7.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6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latenie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odielu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2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vlas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nom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aní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3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ční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</w:t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účtovnej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jedn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ickou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obou,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čtovnou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jedno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ou</w:t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(-)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7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C.1.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8.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dôvod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súvis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žením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last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imania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(-)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738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7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2.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6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Pe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ažné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toky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znikaj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ce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dobých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závä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kr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tkod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7" w:right="2776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záväzk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f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i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nnost,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(sú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et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2.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1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2.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i/>
              </w:rPr>
              <w:t>9.)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4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2.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1.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misie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dlhový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cen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papi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+)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6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2.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2.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adu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äzkov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dlhový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-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1004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0" w:after="0" w:line="160" w:lineRule="exact"/>
              <w:jc w:val="left"/>
              <w:rPr>
                <w:sz w:val="16"/>
                <w:szCs w:val="16"/>
              </w:rPr>
            </w:pPr>
            <w:rPr/>
            <w:r>
              <w:rPr>
                <w:sz w:val="16"/>
                <w:szCs w:val="16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2.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3.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9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17" w:right="289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ktoré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účtov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jednotke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la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banka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alebo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pobočka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zah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nky,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ýnimk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ktoré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oli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poskyt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uté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abezp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avného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činn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+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1004" w:hRule="exact"/>
        </w:trPr>
        <w:tc>
          <w:tcPr>
            <w:tcW w:w="1291" w:type="dxa"/>
            <w:tcBorders>
              <w:top w:val="single" w:sz="7.04" w:space="0" w:color="000000"/>
              <w:bottom w:val="single" w:sz="6.56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2.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4.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6.56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ácanie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vero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ktoré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3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tovnej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ednotke</w:t>
            </w:r>
          </w:p>
          <w:p>
            <w:pPr>
              <w:spacing w:before="2" w:after="0" w:line="242" w:lineRule="exact"/>
              <w:ind w:left="17" w:right="285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poskytla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ban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alebo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čka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2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zahran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ky,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nim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úverov,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ktoré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oli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ytnuté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zabe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2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čen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hlavné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predm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(-)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6.56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6.56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after="0"/>
        <w:sectPr>
          <w:pgMar w:header="327" w:footer="762" w:top="820" w:bottom="960" w:left="1180" w:right="1180"/>
          <w:pgSz w:w="11920" w:h="16840"/>
        </w:sectPr>
      </w:pPr>
      <w:rPr/>
    </w:p>
    <w:p>
      <w:pPr>
        <w:spacing w:before="8" w:after="0" w:line="20" w:lineRule="exact"/>
        <w:jc w:val="left"/>
        <w:rPr>
          <w:sz w:val="2"/>
          <w:szCs w:val="2"/>
        </w:rPr>
      </w:pPr>
      <w:rPr/>
      <w:r>
        <w:rPr/>
        <w:pict>
          <v:group style="position:absolute;margin-left:64.029999pt;margin-top:704.77002pt;width:467.32pt;height:77.08pt;mso-position-horizontal-relative:page;mso-position-vertical-relative:page;z-index:-13178" coordorigin="1281,14095" coordsize="9346,1542">
            <v:group style="position:absolute;left:1286;top:14101;width:9335;height:2" coordorigin="1286,14101" coordsize="9335,2">
              <v:shape style="position:absolute;left:1286;top:14101;width:9335;height:2" coordorigin="1286,14101" coordsize="9335,0" path="m1286,14101l10621,14101e" filled="f" stroked="t" strokeweight=".580pt" strokecolor="#000000">
                <v:path arrowok="t"/>
              </v:shape>
            </v:group>
            <v:group style="position:absolute;left:1291;top:14106;width:2;height:1525" coordorigin="1291,14106" coordsize="2,1525">
              <v:shape style="position:absolute;left:1291;top:14106;width:2;height:1525" coordorigin="1291,14106" coordsize="0,1525" path="m1291,14106l1291,15631e" filled="f" stroked="t" strokeweight=".580pt" strokecolor="#000000">
                <v:path arrowok="t"/>
              </v:shape>
            </v:group>
            <v:group style="position:absolute;left:1286;top:15626;width:9335;height:2" coordorigin="1286,15626" coordsize="9335,2">
              <v:shape style="position:absolute;left:1286;top:15626;width:9335;height:2" coordorigin="1286,15626" coordsize="9335,0" path="m1286,15626l10621,15626e" filled="f" stroked="t" strokeweight=".580pt" strokecolor="#000000">
                <v:path arrowok="t"/>
              </v:shape>
            </v:group>
            <v:group style="position:absolute;left:10616;top:14106;width:2;height:1525" coordorigin="10616,14106" coordsize="2,1525">
              <v:shape style="position:absolute;left:10616;top:14106;width:2;height:1525" coordorigin="10616,14106" coordsize="0,1525" path="m10616,14106l10616,15631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sz w:val="2"/>
          <w:szCs w:val="2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3.000002" w:type="dxa"/>
      </w:tblPr>
      <w:tblGrid/>
      <w:tr>
        <w:trPr>
          <w:trHeight w:val="1121" w:hRule="exact"/>
        </w:trPr>
        <w:tc>
          <w:tcPr>
            <w:tcW w:w="1291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313" w:right="148" w:firstLine="-11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Ozna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polo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5102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6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1892" w:right="1872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Obsah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ožky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44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327" w:right="-4" w:firstLine="-272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Bežné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562" w:type="dxa"/>
            <w:tcBorders>
              <w:top w:val="single" w:sz="8.960" w:space="0" w:color="000000"/>
              <w:bottom w:val="single" w:sz="8.960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" w:after="0" w:line="180" w:lineRule="exact"/>
              <w:jc w:val="left"/>
              <w:rPr>
                <w:sz w:val="18"/>
                <w:szCs w:val="18"/>
              </w:rPr>
            </w:pPr>
            <w:rPr/>
            <w:r>
              <w:rPr>
                <w:sz w:val="18"/>
                <w:szCs w:val="18"/>
              </w:rPr>
            </w:r>
          </w:p>
          <w:p>
            <w:pPr>
              <w:spacing w:before="0" w:after="0" w:line="240" w:lineRule="auto"/>
              <w:ind w:left="56" w:right="37" w:firstLine="1"/>
              <w:jc w:val="center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ezp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edne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hád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</w:tr>
      <w:tr>
        <w:trPr>
          <w:trHeight w:val="347" w:hRule="exact"/>
        </w:trPr>
        <w:tc>
          <w:tcPr>
            <w:tcW w:w="1291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2.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5.</w:t>
            </w:r>
          </w:p>
        </w:tc>
        <w:tc>
          <w:tcPr>
            <w:tcW w:w="5102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jatý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pôž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+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)</w:t>
            </w:r>
          </w:p>
        </w:tc>
        <w:tc>
          <w:tcPr>
            <w:tcW w:w="1344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8.960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346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2.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6.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1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ácanie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ôž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(-)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600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" w:after="0" w:line="160" w:lineRule="exact"/>
              <w:jc w:val="left"/>
              <w:rPr>
                <w:sz w:val="16"/>
                <w:szCs w:val="16"/>
              </w:rPr>
            </w:pPr>
            <w:rPr/>
            <w:r>
              <w:rPr>
                <w:sz w:val="16"/>
                <w:szCs w:val="16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2.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7.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47" w:after="0" w:line="240" w:lineRule="auto"/>
              <w:ind w:left="17" w:right="439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adu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äzkov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použív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etku,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predm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tom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uvy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ajatej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-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1004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0" w:after="0" w:line="160" w:lineRule="exact"/>
              <w:jc w:val="left"/>
              <w:rPr>
                <w:sz w:val="16"/>
                <w:szCs w:val="16"/>
              </w:rPr>
            </w:pPr>
            <w:rPr/>
            <w:r>
              <w:rPr>
                <w:sz w:val="16"/>
                <w:szCs w:val="16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2.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8.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8" w:after="0" w:line="240" w:lineRule="auto"/>
              <w:ind w:left="17" w:right="299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atn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dlho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obých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2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záväzk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kodobý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záväzk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vajúci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ančnej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nosti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ovnej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dnotk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,</w:t>
            </w:r>
          </w:p>
          <w:p>
            <w:pPr>
              <w:spacing w:before="5" w:after="0" w:line="240" w:lineRule="exact"/>
              <w:ind w:left="17" w:right="57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mkou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ktoré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oso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itne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2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časti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peňažn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(+)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1006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2.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9.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ácanie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statn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dlhod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bých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áväzkov</w:t>
            </w:r>
          </w:p>
          <w:p>
            <w:pPr>
              <w:spacing w:before="2" w:after="0" w:line="242" w:lineRule="exact"/>
              <w:ind w:left="17" w:right="20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krátk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dobý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záväzk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vajúci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nosti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účtovnej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jedn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ky,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nim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ých,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ádzajú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sobit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ľadu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ažn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tokov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-)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607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2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3.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50" w:after="0" w:line="240" w:lineRule="auto"/>
              <w:ind w:left="17" w:right="36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latené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roky,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výnim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ktoré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3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ádzk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činn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stí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-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7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4.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latené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vide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odiely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2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zisk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,</w:t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mkou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ýc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ktoré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2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ňujú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rev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kových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činn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stí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(-)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738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8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5.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súv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ivá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mi,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mkou,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4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né</w:t>
            </w:r>
          </w:p>
          <w:p>
            <w:pPr>
              <w:spacing w:before="0" w:after="0" w:line="240" w:lineRule="auto"/>
              <w:ind w:left="17" w:right="5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ale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obc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odov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ie,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alebo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2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považu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peňažné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toky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investi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(-)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782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20" w:after="0" w:line="240" w:lineRule="exact"/>
              <w:jc w:val="left"/>
              <w:rPr>
                <w:sz w:val="24"/>
                <w:szCs w:val="24"/>
              </w:rPr>
            </w:pPr>
            <w:rPr/>
            <w:r>
              <w:rPr>
                <w:sz w:val="24"/>
                <w:szCs w:val="24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6.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8" w:after="0" w:line="240" w:lineRule="auto"/>
              <w:ind w:left="17" w:right="78"/>
              <w:jc w:val="both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súv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der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vátm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výnim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ou,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2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daj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alebo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obch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dovanie,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alebo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2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važu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2"/>
                <w:w w:val="100"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investi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(+)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509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3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7.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240" w:lineRule="exact"/>
              <w:ind w:left="17" w:right="534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jed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otky,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ich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žno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začlen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do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nčných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činn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stí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(-)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7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8.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42" w:lineRule="exact"/>
              <w:ind w:left="17" w:right="561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Príjmy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výnimočného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rozsahu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alebo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výskytu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vzť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hujúce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finančnú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činnosť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(+)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7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9.</w:t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42" w:lineRule="exact"/>
              <w:ind w:left="17" w:right="397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Výdavky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výnimočného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rozsahu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alebo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výskytu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vzť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hujúce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finančnú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činnosť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  <w:t>(-)</w:t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498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  <w:i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8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isté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pe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žné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toky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fin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nej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innosti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(sú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et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1.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až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C.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  <w:i/>
              </w:rPr>
              <w:t>9.)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544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0" w:after="0" w:line="130" w:lineRule="exact"/>
              <w:jc w:val="left"/>
              <w:rPr>
                <w:sz w:val="13"/>
                <w:szCs w:val="13"/>
              </w:rPr>
            </w:pPr>
            <w:rPr/>
            <w:r>
              <w:rPr>
                <w:sz w:val="13"/>
                <w:szCs w:val="13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D.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24" w:after="0" w:line="240" w:lineRule="exact"/>
              <w:ind w:left="17" w:right="1214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isté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výš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alebo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isté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ženie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pros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ried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+/-),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(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+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+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)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568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2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31" w:after="0" w:line="240" w:lineRule="auto"/>
              <w:ind w:left="17" w:right="437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tri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dkov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žný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kvivalentov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atku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tovn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(+/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-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)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1036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6" w:after="0" w:line="180" w:lineRule="exact"/>
              <w:jc w:val="left"/>
              <w:rPr>
                <w:sz w:val="18"/>
                <w:szCs w:val="18"/>
              </w:rPr>
            </w:pPr>
            <w:rPr/>
            <w:r>
              <w:rPr>
                <w:sz w:val="18"/>
                <w:szCs w:val="18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F.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24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Stav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tri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dkov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žný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kvivalentov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39" w:lineRule="auto"/>
              <w:ind w:left="17" w:right="219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konci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adn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ním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kurzo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rozdie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slený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c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u,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mu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zos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avuje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(+/-)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738" w:hRule="exact"/>
        </w:trPr>
        <w:tc>
          <w:tcPr>
            <w:tcW w:w="1291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17" w:after="0" w:line="220" w:lineRule="exact"/>
              <w:jc w:val="left"/>
              <w:rPr>
                <w:sz w:val="22"/>
                <w:szCs w:val="22"/>
              </w:rPr>
            </w:pPr>
            <w:rPr/>
            <w:r>
              <w:rPr>
                <w:sz w:val="22"/>
                <w:szCs w:val="22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G.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0" w:after="0" w:line="237" w:lineRule="exact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Kur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ozd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ely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í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lené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ž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ným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stried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17" w:right="174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žn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vivalentom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u,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mu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zos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avuje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(+/-)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7.04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  <w:tr>
        <w:trPr>
          <w:trHeight w:val="1051" w:hRule="exact"/>
        </w:trPr>
        <w:tc>
          <w:tcPr>
            <w:tcW w:w="1291" w:type="dxa"/>
            <w:tcBorders>
              <w:top w:val="single" w:sz="7.04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3" w:after="0" w:line="190" w:lineRule="exact"/>
              <w:jc w:val="left"/>
              <w:rPr>
                <w:sz w:val="19"/>
                <w:szCs w:val="19"/>
              </w:rPr>
            </w:pPr>
            <w:rPr/>
            <w:r>
              <w:rPr>
                <w:sz w:val="19"/>
                <w:szCs w:val="19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7" w:right="-20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H.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5102" w:type="dxa"/>
            <w:tcBorders>
              <w:top w:val="single" w:sz="7.04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>
              <w:spacing w:before="31" w:after="0" w:line="240" w:lineRule="auto"/>
              <w:ind w:left="17" w:right="127"/>
              <w:jc w:val="left"/>
              <w:rPr>
                <w:rFonts w:ascii="Arial Narrow" w:hAnsi="Arial Narrow" w:cs="Arial Narrow" w:eastAsia="Arial Narrow"/>
                <w:sz w:val="21"/>
                <w:szCs w:val="21"/>
              </w:rPr>
            </w:pPr>
            <w:rPr/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Zost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p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žných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pro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tri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dkov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pe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žných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ekvival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ntov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konci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ovného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obdobia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upravený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kurzo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rozdi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ly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vy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ís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l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ené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d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ň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u,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or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é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mu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sa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zos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t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avuje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ú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č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to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v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ná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z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á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vie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-1"/>
                <w:w w:val="100"/>
                <w:b/>
                <w:bCs/>
              </w:rPr>
              <w:t>r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ka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 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  <w:b/>
                <w:bCs/>
              </w:rPr>
              <w:t>(+/-)</w:t>
            </w:r>
            <w:r>
              <w:rPr>
                <w:rFonts w:ascii="Arial Narrow" w:hAnsi="Arial Narrow" w:cs="Arial Narrow" w:eastAsia="Arial Narrow"/>
                <w:sz w:val="21"/>
                <w:szCs w:val="21"/>
                <w:spacing w:val="0"/>
                <w:w w:val="100"/>
              </w:rPr>
            </w:r>
          </w:p>
        </w:tc>
        <w:tc>
          <w:tcPr>
            <w:tcW w:w="1344" w:type="dxa"/>
            <w:tcBorders>
              <w:top w:val="single" w:sz="7.04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  <w:tc>
          <w:tcPr>
            <w:tcW w:w="1562" w:type="dxa"/>
            <w:tcBorders>
              <w:top w:val="single" w:sz="7.04" w:space="0" w:color="000000"/>
              <w:bottom w:val="single" w:sz="8.48" w:space="0" w:color="000000"/>
              <w:left w:val="single" w:sz="8.48" w:space="0" w:color="000000"/>
              <w:right w:val="single" w:sz="8.48" w:space="0" w:color="000000"/>
            </w:tcBorders>
          </w:tcPr>
          <w:p>
            <w:pPr/>
            <w:rPr/>
          </w:p>
        </w:tc>
      </w:tr>
    </w:tbl>
    <w:p>
      <w:pPr>
        <w:spacing w:after="0"/>
        <w:sectPr>
          <w:pgMar w:header="327" w:footer="762" w:top="820" w:bottom="960" w:left="1180" w:right="1180"/>
          <w:pgSz w:w="11920" w:h="16840"/>
        </w:sectPr>
      </w:pPr>
      <w:rPr/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/>
        <w:pict>
          <v:group style="position:absolute;margin-left:64.029999pt;margin-top:42.490002pt;width:467.32pt;height:733.42pt;mso-position-horizontal-relative:page;mso-position-vertical-relative:page;z-index:-13177" coordorigin="1281,850" coordsize="9346,14668">
            <v:group style="position:absolute;left:1286;top:856;width:9335;height:2" coordorigin="1286,856" coordsize="9335,2">
              <v:shape style="position:absolute;left:1286;top:856;width:9335;height:2" coordorigin="1286,856" coordsize="9335,0" path="m1286,856l10621,856e" filled="f" stroked="t" strokeweight=".580pt" strokecolor="#000000">
                <v:path arrowok="t"/>
              </v:shape>
            </v:group>
            <v:group style="position:absolute;left:1291;top:860;width:2;height:14652" coordorigin="1291,860" coordsize="2,14652">
              <v:shape style="position:absolute;left:1291;top:860;width:2;height:14652" coordorigin="1291,860" coordsize="0,14652" path="m1291,860l1291,15512e" filled="f" stroked="t" strokeweight=".580pt" strokecolor="#000000">
                <v:path arrowok="t"/>
              </v:shape>
            </v:group>
            <v:group style="position:absolute;left:1286;top:15508;width:9335;height:2" coordorigin="1286,15508" coordsize="9335,2">
              <v:shape style="position:absolute;left:1286;top:15508;width:9335;height:2" coordorigin="1286,15508" coordsize="9335,0" path="m1286,15508l10621,15508e" filled="f" stroked="t" strokeweight=".580pt" strokecolor="#000000">
                <v:path arrowok="t"/>
              </v:shape>
            </v:group>
            <v:group style="position:absolute;left:10616;top:860;width:2;height:14652" coordorigin="10616,860" coordsize="2,14652">
              <v:shape style="position:absolute;left:10616;top:860;width:2;height:14652" coordorigin="10616,860" coordsize="0,14652" path="m10616,860l10616,15512e" filled="f" stroked="t" strokeweight=".580pt" strokecolor="#000000">
                <v:path arrowok="t"/>
              </v:shape>
            </v:group>
            <w10:wrap type="none"/>
          </v:group>
        </w:pict>
      </w:r>
      <w:r>
        <w:rPr>
          <w:sz w:val="20"/>
          <w:szCs w:val="20"/>
        </w:rPr>
      </w:r>
    </w:p>
    <w:sectPr>
      <w:pgMar w:header="327" w:footer="762" w:top="820" w:bottom="960" w:left="1420" w:right="1240"/>
      <w:pgSz w:w="11920" w:h="168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238"/>
    <w:family w:val="roman"/>
    <w:pitch w:val="variable"/>
  </w:font>
  <w:font w:name="Arial">
    <w:altName w:val="Arial"/>
    <w:charset w:val="238"/>
    <w:family w:val="swiss"/>
    <w:pitch w:val="variable"/>
  </w:font>
  <w:font w:name="Arial Narrow">
    <w:altName w:val="Arial Narrow"/>
    <w:charset w:val="238"/>
    <w:family w:val="swiss"/>
    <w:pitch w:val="variable"/>
  </w:font>
  <w:font w:name="Malgun Gothic">
    <w:altName w:val="Malgun Gothic"/>
    <w:charset w:val="0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15.679993pt;margin-top:792.850647pt;width:13.6061pt;height:12.535pt;mso-position-horizontal-relative:page;mso-position-vertical-relative:page;z-index:-13274" type="#_x0000_t202" filled="f" stroked="f">
          <v:textbox inset="0,0,0,0">
            <w:txbxContent>
              <w:p>
                <w:pPr>
                  <w:spacing w:before="0" w:after="0" w:line="236" w:lineRule="exact"/>
                  <w:ind w:left="40" w:right="-20"/>
                  <w:jc w:val="left"/>
                  <w:rPr>
                    <w:rFonts w:ascii="Arial Narrow" w:hAnsi="Arial Narrow" w:cs="Arial Narrow" w:eastAsia="Arial Narrow"/>
                    <w:sz w:val="21"/>
                    <w:szCs w:val="21"/>
                  </w:rPr>
                </w:pPr>
                <w:rPr/>
                <w:r>
                  <w:rPr>
                    <w:rFonts w:ascii="Arial Narrow" w:hAnsi="Arial Narrow" w:cs="Arial Narrow" w:eastAsia="Arial Narrow"/>
                    <w:sz w:val="21"/>
                    <w:szCs w:val="21"/>
                  </w:rPr>
                </w:r>
                <w:r>
                  <w:rPr/>
                  <w:fldChar w:fldCharType="begin"/>
                </w:r>
                <w:r>
                  <w:rPr>
                    <w:rFonts w:ascii="Arial Narrow" w:hAnsi="Arial Narrow" w:cs="Arial Narrow" w:eastAsia="Arial Narrow"/>
                    <w:sz w:val="21"/>
                    <w:szCs w:val="21"/>
                    <w:spacing w:val="0"/>
                    <w:w w:val="10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</w:t>
                </w:r>
                <w:r>
                  <w:rPr/>
                  <w:fldChar w:fldCharType="end"/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15.683289pt;margin-top:792.874329pt;width:13.5865pt;height:12.5pt;mso-position-horizontal-relative:page;mso-position-vertical-relative:page;z-index:-13228" type="#_x0000_t202" filled="f" stroked="f">
          <v:textbox inset="0,0,0,0">
            <w:txbxContent>
              <w:p>
                <w:pPr>
                  <w:spacing w:before="0" w:after="0" w:line="235" w:lineRule="exact"/>
                  <w:ind w:left="40" w:right="-20"/>
                  <w:jc w:val="left"/>
                  <w:rPr>
                    <w:rFonts w:ascii="Arial Narrow" w:hAnsi="Arial Narrow" w:cs="Arial Narrow" w:eastAsia="Arial Narrow"/>
                    <w:sz w:val="21"/>
                    <w:szCs w:val="21"/>
                  </w:rPr>
                </w:pPr>
                <w:rPr/>
                <w:r>
                  <w:rPr>
                    <w:rFonts w:ascii="Arial Narrow" w:hAnsi="Arial Narrow" w:cs="Arial Narrow" w:eastAsia="Arial Narrow"/>
                    <w:sz w:val="21"/>
                    <w:szCs w:val="21"/>
                  </w:rPr>
                </w:r>
                <w:r>
                  <w:rPr/>
                  <w:fldChar w:fldCharType="begin"/>
                </w:r>
                <w:r>
                  <w:rPr>
                    <w:rFonts w:ascii="Arial Narrow" w:hAnsi="Arial Narrow" w:cs="Arial Narrow" w:eastAsia="Arial Narrow"/>
                    <w:sz w:val="21"/>
                    <w:szCs w:val="21"/>
                    <w:spacing w:val="0"/>
                    <w:w w:val="10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29</w:t>
                </w:r>
                <w:r>
                  <w:rPr/>
                  <w:fldChar w:fldCharType="end"/>
                </w:r>
                <w:r>
                  <w:rPr>
                    <w:rFonts w:ascii="Arial Narrow" w:hAnsi="Arial Narrow" w:cs="Arial Narrow" w:eastAsia="Arial Narrow"/>
                    <w:sz w:val="21"/>
                    <w:szCs w:val="21"/>
                    <w:spacing w:val="0"/>
                    <w:w w:val="10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15.312988pt;margin-top:792.406128pt;width:13.9706pt;height:12.973pt;mso-position-horizontal-relative:page;mso-position-vertical-relative:page;z-index:-13227" type="#_x0000_t202" filled="f" stroked="f">
          <v:textbox inset="0,0,0,0">
            <w:txbxContent>
              <w:p>
                <w:pPr>
                  <w:spacing w:before="3" w:after="0" w:line="240" w:lineRule="auto"/>
                  <w:ind w:left="47" w:right="-20"/>
                  <w:jc w:val="left"/>
                  <w:rPr>
                    <w:rFonts w:ascii="Arial Narrow" w:hAnsi="Arial Narrow" w:cs="Arial Narrow" w:eastAsia="Arial Narrow"/>
                    <w:sz w:val="21"/>
                    <w:szCs w:val="21"/>
                  </w:rPr>
                </w:pPr>
                <w:rPr/>
                <w:r>
                  <w:rPr>
                    <w:rFonts w:ascii="Arial Narrow" w:hAnsi="Arial Narrow" w:cs="Arial Narrow" w:eastAsia="Arial Narrow"/>
                    <w:sz w:val="21"/>
                    <w:szCs w:val="21"/>
                  </w:rPr>
                </w:r>
                <w:r>
                  <w:rPr/>
                  <w:fldChar w:fldCharType="begin"/>
                </w:r>
                <w:r>
                  <w:rPr>
                    <w:rFonts w:ascii="Arial Narrow" w:hAnsi="Arial Narrow" w:cs="Arial Narrow" w:eastAsia="Arial Narrow"/>
                    <w:sz w:val="21"/>
                    <w:szCs w:val="21"/>
                    <w:spacing w:val="0"/>
                    <w:w w:val="10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30</w:t>
                </w:r>
                <w:r>
                  <w:rPr/>
                  <w:fldChar w:fldCharType="end"/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15.652527pt;margin-top:792.875671pt;width:14.0883pt;height:14.1729pt;mso-position-horizontal-relative:page;mso-position-vertical-relative:page;z-index:-13226" type="#_x0000_t202" filled="f" stroked="f">
          <v:textbox inset="0,0,0,0">
            <w:txbxContent>
              <w:p>
                <w:pPr>
                  <w:spacing w:before="0" w:after="0" w:line="235" w:lineRule="exact"/>
                  <w:ind w:left="41" w:right="-20"/>
                  <w:jc w:val="left"/>
                  <w:rPr>
                    <w:rFonts w:ascii="Arial Narrow" w:hAnsi="Arial Narrow" w:cs="Arial Narrow" w:eastAsia="Arial Narrow"/>
                    <w:sz w:val="21"/>
                    <w:szCs w:val="21"/>
                  </w:rPr>
                </w:pPr>
                <w:rPr/>
                <w:r>
                  <w:rPr>
                    <w:rFonts w:ascii="Arial Narrow" w:hAnsi="Arial Narrow" w:cs="Arial Narrow" w:eastAsia="Arial Narrow"/>
                    <w:sz w:val="21"/>
                    <w:szCs w:val="21"/>
                  </w:rPr>
                </w:r>
                <w:r>
                  <w:rPr/>
                  <w:fldChar w:fldCharType="begin"/>
                </w:r>
                <w:r>
                  <w:rPr>
                    <w:rFonts w:ascii="Arial Narrow" w:hAnsi="Arial Narrow" w:cs="Arial Narrow" w:eastAsia="Arial Narrow"/>
                    <w:sz w:val="21"/>
                    <w:szCs w:val="21"/>
                    <w:spacing w:val="0"/>
                    <w:w w:val="10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31</w:t>
                </w:r>
                <w:r>
                  <w:rPr/>
                  <w:fldChar w:fldCharType="end"/>
                </w:r>
                <w:r>
                  <w:rPr>
                    <w:rFonts w:ascii="Arial Narrow" w:hAnsi="Arial Narrow" w:cs="Arial Narrow" w:eastAsia="Arial Narrow"/>
                    <w:sz w:val="21"/>
                    <w:szCs w:val="21"/>
                    <w:spacing w:val="0"/>
                    <w:w w:val="10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15.679871pt;margin-top:792.875671pt;width:13.6004pt;height:12.5452pt;mso-position-horizontal-relative:page;mso-position-vertical-relative:page;z-index:-13217" type="#_x0000_t202" filled="f" stroked="f">
          <v:textbox inset="0,0,0,0">
            <w:txbxContent>
              <w:p>
                <w:pPr>
                  <w:spacing w:before="0" w:after="0" w:line="235" w:lineRule="exact"/>
                  <w:ind w:left="40" w:right="-20"/>
                  <w:jc w:val="left"/>
                  <w:rPr>
                    <w:rFonts w:ascii="Arial Narrow" w:hAnsi="Arial Narrow" w:cs="Arial Narrow" w:eastAsia="Arial Narrow"/>
                    <w:sz w:val="21"/>
                    <w:szCs w:val="21"/>
                  </w:rPr>
                </w:pPr>
                <w:rPr/>
                <w:r>
                  <w:rPr>
                    <w:rFonts w:ascii="Arial Narrow" w:hAnsi="Arial Narrow" w:cs="Arial Narrow" w:eastAsia="Arial Narrow"/>
                    <w:sz w:val="21"/>
                    <w:szCs w:val="21"/>
                  </w:rPr>
                </w:r>
                <w:r>
                  <w:rPr/>
                  <w:fldChar w:fldCharType="begin"/>
                </w:r>
                <w:r>
                  <w:rPr>
                    <w:rFonts w:ascii="Arial Narrow" w:hAnsi="Arial Narrow" w:cs="Arial Narrow" w:eastAsia="Arial Narrow"/>
                    <w:sz w:val="21"/>
                    <w:szCs w:val="21"/>
                    <w:spacing w:val="0"/>
                    <w:w w:val="10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40</w:t>
                </w:r>
                <w:r>
                  <w:rPr/>
                  <w:fldChar w:fldCharType="end"/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15.679871pt;margin-top:792.872864pt;width:13.5986pt;height:12.5165pt;mso-position-horizontal-relative:page;mso-position-vertical-relative:page;z-index:-13216" type="#_x0000_t202" filled="f" stroked="f">
          <v:textbox inset="0,0,0,0">
            <w:txbxContent>
              <w:p>
                <w:pPr>
                  <w:spacing w:before="0" w:after="0" w:line="236" w:lineRule="exact"/>
                  <w:ind w:left="40" w:right="-20"/>
                  <w:jc w:val="left"/>
                  <w:rPr>
                    <w:rFonts w:ascii="Arial Narrow" w:hAnsi="Arial Narrow" w:cs="Arial Narrow" w:eastAsia="Arial Narrow"/>
                    <w:sz w:val="21"/>
                    <w:szCs w:val="21"/>
                  </w:rPr>
                </w:pPr>
                <w:rPr/>
                <w:r>
                  <w:rPr>
                    <w:rFonts w:ascii="Arial Narrow" w:hAnsi="Arial Narrow" w:cs="Arial Narrow" w:eastAsia="Arial Narrow"/>
                    <w:sz w:val="21"/>
                    <w:szCs w:val="21"/>
                  </w:rPr>
                </w:r>
                <w:r>
                  <w:rPr/>
                  <w:fldChar w:fldCharType="begin"/>
                </w:r>
                <w:r>
                  <w:rPr>
                    <w:rFonts w:ascii="Arial Narrow" w:hAnsi="Arial Narrow" w:cs="Arial Narrow" w:eastAsia="Arial Narrow"/>
                    <w:sz w:val="21"/>
                    <w:szCs w:val="21"/>
                    <w:spacing w:val="0"/>
                    <w:w w:val="10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41</w:t>
                </w:r>
                <w:r>
                  <w:rPr/>
                  <w:fldChar w:fldCharType="end"/>
                </w:r>
                <w:r>
                  <w:rPr>
                    <w:rFonts w:ascii="Arial Narrow" w:hAnsi="Arial Narrow" w:cs="Arial Narrow" w:eastAsia="Arial Narrow"/>
                    <w:sz w:val="21"/>
                    <w:szCs w:val="21"/>
                    <w:spacing w:val="0"/>
                    <w:w w:val="10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0" w:lineRule="exact"/>
      <w:jc w:val="left"/>
      <w:rPr>
        <w:sz w:val="0"/>
        <w:szCs w:val="0"/>
      </w:rPr>
    </w:pPr>
    <w:rPr/>
    <w:r>
      <w:rPr>
        <w:sz w:val="0"/>
        <w:szCs w:val="0"/>
      </w:rPr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20.479980pt;margin-top:792.87915pt;width:8.788pt;height:12.5pt;mso-position-horizontal-relative:page;mso-position-vertical-relative:page;z-index:-13269" type="#_x0000_t202" filled="f" stroked="f">
          <v:textbox inset="0,0,0,0">
            <w:txbxContent>
              <w:p>
                <w:pPr>
                  <w:spacing w:before="0" w:after="0" w:line="235" w:lineRule="exact"/>
                  <w:ind w:left="40" w:right="-20"/>
                  <w:jc w:val="left"/>
                  <w:rPr>
                    <w:rFonts w:ascii="Arial Narrow" w:hAnsi="Arial Narrow" w:cs="Arial Narrow" w:eastAsia="Arial Narrow"/>
                    <w:sz w:val="21"/>
                    <w:szCs w:val="21"/>
                  </w:rPr>
                </w:pPr>
                <w:rPr/>
                <w:r>
                  <w:rPr>
                    <w:rFonts w:ascii="Arial Narrow" w:hAnsi="Arial Narrow" w:cs="Arial Narrow" w:eastAsia="Arial Narrow"/>
                    <w:sz w:val="21"/>
                    <w:szCs w:val="21"/>
                  </w:rPr>
                </w:r>
                <w:r>
                  <w:rPr/>
                  <w:fldChar w:fldCharType="begin"/>
                </w:r>
                <w:r>
                  <w:rPr>
                    <w:rFonts w:ascii="Arial Narrow" w:hAnsi="Arial Narrow" w:cs="Arial Narrow" w:eastAsia="Arial Narrow"/>
                    <w:sz w:val="21"/>
                    <w:szCs w:val="21"/>
                    <w:spacing w:val="0"/>
                    <w:w w:val="10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143.588019" w:lineRule="exact"/>
      <w:jc w:val="left"/>
      <w:rPr>
        <w:sz w:val="14.357422"/>
        <w:szCs w:val="14.357422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15.676514pt;margin-top:792.815857pt;width:13.6171pt;height:12.5898pt;mso-position-horizontal-relative:page;mso-position-vertical-relative:page;z-index:-13268" type="#_x0000_t202" filled="f" stroked="f">
          <v:textbox inset="0,0,0,0">
            <w:txbxContent>
              <w:p>
                <w:pPr>
                  <w:spacing w:before="0" w:after="0" w:line="237" w:lineRule="exact"/>
                  <w:ind w:left="40" w:right="-20"/>
                  <w:jc w:val="left"/>
                  <w:rPr>
                    <w:rFonts w:ascii="Arial Narrow" w:hAnsi="Arial Narrow" w:cs="Arial Narrow" w:eastAsia="Arial Narrow"/>
                    <w:sz w:val="21"/>
                    <w:szCs w:val="21"/>
                  </w:rPr>
                </w:pPr>
                <w:rPr/>
                <w:r>
                  <w:rPr>
                    <w:rFonts w:ascii="Arial Narrow" w:hAnsi="Arial Narrow" w:cs="Arial Narrow" w:eastAsia="Arial Narrow"/>
                    <w:sz w:val="21"/>
                    <w:szCs w:val="21"/>
                  </w:rPr>
                </w:r>
                <w:r>
                  <w:rPr/>
                  <w:fldChar w:fldCharType="begin"/>
                </w:r>
                <w:r>
                  <w:rPr>
                    <w:rFonts w:ascii="Arial Narrow" w:hAnsi="Arial Narrow" w:cs="Arial Narrow" w:eastAsia="Arial Narrow"/>
                    <w:sz w:val="21"/>
                    <w:szCs w:val="21"/>
                    <w:spacing w:val="0"/>
                    <w:w w:val="10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</v:shape>
      </w:pict>
    </w:r>
    <w:r>
      <w:rPr>
        <w:sz w:val="14.357422"/>
        <w:szCs w:val="14.357422"/>
      </w:rPr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0" w:lineRule="exact"/>
      <w:jc w:val="left"/>
      <w:rPr>
        <w:sz w:val="0"/>
        <w:szCs w:val="0"/>
      </w:rPr>
    </w:pPr>
    <w:rPr/>
    <w:r>
      <w:rPr>
        <w:sz w:val="0"/>
        <w:szCs w:val="0"/>
      </w:rPr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149.857353" w:lineRule="exact"/>
      <w:jc w:val="left"/>
      <w:rPr>
        <w:sz w:val="14.984375"/>
        <w:szCs w:val="14.984375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15.690491pt;margin-top:792.892639pt;width:13.5991pt;height:12.5pt;mso-position-horizontal-relative:page;mso-position-vertical-relative:page;z-index:-13247" type="#_x0000_t202" filled="f" stroked="f">
          <v:textbox inset="0,0,0,0">
            <w:txbxContent>
              <w:p>
                <w:pPr>
                  <w:spacing w:before="0" w:after="0" w:line="235" w:lineRule="exact"/>
                  <w:ind w:left="40" w:right="-20"/>
                  <w:jc w:val="left"/>
                  <w:rPr>
                    <w:rFonts w:ascii="Arial Narrow" w:hAnsi="Arial Narrow" w:cs="Arial Narrow" w:eastAsia="Arial Narrow"/>
                    <w:sz w:val="21"/>
                    <w:szCs w:val="21"/>
                  </w:rPr>
                </w:pPr>
                <w:rPr/>
                <w:r>
                  <w:rPr>
                    <w:rFonts w:ascii="Arial Narrow" w:hAnsi="Arial Narrow" w:cs="Arial Narrow" w:eastAsia="Arial Narrow"/>
                    <w:sz w:val="21"/>
                    <w:szCs w:val="21"/>
                  </w:rPr>
                </w:r>
                <w:r>
                  <w:rPr/>
                  <w:fldChar w:fldCharType="begin"/>
                </w:r>
                <w:r>
                  <w:rPr>
                    <w:rFonts w:ascii="Arial Narrow" w:hAnsi="Arial Narrow" w:cs="Arial Narrow" w:eastAsia="Arial Narrow"/>
                    <w:sz w:val="21"/>
                    <w:szCs w:val="21"/>
                    <w:spacing w:val="0"/>
                    <w:w w:val="10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</w:t>
                </w:r>
                <w:r>
                  <w:rPr/>
                  <w:fldChar w:fldCharType="end"/>
                </w:r>
              </w:p>
            </w:txbxContent>
          </v:textbox>
        </v:shape>
      </w:pict>
    </w:r>
    <w:r>
      <w:rPr>
        <w:sz w:val="14.984375"/>
        <w:szCs w:val="14.984375"/>
      </w:rPr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15.679871pt;margin-top:792.87616pt;width:13.6157pt;height:12.5375pt;mso-position-horizontal-relative:page;mso-position-vertical-relative:page;z-index:-13246" type="#_x0000_t202" filled="f" stroked="f">
          <v:textbox inset="0,0,0,0">
            <w:txbxContent>
              <w:p>
                <w:pPr>
                  <w:spacing w:before="0" w:after="0" w:line="236" w:lineRule="exact"/>
                  <w:ind w:left="40" w:right="-20"/>
                  <w:jc w:val="left"/>
                  <w:rPr>
                    <w:rFonts w:ascii="Arial Narrow" w:hAnsi="Arial Narrow" w:cs="Arial Narrow" w:eastAsia="Arial Narrow"/>
                    <w:sz w:val="21"/>
                    <w:szCs w:val="21"/>
                  </w:rPr>
                </w:pPr>
                <w:rPr/>
                <w:r>
                  <w:rPr>
                    <w:rFonts w:ascii="Arial Narrow" w:hAnsi="Arial Narrow" w:cs="Arial Narrow" w:eastAsia="Arial Narrow"/>
                    <w:sz w:val="21"/>
                    <w:szCs w:val="21"/>
                  </w:rPr>
                </w:r>
                <w:r>
                  <w:rPr/>
                  <w:fldChar w:fldCharType="begin"/>
                </w:r>
                <w:r>
                  <w:rPr>
                    <w:rFonts w:ascii="Arial Narrow" w:hAnsi="Arial Narrow" w:cs="Arial Narrow" w:eastAsia="Arial Narrow"/>
                    <w:sz w:val="21"/>
                    <w:szCs w:val="21"/>
                    <w:spacing w:val="0"/>
                    <w:w w:val="10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23</w:t>
                </w:r>
                <w:r>
                  <w:rPr/>
                  <w:fldChar w:fldCharType="end"/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0" w:lineRule="exact"/>
      <w:jc w:val="left"/>
      <w:rPr>
        <w:sz w:val="0"/>
        <w:szCs w:val="0"/>
      </w:rPr>
    </w:pPr>
    <w:rPr/>
    <w:r>
      <w:rPr>
        <w:sz w:val="0"/>
        <w:szCs w:val="0"/>
      </w:rPr>
    </w: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15.679504pt;margin-top:792.858643pt;width:13.5865pt;height:12.5pt;mso-position-horizontal-relative:page;mso-position-vertical-relative:page;z-index:-13229" type="#_x0000_t202" filled="f" stroked="f">
          <v:textbox inset="0,0,0,0">
            <w:txbxContent>
              <w:p>
                <w:pPr>
                  <w:spacing w:before="0" w:after="0" w:line="235" w:lineRule="exact"/>
                  <w:ind w:left="40" w:right="-20"/>
                  <w:jc w:val="left"/>
                  <w:rPr>
                    <w:rFonts w:ascii="Arial Narrow" w:hAnsi="Arial Narrow" w:cs="Arial Narrow" w:eastAsia="Arial Narrow"/>
                    <w:sz w:val="21"/>
                    <w:szCs w:val="21"/>
                  </w:rPr>
                </w:pPr>
                <w:rPr/>
                <w:r>
                  <w:rPr>
                    <w:rFonts w:ascii="Arial Narrow" w:hAnsi="Arial Narrow" w:cs="Arial Narrow" w:eastAsia="Arial Narrow"/>
                    <w:sz w:val="21"/>
                    <w:szCs w:val="21"/>
                  </w:rPr>
                </w:r>
                <w:r>
                  <w:rPr/>
                  <w:fldChar w:fldCharType="begin"/>
                </w:r>
                <w:r>
                  <w:rPr>
                    <w:rFonts w:ascii="Arial Narrow" w:hAnsi="Arial Narrow" w:cs="Arial Narrow" w:eastAsia="Arial Narrow"/>
                    <w:sz w:val="21"/>
                    <w:szCs w:val="21"/>
                    <w:spacing w:val="0"/>
                    <w:w w:val="10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28</w:t>
                </w:r>
                <w:r>
                  <w:rPr/>
                  <w:fldChar w:fldCharType="end"/>
                </w:r>
                <w:r>
                  <w:rPr>
                    <w:rFonts w:ascii="Arial Narrow" w:hAnsi="Arial Narrow" w:cs="Arial Narrow" w:eastAsia="Arial Narrow"/>
                    <w:sz w:val="21"/>
                    <w:szCs w:val="21"/>
                    <w:spacing w:val="0"/>
                    <w:w w:val="10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4.806442pt;margin-top:17.308439pt;width:123.150006pt;height:12pt;mso-position-horizontal-relative:page;mso-position-vertical-relative:page;z-index:-13278" type="#_x0000_t202" filled="f" stroked="f">
          <v:textbox inset="0,0,0,0">
            <w:txbxContent>
              <w:p>
                <w:pPr>
                  <w:spacing w:before="0" w:after="0" w:line="224" w:lineRule="exact"/>
                  <w:ind w:left="20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Poznámky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Ú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POD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V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3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-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01</w:t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89.156006pt;margin-top:17.59244pt;width:19.861547pt;height:24.617414pt;mso-position-horizontal-relative:page;mso-position-vertical-relative:page;z-index:-13277" type="#_x0000_t202" filled="f" stroked="f">
          <v:textbox inset="0,0,0,0">
            <w:txbxContent>
              <w:p>
                <w:pPr>
                  <w:spacing w:before="0" w:after="0" w:line="224" w:lineRule="exact"/>
                  <w:ind w:left="33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DI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</w:p>
              <w:p>
                <w:pPr>
                  <w:spacing w:before="22" w:after="0" w:line="240" w:lineRule="auto"/>
                  <w:ind w:left="20" w:right="-48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IČO</w:t>
                </w:r>
              </w:p>
            </w:txbxContent>
          </v:textbox>
        </v:shape>
      </w:pict>
    </w:r>
    <w:r>
      <w:rPr>
        <w:sz w:val="20"/>
        <w:szCs w:val="20"/>
      </w:rPr>
    </w: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88.346008pt;margin-top:15.774836pt;width:20.310pt;height:26.49pt;mso-position-horizontal-relative:page;mso-position-vertical-relative:page;z-index:-13257" type="#_x0000_t202" filled="f" stroked="f">
          <v:textbox inset="0,0,0,0">
            <w:txbxContent>
              <w:p>
                <w:pPr>
                  <w:spacing w:before="0" w:after="0" w:line="224" w:lineRule="exact"/>
                  <w:ind w:left="42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DI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</w:p>
              <w:p>
                <w:pPr>
                  <w:spacing w:before="60" w:after="0" w:line="240" w:lineRule="auto"/>
                  <w:ind w:left="20" w:right="-2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IČO</w:t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5.566002pt;margin-top:18.094835pt;width:123.150006pt;height:12pt;mso-position-horizontal-relative:page;mso-position-vertical-relative:page;z-index:-13256" type="#_x0000_t202" filled="f" stroked="f">
          <v:textbox inset="0,0,0,0">
            <w:txbxContent>
              <w:p>
                <w:pPr>
                  <w:spacing w:before="0" w:after="0" w:line="224" w:lineRule="exact"/>
                  <w:ind w:left="20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Poznámky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Ú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POD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V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3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-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0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1</w:t>
                </w:r>
              </w:p>
            </w:txbxContent>
          </v:textbox>
        </v:shape>
      </w:pict>
    </w:r>
    <w:r>
      <w:rPr>
        <w:sz w:val="20"/>
        <w:szCs w:val="20"/>
      </w:rPr>
    </w:r>
  </w:p>
</w:hdr>
</file>

<file path=word/header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88.346008pt;margin-top:15.774836pt;width:20.310pt;height:26.49pt;mso-position-horizontal-relative:page;mso-position-vertical-relative:page;z-index:-13255" type="#_x0000_t202" filled="f" stroked="f">
          <v:textbox inset="0,0,0,0">
            <w:txbxContent>
              <w:p>
                <w:pPr>
                  <w:spacing w:before="0" w:after="0" w:line="224" w:lineRule="exact"/>
                  <w:ind w:left="42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DI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</w:p>
              <w:p>
                <w:pPr>
                  <w:spacing w:before="60" w:after="0" w:line="240" w:lineRule="auto"/>
                  <w:ind w:left="20" w:right="-2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IČO</w:t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5.566002pt;margin-top:18.094835pt;width:123.150006pt;height:12pt;mso-position-horizontal-relative:page;mso-position-vertical-relative:page;z-index:-13254" type="#_x0000_t202" filled="f" stroked="f">
          <v:textbox inset="0,0,0,0">
            <w:txbxContent>
              <w:p>
                <w:pPr>
                  <w:spacing w:before="0" w:after="0" w:line="224" w:lineRule="exact"/>
                  <w:ind w:left="20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Poznámky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Ú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POD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V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3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-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0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1</w:t>
                </w:r>
              </w:p>
            </w:txbxContent>
          </v:textbox>
        </v:shape>
      </w:pict>
    </w:r>
    <w:r>
      <w:rPr>
        <w:sz w:val="20"/>
        <w:szCs w:val="20"/>
      </w:rPr>
    </w:r>
  </w:p>
</w:hdr>
</file>

<file path=word/header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4.277pt;margin-top:18.272854pt;width:123.150006pt;height:12pt;mso-position-horizontal-relative:page;mso-position-vertical-relative:page;z-index:-13253" type="#_x0000_t202" filled="f" stroked="f">
          <v:textbox inset="0,0,0,0">
            <w:txbxContent>
              <w:p>
                <w:pPr>
                  <w:spacing w:before="0" w:after="0" w:line="224" w:lineRule="exact"/>
                  <w:ind w:left="20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Poznámky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Úč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POD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V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3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-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01</w:t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89.797546pt;margin-top:17.59244pt;width:19.220001pt;height:12pt;mso-position-horizontal-relative:page;mso-position-vertical-relative:page;z-index:-13252" type="#_x0000_t202" filled="f" stroked="f">
          <v:textbox inset="0,0,0,0">
            <w:txbxContent>
              <w:p>
                <w:pPr>
                  <w:spacing w:before="0" w:after="0" w:line="224" w:lineRule="exact"/>
                  <w:ind w:left="20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DI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</w:p>
            </w:txbxContent>
          </v:textbox>
        </v:shape>
      </w:pict>
    </w:r>
    <w:r>
      <w:rPr>
        <w:sz w:val="20"/>
        <w:szCs w:val="20"/>
      </w:rPr>
    </w:r>
  </w:p>
</w:hdr>
</file>

<file path=word/header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4.277pt;margin-top:18.272854pt;width:123.150006pt;height:12pt;mso-position-horizontal-relative:page;mso-position-vertical-relative:page;z-index:-13251" type="#_x0000_t202" filled="f" stroked="f">
          <v:textbox inset="0,0,0,0">
            <w:txbxContent>
              <w:p>
                <w:pPr>
                  <w:spacing w:before="0" w:after="0" w:line="224" w:lineRule="exact"/>
                  <w:ind w:left="20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Poznámky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Úč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POD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V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3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-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01</w:t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89.797546pt;margin-top:17.59244pt;width:19.220001pt;height:12pt;mso-position-horizontal-relative:page;mso-position-vertical-relative:page;z-index:-13250" type="#_x0000_t202" filled="f" stroked="f">
          <v:textbox inset="0,0,0,0">
            <w:txbxContent>
              <w:p>
                <w:pPr>
                  <w:spacing w:before="0" w:after="0" w:line="224" w:lineRule="exact"/>
                  <w:ind w:left="20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DI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</w:p>
            </w:txbxContent>
          </v:textbox>
        </v:shape>
      </w:pict>
    </w:r>
    <w:r>
      <w:rPr>
        <w:sz w:val="20"/>
        <w:szCs w:val="20"/>
      </w:rPr>
    </w:r>
  </w:p>
</w:hdr>
</file>

<file path=word/header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5.628998pt;margin-top:18.043854pt;width:123.150006pt;height:12pt;mso-position-horizontal-relative:page;mso-position-vertical-relative:page;z-index:-13249" type="#_x0000_t202" filled="f" stroked="f">
          <v:textbox inset="0,0,0,0">
            <w:txbxContent>
              <w:p>
                <w:pPr>
                  <w:spacing w:before="0" w:after="0" w:line="224" w:lineRule="exact"/>
                  <w:ind w:left="20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Poznámky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Úč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POD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V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3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-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01</w:t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89.797546pt;margin-top:17.59244pt;width:19.860454pt;height:24.125414pt;mso-position-horizontal-relative:page;mso-position-vertical-relative:page;z-index:-13248" type="#_x0000_t202" filled="f" stroked="f">
          <v:textbox inset="0,0,0,0">
            <w:txbxContent>
              <w:p>
                <w:pPr>
                  <w:spacing w:before="0" w:after="0" w:line="224" w:lineRule="exact"/>
                  <w:ind w:left="20" w:right="-2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DI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</w:p>
              <w:p>
                <w:pPr>
                  <w:spacing w:before="12" w:after="0" w:line="240" w:lineRule="auto"/>
                  <w:ind w:left="22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IČO</w:t>
                </w:r>
              </w:p>
            </w:txbxContent>
          </v:textbox>
        </v:shape>
      </w:pict>
    </w:r>
    <w:r>
      <w:rPr>
        <w:sz w:val="20"/>
        <w:szCs w:val="20"/>
      </w:rPr>
    </w:r>
  </w:p>
</w:hdr>
</file>

<file path=word/header1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89.501007pt;margin-top:15.707439pt;width:19.780001pt;height:27.895414pt;mso-position-horizontal-relative:page;mso-position-vertical-relative:page;z-index:-13245" type="#_x0000_t202" filled="f" stroked="f">
          <v:textbox inset="0,0,0,0">
            <w:txbxContent>
              <w:p>
                <w:pPr>
                  <w:spacing w:before="0" w:after="0" w:line="224" w:lineRule="exact"/>
                  <w:ind w:left="26" w:right="-45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DI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</w:p>
              <w:p>
                <w:pPr>
                  <w:spacing w:before="88" w:after="0" w:line="240" w:lineRule="auto"/>
                  <w:ind w:left="20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IČO</w:t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5.200439pt;margin-top:17.59244pt;width:123.150006pt;height:12pt;mso-position-horizontal-relative:page;mso-position-vertical-relative:page;z-index:-13244" type="#_x0000_t202" filled="f" stroked="f">
          <v:textbox inset="0,0,0,0">
            <w:txbxContent>
              <w:p>
                <w:pPr>
                  <w:spacing w:before="0" w:after="0" w:line="224" w:lineRule="exact"/>
                  <w:ind w:left="20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Poznámky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Ú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POD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V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3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-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0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1</w:t>
                </w:r>
              </w:p>
            </w:txbxContent>
          </v:textbox>
        </v:shape>
      </w:pict>
    </w:r>
    <w:r>
      <w:rPr>
        <w:sz w:val="20"/>
        <w:szCs w:val="20"/>
      </w:rPr>
    </w:r>
  </w:p>
</w:hdr>
</file>

<file path=word/header1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5.200439pt;margin-top:17.59244pt;width:123.150006pt;height:12pt;mso-position-horizontal-relative:page;mso-position-vertical-relative:page;z-index:-13243" type="#_x0000_t202" filled="f" stroked="f">
          <v:textbox inset="0,0,0,0">
            <w:txbxContent>
              <w:p>
                <w:pPr>
                  <w:spacing w:before="0" w:after="0" w:line="224" w:lineRule="exact"/>
                  <w:ind w:left="20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Poznámky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Ú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POD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V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3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-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0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1</w:t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89.797546pt;margin-top:17.59244pt;width:20.237454pt;height:25.256414pt;mso-position-horizontal-relative:page;mso-position-vertical-relative:page;z-index:-13242" type="#_x0000_t202" filled="f" stroked="f">
          <v:textbox inset="0,0,0,0">
            <w:txbxContent>
              <w:p>
                <w:pPr>
                  <w:spacing w:before="0" w:after="0" w:line="224" w:lineRule="exact"/>
                  <w:ind w:left="20" w:right="-2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DI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</w:p>
              <w:p>
                <w:pPr>
                  <w:spacing w:before="35" w:after="0" w:line="240" w:lineRule="auto"/>
                  <w:ind w:left="29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IČO</w:t>
                </w:r>
              </w:p>
            </w:txbxContent>
          </v:textbox>
        </v:shape>
      </w:pict>
    </w:r>
    <w:r>
      <w:rPr>
        <w:sz w:val="20"/>
        <w:szCs w:val="20"/>
      </w:rPr>
    </w:r>
  </w:p>
</w:hdr>
</file>

<file path=word/header1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89.501007pt;margin-top:15.707439pt;width:19.780001pt;height:26.764414pt;mso-position-horizontal-relative:page;mso-position-vertical-relative:page;z-index:-13241" type="#_x0000_t202" filled="f" stroked="f">
          <v:textbox inset="0,0,0,0">
            <w:txbxContent>
              <w:p>
                <w:pPr>
                  <w:spacing w:before="0" w:after="0" w:line="224" w:lineRule="exact"/>
                  <w:ind w:left="26" w:right="-45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DI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</w:p>
              <w:p>
                <w:pPr>
                  <w:spacing w:before="65" w:after="0" w:line="240" w:lineRule="auto"/>
                  <w:ind w:left="20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IČO</w:t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5.200439pt;margin-top:17.59244pt;width:123.150006pt;height:12pt;mso-position-horizontal-relative:page;mso-position-vertical-relative:page;z-index:-13240" type="#_x0000_t202" filled="f" stroked="f">
          <v:textbox inset="0,0,0,0">
            <w:txbxContent>
              <w:p>
                <w:pPr>
                  <w:spacing w:before="0" w:after="0" w:line="224" w:lineRule="exact"/>
                  <w:ind w:left="20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Poznámky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Ú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POD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V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3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-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0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1</w:t>
                </w:r>
              </w:p>
            </w:txbxContent>
          </v:textbox>
        </v:shape>
      </w:pict>
    </w:r>
    <w:r>
      <w:rPr>
        <w:sz w:val="20"/>
        <w:szCs w:val="20"/>
      </w:rPr>
    </w:r>
  </w:p>
</w:hdr>
</file>

<file path=word/header1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89.501007pt;margin-top:15.330439pt;width:19.780001pt;height:27.141414pt;mso-position-horizontal-relative:page;mso-position-vertical-relative:page;z-index:-13239" type="#_x0000_t202" filled="f" stroked="f">
          <v:textbox inset="0,0,0,0">
            <w:txbxContent>
              <w:p>
                <w:pPr>
                  <w:spacing w:before="0" w:after="0" w:line="224" w:lineRule="exact"/>
                  <w:ind w:left="26" w:right="-45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DI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</w:p>
              <w:p>
                <w:pPr>
                  <w:spacing w:before="73" w:after="0" w:line="240" w:lineRule="auto"/>
                  <w:ind w:left="20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IČO</w:t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5.200439pt;margin-top:17.59244pt;width:123.150006pt;height:12pt;mso-position-horizontal-relative:page;mso-position-vertical-relative:page;z-index:-13238" type="#_x0000_t202" filled="f" stroked="f">
          <v:textbox inset="0,0,0,0">
            <w:txbxContent>
              <w:p>
                <w:pPr>
                  <w:spacing w:before="0" w:after="0" w:line="224" w:lineRule="exact"/>
                  <w:ind w:left="20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Poznámky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Ú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POD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V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3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-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0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1</w:t>
                </w:r>
              </w:p>
            </w:txbxContent>
          </v:textbox>
        </v:shape>
      </w:pict>
    </w:r>
    <w:r>
      <w:rPr>
        <w:sz w:val="20"/>
        <w:szCs w:val="20"/>
      </w:rPr>
    </w:r>
  </w:p>
</w:hdr>
</file>

<file path=word/header1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89.522003pt;margin-top:14.690853pt;width:19.780001pt;height:27.14pt;mso-position-horizontal-relative:page;mso-position-vertical-relative:page;z-index:-13237" type="#_x0000_t202" filled="f" stroked="f">
          <v:textbox inset="0,0,0,0">
            <w:txbxContent>
              <w:p>
                <w:pPr>
                  <w:spacing w:before="0" w:after="0" w:line="224" w:lineRule="exact"/>
                  <w:ind w:left="26" w:right="-45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DI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</w:p>
              <w:p>
                <w:pPr>
                  <w:spacing w:before="73" w:after="0" w:line="240" w:lineRule="auto"/>
                  <w:ind w:left="20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IČO</w:t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66.934998pt;margin-top:16.950853pt;width:234.835411pt;height:28.504296pt;mso-position-horizontal-relative:page;mso-position-vertical-relative:page;z-index:-13236" type="#_x0000_t202" filled="f" stroked="f">
          <v:textbox inset="0,0,0,0">
            <w:txbxContent>
              <w:p>
                <w:pPr>
                  <w:spacing w:before="0" w:after="0" w:line="224" w:lineRule="exact"/>
                  <w:ind w:left="186" w:right="-2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Poznámky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Ú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POD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V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3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-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0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1</w:t>
                </w:r>
              </w:p>
              <w:p>
                <w:pPr>
                  <w:spacing w:before="80" w:after="0" w:line="240" w:lineRule="auto"/>
                  <w:ind w:left="20" w:right="-53"/>
                  <w:jc w:val="left"/>
                  <w:rPr>
                    <w:rFonts w:ascii="Arial Narrow" w:hAnsi="Arial Narrow" w:cs="Arial Narrow" w:eastAsia="Arial Narrow"/>
                    <w:sz w:val="21"/>
                    <w:szCs w:val="21"/>
                  </w:rPr>
                </w:pPr>
                <w:rPr/>
                <w:r>
                  <w:rPr>
                    <w:rFonts w:ascii="Arial Narrow" w:hAnsi="Arial Narrow" w:cs="Arial Narrow" w:eastAsia="Arial Narrow"/>
                    <w:sz w:val="21"/>
                    <w:szCs w:val="21"/>
                    <w:spacing w:val="0"/>
                    <w:w w:val="100"/>
                  </w:rPr>
                  <w:t>4)</w:t>
                </w:r>
                <w:r>
                  <w:rPr>
                    <w:rFonts w:ascii="Arial Narrow" w:hAnsi="Arial Narrow" w:cs="Arial Narrow" w:eastAsia="Arial Narrow"/>
                    <w:sz w:val="21"/>
                    <w:szCs w:val="21"/>
                    <w:spacing w:val="1"/>
                    <w:w w:val="100"/>
                  </w:rPr>
                  <w:t> </w:t>
                </w:r>
                <w:r>
                  <w:rPr>
                    <w:rFonts w:ascii="Arial Narrow" w:hAnsi="Arial Narrow" w:cs="Arial Narrow" w:eastAsia="Arial Narrow"/>
                    <w:sz w:val="21"/>
                    <w:szCs w:val="21"/>
                    <w:spacing w:val="0"/>
                    <w:w w:val="100"/>
                    <w:position w:val="1"/>
                  </w:rPr>
                  <w:t>Majetok</w:t>
                </w:r>
                <w:r>
                  <w:rPr>
                    <w:rFonts w:ascii="Arial Narrow" w:hAnsi="Arial Narrow" w:cs="Arial Narrow" w:eastAsia="Arial Narrow"/>
                    <w:sz w:val="21"/>
                    <w:szCs w:val="21"/>
                    <w:spacing w:val="1"/>
                    <w:w w:val="100"/>
                    <w:position w:val="1"/>
                  </w:rPr>
                  <w:t> </w:t>
                </w:r>
                <w:r>
                  <w:rPr>
                    <w:rFonts w:ascii="Arial Narrow" w:hAnsi="Arial Narrow" w:cs="Arial Narrow" w:eastAsia="Arial Narrow"/>
                    <w:sz w:val="21"/>
                    <w:szCs w:val="21"/>
                    <w:spacing w:val="0"/>
                    <w:w w:val="100"/>
                    <w:position w:val="1"/>
                  </w:rPr>
                  <w:t>prenajatý</w:t>
                </w:r>
                <w:r>
                  <w:rPr>
                    <w:rFonts w:ascii="Arial Narrow" w:hAnsi="Arial Narrow" w:cs="Arial Narrow" w:eastAsia="Arial Narrow"/>
                    <w:sz w:val="21"/>
                    <w:szCs w:val="21"/>
                    <w:spacing w:val="1"/>
                    <w:w w:val="100"/>
                    <w:position w:val="1"/>
                  </w:rPr>
                  <w:t> </w:t>
                </w:r>
                <w:r>
                  <w:rPr>
                    <w:rFonts w:ascii="Arial Narrow" w:hAnsi="Arial Narrow" w:cs="Arial Narrow" w:eastAsia="Arial Narrow"/>
                    <w:sz w:val="21"/>
                    <w:szCs w:val="21"/>
                    <w:spacing w:val="0"/>
                    <w:w w:val="100"/>
                    <w:position w:val="1"/>
                  </w:rPr>
                  <w:t>formou</w:t>
                </w:r>
                <w:r>
                  <w:rPr>
                    <w:rFonts w:ascii="Arial Narrow" w:hAnsi="Arial Narrow" w:cs="Arial Narrow" w:eastAsia="Arial Narrow"/>
                    <w:sz w:val="21"/>
                    <w:szCs w:val="21"/>
                    <w:spacing w:val="1"/>
                    <w:w w:val="100"/>
                    <w:position w:val="1"/>
                  </w:rPr>
                  <w:t> </w:t>
                </w:r>
                <w:r>
                  <w:rPr>
                    <w:rFonts w:ascii="Arial Narrow" w:hAnsi="Arial Narrow" w:cs="Arial Narrow" w:eastAsia="Arial Narrow"/>
                    <w:sz w:val="21"/>
                    <w:szCs w:val="21"/>
                    <w:spacing w:val="0"/>
                    <w:w w:val="100"/>
                    <w:position w:val="1"/>
                  </w:rPr>
                  <w:t>finančného</w:t>
                </w:r>
                <w:r>
                  <w:rPr>
                    <w:rFonts w:ascii="Arial Narrow" w:hAnsi="Arial Narrow" w:cs="Arial Narrow" w:eastAsia="Arial Narrow"/>
                    <w:sz w:val="21"/>
                    <w:szCs w:val="21"/>
                    <w:spacing w:val="1"/>
                    <w:w w:val="100"/>
                    <w:position w:val="1"/>
                  </w:rPr>
                  <w:t> </w:t>
                </w:r>
                <w:r>
                  <w:rPr>
                    <w:rFonts w:ascii="Arial Narrow" w:hAnsi="Arial Narrow" w:cs="Arial Narrow" w:eastAsia="Arial Narrow"/>
                    <w:sz w:val="21"/>
                    <w:szCs w:val="21"/>
                    <w:spacing w:val="0"/>
                    <w:w w:val="100"/>
                    <w:position w:val="1"/>
                  </w:rPr>
                  <w:t>prenájmu</w:t>
                </w:r>
                <w:r>
                  <w:rPr>
                    <w:rFonts w:ascii="Arial Narrow" w:hAnsi="Arial Narrow" w:cs="Arial Narrow" w:eastAsia="Arial Narrow"/>
                    <w:sz w:val="21"/>
                    <w:szCs w:val="21"/>
                    <w:spacing w:val="1"/>
                    <w:w w:val="100"/>
                    <w:position w:val="1"/>
                  </w:rPr>
                  <w:t> </w:t>
                </w:r>
                <w:r>
                  <w:rPr>
                    <w:rFonts w:ascii="Arial Narrow" w:hAnsi="Arial Narrow" w:cs="Arial Narrow" w:eastAsia="Arial Narrow"/>
                    <w:sz w:val="21"/>
                    <w:szCs w:val="21"/>
                    <w:spacing w:val="0"/>
                    <w:w w:val="100"/>
                    <w:position w:val="1"/>
                  </w:rPr>
                  <w:t>u</w:t>
                </w:r>
                <w:r>
                  <w:rPr>
                    <w:rFonts w:ascii="Arial Narrow" w:hAnsi="Arial Narrow" w:cs="Arial Narrow" w:eastAsia="Arial Narrow"/>
                    <w:sz w:val="21"/>
                    <w:szCs w:val="21"/>
                    <w:spacing w:val="1"/>
                    <w:w w:val="100"/>
                    <w:position w:val="1"/>
                  </w:rPr>
                  <w:t> </w:t>
                </w:r>
                <w:r>
                  <w:rPr>
                    <w:rFonts w:ascii="Arial Narrow" w:hAnsi="Arial Narrow" w:cs="Arial Narrow" w:eastAsia="Arial Narrow"/>
                    <w:sz w:val="21"/>
                    <w:szCs w:val="21"/>
                    <w:spacing w:val="0"/>
                    <w:w w:val="100"/>
                    <w:position w:val="1"/>
                  </w:rPr>
                  <w:t>nájomcu</w:t>
                </w:r>
                <w:r>
                  <w:rPr>
                    <w:rFonts w:ascii="Arial Narrow" w:hAnsi="Arial Narrow" w:cs="Arial Narrow" w:eastAsia="Arial Narrow"/>
                    <w:sz w:val="21"/>
                    <w:szCs w:val="21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5.200439pt;margin-top:17.59244pt;width:123.150006pt;height:12pt;mso-position-horizontal-relative:page;mso-position-vertical-relative:page;z-index:-13276" type="#_x0000_t202" filled="f" stroked="f">
          <v:textbox inset="0,0,0,0">
            <w:txbxContent>
              <w:p>
                <w:pPr>
                  <w:spacing w:before="0" w:after="0" w:line="224" w:lineRule="exact"/>
                  <w:ind w:left="20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Poznámky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Ú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POD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V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3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-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0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1</w:t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89.797546pt;margin-top:17.59244pt;width:19.220001pt;height:12pt;mso-position-horizontal-relative:page;mso-position-vertical-relative:page;z-index:-13275" type="#_x0000_t202" filled="f" stroked="f">
          <v:textbox inset="0,0,0,0">
            <w:txbxContent>
              <w:p>
                <w:pPr>
                  <w:spacing w:before="0" w:after="0" w:line="224" w:lineRule="exact"/>
                  <w:ind w:left="20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DI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</w:p>
            </w:txbxContent>
          </v:textbox>
        </v:shape>
      </w:pict>
    </w:r>
    <w:r>
      <w:rPr>
        <w:sz w:val="20"/>
        <w:szCs w:val="20"/>
      </w:rPr>
    </w:r>
  </w:p>
</w:hdr>
</file>

<file path=word/header2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89.420532pt;margin-top:15.707439pt;width:20.237454pt;height:26.764414pt;mso-position-horizontal-relative:page;mso-position-vertical-relative:page;z-index:-13235" type="#_x0000_t202" filled="f" stroked="f">
          <v:textbox inset="0,0,0,0">
            <w:txbxContent>
              <w:p>
                <w:pPr>
                  <w:spacing w:before="0" w:after="0" w:line="224" w:lineRule="exact"/>
                  <w:ind w:left="20" w:right="-2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DI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</w:p>
              <w:p>
                <w:pPr>
                  <w:spacing w:before="65" w:after="0" w:line="240" w:lineRule="auto"/>
                  <w:ind w:left="29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IČO</w:t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5.200439pt;margin-top:17.59244pt;width:123.150006pt;height:12pt;mso-position-horizontal-relative:page;mso-position-vertical-relative:page;z-index:-13234" type="#_x0000_t202" filled="f" stroked="f">
          <v:textbox inset="0,0,0,0">
            <w:txbxContent>
              <w:p>
                <w:pPr>
                  <w:spacing w:before="0" w:after="0" w:line="224" w:lineRule="exact"/>
                  <w:ind w:left="20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Poznámky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Ú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POD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V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3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-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0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1</w:t>
                </w:r>
              </w:p>
            </w:txbxContent>
          </v:textbox>
        </v:shape>
      </w:pict>
    </w:r>
    <w:r>
      <w:rPr>
        <w:sz w:val="20"/>
        <w:szCs w:val="20"/>
      </w:rPr>
    </w:r>
  </w:p>
</w:hdr>
</file>

<file path=word/header2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89.420532pt;margin-top:15.707439pt;width:20.237454pt;height:26.764414pt;mso-position-horizontal-relative:page;mso-position-vertical-relative:page;z-index:-13233" type="#_x0000_t202" filled="f" stroked="f">
          <v:textbox inset="0,0,0,0">
            <w:txbxContent>
              <w:p>
                <w:pPr>
                  <w:spacing w:before="0" w:after="0" w:line="224" w:lineRule="exact"/>
                  <w:ind w:left="20" w:right="-2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DI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</w:p>
              <w:p>
                <w:pPr>
                  <w:spacing w:before="65" w:after="0" w:line="240" w:lineRule="auto"/>
                  <w:ind w:left="29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IČO</w:t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5.200439pt;margin-top:17.59244pt;width:123.150006pt;height:12pt;mso-position-horizontal-relative:page;mso-position-vertical-relative:page;z-index:-13232" type="#_x0000_t202" filled="f" stroked="f">
          <v:textbox inset="0,0,0,0">
            <w:txbxContent>
              <w:p>
                <w:pPr>
                  <w:spacing w:before="0" w:after="0" w:line="224" w:lineRule="exact"/>
                  <w:ind w:left="20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Poznámky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Ú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POD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V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3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-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0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1</w:t>
                </w:r>
              </w:p>
            </w:txbxContent>
          </v:textbox>
        </v:shape>
      </w:pict>
    </w:r>
    <w:r>
      <w:rPr>
        <w:sz w:val="20"/>
        <w:szCs w:val="20"/>
      </w:rPr>
    </w:r>
  </w:p>
</w:hdr>
</file>

<file path=word/header2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5.200439pt;margin-top:17.59244pt;width:123.150006pt;height:12pt;mso-position-horizontal-relative:page;mso-position-vertical-relative:page;z-index:-13231" type="#_x0000_t202" filled="f" stroked="f">
          <v:textbox inset="0,0,0,0">
            <w:txbxContent>
              <w:p>
                <w:pPr>
                  <w:spacing w:before="0" w:after="0" w:line="224" w:lineRule="exact"/>
                  <w:ind w:left="20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Poznámky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Ú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POD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V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3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-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0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1</w:t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89.797546pt;margin-top:17.59244pt;width:19.860454pt;height:24.879414pt;mso-position-horizontal-relative:page;mso-position-vertical-relative:page;z-index:-13230" type="#_x0000_t202" filled="f" stroked="f">
          <v:textbox inset="0,0,0,0">
            <w:txbxContent>
              <w:p>
                <w:pPr>
                  <w:spacing w:before="0" w:after="0" w:line="224" w:lineRule="exact"/>
                  <w:ind w:left="20" w:right="-2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DI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</w:p>
              <w:p>
                <w:pPr>
                  <w:spacing w:before="27" w:after="0" w:line="240" w:lineRule="auto"/>
                  <w:ind w:left="22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IČO</w:t>
                </w:r>
              </w:p>
            </w:txbxContent>
          </v:textbox>
        </v:shape>
      </w:pict>
    </w:r>
    <w:r>
      <w:rPr>
        <w:sz w:val="20"/>
        <w:szCs w:val="20"/>
      </w:rPr>
    </w:r>
  </w:p>
</w:hdr>
</file>

<file path=word/header2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89.797546pt;margin-top:14.953439pt;width:19.861454pt;height:27.140414pt;mso-position-horizontal-relative:page;mso-position-vertical-relative:page;z-index:-13225" type="#_x0000_t202" filled="f" stroked="f">
          <v:textbox inset="0,0,0,0">
            <w:txbxContent>
              <w:p>
                <w:pPr>
                  <w:spacing w:before="0" w:after="0" w:line="224" w:lineRule="exact"/>
                  <w:ind w:left="20" w:right="-2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DI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</w:p>
              <w:p>
                <w:pPr>
                  <w:spacing w:before="73" w:after="0" w:line="240" w:lineRule="auto"/>
                  <w:ind w:left="22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IČO</w:t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5.200439pt;margin-top:17.59244pt;width:123.150006pt;height:12pt;mso-position-horizontal-relative:page;mso-position-vertical-relative:page;z-index:-13224" type="#_x0000_t202" filled="f" stroked="f">
          <v:textbox inset="0,0,0,0">
            <w:txbxContent>
              <w:p>
                <w:pPr>
                  <w:spacing w:before="0" w:after="0" w:line="224" w:lineRule="exact"/>
                  <w:ind w:left="20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Poznámky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Ú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POD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V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3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-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0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1</w:t>
                </w:r>
              </w:p>
            </w:txbxContent>
          </v:textbox>
        </v:shape>
      </w:pict>
    </w:r>
    <w:r>
      <w:rPr>
        <w:sz w:val="20"/>
        <w:szCs w:val="20"/>
      </w:rPr>
    </w:r>
  </w:p>
</w:hdr>
</file>

<file path=word/header2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89.420532pt;margin-top:15.330439pt;width:19.860454pt;height:26.387414pt;mso-position-horizontal-relative:page;mso-position-vertical-relative:page;z-index:-13223" type="#_x0000_t202" filled="f" stroked="f">
          <v:textbox inset="0,0,0,0">
            <w:txbxContent>
              <w:p>
                <w:pPr>
                  <w:spacing w:before="0" w:after="0" w:line="224" w:lineRule="exact"/>
                  <w:ind w:left="20" w:right="-2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DI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</w:p>
              <w:p>
                <w:pPr>
                  <w:spacing w:before="57" w:after="0" w:line="240" w:lineRule="auto"/>
                  <w:ind w:left="22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IČO</w:t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5.200439pt;margin-top:17.59244pt;width:123.150006pt;height:12pt;mso-position-horizontal-relative:page;mso-position-vertical-relative:page;z-index:-13222" type="#_x0000_t202" filled="f" stroked="f">
          <v:textbox inset="0,0,0,0">
            <w:txbxContent>
              <w:p>
                <w:pPr>
                  <w:spacing w:before="0" w:after="0" w:line="224" w:lineRule="exact"/>
                  <w:ind w:left="20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Poznámky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Ú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POD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V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3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-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0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1</w:t>
                </w:r>
              </w:p>
            </w:txbxContent>
          </v:textbox>
        </v:shape>
      </w:pict>
    </w:r>
    <w:r>
      <w:rPr>
        <w:sz w:val="20"/>
        <w:szCs w:val="20"/>
      </w:rPr>
    </w:r>
  </w:p>
</w:hdr>
</file>

<file path=word/header2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89.877991pt;margin-top:15.330439pt;width:19.780001pt;height:26.387414pt;mso-position-horizontal-relative:page;mso-position-vertical-relative:page;z-index:-13221" type="#_x0000_t202" filled="f" stroked="f">
          <v:textbox inset="0,0,0,0">
            <w:txbxContent>
              <w:p>
                <w:pPr>
                  <w:spacing w:before="0" w:after="0" w:line="224" w:lineRule="exact"/>
                  <w:ind w:left="26" w:right="-45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DI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</w:p>
              <w:p>
                <w:pPr>
                  <w:spacing w:before="57" w:after="0" w:line="240" w:lineRule="auto"/>
                  <w:ind w:left="20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IČO</w:t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64.855003pt;margin-top:17.59244pt;width:234.678961pt;height:28.92071pt;mso-position-horizontal-relative:page;mso-position-vertical-relative:page;z-index:-13220" type="#_x0000_t202" filled="f" stroked="f">
          <v:textbox inset="0,0,0,0">
            <w:txbxContent>
              <w:p>
                <w:pPr>
                  <w:spacing w:before="0" w:after="0" w:line="224" w:lineRule="exact"/>
                  <w:ind w:left="227" w:right="-2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Poznámky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Ú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POD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V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3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-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0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1</w:t>
                </w:r>
              </w:p>
              <w:p>
                <w:pPr>
                  <w:spacing w:before="98" w:after="0" w:line="240" w:lineRule="auto"/>
                  <w:ind w:left="20" w:right="-51"/>
                  <w:jc w:val="left"/>
                  <w:rPr>
                    <w:rFonts w:ascii="Arial Narrow" w:hAnsi="Arial Narrow" w:cs="Arial Narrow" w:eastAsia="Arial Narrow"/>
                    <w:sz w:val="21"/>
                    <w:szCs w:val="21"/>
                  </w:rPr>
                </w:pPr>
                <w:rPr/>
                <w:r>
                  <w:rPr>
                    <w:rFonts w:ascii="Arial Narrow" w:hAnsi="Arial Narrow" w:cs="Arial Narrow" w:eastAsia="Arial Narrow"/>
                    <w:sz w:val="21"/>
                    <w:szCs w:val="21"/>
                    <w:spacing w:val="0"/>
                    <w:w w:val="100"/>
                  </w:rPr>
                  <w:t>3)</w:t>
                </w:r>
                <w:r>
                  <w:rPr>
                    <w:rFonts w:ascii="Arial Narrow" w:hAnsi="Arial Narrow" w:cs="Arial Narrow" w:eastAsia="Arial Narrow"/>
                    <w:sz w:val="21"/>
                    <w:szCs w:val="21"/>
                    <w:spacing w:val="0"/>
                    <w:w w:val="100"/>
                  </w:rPr>
                  <w:t> </w:t>
                </w:r>
                <w:r>
                  <w:rPr>
                    <w:rFonts w:ascii="Arial Narrow" w:hAnsi="Arial Narrow" w:cs="Arial Narrow" w:eastAsia="Arial Narrow"/>
                    <w:sz w:val="21"/>
                    <w:szCs w:val="21"/>
                    <w:spacing w:val="0"/>
                    <w:w w:val="100"/>
                  </w:rPr>
                  <w:t>Informácie</w:t>
                </w:r>
                <w:r>
                  <w:rPr>
                    <w:rFonts w:ascii="Arial Narrow" w:hAnsi="Arial Narrow" w:cs="Arial Narrow" w:eastAsia="Arial Narrow"/>
                    <w:sz w:val="21"/>
                    <w:szCs w:val="21"/>
                    <w:spacing w:val="0"/>
                    <w:w w:val="100"/>
                  </w:rPr>
                  <w:t> </w:t>
                </w:r>
                <w:r>
                  <w:rPr>
                    <w:rFonts w:ascii="Arial Narrow" w:hAnsi="Arial Narrow" w:cs="Arial Narrow" w:eastAsia="Arial Narrow"/>
                    <w:sz w:val="21"/>
                    <w:szCs w:val="21"/>
                    <w:spacing w:val="0"/>
                    <w:w w:val="100"/>
                  </w:rPr>
                  <w:t>o</w:t>
                </w:r>
                <w:r>
                  <w:rPr>
                    <w:rFonts w:ascii="Arial Narrow" w:hAnsi="Arial Narrow" w:cs="Arial Narrow" w:eastAsia="Arial Narrow"/>
                    <w:sz w:val="21"/>
                    <w:szCs w:val="21"/>
                    <w:spacing w:val="1"/>
                    <w:w w:val="100"/>
                  </w:rPr>
                  <w:t> </w:t>
                </w:r>
                <w:r>
                  <w:rPr>
                    <w:rFonts w:ascii="Arial Narrow" w:hAnsi="Arial Narrow" w:cs="Arial Narrow" w:eastAsia="Arial Narrow"/>
                    <w:sz w:val="21"/>
                    <w:szCs w:val="21"/>
                    <w:spacing w:val="0"/>
                    <w:w w:val="100"/>
                  </w:rPr>
                  <w:t>finančných</w:t>
                </w:r>
                <w:r>
                  <w:rPr>
                    <w:rFonts w:ascii="Arial Narrow" w:hAnsi="Arial Narrow" w:cs="Arial Narrow" w:eastAsia="Arial Narrow"/>
                    <w:sz w:val="21"/>
                    <w:szCs w:val="21"/>
                    <w:spacing w:val="0"/>
                    <w:w w:val="100"/>
                  </w:rPr>
                  <w:t> </w:t>
                </w:r>
                <w:r>
                  <w:rPr>
                    <w:rFonts w:ascii="Arial Narrow" w:hAnsi="Arial Narrow" w:cs="Arial Narrow" w:eastAsia="Arial Narrow"/>
                    <w:sz w:val="21"/>
                    <w:szCs w:val="21"/>
                    <w:spacing w:val="0"/>
                    <w:w w:val="100"/>
                  </w:rPr>
                  <w:t>vzťahoch</w:t>
                </w:r>
                <w:r>
                  <w:rPr>
                    <w:rFonts w:ascii="Arial Narrow" w:hAnsi="Arial Narrow" w:cs="Arial Narrow" w:eastAsia="Arial Narrow"/>
                    <w:sz w:val="21"/>
                    <w:szCs w:val="21"/>
                    <w:spacing w:val="0"/>
                    <w:w w:val="100"/>
                  </w:rPr>
                  <w:t> </w:t>
                </w:r>
                <w:r>
                  <w:rPr>
                    <w:rFonts w:ascii="Arial Narrow" w:hAnsi="Arial Narrow" w:cs="Arial Narrow" w:eastAsia="Arial Narrow"/>
                    <w:sz w:val="21"/>
                    <w:szCs w:val="21"/>
                    <w:spacing w:val="0"/>
                    <w:w w:val="100"/>
                  </w:rPr>
                  <w:t>s</w:t>
                </w:r>
                <w:r>
                  <w:rPr>
                    <w:rFonts w:ascii="Arial Narrow" w:hAnsi="Arial Narrow" w:cs="Arial Narrow" w:eastAsia="Arial Narrow"/>
                    <w:sz w:val="21"/>
                    <w:szCs w:val="21"/>
                    <w:spacing w:val="0"/>
                    <w:w w:val="100"/>
                  </w:rPr>
                  <w:t> </w:t>
                </w:r>
                <w:r>
                  <w:rPr>
                    <w:rFonts w:ascii="Arial Narrow" w:hAnsi="Arial Narrow" w:cs="Arial Narrow" w:eastAsia="Arial Narrow"/>
                    <w:sz w:val="21"/>
                    <w:szCs w:val="21"/>
                    <w:spacing w:val="0"/>
                    <w:w w:val="100"/>
                  </w:rPr>
                  <w:t>orgánmi</w:t>
                </w:r>
                <w:r>
                  <w:rPr>
                    <w:rFonts w:ascii="Arial Narrow" w:hAnsi="Arial Narrow" w:cs="Arial Narrow" w:eastAsia="Arial Narrow"/>
                    <w:sz w:val="21"/>
                    <w:szCs w:val="21"/>
                    <w:spacing w:val="1"/>
                    <w:w w:val="100"/>
                  </w:rPr>
                  <w:t> </w:t>
                </w:r>
                <w:r>
                  <w:rPr>
                    <w:rFonts w:ascii="Arial Narrow" w:hAnsi="Arial Narrow" w:cs="Arial Narrow" w:eastAsia="Arial Narrow"/>
                    <w:sz w:val="21"/>
                    <w:szCs w:val="21"/>
                    <w:spacing w:val="0"/>
                    <w:w w:val="100"/>
                  </w:rPr>
                  <w:t>verejnej</w:t>
                </w:r>
                <w:r>
                  <w:rPr>
                    <w:rFonts w:ascii="Arial Narrow" w:hAnsi="Arial Narrow" w:cs="Arial Narrow" w:eastAsia="Arial Narrow"/>
                    <w:sz w:val="21"/>
                    <w:szCs w:val="21"/>
                    <w:spacing w:val="0"/>
                    <w:w w:val="100"/>
                  </w:rPr>
                  <w:t> </w:t>
                </w:r>
                <w:r>
                  <w:rPr>
                    <w:rFonts w:ascii="Arial Narrow" w:hAnsi="Arial Narrow" w:cs="Arial Narrow" w:eastAsia="Arial Narrow"/>
                    <w:sz w:val="21"/>
                    <w:szCs w:val="21"/>
                    <w:spacing w:val="0"/>
                    <w:w w:val="100"/>
                  </w:rPr>
                  <w:t>moci</w:t>
                </w:r>
              </w:p>
            </w:txbxContent>
          </v:textbox>
        </v:shape>
      </w:pict>
    </w:r>
    <w:r>
      <w:rPr>
        <w:sz w:val="20"/>
        <w:szCs w:val="20"/>
      </w:rPr>
    </w:r>
  </w:p>
</w:hdr>
</file>

<file path=word/header2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89.501007pt;margin-top:15.330439pt;width:19.780001pt;height:27.141414pt;mso-position-horizontal-relative:page;mso-position-vertical-relative:page;z-index:-13219" type="#_x0000_t202" filled="f" stroked="f">
          <v:textbox inset="0,0,0,0">
            <w:txbxContent>
              <w:p>
                <w:pPr>
                  <w:spacing w:before="0" w:after="0" w:line="224" w:lineRule="exact"/>
                  <w:ind w:left="26" w:right="-45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DI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</w:p>
              <w:p>
                <w:pPr>
                  <w:spacing w:before="73" w:after="0" w:line="240" w:lineRule="auto"/>
                  <w:ind w:left="20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IČO</w:t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5.200439pt;margin-top:17.59244pt;width:123.150006pt;height:12pt;mso-position-horizontal-relative:page;mso-position-vertical-relative:page;z-index:-13218" type="#_x0000_t202" filled="f" stroked="f">
          <v:textbox inset="0,0,0,0">
            <w:txbxContent>
              <w:p>
                <w:pPr>
                  <w:spacing w:before="0" w:after="0" w:line="224" w:lineRule="exact"/>
                  <w:ind w:left="20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Poznámky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Ú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POD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V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3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-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0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1</w:t>
                </w:r>
              </w:p>
            </w:txbxContent>
          </v:textbox>
        </v:shape>
      </w:pict>
    </w:r>
    <w:r>
      <w:rPr>
        <w:sz w:val="20"/>
        <w:szCs w:val="20"/>
      </w:rPr>
    </w:r>
  </w:p>
</w:hdr>
</file>

<file path=word/header2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89.797546pt;margin-top:16.084438pt;width:19.860454pt;height:25.633414pt;mso-position-horizontal-relative:page;mso-position-vertical-relative:page;z-index:-13215" type="#_x0000_t202" filled="f" stroked="f">
          <v:textbox inset="0,0,0,0">
            <w:txbxContent>
              <w:p>
                <w:pPr>
                  <w:spacing w:before="0" w:after="0" w:line="224" w:lineRule="exact"/>
                  <w:ind w:left="20" w:right="-2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DI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</w:p>
              <w:p>
                <w:pPr>
                  <w:spacing w:before="42" w:after="0" w:line="240" w:lineRule="auto"/>
                  <w:ind w:left="22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IČO</w:t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5.200439pt;margin-top:17.59244pt;width:123.150006pt;height:12pt;mso-position-horizontal-relative:page;mso-position-vertical-relative:page;z-index:-13214" type="#_x0000_t202" filled="f" stroked="f">
          <v:textbox inset="0,0,0,0">
            <w:txbxContent>
              <w:p>
                <w:pPr>
                  <w:spacing w:before="0" w:after="0" w:line="224" w:lineRule="exact"/>
                  <w:ind w:left="20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Poznámky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Ú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POD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V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3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-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0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1</w:t>
                </w:r>
              </w:p>
            </w:txbxContent>
          </v:textbox>
        </v:shape>
      </w:pict>
    </w:r>
    <w:r>
      <w:rPr>
        <w:sz w:val="20"/>
        <w:szCs w:val="20"/>
      </w:rPr>
    </w:r>
  </w:p>
</w:hdr>
</file>

<file path=word/header2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89.797546pt;margin-top:15.707439pt;width:20.237454pt;height:26.764414pt;mso-position-horizontal-relative:page;mso-position-vertical-relative:page;z-index:-13213" type="#_x0000_t202" filled="f" stroked="f">
          <v:textbox inset="0,0,0,0">
            <w:txbxContent>
              <w:p>
                <w:pPr>
                  <w:spacing w:before="0" w:after="0" w:line="224" w:lineRule="exact"/>
                  <w:ind w:left="20" w:right="-2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DI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</w:p>
              <w:p>
                <w:pPr>
                  <w:spacing w:before="65" w:after="0" w:line="240" w:lineRule="auto"/>
                  <w:ind w:left="29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IČO</w:t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5.200439pt;margin-top:17.59244pt;width:123.150006pt;height:12pt;mso-position-horizontal-relative:page;mso-position-vertical-relative:page;z-index:-13212" type="#_x0000_t202" filled="f" stroked="f">
          <v:textbox inset="0,0,0,0">
            <w:txbxContent>
              <w:p>
                <w:pPr>
                  <w:spacing w:before="0" w:after="0" w:line="224" w:lineRule="exact"/>
                  <w:ind w:left="20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Poznámky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Ú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POD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V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3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-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0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1</w:t>
                </w:r>
              </w:p>
            </w:txbxContent>
          </v:textbox>
        </v:shape>
      </w:pict>
    </w:r>
    <w:r>
      <w:rPr>
        <w:sz w:val="20"/>
        <w:szCs w:val="20"/>
      </w:rPr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5.200439pt;margin-top:17.59244pt;width:123.150006pt;height:12pt;mso-position-horizontal-relative:page;mso-position-vertical-relative:page;z-index:-13273" type="#_x0000_t202" filled="f" stroked="f">
          <v:textbox inset="0,0,0,0">
            <w:txbxContent>
              <w:p>
                <w:pPr>
                  <w:spacing w:before="0" w:after="0" w:line="224" w:lineRule="exact"/>
                  <w:ind w:left="20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Poznámky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Ú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POD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V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3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-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0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1</w:t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89.710999pt;margin-top:17.59244pt;width:19.780001pt;height:23.990414pt;mso-position-horizontal-relative:page;mso-position-vertical-relative:page;z-index:-13272" type="#_x0000_t202" filled="f" stroked="f">
          <v:textbox inset="0,0,0,0">
            <w:txbxContent>
              <w:p>
                <w:pPr>
                  <w:spacing w:before="0" w:after="0" w:line="224" w:lineRule="exact"/>
                  <w:ind w:left="22" w:right="-41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DI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</w:p>
              <w:p>
                <w:pPr>
                  <w:spacing w:before="10" w:after="0" w:line="240" w:lineRule="auto"/>
                  <w:ind w:left="20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IČO</w:t>
                </w:r>
              </w:p>
            </w:txbxContent>
          </v:textbox>
        </v:shape>
      </w:pict>
    </w:r>
    <w:r>
      <w:rPr>
        <w:sz w:val="20"/>
        <w:szCs w:val="20"/>
      </w:rPr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5.200439pt;margin-top:17.59244pt;width:123.150006pt;height:12pt;mso-position-horizontal-relative:page;mso-position-vertical-relative:page;z-index:-13271" type="#_x0000_t202" filled="f" stroked="f">
          <v:textbox inset="0,0,0,0">
            <w:txbxContent>
              <w:p>
                <w:pPr>
                  <w:spacing w:before="0" w:after="0" w:line="224" w:lineRule="exact"/>
                  <w:ind w:left="20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Poznámky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Ú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POD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V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3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-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0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1</w:t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89.797546pt;margin-top:17.59244pt;width:19.220001pt;height:12pt;mso-position-horizontal-relative:page;mso-position-vertical-relative:page;z-index:-13270" type="#_x0000_t202" filled="f" stroked="f">
          <v:textbox inset="0,0,0,0">
            <w:txbxContent>
              <w:p>
                <w:pPr>
                  <w:spacing w:before="0" w:after="0" w:line="224" w:lineRule="exact"/>
                  <w:ind w:left="20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DI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</w:p>
            </w:txbxContent>
          </v:textbox>
        </v:shape>
      </w:pict>
    </w:r>
    <w:r>
      <w:rPr>
        <w:sz w:val="20"/>
        <w:szCs w:val="20"/>
      </w:rPr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5.200439pt;margin-top:17.59244pt;width:123.150006pt;height:12pt;mso-position-horizontal-relative:page;mso-position-vertical-relative:page;z-index:-13267" type="#_x0000_t202" filled="f" stroked="f">
          <v:textbox inset="0,0,0,0">
            <w:txbxContent>
              <w:p>
                <w:pPr>
                  <w:spacing w:before="0" w:after="0" w:line="224" w:lineRule="exact"/>
                  <w:ind w:left="20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Poznámky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Ú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POD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V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3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-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0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1</w:t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89.553986pt;margin-top:17.59244pt;width:19.780001pt;height:25.341414pt;mso-position-horizontal-relative:page;mso-position-vertical-relative:page;z-index:-13266" type="#_x0000_t202" filled="f" stroked="f">
          <v:textbox inset="0,0,0,0">
            <w:txbxContent>
              <w:p>
                <w:pPr>
                  <w:spacing w:before="0" w:after="0" w:line="224" w:lineRule="exact"/>
                  <w:ind w:left="25" w:right="-44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DI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</w:p>
              <w:p>
                <w:pPr>
                  <w:spacing w:before="37" w:after="0" w:line="240" w:lineRule="auto"/>
                  <w:ind w:left="20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IČO</w:t>
                </w:r>
              </w:p>
            </w:txbxContent>
          </v:textbox>
        </v:shape>
      </w:pict>
    </w:r>
    <w:r>
      <w:rPr>
        <w:sz w:val="20"/>
        <w:szCs w:val="20"/>
      </w:rPr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5.200439pt;margin-top:17.59244pt;width:123.150006pt;height:12pt;mso-position-horizontal-relative:page;mso-position-vertical-relative:page;z-index:-13265" type="#_x0000_t202" filled="f" stroked="f">
          <v:textbox inset="0,0,0,0">
            <w:txbxContent>
              <w:p>
                <w:pPr>
                  <w:spacing w:before="0" w:after="0" w:line="224" w:lineRule="exact"/>
                  <w:ind w:left="20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Poznámky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Ú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POD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V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3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-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0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1</w:t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89.752991pt;margin-top:17.59244pt;width:19.780001pt;height:24.786414pt;mso-position-horizontal-relative:page;mso-position-vertical-relative:page;z-index:-13264" type="#_x0000_t202" filled="f" stroked="f">
          <v:textbox inset="0,0,0,0">
            <w:txbxContent>
              <w:p>
                <w:pPr>
                  <w:spacing w:before="0" w:after="0" w:line="224" w:lineRule="exact"/>
                  <w:ind w:left="21" w:right="-2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DI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</w:p>
              <w:p>
                <w:pPr>
                  <w:spacing w:before="25" w:after="0" w:line="240" w:lineRule="auto"/>
                  <w:ind w:left="20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IČO</w:t>
                </w:r>
              </w:p>
            </w:txbxContent>
          </v:textbox>
        </v:shape>
      </w:pict>
    </w:r>
    <w:r>
      <w:rPr>
        <w:sz w:val="20"/>
        <w:szCs w:val="20"/>
      </w:rPr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5.200439pt;margin-top:17.59244pt;width:123.150006pt;height:12pt;mso-position-horizontal-relative:page;mso-position-vertical-relative:page;z-index:-13263" type="#_x0000_t202" filled="f" stroked="f">
          <v:textbox inset="0,0,0,0">
            <w:txbxContent>
              <w:p>
                <w:pPr>
                  <w:spacing w:before="0" w:after="0" w:line="224" w:lineRule="exact"/>
                  <w:ind w:left="20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Poznámky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Ú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POD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V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3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-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0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1</w:t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89.797546pt;margin-top:17.59244pt;width:19.798454pt;height:24.849414pt;mso-position-horizontal-relative:page;mso-position-vertical-relative:page;z-index:-13262" type="#_x0000_t202" filled="f" stroked="f">
          <v:textbox inset="0,0,0,0">
            <w:txbxContent>
              <w:p>
                <w:pPr>
                  <w:spacing w:before="0" w:after="0" w:line="224" w:lineRule="exact"/>
                  <w:ind w:left="20" w:right="-2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DI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</w:p>
              <w:p>
                <w:pPr>
                  <w:spacing w:before="27" w:after="0" w:line="240" w:lineRule="auto"/>
                  <w:ind w:left="20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IČO</w:t>
                </w:r>
              </w:p>
            </w:txbxContent>
          </v:textbox>
        </v:shape>
      </w:pict>
    </w:r>
    <w:r>
      <w:rPr>
        <w:sz w:val="20"/>
        <w:szCs w:val="20"/>
      </w:rPr>
    </w: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89.420532pt;margin-top:16.084438pt;width:19.997454pt;height:26.556414pt;mso-position-horizontal-relative:page;mso-position-vertical-relative:page;z-index:-13261" type="#_x0000_t202" filled="f" stroked="f">
          <v:textbox inset="0,0,0,0">
            <w:txbxContent>
              <w:p>
                <w:pPr>
                  <w:spacing w:before="0" w:after="0" w:line="224" w:lineRule="exact"/>
                  <w:ind w:left="20" w:right="-2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DI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</w:p>
              <w:p>
                <w:pPr>
                  <w:spacing w:before="61" w:after="0" w:line="240" w:lineRule="auto"/>
                  <w:ind w:left="24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IČO</w:t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5.200439pt;margin-top:17.59244pt;width:123.150006pt;height:12pt;mso-position-horizontal-relative:page;mso-position-vertical-relative:page;z-index:-13260" type="#_x0000_t202" filled="f" stroked="f">
          <v:textbox inset="0,0,0,0">
            <w:txbxContent>
              <w:p>
                <w:pPr>
                  <w:spacing w:before="0" w:after="0" w:line="224" w:lineRule="exact"/>
                  <w:ind w:left="20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Poznámky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Ú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POD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V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3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-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0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1</w:t>
                </w:r>
              </w:p>
            </w:txbxContent>
          </v:textbox>
        </v:shape>
      </w:pict>
    </w:r>
    <w:r>
      <w:rPr>
        <w:sz w:val="20"/>
        <w:szCs w:val="20"/>
      </w:rPr>
    </w: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89.797546pt;margin-top:15.707439pt;width:20.416454pt;height:27.352414pt;mso-position-horizontal-relative:page;mso-position-vertical-relative:page;z-index:-13259" type="#_x0000_t202" filled="f" stroked="f">
          <v:textbox inset="0,0,0,0">
            <w:txbxContent>
              <w:p>
                <w:pPr>
                  <w:spacing w:before="0" w:after="0" w:line="224" w:lineRule="exact"/>
                  <w:ind w:left="20" w:right="-2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DI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</w:p>
              <w:p>
                <w:pPr>
                  <w:spacing w:before="77" w:after="0" w:line="240" w:lineRule="auto"/>
                  <w:ind w:left="33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IČO</w:t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5.200439pt;margin-top:17.59244pt;width:123.150006pt;height:12pt;mso-position-horizontal-relative:page;mso-position-vertical-relative:page;z-index:-13258" type="#_x0000_t202" filled="f" stroked="f">
          <v:textbox inset="0,0,0,0">
            <w:txbxContent>
              <w:p>
                <w:pPr>
                  <w:spacing w:before="0" w:after="0" w:line="224" w:lineRule="exact"/>
                  <w:ind w:left="20" w:right="-50"/>
                  <w:jc w:val="left"/>
                  <w:rPr>
                    <w:rFonts w:ascii="Arial" w:hAnsi="Arial" w:cs="Arial" w:eastAsia="Arial"/>
                    <w:sz w:val="20"/>
                    <w:szCs w:val="20"/>
                  </w:rPr>
                </w:pPr>
                <w:rPr/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Poznámky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Ú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č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POD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V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3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-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 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0</w:t>
                </w:r>
                <w:r>
                  <w:rPr>
                    <w:rFonts w:ascii="Arial" w:hAnsi="Arial" w:cs="Arial" w:eastAsia="Arial"/>
                    <w:sz w:val="20"/>
                    <w:szCs w:val="20"/>
                    <w:spacing w:val="0"/>
                    <w:w w:val="100"/>
                  </w:rPr>
                  <w:t>1</w:t>
                </w:r>
              </w:p>
            </w:txbxContent>
          </v:textbox>
        </v:shape>
      </w:pict>
    </w:r>
    <w:r>
      <w:rPr>
        <w:sz w:val="20"/>
        <w:szCs w:val="20"/>
      </w:rPr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  <w:evenAndOddHeaders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header" Target="header2.xml"/><Relationship Id="rId7" Type="http://schemas.openxmlformats.org/officeDocument/2006/relationships/footer" Target="footer1.xml"/><Relationship Id="rId8" Type="http://schemas.openxmlformats.org/officeDocument/2006/relationships/footer" Target="footer2.xml"/><Relationship Id="rId9" Type="http://schemas.openxmlformats.org/officeDocument/2006/relationships/header" Target="header3.xml"/><Relationship Id="rId10" Type="http://schemas.openxmlformats.org/officeDocument/2006/relationships/header" Target="header4.xml"/><Relationship Id="rId11" Type="http://schemas.openxmlformats.org/officeDocument/2006/relationships/footer" Target="footer3.xml"/><Relationship Id="rId12" Type="http://schemas.openxmlformats.org/officeDocument/2006/relationships/footer" Target="footer4.xml"/><Relationship Id="rId13" Type="http://schemas.openxmlformats.org/officeDocument/2006/relationships/header" Target="header5.xml"/><Relationship Id="rId14" Type="http://schemas.openxmlformats.org/officeDocument/2006/relationships/header" Target="header6.xml"/><Relationship Id="rId15" Type="http://schemas.openxmlformats.org/officeDocument/2006/relationships/header" Target="header7.xml"/><Relationship Id="rId16" Type="http://schemas.openxmlformats.org/officeDocument/2006/relationships/header" Target="header8.xml"/><Relationship Id="rId17" Type="http://schemas.openxmlformats.org/officeDocument/2006/relationships/header" Target="header9.xml"/><Relationship Id="rId18" Type="http://schemas.openxmlformats.org/officeDocument/2006/relationships/header" Target="header10.xml"/><Relationship Id="rId19" Type="http://schemas.openxmlformats.org/officeDocument/2006/relationships/header" Target="header11.xml"/><Relationship Id="rId20" Type="http://schemas.openxmlformats.org/officeDocument/2006/relationships/header" Target="header12.xml"/><Relationship Id="rId21" Type="http://schemas.openxmlformats.org/officeDocument/2006/relationships/footer" Target="footer5.xml"/><Relationship Id="rId22" Type="http://schemas.openxmlformats.org/officeDocument/2006/relationships/header" Target="header13.xml"/><Relationship Id="rId23" Type="http://schemas.openxmlformats.org/officeDocument/2006/relationships/header" Target="header14.xml"/><Relationship Id="rId24" Type="http://schemas.openxmlformats.org/officeDocument/2006/relationships/footer" Target="footer6.xml"/><Relationship Id="rId25" Type="http://schemas.openxmlformats.org/officeDocument/2006/relationships/footer" Target="footer7.xml"/><Relationship Id="rId26" Type="http://schemas.openxmlformats.org/officeDocument/2006/relationships/header" Target="header15.xml"/><Relationship Id="rId27" Type="http://schemas.openxmlformats.org/officeDocument/2006/relationships/header" Target="header16.xml"/><Relationship Id="rId28" Type="http://schemas.openxmlformats.org/officeDocument/2006/relationships/header" Target="header17.xml"/><Relationship Id="rId29" Type="http://schemas.openxmlformats.org/officeDocument/2006/relationships/header" Target="header18.xml"/><Relationship Id="rId30" Type="http://schemas.openxmlformats.org/officeDocument/2006/relationships/header" Target="header19.xml"/><Relationship Id="rId31" Type="http://schemas.openxmlformats.org/officeDocument/2006/relationships/header" Target="header20.xml"/><Relationship Id="rId32" Type="http://schemas.openxmlformats.org/officeDocument/2006/relationships/footer" Target="footer8.xml"/><Relationship Id="rId33" Type="http://schemas.openxmlformats.org/officeDocument/2006/relationships/header" Target="header21.xml"/><Relationship Id="rId34" Type="http://schemas.openxmlformats.org/officeDocument/2006/relationships/header" Target="header22.xml"/><Relationship Id="rId35" Type="http://schemas.openxmlformats.org/officeDocument/2006/relationships/footer" Target="footer9.xml"/><Relationship Id="rId36" Type="http://schemas.openxmlformats.org/officeDocument/2006/relationships/footer" Target="footer10.xml"/><Relationship Id="rId37" Type="http://schemas.openxmlformats.org/officeDocument/2006/relationships/footer" Target="footer11.xml"/><Relationship Id="rId38" Type="http://schemas.openxmlformats.org/officeDocument/2006/relationships/footer" Target="footer12.xml"/><Relationship Id="rId39" Type="http://schemas.openxmlformats.org/officeDocument/2006/relationships/header" Target="header23.xml"/><Relationship Id="rId40" Type="http://schemas.openxmlformats.org/officeDocument/2006/relationships/header" Target="header24.xml"/><Relationship Id="rId41" Type="http://schemas.openxmlformats.org/officeDocument/2006/relationships/header" Target="header25.xml"/><Relationship Id="rId42" Type="http://schemas.openxmlformats.org/officeDocument/2006/relationships/header" Target="header26.xml"/><Relationship Id="rId43" Type="http://schemas.openxmlformats.org/officeDocument/2006/relationships/footer" Target="footer13.xml"/><Relationship Id="rId44" Type="http://schemas.openxmlformats.org/officeDocument/2006/relationships/footer" Target="footer14.xml"/><Relationship Id="rId45" Type="http://schemas.openxmlformats.org/officeDocument/2006/relationships/header" Target="header27.xml"/><Relationship Id="rId46" Type="http://schemas.openxmlformats.org/officeDocument/2006/relationships/header" Target="header28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2011 v1.13 - bez vypoctov</dc:title>
  <dcterms:created xsi:type="dcterms:W3CDTF">2018-06-26T15:16:11Z</dcterms:created>
  <dcterms:modified xsi:type="dcterms:W3CDTF">2018-06-26T15:16:11Z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2012-02-17T00:00:00Z</vt:filetime>
  </property>
  <property fmtid="{D5CDD505-2E9C-101B-9397-08002B2CF9AE}" pid="3" name="LastSaved">
    <vt:filetime>2018-06-26T00:00:00Z</vt:filetime>
  </property>
</Properties>
</file>