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97F" w:rsidRPr="00A55E63" w:rsidRDefault="0093097F">
      <w:pPr>
        <w:spacing w:before="2" w:line="140" w:lineRule="exact"/>
        <w:rPr>
          <w:sz w:val="14"/>
          <w:szCs w:val="14"/>
          <w:lang w:val="en-US"/>
        </w:rPr>
      </w:pP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7</w:t>
      </w: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93097F" w:rsidRPr="006E49A2" w:rsidRDefault="0093097F" w:rsidP="00AD749D">
      <w:pPr>
        <w:spacing w:before="7" w:line="240" w:lineRule="exact"/>
        <w:jc w:val="both"/>
        <w:rPr>
          <w:rFonts w:ascii="Arial" w:hAnsi="Arial" w:cs="Arial"/>
        </w:rPr>
      </w:pPr>
    </w:p>
    <w:p w:rsidR="0093097F" w:rsidRPr="00A55E63" w:rsidRDefault="0093097F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3097F" w:rsidRPr="00A55E63" w:rsidRDefault="0093097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3097F" w:rsidRPr="00A55E63" w:rsidRDefault="0093097F" w:rsidP="00AD749D">
      <w:pPr>
        <w:spacing w:before="7" w:line="24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EKOBS, spol. s r.o.</w:t>
            </w:r>
          </w:p>
        </w:tc>
      </w:tr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3097F" w:rsidRPr="00CC0C66" w:rsidRDefault="0093097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31612661</w:t>
            </w:r>
            <w:r>
              <w:rPr>
                <w:rFonts w:ascii="Arial" w:hAnsi="Arial" w:cs="Arial"/>
              </w:rPr>
              <w:tab/>
            </w:r>
          </w:p>
        </w:tc>
      </w:tr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Vajanského nám. 3, 036 01 Martin</w:t>
            </w:r>
          </w:p>
        </w:tc>
      </w:tr>
    </w:tbl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3097F" w:rsidRPr="00CC0C66" w:rsidTr="00CC0C66">
        <w:tc>
          <w:tcPr>
            <w:tcW w:w="4219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3097F" w:rsidRPr="00CC0C66" w:rsidTr="00CC0C66">
        <w:tc>
          <w:tcPr>
            <w:tcW w:w="4219" w:type="dxa"/>
          </w:tcPr>
          <w:p w:rsidR="0093097F" w:rsidRPr="00CC0C66" w:rsidRDefault="0093097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AD749D">
      <w:pPr>
        <w:spacing w:before="1" w:line="28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3097F" w:rsidRPr="00A55E63" w:rsidRDefault="0093097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3097F" w:rsidRPr="00A55E63" w:rsidRDefault="0093097F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097F" w:rsidRPr="00A55E63" w:rsidRDefault="009309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93097F" w:rsidRPr="00A55E63" w:rsidRDefault="009309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3097F" w:rsidRPr="00A55E63" w:rsidRDefault="009309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3097F" w:rsidRPr="00A55E63" w:rsidRDefault="009309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3097F" w:rsidRPr="00A55E63" w:rsidRDefault="009309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3097F" w:rsidRPr="00A55E63" w:rsidRDefault="009309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3097F" w:rsidRPr="00A55E63" w:rsidRDefault="0093097F" w:rsidP="00AD749D">
      <w:pPr>
        <w:spacing w:before="1" w:line="280" w:lineRule="exact"/>
        <w:jc w:val="both"/>
        <w:rPr>
          <w:rFonts w:ascii="Arial" w:hAnsi="Arial" w:cs="Arial"/>
        </w:rPr>
      </w:pPr>
    </w:p>
    <w:p w:rsidR="0093097F" w:rsidRPr="00A55E63" w:rsidRDefault="0093097F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3097F" w:rsidRPr="00A55E63" w:rsidRDefault="0093097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3097F" w:rsidRPr="00A55E63" w:rsidRDefault="0093097F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097F" w:rsidRPr="00A55E63" w:rsidRDefault="0093097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3097F" w:rsidRPr="00A55E63" w:rsidRDefault="0093097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3097F" w:rsidRPr="00A55E63" w:rsidRDefault="0093097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3097F" w:rsidRPr="00A55E63" w:rsidRDefault="0093097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3097F" w:rsidRPr="00A55E63" w:rsidRDefault="0093097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3097F" w:rsidRPr="00A55E63" w:rsidRDefault="0093097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3097F" w:rsidRPr="00A55E63" w:rsidRDefault="0093097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3097F" w:rsidRPr="00A55E63" w:rsidRDefault="0093097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3097F" w:rsidRPr="00A55E63" w:rsidRDefault="0093097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93097F" w:rsidRPr="00A55E63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3097F" w:rsidRPr="00A55E63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3097F" w:rsidRPr="00A55E63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3097F" w:rsidRPr="00A55E63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3097F" w:rsidRPr="00451ED3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3097F" w:rsidRPr="00451ED3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93097F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451ED3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93097F" w:rsidRPr="00451ED3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93097F" w:rsidRPr="00A55E63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3097F" w:rsidRPr="00A55E63" w:rsidRDefault="0093097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3097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097F" w:rsidRDefault="0093097F">
      <w:r>
        <w:separator/>
      </w:r>
    </w:p>
  </w:endnote>
  <w:endnote w:type="continuationSeparator" w:id="0">
    <w:p w:rsidR="0093097F" w:rsidRDefault="009309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97F" w:rsidRDefault="0093097F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93097F" w:rsidRDefault="0093097F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097F" w:rsidRDefault="0093097F">
      <w:r>
        <w:separator/>
      </w:r>
    </w:p>
  </w:footnote>
  <w:footnote w:type="continuationSeparator" w:id="0">
    <w:p w:rsidR="0093097F" w:rsidRDefault="009309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97F" w:rsidRDefault="0093097F">
    <w:pPr>
      <w:pStyle w:val="Header"/>
    </w:pPr>
  </w:p>
  <w:p w:rsidR="0093097F" w:rsidRDefault="0093097F">
    <w:pPr>
      <w:pStyle w:val="Header"/>
    </w:pPr>
  </w:p>
  <w:p w:rsidR="0093097F" w:rsidRDefault="0093097F">
    <w:pPr>
      <w:pStyle w:val="Header"/>
    </w:pPr>
  </w:p>
  <w:p w:rsidR="0093097F" w:rsidRDefault="0093097F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48260908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2120108771</w:t>
    </w:r>
  </w:p>
  <w:p w:rsidR="0093097F" w:rsidRDefault="0093097F" w:rsidP="0055784D">
    <w:pPr>
      <w:pStyle w:val="Header"/>
      <w:rPr>
        <w:rFonts w:ascii="Times New Roman" w:hAnsi="Times New Roman"/>
        <w:sz w:val="24"/>
        <w:szCs w:val="24"/>
      </w:rPr>
    </w:pPr>
  </w:p>
  <w:p w:rsidR="0093097F" w:rsidRDefault="0093097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21472"/>
    <w:rsid w:val="001406AD"/>
    <w:rsid w:val="001A1B05"/>
    <w:rsid w:val="002401F1"/>
    <w:rsid w:val="002A115D"/>
    <w:rsid w:val="002C12B4"/>
    <w:rsid w:val="002D7E6D"/>
    <w:rsid w:val="003657F5"/>
    <w:rsid w:val="00373635"/>
    <w:rsid w:val="003D056F"/>
    <w:rsid w:val="00401155"/>
    <w:rsid w:val="00451ED3"/>
    <w:rsid w:val="004925F8"/>
    <w:rsid w:val="004953BC"/>
    <w:rsid w:val="004A2BF3"/>
    <w:rsid w:val="004D0A4F"/>
    <w:rsid w:val="00543048"/>
    <w:rsid w:val="0055784D"/>
    <w:rsid w:val="00560DB1"/>
    <w:rsid w:val="00576EF6"/>
    <w:rsid w:val="00623868"/>
    <w:rsid w:val="00637F73"/>
    <w:rsid w:val="00676DB4"/>
    <w:rsid w:val="006831DF"/>
    <w:rsid w:val="00687B4C"/>
    <w:rsid w:val="006E49A2"/>
    <w:rsid w:val="00727FE9"/>
    <w:rsid w:val="00763ACC"/>
    <w:rsid w:val="007D6F0C"/>
    <w:rsid w:val="00846D55"/>
    <w:rsid w:val="0085655B"/>
    <w:rsid w:val="00861175"/>
    <w:rsid w:val="008771A6"/>
    <w:rsid w:val="008A7BC9"/>
    <w:rsid w:val="00913435"/>
    <w:rsid w:val="00916772"/>
    <w:rsid w:val="0093097F"/>
    <w:rsid w:val="00930A6A"/>
    <w:rsid w:val="009676D8"/>
    <w:rsid w:val="009A27D0"/>
    <w:rsid w:val="009D5C84"/>
    <w:rsid w:val="009F232B"/>
    <w:rsid w:val="00A51556"/>
    <w:rsid w:val="00A55E63"/>
    <w:rsid w:val="00A61DB2"/>
    <w:rsid w:val="00AB6FCA"/>
    <w:rsid w:val="00AD6C8A"/>
    <w:rsid w:val="00AD749D"/>
    <w:rsid w:val="00AF578E"/>
    <w:rsid w:val="00B15E67"/>
    <w:rsid w:val="00B16F39"/>
    <w:rsid w:val="00B504D2"/>
    <w:rsid w:val="00B7440A"/>
    <w:rsid w:val="00B81F22"/>
    <w:rsid w:val="00BA3634"/>
    <w:rsid w:val="00BC6C6B"/>
    <w:rsid w:val="00C01CB7"/>
    <w:rsid w:val="00C424DD"/>
    <w:rsid w:val="00C613D1"/>
    <w:rsid w:val="00C71636"/>
    <w:rsid w:val="00CB27BB"/>
    <w:rsid w:val="00CC0C66"/>
    <w:rsid w:val="00CC3205"/>
    <w:rsid w:val="00CD545D"/>
    <w:rsid w:val="00D605B2"/>
    <w:rsid w:val="00D738A6"/>
    <w:rsid w:val="00D80EF9"/>
    <w:rsid w:val="00DA28EC"/>
    <w:rsid w:val="00DE13D5"/>
    <w:rsid w:val="00E158EF"/>
    <w:rsid w:val="00E1750C"/>
    <w:rsid w:val="00E41F0B"/>
    <w:rsid w:val="00E532AD"/>
    <w:rsid w:val="00E70F0E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160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</TotalTime>
  <Pages>3</Pages>
  <Words>982</Words>
  <Characters>5598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4</cp:revision>
  <dcterms:created xsi:type="dcterms:W3CDTF">2018-06-27T19:10:00Z</dcterms:created>
  <dcterms:modified xsi:type="dcterms:W3CDTF">2018-06-27T19:16:00Z</dcterms:modified>
</cp:coreProperties>
</file>