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 w:rsidR="00683DC1">
              <w:rPr>
                <w:rFonts w:ascii="Arial Narrow" w:hAnsi="Arial Narrow"/>
                <w:sz w:val="22"/>
                <w:szCs w:val="22"/>
                <w:lang w:eastAsia="sk-SK"/>
              </w:rPr>
              <w:t> 31.12.2017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E8732B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683DC1" w:rsidRDefault="00683DC1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843F68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683DC1" w:rsidRDefault="00683DC1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2017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0" t="0" r="0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2017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aDMOD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683DC1" w:rsidRDefault="00683DC1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aDMOD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843F68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683DC1">
              <w:rPr>
                <w:color w:val="FFFFFF" w:themeColor="background1"/>
              </w:rPr>
              <w:fldChar w:fldCharType="begin"/>
            </w:r>
            <w:r w:rsidR="00683DC1">
              <w:rPr>
                <w:color w:val="FFFFFF" w:themeColor="background1"/>
              </w:rPr>
              <w:instrText xml:space="preserve"> MERGEFIELD  aSUB_ICO  \* MERGEFORMAT </w:instrText>
            </w:r>
            <w:r w:rsidR="00683DC1">
              <w:rPr>
                <w:color w:val="FFFFFF" w:themeColor="background1"/>
              </w:rPr>
              <w:fldChar w:fldCharType="separate"/>
            </w:r>
            <w:r w:rsidR="00843F68" w:rsidRPr="00D617A2">
              <w:rPr>
                <w:color w:val="FFFFFF" w:themeColor="background1"/>
              </w:rPr>
              <w:t>34100733</w:t>
            </w:r>
            <w:r w:rsidR="00683DC1">
              <w:rPr>
                <w:color w:val="FFFFFF" w:themeColor="background1"/>
              </w:rPr>
              <w:fldChar w:fldCharType="end"/>
            </w:r>
          </w:p>
          <w:p w:rsidR="000669B7" w:rsidRDefault="00683DC1" w:rsidP="007A6FE5">
            <w:pPr>
              <w:pStyle w:val="DIC"/>
            </w:pPr>
            <w:r>
              <w:rPr>
                <w:color w:val="FFFFFF" w:themeColor="background1"/>
              </w:rPr>
              <w:fldChar w:fldCharType="begin"/>
            </w:r>
            <w:r>
              <w:rPr>
                <w:color w:val="FFFFFF" w:themeColor="background1"/>
              </w:rPr>
              <w:instrText xml:space="preserve"> MERGEFIELD  aSUB_DIC  \* MERGEFORMAT </w:instrText>
            </w:r>
            <w:r>
              <w:rPr>
                <w:color w:val="FFFFFF" w:themeColor="background1"/>
              </w:rPr>
              <w:fldChar w:fldCharType="separate"/>
            </w:r>
            <w:r w:rsidR="00843F68" w:rsidRPr="00D617A2">
              <w:rPr>
                <w:color w:val="FFFFFF" w:themeColor="background1"/>
              </w:rPr>
              <w:t>2020404067</w:t>
            </w:r>
            <w:r>
              <w:rPr>
                <w:color w:val="FFFFFF" w:themeColor="background1"/>
              </w:rPr>
              <w:fldChar w:fldCharType="end"/>
            </w:r>
            <w:r w:rsidR="00E8732B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683DC1" w:rsidRDefault="00683DC1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2016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8732B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683DC1" w:rsidRDefault="00683DC1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2016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8732B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aDMDO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683DC1" w:rsidRDefault="00683DC1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aDMDO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843F68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8732B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aDMOD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683DC1" w:rsidRDefault="00683DC1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aDMOD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843F68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E8732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0" t="0" r="0" b="0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aSUB_DTPLATOD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1. 1. 1900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aSUB_DTPLATOD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D617A2">
                              <w:rPr>
                                <w:rFonts w:ascii="Arial" w:hAnsi="Arial" w:cs="Arial"/>
                                <w:noProof/>
                              </w:rPr>
                              <w:t>1. 1. 1900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E8732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aSUB_ICO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34100733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aSUB_ICO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D617A2">
                              <w:rPr>
                                <w:rFonts w:ascii="Arial" w:hAnsi="Arial" w:cs="Arial"/>
                                <w:noProof/>
                              </w:rPr>
                              <w:t>34100733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E8732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aSUB_DIC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2020404067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aSUB_DIC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D617A2">
                              <w:rPr>
                                <w:rFonts w:ascii="Arial" w:hAnsi="Arial" w:cs="Arial"/>
                                <w:noProof/>
                              </w:rPr>
                              <w:t>2020404067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E8732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0" t="0" r="190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fldChar w:fldCharType="end"/>
                                  </w:r>
                                  <w:r>
                                    <w:t>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683DC1" w:rsidRDefault="00683DC1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fldChar w:fldCharType="end"/>
                            </w:r>
                            <w:r>
                              <w:t>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E8732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0" t="0" r="9525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t>32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683DC1" w:rsidRDefault="00683DC1" w:rsidP="000669B7">
                            <w:r>
                              <w:t>32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E8732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0" t="0" r="9525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t>0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683DC1" w:rsidRDefault="00683DC1" w:rsidP="000669B7">
                            <w:r>
                              <w:t>0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E8732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0" t="0" r="190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aSUB_NAZOV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BYTREAL Tlmače s.r.o.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aSUB_NAZOV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D617A2">
                              <w:rPr>
                                <w:rFonts w:ascii="Arial" w:hAnsi="Arial" w:cs="Arial"/>
                                <w:noProof/>
                              </w:rPr>
                              <w:t>BYTREAL Tlmače s.r.o.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E8732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Default="00683DC1" w:rsidP="000669B7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843F6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683DC1" w:rsidRDefault="00683DC1" w:rsidP="000669B7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aSUB_ULICA_CISLO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843F68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0" t="0" r="1905" b="952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aSUB_ULICA_ULICA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Kotlárska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aSUB_ULICA_ULICA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D617A2">
                              <w:rPr>
                                <w:rFonts w:ascii="Arial" w:hAnsi="Arial" w:cs="Arial"/>
                                <w:noProof/>
                              </w:rPr>
                              <w:t>Kotlárska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E8732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0" t="0" r="9525" b="9525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aSUB_MESTO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Tlmače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aSUB_MESTO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D617A2">
                              <w:rPr>
                                <w:rFonts w:ascii="Arial" w:hAnsi="Arial" w:cs="Arial"/>
                                <w:noProof/>
                              </w:rPr>
                              <w:t>Tlmače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0" t="0" r="0" b="9525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aSUB_PSC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93521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aSUB_PSC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D617A2">
                              <w:rPr>
                                <w:rFonts w:ascii="Arial" w:hAnsi="Arial" w:cs="Arial"/>
                                <w:noProof/>
                              </w:rPr>
                              <w:t>93521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E8732B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0" t="0" r="1905" b="952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instrText xml:space="preserve"> MERGEFIELD  aSUB_TELEFON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separate"/>
                                  </w:r>
                                  <w:r w:rsidRPr="00D617A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036/6340192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instrText xml:space="preserve"> MERGEFIELD  aSUB_TELEFON  \* MERGEFORMAT </w:instrTex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separate"/>
                            </w:r>
                            <w:r w:rsidRPr="00D617A2">
                              <w:rPr>
                                <w:rFonts w:ascii="Arial" w:hAnsi="Arial" w:cs="Arial"/>
                                <w:noProof/>
                              </w:rPr>
                              <w:t>036/6340192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E8732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0" t="0" r="1905" b="952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E8732B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0" t="0" r="190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83DC1" w:rsidRPr="00391121" w:rsidRDefault="00683DC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683DC1" w:rsidRPr="00391121" w:rsidRDefault="00683DC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843F68" w:rsidRPr="0073029B" w:rsidRDefault="00843F68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28.06.201</w:t>
            </w:r>
            <w:r w:rsidR="00683DC1">
              <w:rPr>
                <w:rFonts w:ascii="Arial Narrow" w:hAnsi="Arial Narrow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E8732B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1270" b="1270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83DC1" w:rsidRPr="007C40F2" w:rsidRDefault="00683DC1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683DC1" w:rsidRPr="007C40F2" w:rsidRDefault="00683DC1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962273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E52B7C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83DC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a02005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</w:t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lastRenderedPageBreak/>
              <w:t>13841.35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-2653.59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-16494.94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27682.70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5307.18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32989.88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83DC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 s01001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833"/>
        <w:gridCol w:w="14"/>
        <w:gridCol w:w="11"/>
        <w:gridCol w:w="653"/>
        <w:gridCol w:w="11"/>
        <w:gridCol w:w="14"/>
        <w:gridCol w:w="1072"/>
        <w:gridCol w:w="25"/>
        <w:gridCol w:w="28"/>
        <w:gridCol w:w="17"/>
        <w:gridCol w:w="759"/>
        <w:gridCol w:w="20"/>
        <w:gridCol w:w="14"/>
        <w:gridCol w:w="20"/>
        <w:gridCol w:w="809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683DC1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87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683DC1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683DC1">
        <w:trPr>
          <w:trHeight w:val="155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83DC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 a01058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-23091.17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-32605.00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-55696.17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166C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83DC1">
        <w:trPr>
          <w:trHeight w:val="278"/>
          <w:tblHeader/>
          <w:jc w:val="center"/>
        </w:trPr>
        <w:tc>
          <w:tcPr>
            <w:tcW w:w="9132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1902"/>
        <w:gridCol w:w="138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83D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a04225b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683D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5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683DC1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178" w:type="dxa"/>
            <w:gridSpan w:val="2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83D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3410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683D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509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683D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508857</w:t>
            </w:r>
          </w:p>
        </w:tc>
        <w:tc>
          <w:tcPr>
            <w:tcW w:w="2331" w:type="dxa"/>
            <w:vAlign w:val="center"/>
          </w:tcPr>
          <w:p w:rsidR="000669B7" w:rsidRPr="00F571F6" w:rsidRDefault="00683DC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407972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83DC1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512267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83DC1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408481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D166C5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FD553E" w:rsidRDefault="00D166C5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D166C5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7B63F4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2163076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7B63F4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1995361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7B63F4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2163076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7B63F4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1995361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D166C5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7B63F4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94787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7B63F4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125809</w:t>
            </w: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7B63F4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94787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7B63F4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125809</w:t>
            </w: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669B7" w:rsidRPr="0073029B" w:rsidTr="007B63F4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7B63F4" w:rsidRPr="0073029B" w:rsidTr="007B63F4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281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82.07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B63F4" w:rsidRPr="0073029B" w:rsidTr="007B63F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63F4" w:rsidRPr="0073029B" w:rsidTr="007B63F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63F4" w:rsidRPr="0073029B" w:rsidTr="007B63F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B63F4" w:rsidRPr="0073029B" w:rsidTr="007B63F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371.65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B63F4" w:rsidRPr="0073029B" w:rsidTr="007B63F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490,29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172.72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B63F4" w:rsidRPr="0073029B" w:rsidTr="007B63F4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233,71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281.00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B63F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E8732B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185815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181995.47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B63F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E8732B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22609.62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B63F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B63F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B63F4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E8732B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B63F4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3F4" w:rsidRPr="0073029B" w:rsidRDefault="007B63F4" w:rsidP="007B63F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E8732B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207859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3F4" w:rsidRPr="00F571F6" w:rsidRDefault="007B63F4" w:rsidP="007B63F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617A2">
              <w:rPr>
                <w:rFonts w:ascii="Arial Narrow" w:hAnsi="Arial Narrow"/>
                <w:noProof/>
                <w:sz w:val="18"/>
                <w:szCs w:val="18"/>
              </w:rPr>
              <w:t>204605.09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A0A25" w:rsidRPr="003F477D" w:rsidTr="00843F6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43F6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43F6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843F68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843F6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843F68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843F6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166C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843F68" w:rsidRPr="00D617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166C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5AB7" w:rsidRDefault="00F45AB7">
      <w:r>
        <w:separator/>
      </w:r>
    </w:p>
  </w:endnote>
  <w:endnote w:type="continuationSeparator" w:id="0">
    <w:p w:rsidR="00F45AB7" w:rsidRDefault="00F45A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3DC1" w:rsidRDefault="00683DC1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3DC1" w:rsidRDefault="00683DC1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3DC1" w:rsidRPr="00010D38" w:rsidRDefault="00683DC1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 w:rsidRPr="00010D38">
      <w:rPr>
        <w:rStyle w:val="slostrany"/>
        <w:sz w:val="16"/>
        <w:szCs w:val="16"/>
      </w:rPr>
      <w:fldChar w:fldCharType="end"/>
    </w:r>
  </w:p>
  <w:p w:rsidR="00683DC1" w:rsidRDefault="00683DC1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5AB7" w:rsidRDefault="00F45AB7">
      <w:r>
        <w:separator/>
      </w:r>
    </w:p>
  </w:footnote>
  <w:footnote w:type="continuationSeparator" w:id="0">
    <w:p w:rsidR="00F45AB7" w:rsidRDefault="00F45A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683DC1" w:rsidRPr="0073029B" w:rsidTr="00D71752">
      <w:trPr>
        <w:trHeight w:val="59"/>
      </w:trPr>
      <w:tc>
        <w:tcPr>
          <w:tcW w:w="416" w:type="pct"/>
          <w:noWrap/>
        </w:tcPr>
        <w:p w:rsidR="00683DC1" w:rsidRPr="0073029B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683DC1" w:rsidRPr="0073029B" w:rsidRDefault="00683DC1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683DC1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683DC1" w:rsidRPr="0073029B" w:rsidRDefault="00683DC1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E8732B">
            <w:rPr>
              <w:noProof/>
            </w:rPr>
            <w:t>34100733</w:t>
          </w:r>
          <w:r>
            <w:rPr>
              <w:noProof/>
            </w:rPr>
            <w:fldChar w:fldCharType="end"/>
          </w:r>
        </w:p>
      </w:tc>
    </w:tr>
    <w:tr w:rsidR="00683DC1" w:rsidRPr="0073029B" w:rsidTr="00D71752">
      <w:trPr>
        <w:trHeight w:val="59"/>
      </w:trPr>
      <w:tc>
        <w:tcPr>
          <w:tcW w:w="416" w:type="pct"/>
          <w:noWrap/>
        </w:tcPr>
        <w:p w:rsidR="00683DC1" w:rsidRPr="0073029B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683DC1" w:rsidRPr="0073029B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683DC1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683DC1" w:rsidRPr="0073029B" w:rsidRDefault="00683DC1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E8732B">
            <w:rPr>
              <w:noProof/>
            </w:rPr>
            <w:t>2020404067</w:t>
          </w:r>
          <w:r>
            <w:rPr>
              <w:noProof/>
            </w:rPr>
            <w:fldChar w:fldCharType="end"/>
          </w:r>
        </w:p>
      </w:tc>
    </w:tr>
  </w:tbl>
  <w:p w:rsidR="00683DC1" w:rsidRDefault="00683D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683DC1" w:rsidRPr="0073029B" w:rsidTr="00D71752">
      <w:trPr>
        <w:trHeight w:val="59"/>
      </w:trPr>
      <w:tc>
        <w:tcPr>
          <w:tcW w:w="416" w:type="pct"/>
          <w:noWrap/>
        </w:tcPr>
        <w:p w:rsidR="00683DC1" w:rsidRPr="0073029B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683DC1" w:rsidRPr="0073029B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683DC1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683DC1" w:rsidRPr="0073029B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MERGEFIELD  aSUB_ICO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«aSUB_ICO»</w:t>
          </w:r>
          <w:r>
            <w:rPr>
              <w:noProof/>
            </w:rPr>
            <w:fldChar w:fldCharType="end"/>
          </w:r>
        </w:p>
      </w:tc>
    </w:tr>
    <w:tr w:rsidR="00683DC1" w:rsidRPr="0073029B" w:rsidTr="00D71752">
      <w:trPr>
        <w:trHeight w:val="59"/>
      </w:trPr>
      <w:tc>
        <w:tcPr>
          <w:tcW w:w="416" w:type="pct"/>
          <w:noWrap/>
        </w:tcPr>
        <w:p w:rsidR="00683DC1" w:rsidRPr="0073029B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683DC1" w:rsidRPr="0073029B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683DC1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683DC1" w:rsidRPr="0073029B" w:rsidRDefault="00683DC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MERGEFIELD  aSUB_DIC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«aSUB_DIC»</w:t>
          </w:r>
          <w:r>
            <w:rPr>
              <w:noProof/>
            </w:rPr>
            <w:fldChar w:fldCharType="end"/>
          </w:r>
        </w:p>
      </w:tc>
    </w:tr>
  </w:tbl>
  <w:p w:rsidR="00683DC1" w:rsidRDefault="00683DC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1"/>
    <w:docVar w:name="arg2" w:val="driver=asa11;dbf=c:\data\tlmace.db;dbn=tlmace;eng=sql;links=tcpip{ip=192.168.1.36};uid=kovacova;con=finus(10.15);pwd=maria"/>
    <w:docVar w:name="arg3" w:val="0"/>
    <w:docVar w:name="arg4" w:val="C:\Users\user\AppData\Local\Temp\3742312.doc"/>
    <w:docVar w:name="arg5" w:val="4"/>
  </w:docVars>
  <w:rsids>
    <w:rsidRoot w:val="00E52B7C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6F2A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DC1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B63F4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3F68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62273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166C5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2B7C"/>
    <w:rsid w:val="00E56EB4"/>
    <w:rsid w:val="00E61EAC"/>
    <w:rsid w:val="00E62CA8"/>
    <w:rsid w:val="00E83ED5"/>
    <w:rsid w:val="00E85CCA"/>
    <w:rsid w:val="00E8732B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5AB7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B6676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723A72A"/>
  <w15:docId w15:val="{C0A11A29-747A-436B-9C6D-1FFA27DE1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5640EF-E107-47F2-9C67-C5FC0CE2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0</TotalTime>
  <Pages>9</Pages>
  <Words>3300</Words>
  <Characters>18813</Characters>
  <Application>Microsoft Office Word</Application>
  <DocSecurity>0</DocSecurity>
  <Lines>156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22069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user</dc:creator>
  <cp:lastModifiedBy>Bytreal</cp:lastModifiedBy>
  <cp:revision>2</cp:revision>
  <cp:lastPrinted>2017-06-29T09:20:00Z</cp:lastPrinted>
  <dcterms:created xsi:type="dcterms:W3CDTF">2018-06-26T16:19:00Z</dcterms:created>
  <dcterms:modified xsi:type="dcterms:W3CDTF">2018-06-26T16:19:00Z</dcterms:modified>
</cp:coreProperties>
</file>