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31. 12. 2017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D46BE5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Default="00561DA0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aDMDO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561DA0" w:rsidRDefault="00561DA0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aDMDO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Default="00561DA0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aDRDO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2017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561DA0" w:rsidRDefault="00561DA0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aDRDO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2017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Pr="00391121" w:rsidRDefault="00561DA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561DA0" w:rsidRPr="00391121" w:rsidRDefault="00561DA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2017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Default="00561DA0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aDMOD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561DA0" w:rsidRDefault="00561DA0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aDMOD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9D2A7D" w:rsidRPr="002B5633">
              <w:rPr>
                <w:color w:val="FFFFFF" w:themeColor="background1"/>
              </w:rPr>
              <w:t>31734359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9D2A7D" w:rsidRPr="002B5633">
              <w:rPr>
                <w:color w:val="FFFFFF" w:themeColor="background1"/>
              </w:rPr>
              <w:t>2020494399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Default="00561DA0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aDRODo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2016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:rsidR="00561DA0" w:rsidRDefault="00561DA0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aDRODo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2016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Default="00561DA0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aDRDOo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2016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561DA0" w:rsidRDefault="00561DA0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aDRDOo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2016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Default="00561DA0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aDMDO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561DA0" w:rsidRDefault="00561DA0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aDMDO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Default="00561DA0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aDMOD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561DA0" w:rsidRDefault="00561DA0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aDMOD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Pr="00391121" w:rsidRDefault="00561DA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27. 9. 1996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561DA0" w:rsidRPr="00391121" w:rsidRDefault="00561DA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27. 9. 1996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E73331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Pr="00391121" w:rsidRDefault="00561DA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31734359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561DA0" w:rsidRPr="00391121" w:rsidRDefault="00561DA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31734359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Pr="00391121" w:rsidRDefault="00561DA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2020494399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561DA0" w:rsidRPr="00391121" w:rsidRDefault="00561DA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2020494399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Default="00561DA0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aSUB_SKNACE12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561DA0" w:rsidRDefault="00561DA0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68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aSUB_SKNACE12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Default="00561DA0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aSUB_SKNACE34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561DA0" w:rsidRDefault="00561DA0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32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aSUB_SKNACE34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Default="00561DA0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aSUB_SKNACE5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561DA0" w:rsidRDefault="00561DA0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aSUB_SKNACE5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Pr="00391121" w:rsidRDefault="00561DA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 plus, s. r. 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561DA0" w:rsidRPr="00391121" w:rsidRDefault="00561DA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Subop plus, s. r. 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Default="00561DA0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561DA0" w:rsidRDefault="00561DA0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aSUB_ULICA_CISLO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Pr="00391121" w:rsidRDefault="00561DA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Šoltésovej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561DA0" w:rsidRPr="00391121" w:rsidRDefault="00561DA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Šoltésovej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Pr="00391121" w:rsidRDefault="00561DA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Košice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561DA0" w:rsidRPr="00391121" w:rsidRDefault="00561DA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Košice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Pr="00391121" w:rsidRDefault="00561DA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04001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561DA0" w:rsidRPr="00391121" w:rsidRDefault="00561DA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04001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Pr="00391121" w:rsidRDefault="00561DA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055/6782691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561DA0" w:rsidRPr="00391121" w:rsidRDefault="00561DA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055/6782691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Pr="00391121" w:rsidRDefault="00561DA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561DA0" w:rsidRPr="00391121" w:rsidRDefault="00561DA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DA0" w:rsidRPr="00391121" w:rsidRDefault="00561DA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B56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subop@subop.sk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561DA0" w:rsidRPr="00391121" w:rsidRDefault="00561DA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B5633">
                              <w:rPr>
                                <w:rFonts w:ascii="Arial" w:hAnsi="Arial" w:cs="Arial"/>
                                <w:noProof/>
                              </w:rPr>
                              <w:t>subop@subop.sk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  <w:p w:rsidR="00D46BE5" w:rsidRPr="0073029B" w:rsidRDefault="00D55D33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D46BE5">
              <w:rPr>
                <w:rFonts w:ascii="Arial Narrow" w:hAnsi="Arial Narrow"/>
                <w:sz w:val="22"/>
                <w:szCs w:val="22"/>
                <w:lang w:eastAsia="sk-SK"/>
              </w:rPr>
              <w:t>28.6.2018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  <w:p w:rsidR="00D46BE5" w:rsidRPr="0073029B" w:rsidRDefault="00D55D33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1DA0" w:rsidRPr="007C40F2" w:rsidRDefault="00561DA0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561DA0" w:rsidRPr="007C40F2" w:rsidRDefault="00561DA0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E73331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E73331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E73331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E73331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0669B7" w:rsidRPr="0073029B" w:rsidTr="00D55D3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69B7" w:rsidRPr="0073029B" w:rsidRDefault="00E73331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D55D33">
              <w:rPr>
                <w:rFonts w:ascii="Arial Narrow" w:hAnsi="Arial Narrow"/>
                <w:color w:val="000000" w:themeColor="text1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E73331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10736.08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10736.08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6439.40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23614.88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859.00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859.00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-859.00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-859.00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10736.08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10736.08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701C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16316.48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C45" w:rsidRDefault="001F4C4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69B7" w:rsidRDefault="001F4C4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16316.48</w:t>
            </w:r>
          </w:p>
          <w:p w:rsidR="001F4C45" w:rsidRPr="003511A5" w:rsidRDefault="001F4C4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01C0">
              <w:rPr>
                <w:rFonts w:ascii="Arial Narrow" w:hAnsi="Arial Narrow"/>
                <w:noProof/>
                <w:sz w:val="18"/>
                <w:szCs w:val="18"/>
              </w:rPr>
              <w:t>2420</w:t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01C0">
              <w:rPr>
                <w:rFonts w:ascii="Arial Narrow" w:hAnsi="Arial Narrow"/>
                <w:noProof/>
                <w:sz w:val="18"/>
                <w:szCs w:val="18"/>
              </w:rPr>
              <w:t>2420.</w:t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701C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12116.47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01C0">
              <w:rPr>
                <w:rFonts w:ascii="Arial Narrow" w:hAnsi="Arial Narrow"/>
                <w:noProof/>
                <w:sz w:val="18"/>
                <w:szCs w:val="18"/>
              </w:rPr>
              <w:t>12116.47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01C0">
              <w:rPr>
                <w:rFonts w:ascii="Arial Narrow" w:hAnsi="Arial Narrow"/>
                <w:noProof/>
                <w:sz w:val="18"/>
                <w:szCs w:val="18"/>
              </w:rPr>
              <w:t>2420</w:t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701C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1380.39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701C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3800.39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01C0">
              <w:rPr>
                <w:rFonts w:ascii="Arial Narrow" w:hAnsi="Arial Narrow"/>
                <w:noProof/>
                <w:sz w:val="18"/>
                <w:szCs w:val="18"/>
              </w:rPr>
              <w:t>10736.08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701C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736</w:t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.0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8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6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-2420.00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6F" w:rsidP="00F70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701C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-24</w:t>
            </w:r>
            <w:r w:rsidR="008F346F">
              <w:rPr>
                <w:rFonts w:ascii="Arial Narrow" w:hAnsi="Arial Narrow"/>
                <w:sz w:val="18"/>
                <w:szCs w:val="18"/>
              </w:rPr>
              <w:t>20.00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F346F">
              <w:rPr>
                <w:rFonts w:ascii="Arial Narrow" w:hAnsi="Arial Narrow"/>
                <w:noProof/>
                <w:sz w:val="18"/>
                <w:szCs w:val="18"/>
              </w:rPr>
              <w:t>2420.00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F346F">
              <w:rPr>
                <w:rFonts w:ascii="Arial Narrow" w:hAnsi="Arial Narrow"/>
                <w:noProof/>
                <w:sz w:val="18"/>
                <w:szCs w:val="18"/>
              </w:rPr>
              <w:t>2420</w:t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561DA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561DA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10736.08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561DA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10736.08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C027FC" w:rsidRDefault="00D71752" w:rsidP="00C027FC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C027FC" w:rsidRDefault="00C027FC" w:rsidP="00C027FC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C027FC" w:rsidRDefault="000669B7" w:rsidP="00C027FC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C027FC">
        <w:rPr>
          <w:rFonts w:ascii="Arial Narrow" w:hAnsi="Arial Narrow"/>
          <w:b w:val="0"/>
          <w:sz w:val="22"/>
          <w:szCs w:val="22"/>
        </w:rPr>
        <w:lastRenderedPageBreak/>
        <w:t xml:space="preserve">Tabuľka č. </w:t>
      </w:r>
      <w:r w:rsidR="008F346F" w:rsidRPr="00C027FC">
        <w:rPr>
          <w:rFonts w:ascii="Arial Narrow" w:hAnsi="Arial Narrow"/>
          <w:b w:val="0"/>
          <w:sz w:val="22"/>
          <w:szCs w:val="22"/>
        </w:rPr>
        <w:t>1</w:t>
      </w:r>
    </w:p>
    <w:tbl>
      <w:tblPr>
        <w:tblW w:w="508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717"/>
        <w:gridCol w:w="1006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644"/>
        <w:gridCol w:w="709"/>
        <w:gridCol w:w="1134"/>
        <w:gridCol w:w="850"/>
      </w:tblGrid>
      <w:tr w:rsidR="000669B7" w:rsidRPr="0073029B" w:rsidTr="008F346F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72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8F346F">
        <w:trPr>
          <w:trHeight w:val="1537"/>
          <w:tblHeader/>
          <w:jc w:val="center"/>
        </w:trPr>
        <w:tc>
          <w:tcPr>
            <w:tcW w:w="15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8F346F">
        <w:trPr>
          <w:trHeight w:val="155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9199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77263.74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47705.07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128598.57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77263.74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47705.07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128598.57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9199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-57914.97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-45235.23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-103150.20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1932.00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1307.00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3239.00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-59846.97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-46542.23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-106389.20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9199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9199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8F346F">
        <w:trPr>
          <w:trHeight w:val="278"/>
          <w:tblHeader/>
          <w:jc w:val="center"/>
        </w:trPr>
        <w:tc>
          <w:tcPr>
            <w:tcW w:w="1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C45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19348.77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C45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2469.84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C45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25448.37</w:t>
            </w:r>
          </w:p>
        </w:tc>
      </w:tr>
      <w:tr w:rsidR="000669B7" w:rsidRPr="0073029B" w:rsidTr="008F346F">
        <w:trPr>
          <w:trHeight w:val="290"/>
          <w:tblHeader/>
          <w:jc w:val="center"/>
        </w:trPr>
        <w:tc>
          <w:tcPr>
            <w:tcW w:w="1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7C45C9">
              <w:rPr>
                <w:rFonts w:ascii="Arial Narrow" w:hAnsi="Arial Narrow"/>
                <w:sz w:val="18"/>
                <w:szCs w:val="18"/>
              </w:rPr>
              <w:t>7416.77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C45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1162.84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C45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22209.37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8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739"/>
        <w:gridCol w:w="111"/>
        <w:gridCol w:w="851"/>
        <w:gridCol w:w="850"/>
        <w:gridCol w:w="14"/>
        <w:gridCol w:w="128"/>
        <w:gridCol w:w="850"/>
        <w:gridCol w:w="777"/>
        <w:gridCol w:w="14"/>
        <w:gridCol w:w="14"/>
        <w:gridCol w:w="28"/>
        <w:gridCol w:w="585"/>
        <w:gridCol w:w="808"/>
        <w:gridCol w:w="28"/>
        <w:gridCol w:w="1007"/>
        <w:gridCol w:w="850"/>
      </w:tblGrid>
      <w:tr w:rsidR="000669B7" w:rsidRPr="0073029B" w:rsidTr="003F5BC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54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831AB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831ABF">
        <w:trPr>
          <w:trHeight w:val="155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3F5BCF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C45C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3629</w:t>
            </w:r>
            <w:r w:rsidR="003F5BCF">
              <w:rPr>
                <w:rFonts w:ascii="Arial Narrow" w:hAnsi="Arial Narrow"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F5BC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77263.74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F5BC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48247.00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F5BC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129140.50</w:t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F5BC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2328.73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F5BC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2328.73</w:t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F5BC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2870.66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F5BC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2870.66</w:t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F5BC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3629.76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F5BC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77263.74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F5BC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47705.07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F5BC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128598.57</w:t>
            </w:r>
          </w:p>
        </w:tc>
      </w:tr>
      <w:tr w:rsidR="000669B7" w:rsidRPr="0073029B" w:rsidTr="003F5BCF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31AB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-55982.97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31AB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-46798.89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831AB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-102781.86</w:t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31AB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1932.00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31AB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1307.00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027FC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3239.00</w:t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31AB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2870.66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027FC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2870.66</w:t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31AB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-57914.97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31AB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-45235.23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027FC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-103150.20</w:t>
            </w:r>
          </w:p>
        </w:tc>
      </w:tr>
      <w:tr w:rsidR="000669B7" w:rsidRPr="0073029B" w:rsidTr="003F5BCF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3F5BCF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831AB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31ABF">
        <w:trPr>
          <w:trHeight w:val="290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</w:t>
            </w:r>
            <w:proofErr w:type="spellEnd"/>
            <w:r w:rsidRPr="0073029B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C027FC" w:rsidRPr="0073029B" w:rsidRDefault="00C027FC" w:rsidP="000669B7">
      <w:pPr>
        <w:rPr>
          <w:rFonts w:ascii="Arial Narrow" w:hAnsi="Arial Narrow"/>
          <w:sz w:val="22"/>
          <w:szCs w:val="22"/>
        </w:rPr>
      </w:pPr>
    </w:p>
    <w:p w:rsidR="00D55D33" w:rsidRDefault="00D55D33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C027FC" w:rsidRDefault="00C027FC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51CC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2859.46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51CC8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2859.46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51CC8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2859.46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51CC8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2859.46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651CC8" w:rsidRDefault="00651CC8" w:rsidP="000669B7">
      <w:pPr>
        <w:rPr>
          <w:rFonts w:ascii="Arial Narrow" w:hAnsi="Arial Narrow"/>
          <w:sz w:val="22"/>
          <w:szCs w:val="22"/>
        </w:rPr>
      </w:pPr>
    </w:p>
    <w:p w:rsidR="00651CC8" w:rsidRDefault="00651CC8" w:rsidP="000669B7">
      <w:pPr>
        <w:rPr>
          <w:rFonts w:ascii="Arial Narrow" w:hAnsi="Arial Narrow"/>
          <w:sz w:val="22"/>
          <w:szCs w:val="22"/>
        </w:rPr>
      </w:pPr>
    </w:p>
    <w:p w:rsidR="00651CC8" w:rsidRDefault="00651CC8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9317D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2108233.61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973E8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2108233.61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973E8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2108233.61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973E8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2108233.61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1118A">
              <w:rPr>
                <w:rFonts w:ascii="Arial Narrow" w:hAnsi="Arial Narrow"/>
                <w:sz w:val="18"/>
                <w:szCs w:val="18"/>
              </w:rPr>
              <w:t>37992.98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91118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12827.73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973E8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50820.71</w:t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3E52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249.20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3E52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1479.90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973E8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1729.10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3E52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38242.18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E52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14307.63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973E8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52549.81</w:t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831.34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823314.59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824145.93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lastRenderedPageBreak/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D55D33" w:rsidRDefault="00D55D33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D55D33" w:rsidRDefault="00D55D33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D55D33" w:rsidRDefault="00D55D33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D55D33" w:rsidRDefault="00D55D33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D55D33" w:rsidRDefault="00D55D33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E5242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30503.97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E5242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30503.97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E5242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30503.97</w:t>
            </w: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E52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E52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E52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E52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E52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  <w:r w:rsidR="009C0873">
              <w:rPr>
                <w:rFonts w:ascii="Arial Narrow" w:hAnsi="Arial Narrow"/>
                <w:sz w:val="22"/>
                <w:szCs w:val="22"/>
              </w:rPr>
              <w:t xml:space="preserve"> (mzda, odvody)</w: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9C08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C0873">
              <w:rPr>
                <w:rFonts w:ascii="Arial Narrow" w:hAnsi="Arial Narrow"/>
                <w:noProof/>
                <w:sz w:val="18"/>
                <w:szCs w:val="18"/>
              </w:rPr>
              <w:t>5619.75</w:t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9C08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9C08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lastRenderedPageBreak/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9C08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4710.43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9C08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9C08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4710.43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9C08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C0873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(mzda, odvody)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9C08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4710.43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9C08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9C08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4710.43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9C08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:rsidTr="009C087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9574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9C0873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202.39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873" w:rsidRPr="009C0873" w:rsidRDefault="009C0873" w:rsidP="009C087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C0873">
              <w:rPr>
                <w:rFonts w:ascii="Arial Narrow" w:hAnsi="Arial Narrow"/>
                <w:b/>
                <w:sz w:val="18"/>
                <w:szCs w:val="18"/>
              </w:rPr>
              <w:t>162.55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FF114B" w:rsidRDefault="00FF114B" w:rsidP="00D71752">
            <w:pPr>
              <w:jc w:val="center"/>
              <w:rPr>
                <w:rFonts w:ascii="Arial Narrow" w:hAnsi="Arial Narrow"/>
                <w:noProof/>
                <w:sz w:val="18"/>
                <w:szCs w:val="18"/>
              </w:rPr>
            </w:pPr>
            <w:r w:rsidRPr="00FF114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FF114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202.39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FF114B" w:rsidRDefault="00FF114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F114B">
              <w:rPr>
                <w:rFonts w:ascii="Arial Narrow" w:hAnsi="Arial Narrow"/>
                <w:sz w:val="18"/>
                <w:szCs w:val="18"/>
              </w:rPr>
              <w:t>162.55</w:t>
            </w:r>
          </w:p>
        </w:tc>
      </w:tr>
      <w:tr w:rsidR="00E51BAB" w:rsidRPr="0073029B" w:rsidTr="00E9574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FF114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970053.31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1BAB" w:rsidRPr="00C365F1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E7093" w:rsidRPr="00C365F1" w:rsidRDefault="00C365F1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365F1">
              <w:rPr>
                <w:rFonts w:ascii="Arial Narrow" w:hAnsi="Arial Narrow"/>
                <w:b/>
                <w:sz w:val="18"/>
                <w:szCs w:val="18"/>
              </w:rPr>
              <w:t>1367927.40</w:t>
            </w:r>
          </w:p>
        </w:tc>
      </w:tr>
      <w:tr w:rsidR="000669B7" w:rsidRPr="0073029B" w:rsidTr="00E9574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A03" w:rsidRPr="00F571F6" w:rsidRDefault="00486A03" w:rsidP="00486A0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95988.68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178E" w:rsidRPr="00486A03" w:rsidRDefault="00254BC5" w:rsidP="00486A0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1297366.95</w:t>
            </w:r>
          </w:p>
        </w:tc>
        <w:bookmarkStart w:id="0" w:name="_GoBack"/>
        <w:bookmarkEnd w:id="0"/>
      </w:tr>
      <w:tr w:rsidR="00E51BAB" w:rsidRPr="0073029B" w:rsidTr="00E9574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1C7979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10164.63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561DA0" w:rsidRDefault="00254BC5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70560.45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162.55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365F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98.41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365F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346.84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365F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327.30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346.84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365F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327.30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307.00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365F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263.16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202.39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365F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162.55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8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163"/>
        <w:gridCol w:w="1481"/>
        <w:gridCol w:w="1212"/>
        <w:gridCol w:w="1701"/>
      </w:tblGrid>
      <w:tr w:rsidR="005E5AD7" w:rsidRPr="0073029B" w:rsidTr="00486A03">
        <w:trPr>
          <w:trHeight w:val="99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486A03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486A03">
        <w:trPr>
          <w:trHeight w:val="330"/>
          <w:jc w:val="center"/>
        </w:trPr>
        <w:tc>
          <w:tcPr>
            <w:tcW w:w="9199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86A03" w:rsidRPr="0073029B" w:rsidTr="00486A03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ŠFRB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481" w:type="dxa"/>
            <w:tcBorders>
              <w:top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1725359.53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1725359.53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969789.45</w:t>
            </w:r>
          </w:p>
        </w:tc>
      </w:tr>
      <w:tr w:rsidR="00486A03" w:rsidRPr="0073029B" w:rsidTr="00486A03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SLSP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163" w:type="dxa"/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481" w:type="dxa"/>
            <w:noWrap/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63083.26</w:t>
            </w:r>
          </w:p>
        </w:tc>
        <w:tc>
          <w:tcPr>
            <w:tcW w:w="1212" w:type="dxa"/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63083.26</w:t>
            </w:r>
          </w:p>
        </w:tc>
        <w:tc>
          <w:tcPr>
            <w:tcW w:w="1701" w:type="dxa"/>
            <w:noWrap/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67583.26</w:t>
            </w:r>
          </w:p>
        </w:tc>
      </w:tr>
      <w:tr w:rsidR="00486A03" w:rsidRPr="0073029B" w:rsidTr="00486A03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UNCB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163" w:type="dxa"/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481" w:type="dxa"/>
            <w:noWrap/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20177.94</w:t>
            </w:r>
          </w:p>
        </w:tc>
        <w:tc>
          <w:tcPr>
            <w:tcW w:w="1212" w:type="dxa"/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20177.94</w:t>
            </w:r>
          </w:p>
        </w:tc>
        <w:tc>
          <w:tcPr>
            <w:tcW w:w="1701" w:type="dxa"/>
            <w:noWrap/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81034.96</w:t>
            </w:r>
          </w:p>
        </w:tc>
      </w:tr>
      <w:tr w:rsidR="00486A03" w:rsidRPr="0073029B" w:rsidTr="00486A03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OTP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163" w:type="dxa"/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481" w:type="dxa"/>
            <w:noWrap/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58944.07</w:t>
            </w:r>
          </w:p>
        </w:tc>
        <w:tc>
          <w:tcPr>
            <w:tcW w:w="1212" w:type="dxa"/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58944.07</w:t>
            </w:r>
          </w:p>
        </w:tc>
        <w:tc>
          <w:tcPr>
            <w:tcW w:w="1701" w:type="dxa"/>
            <w:noWrap/>
            <w:vAlign w:val="center"/>
          </w:tcPr>
          <w:p w:rsidR="00486A03" w:rsidRPr="0073029B" w:rsidRDefault="00486A03" w:rsidP="00486A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86A03" w:rsidRPr="0073029B" w:rsidTr="00486A03">
        <w:trPr>
          <w:trHeight w:val="330"/>
          <w:jc w:val="center"/>
        </w:trPr>
        <w:tc>
          <w:tcPr>
            <w:tcW w:w="9199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86A03" w:rsidRPr="0073029B" w:rsidTr="00486A03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86A03" w:rsidRPr="0073029B" w:rsidTr="00486A03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3" w:type="dxa"/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1" w:type="dxa"/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2" w:type="dxa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86A03" w:rsidRPr="0073029B" w:rsidTr="00486A03">
        <w:trPr>
          <w:trHeight w:val="345"/>
          <w:jc w:val="center"/>
        </w:trPr>
        <w:tc>
          <w:tcPr>
            <w:tcW w:w="200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  <w:tcBorders>
              <w:bottom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1" w:type="dxa"/>
            <w:tcBorders>
              <w:bottom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:rsidR="00486A03" w:rsidRPr="0073029B" w:rsidRDefault="00486A03" w:rsidP="00486A0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130290.78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55D33">
              <w:rPr>
                <w:rFonts w:ascii="Arial Narrow" w:hAnsi="Arial Narrow"/>
                <w:noProof/>
                <w:sz w:val="18"/>
                <w:szCs w:val="18"/>
              </w:rPr>
              <w:t>138472.93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130290.78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55D33">
              <w:rPr>
                <w:rFonts w:ascii="Arial Narrow" w:hAnsi="Arial Narrow"/>
                <w:noProof/>
                <w:sz w:val="18"/>
                <w:szCs w:val="18"/>
              </w:rPr>
              <w:t>138472.93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:rsidTr="00E7333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E7333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E7333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E7333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E73331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E7333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E7333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E7333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E7333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E7333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E7333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E7333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E7333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E7333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E7333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7333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A4C96" w:rsidRDefault="00AA4C96" w:rsidP="005A0A25">
      <w:pPr>
        <w:pStyle w:val="Nzov"/>
        <w:jc w:val="left"/>
        <w:rPr>
          <w:szCs w:val="22"/>
        </w:rPr>
      </w:pPr>
    </w:p>
    <w:p w:rsidR="00D55D33" w:rsidRPr="003F477D" w:rsidRDefault="00D55D33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53D9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4389.97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53D9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553,87</w:t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D2A7D" w:rsidRPr="002B56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A4C96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-36952.39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A4C96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388.35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A4C96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730.00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C96" w:rsidRPr="0073029B" w:rsidRDefault="00AA4C96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-37294.04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A4C96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A4C96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AA4C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239" w:rsidRDefault="00432239">
      <w:r>
        <w:separator/>
      </w:r>
    </w:p>
  </w:endnote>
  <w:endnote w:type="continuationSeparator" w:id="0">
    <w:p w:rsidR="00432239" w:rsidRDefault="0043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DA0" w:rsidRDefault="00561DA0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61DA0" w:rsidRDefault="00561DA0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DA0" w:rsidRPr="00010D38" w:rsidRDefault="00561DA0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:rsidR="00561DA0" w:rsidRDefault="00561DA0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239" w:rsidRDefault="00432239">
      <w:r>
        <w:separator/>
      </w:r>
    </w:p>
  </w:footnote>
  <w:footnote w:type="continuationSeparator" w:id="0">
    <w:p w:rsidR="00432239" w:rsidRDefault="00432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561DA0" w:rsidRPr="0073029B" w:rsidTr="00D71752">
      <w:trPr>
        <w:trHeight w:val="59"/>
      </w:trPr>
      <w:tc>
        <w:tcPr>
          <w:tcW w:w="416" w:type="pct"/>
          <w:noWrap/>
        </w:tcPr>
        <w:p w:rsidR="00561DA0" w:rsidRPr="0073029B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61DA0" w:rsidRPr="0073029B" w:rsidRDefault="00561DA0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561DA0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61DA0" w:rsidRPr="0073029B" w:rsidRDefault="00561DA0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ICO  \* MERGEFORMAT </w:instrText>
          </w:r>
          <w:r>
            <w:rPr>
              <w:noProof/>
            </w:rPr>
            <w:fldChar w:fldCharType="separate"/>
          </w:r>
          <w:r w:rsidR="00254BC5">
            <w:rPr>
              <w:noProof/>
            </w:rPr>
            <w:t>31734359</w:t>
          </w:r>
          <w:r>
            <w:rPr>
              <w:noProof/>
            </w:rPr>
            <w:fldChar w:fldCharType="end"/>
          </w:r>
        </w:p>
      </w:tc>
    </w:tr>
    <w:tr w:rsidR="00561DA0" w:rsidRPr="0073029B" w:rsidTr="00D71752">
      <w:trPr>
        <w:trHeight w:val="59"/>
      </w:trPr>
      <w:tc>
        <w:tcPr>
          <w:tcW w:w="416" w:type="pct"/>
          <w:noWrap/>
        </w:tcPr>
        <w:p w:rsidR="00561DA0" w:rsidRPr="0073029B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61DA0" w:rsidRPr="0073029B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561DA0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61DA0" w:rsidRPr="0073029B" w:rsidRDefault="00561DA0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DIC  \* MERGEFORMAT </w:instrText>
          </w:r>
          <w:r>
            <w:rPr>
              <w:noProof/>
            </w:rPr>
            <w:fldChar w:fldCharType="separate"/>
          </w:r>
          <w:r w:rsidR="00254BC5">
            <w:rPr>
              <w:noProof/>
            </w:rPr>
            <w:t>2020494399</w:t>
          </w:r>
          <w:r>
            <w:rPr>
              <w:noProof/>
            </w:rPr>
            <w:fldChar w:fldCharType="end"/>
          </w:r>
        </w:p>
      </w:tc>
    </w:tr>
  </w:tbl>
  <w:p w:rsidR="00561DA0" w:rsidRDefault="00561DA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561DA0" w:rsidRPr="0073029B" w:rsidTr="00D71752">
      <w:trPr>
        <w:trHeight w:val="59"/>
      </w:trPr>
      <w:tc>
        <w:tcPr>
          <w:tcW w:w="416" w:type="pct"/>
          <w:noWrap/>
        </w:tcPr>
        <w:p w:rsidR="00561DA0" w:rsidRPr="0073029B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61DA0" w:rsidRPr="0073029B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561DA0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61DA0" w:rsidRPr="0073029B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MERGEFIELD  aSUB_ICO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31734359</w:t>
          </w:r>
          <w:r>
            <w:rPr>
              <w:noProof/>
            </w:rPr>
            <w:fldChar w:fldCharType="end"/>
          </w:r>
        </w:p>
      </w:tc>
    </w:tr>
    <w:tr w:rsidR="00561DA0" w:rsidRPr="0073029B" w:rsidTr="00D71752">
      <w:trPr>
        <w:trHeight w:val="59"/>
      </w:trPr>
      <w:tc>
        <w:tcPr>
          <w:tcW w:w="416" w:type="pct"/>
          <w:noWrap/>
        </w:tcPr>
        <w:p w:rsidR="00561DA0" w:rsidRPr="0073029B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61DA0" w:rsidRPr="0073029B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561DA0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61DA0" w:rsidRPr="0073029B" w:rsidRDefault="00561DA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MERGEFIELD  aSUB_DIC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2020494399</w:t>
          </w:r>
          <w:r>
            <w:rPr>
              <w:noProof/>
            </w:rPr>
            <w:fldChar w:fldCharType="end"/>
          </w:r>
        </w:p>
      </w:tc>
    </w:tr>
  </w:tbl>
  <w:p w:rsidR="00561DA0" w:rsidRDefault="00561D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71"/>
    <w:docVar w:name="arg2" w:val="driver=asa12;dbf=subop.db;dbn=subop;eng=subop;links=tcpip;uid=zeleznikova;con=finus(10.15);pwd=4233zel"/>
    <w:docVar w:name="arg3" w:val="0"/>
    <w:docVar w:name="arg4" w:val="C:\Users\ZELEZN~1\AppData\Local\Temp\1288969.doc"/>
    <w:docVar w:name="arg5" w:val="2"/>
  </w:docVars>
  <w:rsids>
    <w:rsidRoot w:val="009D2A7D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178E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A77AA"/>
    <w:rsid w:val="001B6B5C"/>
    <w:rsid w:val="001C3F51"/>
    <w:rsid w:val="001C7979"/>
    <w:rsid w:val="001C7A18"/>
    <w:rsid w:val="001D2AB6"/>
    <w:rsid w:val="001E33AE"/>
    <w:rsid w:val="001E538B"/>
    <w:rsid w:val="001F17B9"/>
    <w:rsid w:val="001F4C45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4BC5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242"/>
    <w:rsid w:val="003E5CE2"/>
    <w:rsid w:val="003F1699"/>
    <w:rsid w:val="003F5BCF"/>
    <w:rsid w:val="00403D96"/>
    <w:rsid w:val="00405CD9"/>
    <w:rsid w:val="004100DF"/>
    <w:rsid w:val="00422144"/>
    <w:rsid w:val="0042364E"/>
    <w:rsid w:val="00432239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86A03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61DA0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51CC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479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45C9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1ABF"/>
    <w:rsid w:val="00833C01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8F346F"/>
    <w:rsid w:val="00901C02"/>
    <w:rsid w:val="0090277A"/>
    <w:rsid w:val="0091118A"/>
    <w:rsid w:val="00917B6D"/>
    <w:rsid w:val="00924809"/>
    <w:rsid w:val="009265BB"/>
    <w:rsid w:val="009317DA"/>
    <w:rsid w:val="00935402"/>
    <w:rsid w:val="009414CE"/>
    <w:rsid w:val="0094468D"/>
    <w:rsid w:val="00951CD2"/>
    <w:rsid w:val="0096055A"/>
    <w:rsid w:val="00973E8D"/>
    <w:rsid w:val="009A278B"/>
    <w:rsid w:val="009C0873"/>
    <w:rsid w:val="009D2A7D"/>
    <w:rsid w:val="009E1BB8"/>
    <w:rsid w:val="009E6601"/>
    <w:rsid w:val="009E7093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3D93"/>
    <w:rsid w:val="00A548D2"/>
    <w:rsid w:val="00A61D74"/>
    <w:rsid w:val="00A65012"/>
    <w:rsid w:val="00A67AA4"/>
    <w:rsid w:val="00A80683"/>
    <w:rsid w:val="00A82CC0"/>
    <w:rsid w:val="00A97460"/>
    <w:rsid w:val="00AA4C96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27FC"/>
    <w:rsid w:val="00C05815"/>
    <w:rsid w:val="00C11151"/>
    <w:rsid w:val="00C165AD"/>
    <w:rsid w:val="00C213A6"/>
    <w:rsid w:val="00C26642"/>
    <w:rsid w:val="00C32EEF"/>
    <w:rsid w:val="00C3539E"/>
    <w:rsid w:val="00C365F1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930D7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BE5"/>
    <w:rsid w:val="00D46F86"/>
    <w:rsid w:val="00D47486"/>
    <w:rsid w:val="00D501B8"/>
    <w:rsid w:val="00D532A4"/>
    <w:rsid w:val="00D536C2"/>
    <w:rsid w:val="00D55236"/>
    <w:rsid w:val="00D55D33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40E4E"/>
    <w:rsid w:val="00E51BAB"/>
    <w:rsid w:val="00E51C26"/>
    <w:rsid w:val="00E56EB4"/>
    <w:rsid w:val="00E61EAC"/>
    <w:rsid w:val="00E62CA8"/>
    <w:rsid w:val="00E73331"/>
    <w:rsid w:val="00E83ED5"/>
    <w:rsid w:val="00E85CCA"/>
    <w:rsid w:val="00E91A19"/>
    <w:rsid w:val="00E9202B"/>
    <w:rsid w:val="00E95747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701C0"/>
    <w:rsid w:val="00F8061C"/>
    <w:rsid w:val="00F918DE"/>
    <w:rsid w:val="00F94175"/>
    <w:rsid w:val="00F9573B"/>
    <w:rsid w:val="00FC4108"/>
    <w:rsid w:val="00FC4134"/>
    <w:rsid w:val="00FD16FC"/>
    <w:rsid w:val="00FD553E"/>
    <w:rsid w:val="00FE3A1E"/>
    <w:rsid w:val="00FE4246"/>
    <w:rsid w:val="00FF114B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956A0E"/>
  <w15:docId w15:val="{FCC5A19C-F356-47BA-A78E-6A1D15F2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3A76E-2226-45E0-8C13-93A5ED2BA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423</TotalTime>
  <Pages>24</Pages>
  <Words>7774</Words>
  <Characters>44316</Characters>
  <Application>Microsoft Office Word</Application>
  <DocSecurity>0</DocSecurity>
  <Lines>369</Lines>
  <Paragraphs>103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Zeleznikova</dc:creator>
  <cp:lastModifiedBy>Subop Kosice</cp:lastModifiedBy>
  <cp:revision>5</cp:revision>
  <cp:lastPrinted>2009-07-30T10:15:00Z</cp:lastPrinted>
  <dcterms:created xsi:type="dcterms:W3CDTF">2018-06-27T06:10:00Z</dcterms:created>
  <dcterms:modified xsi:type="dcterms:W3CDTF">2018-06-28T08:06:00Z</dcterms:modified>
</cp:coreProperties>
</file>