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TowerTrade,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Chalupku   611/4,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36513865          DIČ:  2022173747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189935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702331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758666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758666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1420205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20B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36513865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2022173747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0B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2DA494FD-062E-48AB-8B47-2B28409E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87AB-BC92-4A56-B2CF-FE40FB5B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CDB46BB6</Template>
  <TotalTime>1</TotalTime>
  <Pages>23</Pages>
  <Words>4628</Words>
  <Characters>26381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2018-06-29T05:16:00Z</dcterms:created>
  <dcterms:modified xsi:type="dcterms:W3CDTF">2018-06-29T05:16:00Z</dcterms:modified>
</cp:coreProperties>
</file>