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EE446E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E446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Saleziáni don </w:t>
            </w:r>
            <w:proofErr w:type="spellStart"/>
            <w:r>
              <w:rPr>
                <w:b/>
                <w:sz w:val="16"/>
                <w:szCs w:val="16"/>
              </w:rPr>
              <w:t>Bosca</w:t>
            </w:r>
            <w:proofErr w:type="spellEnd"/>
            <w:r>
              <w:rPr>
                <w:b/>
                <w:sz w:val="16"/>
                <w:szCs w:val="16"/>
              </w:rPr>
              <w:t xml:space="preserve"> – Slovenská provincia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Miletičova</w:t>
            </w:r>
            <w:proofErr w:type="spellEnd"/>
            <w:r>
              <w:rPr>
                <w:b/>
                <w:sz w:val="16"/>
                <w:szCs w:val="16"/>
              </w:rPr>
              <w:t xml:space="preserve"> 7, 821 08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IČO: 00586421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555A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04.07.2017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555A7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7C6BB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</w:t>
            </w:r>
            <w:r w:rsidR="007C6BB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Anna </w:t>
            </w:r>
            <w:proofErr w:type="spellStart"/>
            <w:r>
              <w:rPr>
                <w:sz w:val="16"/>
                <w:szCs w:val="16"/>
              </w:rPr>
              <w:t>Šátková</w:t>
            </w:r>
            <w:proofErr w:type="spellEnd"/>
            <w:r w:rsidR="007C6B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555A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Cirkevná materská škola, Výdajná školská jedáleň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E5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06F4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2653C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Stroje,prístroje,zariadenia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497323" w:rsidRDefault="000F4E4E" w:rsidP="000F4E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2653C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</w:t>
            </w: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ov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Daňové=účtovné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4E4E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2653C9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7343,34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0F4E4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</w:t>
            </w:r>
            <w:r w:rsidR="00847E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0F4E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7343</w:t>
            </w:r>
            <w:r w:rsidR="00847E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847E5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847E5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7240,34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4E4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7240,34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847E5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23204,65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05B48" w:rsidP="00A05B4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847E50">
              <w:rPr>
                <w:b/>
                <w:sz w:val="16"/>
                <w:szCs w:val="16"/>
              </w:rPr>
              <w:t>35</w:t>
            </w:r>
            <w:r>
              <w:rPr>
                <w:b/>
                <w:sz w:val="16"/>
                <w:szCs w:val="16"/>
              </w:rPr>
              <w:t>05</w:t>
            </w:r>
            <w:r w:rsidR="00847E5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</w:t>
            </w:r>
            <w:r w:rsidR="00847E5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05B4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303B5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školné a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stravné</w:t>
            </w:r>
            <w:r>
              <w:rPr>
                <w:sz w:val="16"/>
                <w:szCs w:val="16"/>
              </w:rPr>
              <w:t xml:space="preserve"> voči rodičom</w:t>
            </w:r>
          </w:p>
        </w:tc>
        <w:tc>
          <w:tcPr>
            <w:tcW w:w="1873" w:type="pct"/>
            <w:vAlign w:val="center"/>
          </w:tcPr>
          <w:p w:rsidR="00D77DBF" w:rsidRPr="00B80FC6" w:rsidRDefault="00303B5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B70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</w:t>
            </w:r>
          </w:p>
        </w:tc>
        <w:tc>
          <w:tcPr>
            <w:tcW w:w="1500" w:type="pct"/>
            <w:vAlign w:val="center"/>
          </w:tcPr>
          <w:p w:rsidR="00461D4F" w:rsidRPr="00461D4F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1413</w:t>
            </w:r>
          </w:p>
        </w:tc>
        <w:tc>
          <w:tcPr>
            <w:tcW w:w="1500" w:type="pct"/>
            <w:vAlign w:val="center"/>
          </w:tcPr>
          <w:p w:rsidR="00461D4F" w:rsidRPr="00C54F78" w:rsidRDefault="00303B59" w:rsidP="001C6AC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03B5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Doména, </w:t>
            </w:r>
            <w:proofErr w:type="spellStart"/>
            <w:r>
              <w:rPr>
                <w:sz w:val="16"/>
                <w:szCs w:val="16"/>
              </w:rPr>
              <w:t>hosting,služby</w:t>
            </w:r>
            <w:proofErr w:type="spellEnd"/>
          </w:p>
        </w:tc>
        <w:tc>
          <w:tcPr>
            <w:tcW w:w="1090" w:type="pct"/>
            <w:vAlign w:val="center"/>
          </w:tcPr>
          <w:p w:rsidR="009B4B0C" w:rsidRPr="00B80FC6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89,28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-10420</w:t>
            </w:r>
            <w:r w:rsidR="00847E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599" w:type="pct"/>
            <w:vAlign w:val="center"/>
          </w:tcPr>
          <w:p w:rsidR="00194A51" w:rsidRPr="00194A51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-10420</w:t>
            </w:r>
            <w:r w:rsidR="00847E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303B59" w:rsidP="00341A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303B59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-10420</w:t>
            </w:r>
            <w:r w:rsidR="00847E50">
              <w:rPr>
                <w:b/>
                <w:sz w:val="16"/>
                <w:szCs w:val="16"/>
              </w:rPr>
              <w:t>,6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99" w:type="pct"/>
            <w:vAlign w:val="center"/>
          </w:tcPr>
          <w:p w:rsidR="00194A51" w:rsidRPr="00CD3920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303B59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</w:t>
            </w:r>
            <w:r w:rsidR="00847E50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420</w:t>
            </w:r>
            <w:r w:rsidR="00847E5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03B5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03B5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1538,41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1538,41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303B59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03B59">
              <w:rPr>
                <w:b/>
                <w:sz w:val="16"/>
                <w:szCs w:val="16"/>
              </w:rPr>
              <w:t>1538,41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303B59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03B59">
              <w:rPr>
                <w:b/>
                <w:sz w:val="16"/>
                <w:szCs w:val="16"/>
              </w:rPr>
              <w:t>1538,41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34271,94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303B59" w:rsidP="0043031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34271,94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8628,12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303B5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25608,45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303B5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25608,45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303B59" w:rsidP="005C4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34271,94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47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847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303B5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122,20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47E5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303B5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47E5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303B5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35,37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194FE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rodičov na stavu a školné prijaté vopred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194F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194FE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0C1A6A">
        <w:trPr>
          <w:trHeight w:val="346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C1A6A" w:rsidP="00194FE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</w:t>
            </w:r>
            <w:r w:rsidR="00194FEA">
              <w:rPr>
                <w:snapToGrid w:val="0"/>
                <w:color w:val="000000"/>
                <w:sz w:val="16"/>
                <w:szCs w:val="16"/>
              </w:rPr>
              <w:t> predaja služieb – stravné a 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94FE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21409,20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47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5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54CD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2599,60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C479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zriaďovateľa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C47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44678,89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D1F3E" w:rsidRDefault="008D1F3E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:rsidR="008D1F3E" w:rsidRDefault="003C479F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8D1F3E" w:rsidRPr="00804636" w:rsidRDefault="003C479F" w:rsidP="003C47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3C479F" w:rsidP="008D1F3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24024</w:t>
            </w:r>
          </w:p>
          <w:p w:rsidR="008D1F3E" w:rsidRPr="00804636" w:rsidRDefault="008D1F3E" w:rsidP="003C479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C479F">
              <w:rPr>
                <w:sz w:val="16"/>
                <w:szCs w:val="16"/>
              </w:rPr>
              <w:t>1294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373" w:rsidRDefault="00376373" w:rsidP="00347C39">
      <w:pPr>
        <w:spacing w:before="0" w:after="0" w:line="240" w:lineRule="auto"/>
      </w:pPr>
      <w:r>
        <w:separator/>
      </w:r>
    </w:p>
  </w:endnote>
  <w:endnote w:type="continuationSeparator" w:id="0">
    <w:p w:rsidR="00376373" w:rsidRDefault="0037637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E4E" w:rsidRDefault="000F4E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479F">
      <w:rPr>
        <w:noProof/>
      </w:rPr>
      <w:t>17</w:t>
    </w:r>
    <w:r>
      <w:fldChar w:fldCharType="end"/>
    </w:r>
  </w:p>
  <w:p w:rsidR="000F4E4E" w:rsidRDefault="000F4E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373" w:rsidRDefault="00376373" w:rsidP="00347C39">
      <w:pPr>
        <w:spacing w:before="0" w:after="0" w:line="240" w:lineRule="auto"/>
      </w:pPr>
      <w:r>
        <w:separator/>
      </w:r>
    </w:p>
  </w:footnote>
  <w:footnote w:type="continuationSeparator" w:id="0">
    <w:p w:rsidR="00376373" w:rsidRDefault="0037637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50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1A6A"/>
    <w:rsid w:val="000C67C6"/>
    <w:rsid w:val="000D2853"/>
    <w:rsid w:val="000E0E48"/>
    <w:rsid w:val="000F08FF"/>
    <w:rsid w:val="000F117D"/>
    <w:rsid w:val="000F4E4E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4FEA"/>
    <w:rsid w:val="001A0486"/>
    <w:rsid w:val="001A0EE6"/>
    <w:rsid w:val="001B2ABE"/>
    <w:rsid w:val="001B426C"/>
    <w:rsid w:val="001B4A6D"/>
    <w:rsid w:val="001B753C"/>
    <w:rsid w:val="001C3B76"/>
    <w:rsid w:val="001C4CBF"/>
    <w:rsid w:val="001C6AC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53C9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B70AF"/>
    <w:rsid w:val="002C6F1A"/>
    <w:rsid w:val="002D3341"/>
    <w:rsid w:val="002D701F"/>
    <w:rsid w:val="002E0A97"/>
    <w:rsid w:val="00303B59"/>
    <w:rsid w:val="003159EB"/>
    <w:rsid w:val="003166FF"/>
    <w:rsid w:val="003177FA"/>
    <w:rsid w:val="00322D87"/>
    <w:rsid w:val="00330341"/>
    <w:rsid w:val="00334E34"/>
    <w:rsid w:val="00341AF6"/>
    <w:rsid w:val="00347C39"/>
    <w:rsid w:val="00347F69"/>
    <w:rsid w:val="00350A9F"/>
    <w:rsid w:val="00354CDB"/>
    <w:rsid w:val="00361BA8"/>
    <w:rsid w:val="003631BA"/>
    <w:rsid w:val="00374517"/>
    <w:rsid w:val="00376373"/>
    <w:rsid w:val="003764E6"/>
    <w:rsid w:val="003912C4"/>
    <w:rsid w:val="003A7E88"/>
    <w:rsid w:val="003B70D3"/>
    <w:rsid w:val="003C078A"/>
    <w:rsid w:val="003C399D"/>
    <w:rsid w:val="003C3DA6"/>
    <w:rsid w:val="003C4612"/>
    <w:rsid w:val="003C479F"/>
    <w:rsid w:val="003D135F"/>
    <w:rsid w:val="003D6571"/>
    <w:rsid w:val="003F1E04"/>
    <w:rsid w:val="004012C2"/>
    <w:rsid w:val="00401F3C"/>
    <w:rsid w:val="0041789F"/>
    <w:rsid w:val="00417B4D"/>
    <w:rsid w:val="00421149"/>
    <w:rsid w:val="00430316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4E1B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11A46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BBB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47E50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1F3E"/>
    <w:rsid w:val="008D64AC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56DA"/>
    <w:rsid w:val="009D688F"/>
    <w:rsid w:val="009E383F"/>
    <w:rsid w:val="009E7968"/>
    <w:rsid w:val="00A02521"/>
    <w:rsid w:val="00A04C8A"/>
    <w:rsid w:val="00A05B48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3055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7EA"/>
    <w:rsid w:val="00AE3F52"/>
    <w:rsid w:val="00AE5311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16EB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555A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6450"/>
    <w:rsid w:val="00CC7A3D"/>
    <w:rsid w:val="00CD30C2"/>
    <w:rsid w:val="00CD361E"/>
    <w:rsid w:val="00CD3920"/>
    <w:rsid w:val="00CF7E2A"/>
    <w:rsid w:val="00D061E9"/>
    <w:rsid w:val="00D06F47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49E7"/>
    <w:rsid w:val="00EB7DD3"/>
    <w:rsid w:val="00EC48B8"/>
    <w:rsid w:val="00EC748F"/>
    <w:rsid w:val="00ED0FB2"/>
    <w:rsid w:val="00ED293C"/>
    <w:rsid w:val="00EE446E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B6F30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19C1E2D-AA55-4FAF-A890-BE46356F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69</TotalTime>
  <Pages>11</Pages>
  <Words>3907</Words>
  <Characters>22272</Characters>
  <Application>Microsoft Office Word</Application>
  <DocSecurity>0</DocSecurity>
  <Lines>185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Uzivatel</cp:lastModifiedBy>
  <cp:revision>10</cp:revision>
  <cp:lastPrinted>2018-03-07T09:34:00Z</cp:lastPrinted>
  <dcterms:created xsi:type="dcterms:W3CDTF">2018-04-25T09:04:00Z</dcterms:created>
  <dcterms:modified xsi:type="dcterms:W3CDTF">2018-04-25T10:13:00Z</dcterms:modified>
</cp:coreProperties>
</file>