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Trading s.r.o.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Medekova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1D6" w:rsidRDefault="005371D6">
      <w:r>
        <w:separator/>
      </w:r>
    </w:p>
  </w:endnote>
  <w:endnote w:type="continuationSeparator" w:id="0">
    <w:p w:rsidR="005371D6" w:rsidRDefault="0053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1D6" w:rsidRDefault="005371D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5371D6" w:rsidRDefault="005371D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1D6" w:rsidRDefault="005371D6">
      <w:r>
        <w:separator/>
      </w:r>
    </w:p>
  </w:footnote>
  <w:footnote w:type="continuationSeparator" w:id="0">
    <w:p w:rsidR="005371D6" w:rsidRDefault="0053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1D6" w:rsidRDefault="005371D6">
    <w:pPr>
      <w:pStyle w:val="Header"/>
    </w:pPr>
  </w:p>
  <w:p w:rsidR="005371D6" w:rsidRDefault="005371D6">
    <w:pPr>
      <w:pStyle w:val="Header"/>
    </w:pPr>
  </w:p>
  <w:p w:rsidR="005371D6" w:rsidRDefault="005371D6">
    <w:pPr>
      <w:pStyle w:val="Header"/>
    </w:pPr>
  </w:p>
  <w:p w:rsidR="005371D6" w:rsidRDefault="005371D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eader"/>
      <w:rPr>
        <w:rFonts w:ascii="Times New Roman" w:hAnsi="Times New Roman"/>
        <w:sz w:val="24"/>
        <w:szCs w:val="24"/>
      </w:rPr>
    </w:pPr>
  </w:p>
  <w:p w:rsidR="005371D6" w:rsidRDefault="005371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37BD8"/>
    <w:rsid w:val="003657F5"/>
    <w:rsid w:val="00373635"/>
    <w:rsid w:val="003D056F"/>
    <w:rsid w:val="00401155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23868"/>
    <w:rsid w:val="00637F73"/>
    <w:rsid w:val="00676DB4"/>
    <w:rsid w:val="006831DF"/>
    <w:rsid w:val="006D2FA4"/>
    <w:rsid w:val="006E49A2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424DD"/>
    <w:rsid w:val="00C613D1"/>
    <w:rsid w:val="00C71636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981</Words>
  <Characters>5595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2018-06-30T21:47:00Z</dcterms:created>
  <dcterms:modified xsi:type="dcterms:W3CDTF">2018-06-30T21:48:00Z</dcterms:modified>
</cp:coreProperties>
</file>