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AD" w:rsidRPr="003E7910" w:rsidRDefault="00155EAD" w:rsidP="0001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155EAD" w:rsidRPr="003E7910" w:rsidRDefault="00155EAD" w:rsidP="0001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</w:p>
    <w:p w:rsidR="00155EAD" w:rsidRPr="003E7910" w:rsidRDefault="00155EAD" w:rsidP="00A5552F">
      <w:pPr>
        <w:rPr>
          <w:rFonts w:cs="Arial"/>
          <w:szCs w:val="22"/>
        </w:rPr>
      </w:pPr>
    </w:p>
    <w:p w:rsidR="00155EAD" w:rsidRPr="003E7910" w:rsidRDefault="00155EAD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55EAD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AUTODANKO, s.r.o.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Hlavná č. 149, 941 03 Úľany nad Žitavou</w:t>
            </w:r>
          </w:p>
        </w:tc>
      </w:tr>
      <w:tr w:rsidR="00155EAD" w:rsidRPr="003E7910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44 019 131         DIČ:  2022539706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</w:tbl>
    <w:p w:rsidR="00155EAD" w:rsidRPr="003E7910" w:rsidRDefault="00155EAD" w:rsidP="007B0660">
      <w:pPr>
        <w:jc w:val="both"/>
        <w:rPr>
          <w:rFonts w:cs="Arial"/>
          <w:b/>
          <w:bCs/>
          <w:szCs w:val="22"/>
        </w:rPr>
      </w:pPr>
    </w:p>
    <w:p w:rsidR="00155EAD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:rsidR="00155EAD" w:rsidRPr="003E7910" w:rsidRDefault="00155EAD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55EAD" w:rsidRPr="003E7910" w:rsidRDefault="00155EAD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55EAD" w:rsidRPr="003E7910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E7910" w:rsidRDefault="00155EAD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55EAD" w:rsidRPr="003E7910" w:rsidTr="000139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155EAD" w:rsidRPr="003E7910" w:rsidTr="000139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155EAD" w:rsidRPr="003E7910" w:rsidTr="000139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0139B1" w:rsidRDefault="00155EAD" w:rsidP="000139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139B1"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155EAD" w:rsidRPr="003E7910" w:rsidRDefault="00155EAD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E7910" w:rsidRDefault="00155EAD" w:rsidP="007B0660">
      <w:pPr>
        <w:jc w:val="both"/>
        <w:rPr>
          <w:rFonts w:cs="Arial"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55EAD" w:rsidRPr="004534D4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55EAD" w:rsidRPr="003E7910" w:rsidRDefault="00155EAD" w:rsidP="000139B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11.09.2017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55EAD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55EAD" w:rsidRPr="002439F0" w:rsidRDefault="00155EAD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155EAD" w:rsidRPr="002439F0" w:rsidRDefault="00155EAD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155EAD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55EAD" w:rsidRPr="002439F0" w:rsidRDefault="00155EAD">
            <w:pPr>
              <w:rPr>
                <w:b/>
                <w:bCs/>
                <w:szCs w:val="22"/>
              </w:rPr>
            </w:pPr>
          </w:p>
        </w:tc>
      </w:tr>
      <w:tr w:rsidR="00155EAD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2439F0" w:rsidRDefault="00155EAD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510FBC" w:rsidRDefault="00155EAD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6909C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2439F0" w:rsidRDefault="00155EAD" w:rsidP="006909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Tatiana Danielová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6909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6909C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</w:tbl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55EAD" w:rsidRPr="005611A8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55EAD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</w:p>
    <w:p w:rsidR="00155EAD" w:rsidRPr="003E7910" w:rsidRDefault="00155EAD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55EAD" w:rsidRPr="003E7910" w:rsidRDefault="00155EA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55EAD" w:rsidRPr="003E7910" w:rsidRDefault="00155EA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55EAD" w:rsidRPr="003E7910" w:rsidRDefault="00155EAD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55EAD" w:rsidRDefault="00155EAD" w:rsidP="00A5552F"/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55EAD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55EA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55EA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55EA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55EA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55EA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55EA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55EA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55EAD" w:rsidRPr="009F39E7" w:rsidRDefault="00155EAD" w:rsidP="009F39E7"/>
    <w:p w:rsidR="00155EAD" w:rsidRPr="003F477D" w:rsidRDefault="00155EA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55EA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55EA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9F39E7" w:rsidRDefault="00155EAD" w:rsidP="009F39E7"/>
    <w:p w:rsidR="00155EAD" w:rsidRPr="003F477D" w:rsidRDefault="00155EAD" w:rsidP="003F477D"/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2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13"/>
        <w:gridCol w:w="746"/>
        <w:gridCol w:w="794"/>
      </w:tblGrid>
      <w:tr w:rsidR="00155EAD" w:rsidRPr="003F477D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55EAD" w:rsidRPr="003F477D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111 457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143 569</w:t>
            </w: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111 457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143 569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4"/>
        <w:gridCol w:w="795"/>
      </w:tblGrid>
      <w:tr w:rsidR="00155EAD" w:rsidRPr="003F477D" w:rsidTr="00BC6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55EAD" w:rsidRPr="003F477D" w:rsidTr="00BC6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BC6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104 807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136 919</w:t>
            </w: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6 650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6 650</w:t>
            </w: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111 457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143 569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55EA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55EA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55EAD" w:rsidRPr="009F39E7" w:rsidRDefault="00155EAD" w:rsidP="009F39E7">
      <w:pPr>
        <w:spacing w:after="0"/>
      </w:pPr>
    </w:p>
    <w:p w:rsidR="00155EAD" w:rsidRPr="003F477D" w:rsidRDefault="00155EA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55EAD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55EAD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pStyle w:val="TopHeader"/>
            </w:pPr>
            <w:r w:rsidRPr="003F477D">
              <w:t>Poskyt-nuté pred-davky na </w:t>
            </w:r>
          </w:p>
          <w:p w:rsidR="00155EAD" w:rsidRPr="003F477D" w:rsidRDefault="00155EA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Spolu</w:t>
            </w:r>
          </w:p>
        </w:tc>
      </w:tr>
      <w:tr w:rsidR="00155EAD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55EA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55EAD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55EAD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Poskyt-nuté pred-davky na </w:t>
            </w:r>
          </w:p>
          <w:p w:rsidR="00155EAD" w:rsidRPr="003F477D" w:rsidRDefault="00155EA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Spolu</w:t>
            </w:r>
          </w:p>
        </w:tc>
      </w:tr>
      <w:tr w:rsidR="00155EAD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3F477D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55EA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55EA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55EAD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55EAD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Podiel ÚJ na ZI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55EAD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55EAD" w:rsidRDefault="00155EAD" w:rsidP="003F477D"/>
    <w:p w:rsidR="00155EAD" w:rsidRPr="003F477D" w:rsidRDefault="00155EAD" w:rsidP="003F477D"/>
    <w:p w:rsidR="00155EAD" w:rsidRPr="003F477D" w:rsidRDefault="00155EA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55EAD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55EAD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55EAD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0458C">
      <w:pPr>
        <w:spacing w:after="120" w:line="240" w:lineRule="auto"/>
        <w:rPr>
          <w:szCs w:val="22"/>
        </w:rPr>
      </w:pPr>
    </w:p>
    <w:p w:rsidR="00155EAD" w:rsidRPr="003F477D" w:rsidRDefault="00155EA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55EAD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55EAD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55EAD" w:rsidRPr="003F477D" w:rsidRDefault="00155EA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55EAD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Tvorba 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OP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55EAD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49 880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49 880</w:t>
            </w: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55EA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</w:t>
            </w:r>
          </w:p>
        </w:tc>
      </w:tr>
      <w:tr w:rsidR="00155EAD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55EAD" w:rsidRPr="003F477D" w:rsidRDefault="00155EA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55EA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55EAD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55EAD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55EAD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55EAD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55EAD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55EA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55EAD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55EA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55EAD" w:rsidRPr="003F477D" w:rsidRDefault="00155EA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55EA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55EAD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55EA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55EAD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Tvorba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55EAD" w:rsidRPr="003F477D" w:rsidRDefault="00155EA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55EA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55EA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103 149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103 149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4 686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4 686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14 065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1 773</w:t>
            </w:r>
          </w:p>
        </w:tc>
        <w:tc>
          <w:tcPr>
            <w:tcW w:w="1843" w:type="dxa"/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1 773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154CEC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123 673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55EAD" w:rsidRPr="00154CEC" w:rsidRDefault="00155E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123 673</w:t>
            </w:r>
          </w:p>
        </w:tc>
      </w:tr>
    </w:tbl>
    <w:p w:rsidR="00155EAD" w:rsidRDefault="00155EAD" w:rsidP="0003344F">
      <w:pPr>
        <w:spacing w:after="0" w:line="240" w:lineRule="auto"/>
        <w:jc w:val="both"/>
        <w:rPr>
          <w:szCs w:val="22"/>
        </w:rPr>
      </w:pPr>
    </w:p>
    <w:p w:rsidR="00155EAD" w:rsidRPr="003F477D" w:rsidRDefault="00155EAD" w:rsidP="0003344F">
      <w:pPr>
        <w:spacing w:after="0" w:line="240" w:lineRule="auto"/>
        <w:jc w:val="both"/>
        <w:rPr>
          <w:szCs w:val="22"/>
        </w:rPr>
      </w:pPr>
    </w:p>
    <w:p w:rsidR="00155EAD" w:rsidRPr="003F477D" w:rsidRDefault="00155EA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55EAD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55EAD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9F39E7" w:rsidRDefault="00155EAD" w:rsidP="009F39E7"/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55EAD" w:rsidRPr="003F477D" w:rsidRDefault="00155EAD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55EA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21 717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7 044</w:t>
            </w:r>
          </w:p>
        </w:tc>
      </w:tr>
      <w:tr w:rsidR="00155EA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3 749</w:t>
            </w:r>
          </w:p>
        </w:tc>
        <w:tc>
          <w:tcPr>
            <w:tcW w:w="2405" w:type="dxa"/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3 234</w:t>
            </w:r>
          </w:p>
        </w:tc>
      </w:tr>
      <w:tr w:rsidR="00155EA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EA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EA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154CEC" w:rsidRDefault="00155E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25 466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10 278</w:t>
            </w:r>
          </w:p>
        </w:tc>
      </w:tr>
    </w:tbl>
    <w:p w:rsidR="00155EAD" w:rsidRDefault="00155EA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55EAD" w:rsidRPr="003F477D" w:rsidRDefault="00155EA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55EAD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pStyle w:val="TopHeader"/>
            </w:pPr>
            <w:r w:rsidRPr="003F477D">
              <w:t>Prírastky</w:t>
            </w:r>
          </w:p>
          <w:p w:rsidR="00155EAD" w:rsidRPr="003F477D" w:rsidRDefault="00155EA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pStyle w:val="TopHeader"/>
            </w:pPr>
            <w:r w:rsidRPr="003F477D">
              <w:t>Úbytky</w:t>
            </w:r>
          </w:p>
          <w:p w:rsidR="00155EAD" w:rsidRPr="003F477D" w:rsidRDefault="00155EA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9C21AB" w:rsidRDefault="00155EAD" w:rsidP="00E04DF3">
            <w:pPr>
              <w:pStyle w:val="TopHeader"/>
            </w:pPr>
            <w:r w:rsidRPr="009C21AB">
              <w:t>Presuny</w:t>
            </w:r>
          </w:p>
          <w:p w:rsidR="00155EAD" w:rsidRPr="003F477D" w:rsidRDefault="00155EA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55EAD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55EAD" w:rsidRPr="003F477D" w:rsidRDefault="00155EA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55EAD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Stav OP</w:t>
            </w:r>
          </w:p>
          <w:p w:rsidR="00155EAD" w:rsidRPr="003F477D" w:rsidRDefault="00155EA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55EAD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55EAD" w:rsidRPr="003F477D" w:rsidRDefault="00155EAD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55EAD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55EAD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55EAD" w:rsidRPr="0005176E" w:rsidRDefault="00155EAD" w:rsidP="0005176E">
      <w:pPr>
        <w:spacing w:after="0"/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55EAD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Zvýšenie/ zníženie hodnoty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Vplyv 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55EAD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55EAD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</w:tr>
      <w:tr w:rsidR="00155EAD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55EAD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55EA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B38E4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55EA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B38E4" w:rsidRDefault="00155EA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55EA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55EA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55EA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55EA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55EA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55EA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55EA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55EA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55EA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155 881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A436C" w:rsidRDefault="00155EA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70 848</w:t>
            </w:r>
          </w:p>
        </w:tc>
      </w:tr>
      <w:tr w:rsidR="00155EA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155 881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55EAD" w:rsidRPr="008A436C" w:rsidRDefault="00155EA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70 848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55EAD" w:rsidRPr="003F477D" w:rsidRDefault="00155EAD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55EAD" w:rsidRPr="003F477D" w:rsidRDefault="00155EA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155EA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55EA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504647" w:rsidRDefault="00155EA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55EA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55EAD" w:rsidRPr="003F477D" w:rsidRDefault="00155EA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55EA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5E3B59">
            <w:pPr>
              <w:pStyle w:val="TopHeader"/>
            </w:pPr>
            <w:r w:rsidRPr="003F477D">
              <w:t>Suma istiny v eurách</w:t>
            </w:r>
          </w:p>
          <w:p w:rsidR="00155EAD" w:rsidRPr="003F477D" w:rsidRDefault="00155EA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55EA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55EA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55EAD" w:rsidRPr="003F477D" w:rsidRDefault="00155EA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083A25">
            <w:pPr>
              <w:pStyle w:val="TopHeader"/>
            </w:pPr>
            <w:r w:rsidRPr="003F477D">
              <w:t>Suma istiny v eurách</w:t>
            </w:r>
          </w:p>
          <w:p w:rsidR="00155EAD" w:rsidRPr="003F477D" w:rsidRDefault="00155EA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55EA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55EAD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55EAD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55EAD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55EAD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55EAD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55EAD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vlastné imanie</w:t>
            </w:r>
          </w:p>
        </w:tc>
      </w:tr>
      <w:tr w:rsidR="00155EAD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55EAD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Reálna hodnota</w:t>
            </w:r>
          </w:p>
        </w:tc>
      </w:tr>
      <w:tr w:rsidR="00155EAD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Default="00155EA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55EAD" w:rsidRDefault="00155EAD" w:rsidP="006B42EC"/>
    <w:p w:rsidR="00155EAD" w:rsidRDefault="00155EAD" w:rsidP="006B42EC"/>
    <w:p w:rsidR="00155EAD" w:rsidRPr="006B42EC" w:rsidRDefault="00155EAD" w:rsidP="006B42EC"/>
    <w:p w:rsidR="00155EAD" w:rsidRPr="003F477D" w:rsidRDefault="00155EA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55EA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</w:tr>
      <w:tr w:rsidR="00155EA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55EA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55EA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55EA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55EA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6B42EC">
      <w:pPr>
        <w:spacing w:after="0" w:line="240" w:lineRule="auto"/>
        <w:rPr>
          <w:kern w:val="28"/>
          <w:szCs w:val="22"/>
        </w:rPr>
      </w:pPr>
    </w:p>
    <w:p w:rsidR="00155EAD" w:rsidRPr="003F477D" w:rsidRDefault="00155EA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55EA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133 118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136 980</w:t>
            </w:r>
          </w:p>
        </w:tc>
      </w:tr>
      <w:tr w:rsidR="00155EA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131 170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65 180</w:t>
            </w:r>
          </w:p>
        </w:tc>
      </w:tr>
      <w:tr w:rsidR="00155EA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F34F2" w:rsidRDefault="00155E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264 288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F34F2" w:rsidRDefault="00155E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202 160</w:t>
            </w:r>
          </w:p>
        </w:tc>
      </w:tr>
    </w:tbl>
    <w:p w:rsidR="00155EAD" w:rsidRPr="003F477D" w:rsidRDefault="00155EA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55EAD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55EAD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847"/>
        <w:gridCol w:w="813"/>
        <w:gridCol w:w="665"/>
      </w:tblGrid>
      <w:tr w:rsidR="00155EAD" w:rsidRPr="003F477D" w:rsidTr="00D3309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875A1">
            <w:pPr>
              <w:pStyle w:val="TopHeader"/>
            </w:pPr>
            <w:r w:rsidRPr="003F477D">
              <w:t>Bezprostredne predchádzajúce</w:t>
            </w:r>
          </w:p>
          <w:p w:rsidR="00155EAD" w:rsidRPr="003F477D" w:rsidRDefault="00155EA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55EAD" w:rsidRPr="003F477D" w:rsidTr="00D3309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 v %</w:t>
            </w:r>
          </w:p>
        </w:tc>
      </w:tr>
      <w:tr w:rsidR="00155EAD" w:rsidRPr="003F477D" w:rsidTr="00D3309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1 595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- 7 705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9C21AB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9C21AB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- 7 705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330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55EA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155EA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146 027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146 027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7 596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5EAD" w:rsidRPr="003F477D" w:rsidRDefault="00155EA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55EA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155EA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146 027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146 027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- 35 025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55EA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55EAD" w:rsidRPr="003F477D" w:rsidRDefault="00155EAD" w:rsidP="003E7910">
      <w:pPr>
        <w:spacing w:after="0" w:line="240" w:lineRule="auto"/>
        <w:rPr>
          <w:szCs w:val="22"/>
        </w:rPr>
      </w:pPr>
    </w:p>
    <w:sectPr w:rsidR="00155EA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EAD" w:rsidRDefault="00155EAD" w:rsidP="00107589">
      <w:pPr>
        <w:spacing w:after="0" w:line="240" w:lineRule="auto"/>
      </w:pPr>
      <w:r>
        <w:separator/>
      </w:r>
    </w:p>
  </w:endnote>
  <w:endnote w:type="continuationSeparator" w:id="0">
    <w:p w:rsidR="00155EAD" w:rsidRDefault="00155E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EAD" w:rsidRPr="00981468" w:rsidRDefault="00155E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EAD" w:rsidRDefault="00155EAD" w:rsidP="00107589">
      <w:pPr>
        <w:spacing w:after="0" w:line="240" w:lineRule="auto"/>
      </w:pPr>
      <w:r>
        <w:separator/>
      </w:r>
    </w:p>
  </w:footnote>
  <w:footnote w:type="continuationSeparator" w:id="0">
    <w:p w:rsidR="00155EAD" w:rsidRDefault="00155E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155E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55EAD" w:rsidRPr="003F477D" w:rsidRDefault="00155E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55EAD" w:rsidRPr="003F477D" w:rsidRDefault="00155E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44 019 131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2022539706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155EAD" w:rsidRPr="004268D2" w:rsidRDefault="00155EA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EAD" w:rsidRPr="004268D2" w:rsidRDefault="00155EA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39B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158DA"/>
    <w:rsid w:val="00145A57"/>
    <w:rsid w:val="00150FDA"/>
    <w:rsid w:val="00151C69"/>
    <w:rsid w:val="00153CEB"/>
    <w:rsid w:val="00154CEC"/>
    <w:rsid w:val="00155EAD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01B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89B"/>
    <w:rsid w:val="00510FBC"/>
    <w:rsid w:val="00512E8A"/>
    <w:rsid w:val="0052601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9C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1E1"/>
    <w:rsid w:val="00A205E0"/>
    <w:rsid w:val="00A21C63"/>
    <w:rsid w:val="00A31E34"/>
    <w:rsid w:val="00A533B1"/>
    <w:rsid w:val="00A5552F"/>
    <w:rsid w:val="00A62542"/>
    <w:rsid w:val="00A657E1"/>
    <w:rsid w:val="00A8025E"/>
    <w:rsid w:val="00A87E4D"/>
    <w:rsid w:val="00A95B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C6604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09D"/>
    <w:rsid w:val="00D3362A"/>
    <w:rsid w:val="00D615E8"/>
    <w:rsid w:val="00D63D82"/>
    <w:rsid w:val="00D70FD8"/>
    <w:rsid w:val="00D9007D"/>
    <w:rsid w:val="00DB1EA0"/>
    <w:rsid w:val="00DC066D"/>
    <w:rsid w:val="00DD0855"/>
    <w:rsid w:val="00DD245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81B5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0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26</Pages>
  <Words>4675</Words>
  <Characters>26649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Linduš</cp:lastModifiedBy>
  <cp:revision>2</cp:revision>
  <cp:lastPrinted>2018-02-06T16:39:00Z</cp:lastPrinted>
  <dcterms:created xsi:type="dcterms:W3CDTF">2018-02-06T16:40:00Z</dcterms:created>
  <dcterms:modified xsi:type="dcterms:W3CDTF">2018-02-06T16:40:00Z</dcterms:modified>
</cp:coreProperties>
</file>