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139" w:rsidRDefault="00960139">
      <w:r>
        <w:t xml:space="preserve">       Poznámky Úč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960139" w:rsidRDefault="00960139"/>
    <w:p w:rsidR="00960139" w:rsidRPr="00CA6082" w:rsidRDefault="00960139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>
        <w:rPr>
          <w:b/>
        </w:rPr>
        <w:t>závierke zostavenej k 31.12.2017</w:t>
      </w:r>
    </w:p>
    <w:p w:rsidR="00960139" w:rsidRPr="00D343A4" w:rsidRDefault="00960139" w:rsidP="00D343A4">
      <w:pPr>
        <w:pStyle w:val="ListParagraph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960139" w:rsidRDefault="0096013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960139" w:rsidRDefault="00960139" w:rsidP="00D343A4">
      <w:pPr>
        <w:ind w:left="360"/>
      </w:pPr>
      <w:r>
        <w:t>ACTIVE  ADVICE  s.r.o.,  Estónska 24, 821 06 Bratislava</w:t>
      </w:r>
    </w:p>
    <w:p w:rsidR="00960139" w:rsidRDefault="00960139" w:rsidP="00D343A4">
      <w:pPr>
        <w:spacing w:after="0"/>
        <w:ind w:left="357"/>
      </w:pPr>
      <w:r>
        <w:t>Spoločnosť bola založená dňa:09.12.2004 a do obchodného registra zapísaná dňa 29.12.2004</w:t>
      </w:r>
    </w:p>
    <w:p w:rsidR="00960139" w:rsidRDefault="00960139" w:rsidP="00D343A4">
      <w:pPr>
        <w:spacing w:after="0"/>
        <w:ind w:left="357"/>
      </w:pPr>
      <w:r>
        <w:t>( Obchodný register Okresného súdu Bratislava I, oddiel: Sro, vložka číslo:  34334/B ).</w:t>
      </w:r>
    </w:p>
    <w:p w:rsidR="00960139" w:rsidRDefault="00960139" w:rsidP="00D343A4">
      <w:pPr>
        <w:ind w:left="360"/>
      </w:pPr>
    </w:p>
    <w:p w:rsidR="00960139" w:rsidRDefault="00960139" w:rsidP="00CA6082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960139" w:rsidRPr="00660F91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60F91">
        <w:rPr>
          <w:sz w:val="18"/>
          <w:szCs w:val="18"/>
        </w:rPr>
        <w:t>vedenie účtovníctva, ekonomické a účtovnícke poradenstvo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automatické spracovanie dát,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960139" w:rsidRDefault="00960139" w:rsidP="00A76A29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 xml:space="preserve">kúpa tovaru </w:t>
      </w:r>
      <w:r>
        <w:rPr>
          <w:sz w:val="18"/>
          <w:szCs w:val="18"/>
        </w:rPr>
        <w:t>z</w:t>
      </w:r>
      <w:r w:rsidRPr="00CA6082">
        <w:rPr>
          <w:sz w:val="18"/>
          <w:szCs w:val="18"/>
        </w:rPr>
        <w:t>a účel</w:t>
      </w:r>
      <w:r>
        <w:rPr>
          <w:sz w:val="18"/>
          <w:szCs w:val="18"/>
        </w:rPr>
        <w:t>om</w:t>
      </w:r>
      <w:r w:rsidRPr="00CA6082">
        <w:rPr>
          <w:sz w:val="18"/>
          <w:szCs w:val="18"/>
        </w:rPr>
        <w:t xml:space="preserve">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960139" w:rsidRPr="00CA6082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960139" w:rsidRPr="00CA6082" w:rsidRDefault="00960139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960139" w:rsidRPr="00CA6082" w:rsidRDefault="0096013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>
        <w:rPr>
          <w:sz w:val="18"/>
          <w:szCs w:val="18"/>
        </w:rPr>
        <w:t>0</w:t>
      </w:r>
      <w:r w:rsidRPr="00CA6082">
        <w:rPr>
          <w:sz w:val="18"/>
          <w:szCs w:val="18"/>
        </w:rPr>
        <w:t xml:space="preserve">  </w:t>
      </w:r>
    </w:p>
    <w:p w:rsidR="00960139" w:rsidRPr="00CA6082" w:rsidRDefault="0096013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 zamestnancov.</w:t>
      </w:r>
    </w:p>
    <w:p w:rsidR="00960139" w:rsidRDefault="00960139" w:rsidP="00D343A4">
      <w:pPr>
        <w:spacing w:after="0"/>
        <w:ind w:left="357"/>
      </w:pPr>
    </w:p>
    <w:p w:rsidR="00960139" w:rsidRDefault="00960139" w:rsidP="00D343A4">
      <w:pPr>
        <w:pStyle w:val="ListParagraph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960139" w:rsidRDefault="0096013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významné opravy chýb minulých účtovných  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960139" w:rsidRDefault="00960139" w:rsidP="00D343A4">
      <w:pPr>
        <w:spacing w:after="0"/>
        <w:rPr>
          <w:sz w:val="20"/>
          <w:szCs w:val="20"/>
        </w:rPr>
      </w:pPr>
    </w:p>
    <w:p w:rsidR="00960139" w:rsidRDefault="00960139" w:rsidP="00B201EA">
      <w:pPr>
        <w:pStyle w:val="ListParagraph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960139" w:rsidRDefault="00960139" w:rsidP="006C1B43">
      <w:pPr>
        <w:spacing w:after="0"/>
        <w:rPr>
          <w:b/>
        </w:rPr>
      </w:pPr>
    </w:p>
    <w:p w:rsidR="00960139" w:rsidRPr="006C1B43" w:rsidRDefault="0096013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60139" w:rsidRPr="006C1B43" w:rsidRDefault="00960139" w:rsidP="00B201EA">
      <w:pPr>
        <w:spacing w:after="0"/>
        <w:ind w:left="36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2017</w:t>
            </w:r>
          </w:p>
        </w:tc>
      </w:tr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0</w:t>
            </w:r>
          </w:p>
        </w:tc>
      </w:tr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427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27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</w:t>
            </w:r>
          </w:p>
        </w:tc>
      </w:tr>
      <w:tr w:rsidR="00960139" w:rsidRPr="00AB15AE" w:rsidTr="008E66D7">
        <w:trPr>
          <w:trHeight w:val="193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</w:t>
            </w:r>
          </w:p>
        </w:tc>
      </w:tr>
      <w:tr w:rsidR="00960139" w:rsidRPr="00AB15AE" w:rsidTr="008E66D7">
        <w:trPr>
          <w:trHeight w:val="24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</w:tbl>
    <w:p w:rsidR="00960139" w:rsidRDefault="00960139" w:rsidP="006C1B43">
      <w:r>
        <w:t xml:space="preserve">      Poznámky Úč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960139" w:rsidRDefault="00960139" w:rsidP="00CA6082">
      <w:pPr>
        <w:spacing w:after="0"/>
      </w:pPr>
    </w:p>
    <w:p w:rsidR="00960139" w:rsidRDefault="0096013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60139" w:rsidRPr="006C1B43" w:rsidRDefault="00960139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2017</w:t>
            </w:r>
          </w:p>
        </w:tc>
      </w:tr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0</w:t>
            </w:r>
          </w:p>
        </w:tc>
      </w:tr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Záväzky so zostatkovou dobou spoločnosti nad päť rokov 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869E6">
        <w:trPr>
          <w:trHeight w:val="427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869E6">
        <w:trPr>
          <w:trHeight w:val="278"/>
        </w:trPr>
        <w:tc>
          <w:tcPr>
            <w:tcW w:w="5681" w:type="dxa"/>
          </w:tcPr>
          <w:p w:rsidR="00960139" w:rsidRPr="00AB15AE" w:rsidRDefault="00960139" w:rsidP="00A76A29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záväzky spolu z toho: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2 463</w:t>
            </w:r>
          </w:p>
        </w:tc>
      </w:tr>
      <w:tr w:rsidR="00960139" w:rsidRPr="00AB15AE" w:rsidTr="008869E6">
        <w:trPr>
          <w:trHeight w:val="193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960139" w:rsidRPr="00AB15AE" w:rsidRDefault="00960139" w:rsidP="00DF132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2 463</w:t>
            </w:r>
          </w:p>
        </w:tc>
      </w:tr>
      <w:tr w:rsidR="00960139" w:rsidRPr="00AB15AE" w:rsidTr="008869E6">
        <w:trPr>
          <w:trHeight w:val="24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</w:tbl>
    <w:p w:rsidR="00960139" w:rsidRPr="006C1B43" w:rsidRDefault="00960139" w:rsidP="00CA6082">
      <w:pPr>
        <w:spacing w:after="0"/>
        <w:rPr>
          <w:sz w:val="18"/>
          <w:szCs w:val="18"/>
        </w:rPr>
      </w:pP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neposkytuje účasť na dôchodkových programoch pre zamestnancov.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Po 31. Decembri 201</w:t>
      </w:r>
      <w:r>
        <w:rPr>
          <w:sz w:val="18"/>
          <w:szCs w:val="18"/>
        </w:rPr>
        <w:t>7</w:t>
      </w:r>
      <w:r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960139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43A4"/>
    <w:rsid w:val="000F41F4"/>
    <w:rsid w:val="0023368F"/>
    <w:rsid w:val="00254CBA"/>
    <w:rsid w:val="00320EEC"/>
    <w:rsid w:val="003427F6"/>
    <w:rsid w:val="00342850"/>
    <w:rsid w:val="003F0102"/>
    <w:rsid w:val="004853EB"/>
    <w:rsid w:val="00587185"/>
    <w:rsid w:val="005D2C45"/>
    <w:rsid w:val="005F0437"/>
    <w:rsid w:val="00643606"/>
    <w:rsid w:val="00660F91"/>
    <w:rsid w:val="006C1B43"/>
    <w:rsid w:val="007620BF"/>
    <w:rsid w:val="007F7ED3"/>
    <w:rsid w:val="00830468"/>
    <w:rsid w:val="008869E6"/>
    <w:rsid w:val="008E66D7"/>
    <w:rsid w:val="00960139"/>
    <w:rsid w:val="0097142A"/>
    <w:rsid w:val="00A76A29"/>
    <w:rsid w:val="00AB15AE"/>
    <w:rsid w:val="00AC76D7"/>
    <w:rsid w:val="00B201EA"/>
    <w:rsid w:val="00BE6B9E"/>
    <w:rsid w:val="00CA6082"/>
    <w:rsid w:val="00D343A4"/>
    <w:rsid w:val="00D84471"/>
    <w:rsid w:val="00D9778A"/>
    <w:rsid w:val="00D97AAD"/>
    <w:rsid w:val="00DF1327"/>
    <w:rsid w:val="00F41BFC"/>
    <w:rsid w:val="00F460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</Pages>
  <Words>488</Words>
  <Characters>2786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Poznámky Úč MÚJ 3-01</dc:title>
  <dc:subject/>
  <dc:creator>Admin</dc:creator>
  <cp:keywords/>
  <dc:description/>
  <cp:lastModifiedBy>Skolka</cp:lastModifiedBy>
  <cp:revision>2</cp:revision>
  <cp:lastPrinted>2018-07-02T13:28:00Z</cp:lastPrinted>
  <dcterms:created xsi:type="dcterms:W3CDTF">2018-07-02T13:29:00Z</dcterms:created>
  <dcterms:modified xsi:type="dcterms:W3CDTF">2018-07-02T13:29:00Z</dcterms:modified>
</cp:coreProperties>
</file>