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F1048D">
              <w:rPr>
                <w:sz w:val="22"/>
              </w:rPr>
              <w:t xml:space="preserve">Svet Diamantov </w:t>
            </w:r>
            <w:proofErr w:type="spellStart"/>
            <w:r w:rsidR="00F1048D">
              <w:rPr>
                <w:sz w:val="22"/>
              </w:rPr>
              <w:t>s.r.o</w:t>
            </w:r>
            <w:proofErr w:type="spellEnd"/>
            <w:r w:rsidR="00F1048D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F1048D">
              <w:rPr>
                <w:sz w:val="22"/>
              </w:rPr>
              <w:t>Fraňa Kráľa, 2080, 02201, Čadca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B15AD" w:rsidP="008B15A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0,3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8B15AD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uvažuje o zrušení</w:t>
      </w:r>
      <w:r w:rsidR="00536B52"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8B15AD">
        <w:rPr>
          <w:color w:val="auto"/>
          <w:sz w:val="23"/>
          <w:szCs w:val="23"/>
        </w:rPr>
        <w:t>: menovitou hodnotou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 účtovaní významných opráv chýb minulých účtovných období v bežnom účtovnom ob</w:t>
      </w:r>
      <w:bookmarkStart w:id="0" w:name="_GoBack"/>
      <w:bookmarkEnd w:id="0"/>
      <w:r>
        <w:rPr>
          <w:color w:val="auto"/>
          <w:sz w:val="23"/>
          <w:szCs w:val="23"/>
        </w:rPr>
        <w:t xml:space="preserve">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1048D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1048D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C66AF4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66AF4" w:rsidRDefault="00C66AF4" w:rsidP="00536B52">
      <w:pPr>
        <w:spacing w:after="0" w:line="240" w:lineRule="auto"/>
      </w:pPr>
      <w:r>
        <w:separator/>
      </w:r>
    </w:p>
  </w:endnote>
  <w:endnote w:type="continuationSeparator" w:id="0">
    <w:p w:rsidR="00C66AF4" w:rsidRDefault="00C66AF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66AF4" w:rsidRDefault="00C66AF4" w:rsidP="00536B52">
      <w:pPr>
        <w:spacing w:after="0" w:line="240" w:lineRule="auto"/>
      </w:pPr>
      <w:r>
        <w:separator/>
      </w:r>
    </w:p>
  </w:footnote>
  <w:footnote w:type="continuationSeparator" w:id="0">
    <w:p w:rsidR="00C66AF4" w:rsidRDefault="00C66AF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B15A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8B15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F1048D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B15AD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C66AF4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1048D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58C4A"/>
  <w15:docId w15:val="{AFD7C689-CDB3-4CD7-B8CC-44104AA24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6</TotalTime>
  <Pages>1</Pages>
  <Words>1425</Words>
  <Characters>8128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Janca</dc:creator>
  <cp:lastModifiedBy>Janca</cp:lastModifiedBy>
  <cp:revision>3</cp:revision>
  <dcterms:created xsi:type="dcterms:W3CDTF">2018-07-02T14:53:00Z</dcterms:created>
  <dcterms:modified xsi:type="dcterms:W3CDTF">2018-07-02T14:59:00Z</dcterms:modified>
</cp:coreProperties>
</file>