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65C" w:rsidRPr="00A55E63" w:rsidRDefault="0033665C">
      <w:pPr>
        <w:spacing w:before="2" w:line="140" w:lineRule="exact"/>
        <w:rPr>
          <w:sz w:val="14"/>
          <w:szCs w:val="14"/>
          <w:lang w:val="en-US"/>
        </w:rPr>
      </w:pPr>
    </w:p>
    <w:p w:rsidR="0033665C" w:rsidRPr="00A55E63" w:rsidRDefault="0033665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33665C" w:rsidRPr="00A55E63" w:rsidRDefault="0033665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33665C" w:rsidRPr="00A55E63" w:rsidRDefault="0033665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33665C" w:rsidRPr="00A55E63" w:rsidRDefault="0033665C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3665C" w:rsidRPr="00A55E63" w:rsidRDefault="0033665C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33665C" w:rsidRPr="00A55E63" w:rsidRDefault="0033665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33665C" w:rsidRPr="00A55E63" w:rsidRDefault="0033665C" w:rsidP="00AD749D">
      <w:pPr>
        <w:spacing w:before="7" w:line="240" w:lineRule="exact"/>
        <w:jc w:val="both"/>
        <w:rPr>
          <w:rFonts w:ascii="Arial" w:hAnsi="Arial" w:cs="Arial"/>
        </w:rPr>
      </w:pPr>
    </w:p>
    <w:p w:rsidR="0033665C" w:rsidRPr="00A55E63" w:rsidRDefault="0033665C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33665C" w:rsidRPr="00A55E63" w:rsidRDefault="0033665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33665C" w:rsidRPr="00E0315B" w:rsidTr="00E0315B">
        <w:tc>
          <w:tcPr>
            <w:tcW w:w="3085" w:type="dxa"/>
          </w:tcPr>
          <w:p w:rsidR="0033665C" w:rsidRPr="00E0315B" w:rsidRDefault="0033665C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33665C" w:rsidRPr="00E0315B" w:rsidRDefault="0033665C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Autoservis NGN s.r.o.</w:t>
            </w:r>
          </w:p>
        </w:tc>
      </w:tr>
      <w:tr w:rsidR="0033665C" w:rsidRPr="00E0315B" w:rsidTr="00E0315B">
        <w:tc>
          <w:tcPr>
            <w:tcW w:w="3085" w:type="dxa"/>
          </w:tcPr>
          <w:p w:rsidR="0033665C" w:rsidRPr="00E0315B" w:rsidRDefault="0033665C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33665C" w:rsidRPr="00E0315B" w:rsidRDefault="0033665C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36691739</w:t>
            </w:r>
          </w:p>
        </w:tc>
      </w:tr>
      <w:tr w:rsidR="0033665C" w:rsidRPr="00E0315B" w:rsidTr="00E0315B">
        <w:tc>
          <w:tcPr>
            <w:tcW w:w="3085" w:type="dxa"/>
          </w:tcPr>
          <w:p w:rsidR="0033665C" w:rsidRPr="00E0315B" w:rsidRDefault="0033665C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33665C" w:rsidRPr="00E0315B" w:rsidRDefault="0033665C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93034 Holice, Kostolná Gala 17</w:t>
            </w:r>
          </w:p>
        </w:tc>
      </w:tr>
    </w:tbl>
    <w:p w:rsidR="0033665C" w:rsidRPr="00A55E63" w:rsidRDefault="0033665C" w:rsidP="00EB55FA">
      <w:pPr>
        <w:spacing w:line="260" w:lineRule="exact"/>
        <w:jc w:val="both"/>
        <w:rPr>
          <w:rFonts w:ascii="Arial" w:hAnsi="Arial" w:cs="Arial"/>
        </w:rPr>
      </w:pPr>
    </w:p>
    <w:p w:rsidR="0033665C" w:rsidRPr="00A55E63" w:rsidRDefault="0033665C" w:rsidP="00EB55FA">
      <w:pPr>
        <w:spacing w:line="260" w:lineRule="exact"/>
        <w:jc w:val="both"/>
        <w:rPr>
          <w:rFonts w:ascii="Arial" w:hAnsi="Arial" w:cs="Arial"/>
        </w:rPr>
      </w:pPr>
    </w:p>
    <w:p w:rsidR="0033665C" w:rsidRPr="00A55E63" w:rsidRDefault="0033665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3665C" w:rsidRPr="00A55E63" w:rsidRDefault="0033665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3665C" w:rsidRPr="00A55E63" w:rsidRDefault="0033665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3665C" w:rsidRPr="00A55E63" w:rsidRDefault="0033665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33665C" w:rsidRPr="00A55E63" w:rsidRDefault="0033665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33665C" w:rsidRPr="00E0315B" w:rsidTr="00E0315B">
        <w:tc>
          <w:tcPr>
            <w:tcW w:w="4219" w:type="dxa"/>
          </w:tcPr>
          <w:p w:rsidR="0033665C" w:rsidRPr="00E0315B" w:rsidRDefault="0033665C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33665C" w:rsidRPr="00E0315B" w:rsidRDefault="0033665C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Bežné účtovné</w:t>
            </w:r>
          </w:p>
          <w:p w:rsidR="0033665C" w:rsidRPr="00E0315B" w:rsidRDefault="0033665C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33665C" w:rsidRPr="00E0315B" w:rsidRDefault="0033665C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3665C" w:rsidRPr="00E0315B" w:rsidTr="00E0315B">
        <w:tc>
          <w:tcPr>
            <w:tcW w:w="4219" w:type="dxa"/>
          </w:tcPr>
          <w:p w:rsidR="0033665C" w:rsidRPr="00E0315B" w:rsidRDefault="0033665C" w:rsidP="00E0315B">
            <w:pPr>
              <w:spacing w:line="260" w:lineRule="exact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33665C" w:rsidRPr="00E0315B" w:rsidRDefault="0033665C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33665C" w:rsidRPr="00E0315B" w:rsidRDefault="0033665C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33665C" w:rsidRPr="00A55E63" w:rsidRDefault="0033665C" w:rsidP="00AD6C8A">
      <w:pPr>
        <w:spacing w:line="260" w:lineRule="exact"/>
        <w:jc w:val="both"/>
        <w:rPr>
          <w:rFonts w:ascii="Arial" w:hAnsi="Arial" w:cs="Arial"/>
        </w:rPr>
      </w:pPr>
    </w:p>
    <w:p w:rsidR="0033665C" w:rsidRPr="00A55E63" w:rsidRDefault="0033665C" w:rsidP="00AD749D">
      <w:pPr>
        <w:spacing w:before="1" w:line="280" w:lineRule="exact"/>
        <w:jc w:val="both"/>
        <w:rPr>
          <w:rFonts w:ascii="Arial" w:hAnsi="Arial" w:cs="Arial"/>
        </w:rPr>
      </w:pPr>
    </w:p>
    <w:p w:rsidR="0033665C" w:rsidRPr="00A55E63" w:rsidRDefault="0033665C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33665C" w:rsidRPr="00A55E63" w:rsidRDefault="0033665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33665C" w:rsidRPr="00A55E63" w:rsidRDefault="0033665C" w:rsidP="00AD749D">
      <w:pPr>
        <w:spacing w:before="11" w:line="260" w:lineRule="exact"/>
        <w:jc w:val="both"/>
        <w:rPr>
          <w:rFonts w:ascii="Arial" w:hAnsi="Arial" w:cs="Arial"/>
        </w:rPr>
      </w:pPr>
    </w:p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kúpo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0315B">
              <w:rPr>
                <w:rFonts w:ascii="Arial" w:hAnsi="Arial" w:cs="Arial"/>
                <w:sz w:val="22"/>
                <w:szCs w:val="22"/>
              </w:rPr>
              <w:t>tvor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0315B">
              <w:rPr>
                <w:rFonts w:ascii="Arial" w:hAnsi="Arial" w:cs="Arial"/>
                <w:sz w:val="22"/>
                <w:szCs w:val="22"/>
              </w:rPr>
              <w:t>ina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0315B">
              <w:rPr>
                <w:rFonts w:ascii="Arial" w:hAnsi="Arial" w:cs="Arial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z w:val="22"/>
                <w:szCs w:val="22"/>
              </w:rPr>
              <w:t>ky 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>tane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Pô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0315B">
              <w:rPr>
                <w:rFonts w:ascii="Arial" w:hAnsi="Arial" w:cs="Arial"/>
                <w:sz w:val="22"/>
                <w:szCs w:val="22"/>
              </w:rPr>
              <w:t>ičky 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0315B">
              <w:rPr>
                <w:rFonts w:ascii="Arial" w:hAnsi="Arial" w:cs="Arial"/>
                <w:sz w:val="22"/>
                <w:szCs w:val="22"/>
              </w:rPr>
              <w:t>úv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3665C" w:rsidRPr="00E0315B" w:rsidTr="00E0315B">
        <w:tc>
          <w:tcPr>
            <w:tcW w:w="4843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riv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to</w:t>
            </w:r>
            <w:r w:rsidRPr="00E0315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0315B">
              <w:rPr>
                <w:rFonts w:ascii="Arial" w:hAnsi="Arial" w:cs="Arial"/>
                <w:sz w:val="22"/>
                <w:szCs w:val="22"/>
              </w:rPr>
              <w:t>op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0315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33665C" w:rsidRPr="00E0315B" w:rsidRDefault="0033665C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33665C" w:rsidRPr="00A55E63" w:rsidRDefault="0033665C" w:rsidP="00AD749D">
      <w:pPr>
        <w:spacing w:before="1" w:line="280" w:lineRule="exact"/>
        <w:jc w:val="both"/>
        <w:rPr>
          <w:rFonts w:ascii="Arial" w:hAnsi="Arial" w:cs="Arial"/>
        </w:rPr>
      </w:pPr>
    </w:p>
    <w:p w:rsidR="0033665C" w:rsidRPr="00A55E63" w:rsidRDefault="0033665C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33665C" w:rsidRPr="00A55E63" w:rsidRDefault="0033665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33665C" w:rsidRPr="00A55E63" w:rsidRDefault="0033665C" w:rsidP="00AD749D">
      <w:pPr>
        <w:spacing w:before="11" w:line="260" w:lineRule="exact"/>
        <w:jc w:val="both"/>
        <w:rPr>
          <w:rFonts w:ascii="Arial" w:hAnsi="Arial" w:cs="Arial"/>
        </w:rPr>
      </w:pP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33665C" w:rsidRPr="00A55E63" w:rsidRDefault="003366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3665C" w:rsidRPr="00A55E6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3665C" w:rsidRPr="00A55E6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33665C" w:rsidRPr="00A55E6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33665C" w:rsidRPr="00A55E6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3665C" w:rsidRPr="00A55E6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33665C" w:rsidRPr="00A55E6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33665C" w:rsidRPr="00451ED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33665C" w:rsidRPr="00451ED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65C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33665C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65C" w:rsidRPr="00451ED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33665C" w:rsidRPr="00451ED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65C" w:rsidRPr="00A55E6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33665C" w:rsidRPr="00A55E6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65C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3665C" w:rsidRPr="00A55E63" w:rsidRDefault="0033665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3665C" w:rsidRPr="00A55E63" w:rsidSect="00142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65C" w:rsidRDefault="0033665C">
      <w:r>
        <w:separator/>
      </w:r>
    </w:p>
  </w:endnote>
  <w:endnote w:type="continuationSeparator" w:id="0">
    <w:p w:rsidR="0033665C" w:rsidRDefault="00336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65C" w:rsidRDefault="0033665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33665C" w:rsidRDefault="0033665C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65C" w:rsidRDefault="0033665C">
      <w:r>
        <w:separator/>
      </w:r>
    </w:p>
  </w:footnote>
  <w:footnote w:type="continuationSeparator" w:id="0">
    <w:p w:rsidR="0033665C" w:rsidRDefault="003366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65C" w:rsidRDefault="0033665C">
    <w:pPr>
      <w:pStyle w:val="Header"/>
    </w:pPr>
  </w:p>
  <w:p w:rsidR="0033665C" w:rsidRDefault="0033665C">
    <w:pPr>
      <w:pStyle w:val="Header"/>
    </w:pPr>
  </w:p>
  <w:p w:rsidR="0033665C" w:rsidRDefault="0033665C">
    <w:pPr>
      <w:pStyle w:val="Header"/>
    </w:pPr>
  </w:p>
  <w:p w:rsidR="0033665C" w:rsidRDefault="0033665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36691739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2022271856</w:t>
    </w:r>
  </w:p>
  <w:p w:rsidR="0033665C" w:rsidRDefault="0033665C" w:rsidP="0055784D">
    <w:pPr>
      <w:pStyle w:val="Header"/>
      <w:rPr>
        <w:rFonts w:ascii="Times New Roman" w:hAnsi="Times New Roman"/>
        <w:sz w:val="24"/>
        <w:szCs w:val="24"/>
      </w:rPr>
    </w:pPr>
  </w:p>
  <w:p w:rsidR="0033665C" w:rsidRDefault="0033665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D1646"/>
    <w:rsid w:val="001406AD"/>
    <w:rsid w:val="00142E63"/>
    <w:rsid w:val="00184F2B"/>
    <w:rsid w:val="001A1B05"/>
    <w:rsid w:val="001C5F3C"/>
    <w:rsid w:val="002401F1"/>
    <w:rsid w:val="002C12B4"/>
    <w:rsid w:val="002D7E6D"/>
    <w:rsid w:val="0033665C"/>
    <w:rsid w:val="003657F5"/>
    <w:rsid w:val="00373635"/>
    <w:rsid w:val="003D056F"/>
    <w:rsid w:val="00401155"/>
    <w:rsid w:val="00411D4B"/>
    <w:rsid w:val="00451ED3"/>
    <w:rsid w:val="004A2BF3"/>
    <w:rsid w:val="004A5BEF"/>
    <w:rsid w:val="0055784D"/>
    <w:rsid w:val="00560DB1"/>
    <w:rsid w:val="0060608C"/>
    <w:rsid w:val="00623868"/>
    <w:rsid w:val="00637F73"/>
    <w:rsid w:val="00676DB4"/>
    <w:rsid w:val="006831DF"/>
    <w:rsid w:val="0069638E"/>
    <w:rsid w:val="00861175"/>
    <w:rsid w:val="0087149B"/>
    <w:rsid w:val="008771A6"/>
    <w:rsid w:val="008E320C"/>
    <w:rsid w:val="00913435"/>
    <w:rsid w:val="00916772"/>
    <w:rsid w:val="009A27D0"/>
    <w:rsid w:val="009D5C84"/>
    <w:rsid w:val="00A45F73"/>
    <w:rsid w:val="00A55E63"/>
    <w:rsid w:val="00A84FC6"/>
    <w:rsid w:val="00AD6C8A"/>
    <w:rsid w:val="00AD749D"/>
    <w:rsid w:val="00B15E67"/>
    <w:rsid w:val="00B227A6"/>
    <w:rsid w:val="00B623F6"/>
    <w:rsid w:val="00B7440A"/>
    <w:rsid w:val="00C01CB7"/>
    <w:rsid w:val="00C71636"/>
    <w:rsid w:val="00C77032"/>
    <w:rsid w:val="00C91392"/>
    <w:rsid w:val="00CC3205"/>
    <w:rsid w:val="00CD545D"/>
    <w:rsid w:val="00D83560"/>
    <w:rsid w:val="00DC7936"/>
    <w:rsid w:val="00E010AF"/>
    <w:rsid w:val="00E0315B"/>
    <w:rsid w:val="00E1750C"/>
    <w:rsid w:val="00E532AD"/>
    <w:rsid w:val="00E55A72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E63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42E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320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42E63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42E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320C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42E63"/>
  </w:style>
  <w:style w:type="paragraph" w:customStyle="1" w:styleId="TableParagraph">
    <w:name w:val="Table Paragraph"/>
    <w:basedOn w:val="Normal"/>
    <w:uiPriority w:val="99"/>
    <w:rsid w:val="00142E63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981</Words>
  <Characters>5594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2</cp:revision>
  <dcterms:created xsi:type="dcterms:W3CDTF">2018-07-02T12:46:00Z</dcterms:created>
  <dcterms:modified xsi:type="dcterms:W3CDTF">2018-07-02T12:46:00Z</dcterms:modified>
</cp:coreProperties>
</file>