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29" w:rsidRDefault="009C1829" w:rsidP="00E577D5"/>
    <w:p w:rsidR="00573045" w:rsidRDefault="00573045" w:rsidP="00E577D5"/>
    <w:p w:rsidR="00573045" w:rsidRPr="00293E3C" w:rsidRDefault="00573045" w:rsidP="00573045">
      <w:pPr>
        <w:jc w:val="right"/>
      </w:pPr>
      <w:r>
        <w:t>V Košiciach, dňa 16.7.2018</w:t>
      </w:r>
    </w:p>
    <w:p w:rsidR="00573045" w:rsidRDefault="00573045" w:rsidP="00573045"/>
    <w:p w:rsidR="00573045" w:rsidRDefault="00573045" w:rsidP="00573045"/>
    <w:p w:rsidR="00EE3B8D" w:rsidRDefault="00573045" w:rsidP="00573045">
      <w:r>
        <w:t>P.T.</w:t>
      </w:r>
    </w:p>
    <w:p w:rsidR="00573045" w:rsidRDefault="00573045" w:rsidP="00573045">
      <w:r>
        <w:t>Finančná správa</w:t>
      </w:r>
    </w:p>
    <w:p w:rsidR="00573045" w:rsidRDefault="00573045" w:rsidP="00573045">
      <w:r>
        <w:t>Portál finančnej správy</w:t>
      </w:r>
    </w:p>
    <w:p w:rsidR="00573045" w:rsidRDefault="00573045" w:rsidP="00573045"/>
    <w:p w:rsidR="00573045" w:rsidRDefault="00573045" w:rsidP="00573045">
      <w:r>
        <w:t xml:space="preserve">Vec: Podanie účtovných dokumentov a výročnej správy Euro </w:t>
      </w:r>
      <w:proofErr w:type="spellStart"/>
      <w:r>
        <w:t>Medpro</w:t>
      </w:r>
      <w:proofErr w:type="spellEnd"/>
      <w:r>
        <w:t xml:space="preserve"> </w:t>
      </w:r>
      <w:proofErr w:type="spellStart"/>
      <w:r>
        <w:t>n.o</w:t>
      </w:r>
      <w:proofErr w:type="spellEnd"/>
      <w:r>
        <w:t>.</w:t>
      </w:r>
    </w:p>
    <w:p w:rsidR="00573045" w:rsidRDefault="00573045" w:rsidP="00573045"/>
    <w:p w:rsidR="00573045" w:rsidRDefault="00573045" w:rsidP="00573045">
      <w:r>
        <w:t xml:space="preserve">     Vzhľadom ku nedostupnosti služieb portálu finančnej správy dňa 13.7.2018 boli podané účtovné dokumenty cez aplikáciu </w:t>
      </w:r>
      <w:proofErr w:type="spellStart"/>
      <w:r>
        <w:t>E-dane</w:t>
      </w:r>
      <w:proofErr w:type="spellEnd"/>
      <w:r>
        <w:t xml:space="preserve">. V najbližšom možnom termíne – </w:t>
      </w:r>
      <w:proofErr w:type="spellStart"/>
      <w:r>
        <w:t>tj</w:t>
      </w:r>
      <w:proofErr w:type="spellEnd"/>
      <w:r>
        <w:t xml:space="preserve">. dnes podané účtovné dokumenty + výročná správa elektronicky cez katalóg formulárov. </w:t>
      </w:r>
    </w:p>
    <w:p w:rsidR="00573045" w:rsidRDefault="00573045" w:rsidP="00573045">
      <w:r>
        <w:t xml:space="preserve">     Súčasne boli</w:t>
      </w:r>
      <w:r w:rsidR="00CB200F">
        <w:t xml:space="preserve"> </w:t>
      </w:r>
      <w:bookmarkStart w:id="0" w:name="_GoBack"/>
      <w:bookmarkEnd w:id="0"/>
      <w:r>
        <w:t>účtovné dokumenty podané dňa 29.6.2018 v papierovej forme.</w:t>
      </w:r>
    </w:p>
    <w:p w:rsidR="00573045" w:rsidRDefault="00573045" w:rsidP="00573045"/>
    <w:p w:rsidR="00573045" w:rsidRDefault="00573045" w:rsidP="00573045"/>
    <w:p w:rsidR="00573045" w:rsidRDefault="00573045" w:rsidP="00573045">
      <w:r>
        <w:t>S pozdravom</w:t>
      </w:r>
    </w:p>
    <w:p w:rsidR="00573045" w:rsidRPr="00293E3C" w:rsidRDefault="00573045" w:rsidP="00573045">
      <w:r>
        <w:t xml:space="preserve"> </w:t>
      </w:r>
    </w:p>
    <w:p w:rsidR="00EE3B8D" w:rsidRPr="00293E3C" w:rsidRDefault="00EE3B8D" w:rsidP="00E577D5">
      <w:pPr>
        <w:jc w:val="right"/>
      </w:pPr>
    </w:p>
    <w:p w:rsidR="00E577D5" w:rsidRPr="00293E3C" w:rsidRDefault="009C1829" w:rsidP="00E577D5">
      <w:pPr>
        <w:jc w:val="right"/>
      </w:pPr>
      <w:r w:rsidRPr="00293E3C">
        <w:t>prof.</w:t>
      </w:r>
      <w:r w:rsidR="00E577D5" w:rsidRPr="00293E3C">
        <w:t xml:space="preserve"> MUDr. Pavol </w:t>
      </w:r>
      <w:proofErr w:type="spellStart"/>
      <w:r w:rsidR="00E577D5" w:rsidRPr="00293E3C">
        <w:t>Jarčuška</w:t>
      </w:r>
      <w:proofErr w:type="spellEnd"/>
      <w:r w:rsidR="00E577D5" w:rsidRPr="00293E3C">
        <w:t>, PhD.</w:t>
      </w:r>
    </w:p>
    <w:p w:rsidR="00E577D5" w:rsidRPr="00293E3C" w:rsidRDefault="00E577D5" w:rsidP="00E577D5">
      <w:pPr>
        <w:jc w:val="right"/>
      </w:pPr>
      <w:r w:rsidRPr="00293E3C">
        <w:t xml:space="preserve">riaditeľ Euro </w:t>
      </w:r>
      <w:proofErr w:type="spellStart"/>
      <w:r w:rsidRPr="00293E3C">
        <w:t>Medpro</w:t>
      </w:r>
      <w:proofErr w:type="spellEnd"/>
      <w:r w:rsidRPr="00293E3C">
        <w:t xml:space="preserve"> </w:t>
      </w:r>
      <w:proofErr w:type="spellStart"/>
      <w:r w:rsidRPr="00293E3C">
        <w:t>n.o</w:t>
      </w:r>
      <w:proofErr w:type="spellEnd"/>
      <w:r w:rsidRPr="00293E3C">
        <w:t>.</w:t>
      </w:r>
    </w:p>
    <w:sectPr w:rsidR="00E577D5" w:rsidRPr="00293E3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258" w:rsidRDefault="00C73258">
      <w:r>
        <w:separator/>
      </w:r>
    </w:p>
  </w:endnote>
  <w:endnote w:type="continuationSeparator" w:id="0">
    <w:p w:rsidR="00C73258" w:rsidRDefault="00C7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87" w:rsidRDefault="003A4A87" w:rsidP="00E46F32">
    <w:pPr>
      <w:pStyle w:val="Pta"/>
      <w:pBdr>
        <w:top w:val="single" w:sz="4" w:space="1" w:color="auto"/>
      </w:pBdr>
      <w:jc w:val="center"/>
      <w:rPr>
        <w:sz w:val="22"/>
        <w:szCs w:val="22"/>
      </w:rPr>
    </w:pPr>
    <w:r w:rsidRPr="00277D79">
      <w:rPr>
        <w:sz w:val="22"/>
        <w:szCs w:val="22"/>
      </w:rPr>
      <w:t>IČO: 355 830 70</w:t>
    </w:r>
    <w:r w:rsidR="007E7D37">
      <w:rPr>
        <w:sz w:val="22"/>
        <w:szCs w:val="22"/>
      </w:rPr>
      <w:t xml:space="preserve">  </w:t>
    </w:r>
    <w:r w:rsidRPr="00277D79">
      <w:rPr>
        <w:sz w:val="22"/>
        <w:szCs w:val="22"/>
      </w:rPr>
      <w:t xml:space="preserve">      </w:t>
    </w:r>
    <w:r w:rsidR="0040351C">
      <w:rPr>
        <w:sz w:val="22"/>
        <w:szCs w:val="22"/>
      </w:rPr>
      <w:t xml:space="preserve">        </w:t>
    </w:r>
    <w:r w:rsidRPr="00277D79">
      <w:rPr>
        <w:sz w:val="22"/>
        <w:szCs w:val="22"/>
      </w:rPr>
      <w:t xml:space="preserve">    Bankové spojenie: 400 581 8635 / 7500  </w:t>
    </w:r>
    <w:r w:rsidR="007E7D37">
      <w:rPr>
        <w:sz w:val="22"/>
        <w:szCs w:val="22"/>
      </w:rPr>
      <w:t xml:space="preserve"> </w:t>
    </w:r>
    <w:r w:rsidRPr="00277D79">
      <w:rPr>
        <w:sz w:val="22"/>
        <w:szCs w:val="22"/>
      </w:rPr>
      <w:t xml:space="preserve">       </w:t>
    </w:r>
    <w:r w:rsidR="0040351C">
      <w:rPr>
        <w:sz w:val="22"/>
        <w:szCs w:val="22"/>
      </w:rPr>
      <w:t xml:space="preserve">      </w:t>
    </w:r>
    <w:r w:rsidRPr="00277D79">
      <w:rPr>
        <w:sz w:val="22"/>
        <w:szCs w:val="22"/>
      </w:rPr>
      <w:t xml:space="preserve">  </w:t>
    </w:r>
    <w:r>
      <w:rPr>
        <w:sz w:val="22"/>
        <w:szCs w:val="22"/>
      </w:rPr>
      <w:sym w:font="Webdings" w:char="F0C5"/>
    </w:r>
    <w:r>
      <w:rPr>
        <w:sz w:val="22"/>
        <w:szCs w:val="22"/>
      </w:rPr>
      <w:t xml:space="preserve"> </w:t>
    </w:r>
    <w:r w:rsidRPr="00277D79">
      <w:rPr>
        <w:sz w:val="22"/>
        <w:szCs w:val="22"/>
      </w:rPr>
      <w:t>+421</w:t>
    </w:r>
    <w:r>
      <w:rPr>
        <w:sz w:val="22"/>
        <w:szCs w:val="22"/>
      </w:rPr>
      <w:t> 903 728 133</w:t>
    </w:r>
  </w:p>
  <w:p w:rsidR="003A4A87" w:rsidRPr="00277D79" w:rsidRDefault="0040351C" w:rsidP="0040351C">
    <w:pPr>
      <w:pStyle w:val="Pta"/>
      <w:pBdr>
        <w:top w:val="single" w:sz="4" w:space="1" w:color="auto"/>
      </w:pBdr>
      <w:rPr>
        <w:sz w:val="22"/>
        <w:szCs w:val="22"/>
      </w:rPr>
    </w:pPr>
    <w:r>
      <w:rPr>
        <w:sz w:val="22"/>
        <w:szCs w:val="22"/>
      </w:rPr>
      <w:t xml:space="preserve">  </w:t>
    </w:r>
    <w:r w:rsidR="003A4A87">
      <w:rPr>
        <w:sz w:val="22"/>
        <w:szCs w:val="22"/>
      </w:rPr>
      <w:t xml:space="preserve">DIČ 2022921637         </w:t>
    </w:r>
    <w:r>
      <w:rPr>
        <w:sz w:val="22"/>
        <w:szCs w:val="22"/>
      </w:rPr>
      <w:t xml:space="preserve">       </w:t>
    </w:r>
    <w:r w:rsidR="003A4A87">
      <w:rPr>
        <w:sz w:val="22"/>
        <w:szCs w:val="22"/>
      </w:rPr>
      <w:t xml:space="preserve">   </w:t>
    </w:r>
    <w:r>
      <w:rPr>
        <w:sz w:val="22"/>
        <w:szCs w:val="22"/>
      </w:rPr>
      <w:t xml:space="preserve">IBAN: </w:t>
    </w:r>
    <w:r w:rsidRPr="0040351C">
      <w:rPr>
        <w:sz w:val="22"/>
        <w:szCs w:val="22"/>
      </w:rPr>
      <w:t>SK87 7500 0000 0040 0581 8635</w:t>
    </w:r>
    <w:r>
      <w:rPr>
        <w:sz w:val="22"/>
        <w:szCs w:val="22"/>
      </w:rPr>
      <w:t xml:space="preserve">          </w:t>
    </w:r>
    <w:r w:rsidR="003A4A87">
      <w:rPr>
        <w:sz w:val="22"/>
        <w:szCs w:val="22"/>
      </w:rPr>
      <w:t>euromedpro@gmail.com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258" w:rsidRDefault="00C73258">
      <w:r>
        <w:separator/>
      </w:r>
    </w:p>
  </w:footnote>
  <w:footnote w:type="continuationSeparator" w:id="0">
    <w:p w:rsidR="00C73258" w:rsidRDefault="00C73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87" w:rsidRPr="00C21C6E" w:rsidRDefault="003A4A87" w:rsidP="007E2BC5">
    <w:pPr>
      <w:pStyle w:val="Hlavika"/>
      <w:pBdr>
        <w:bottom w:val="single" w:sz="4" w:space="1" w:color="auto"/>
      </w:pBdr>
      <w:tabs>
        <w:tab w:val="left" w:pos="3402"/>
      </w:tabs>
      <w:jc w:val="center"/>
      <w:rPr>
        <w:sz w:val="28"/>
        <w:szCs w:val="28"/>
      </w:rPr>
    </w:pPr>
    <w:r w:rsidRPr="007E2BC5">
      <w:rPr>
        <w:rFonts w:ascii="Mistral" w:hAnsi="Mistral"/>
        <w:b/>
        <w:sz w:val="40"/>
        <w:szCs w:val="40"/>
      </w:rPr>
      <w:t xml:space="preserve">Euro </w:t>
    </w:r>
    <w:proofErr w:type="spellStart"/>
    <w:r w:rsidRPr="007E2BC5">
      <w:rPr>
        <w:rFonts w:ascii="Mistral" w:hAnsi="Mistral"/>
        <w:b/>
        <w:sz w:val="40"/>
        <w:szCs w:val="40"/>
      </w:rPr>
      <w:t>MedPro</w:t>
    </w:r>
    <w:proofErr w:type="spellEnd"/>
    <w:r w:rsidRPr="007E2BC5">
      <w:rPr>
        <w:rFonts w:ascii="Mistral" w:hAnsi="Mistral"/>
        <w:b/>
        <w:sz w:val="40"/>
        <w:szCs w:val="40"/>
      </w:rPr>
      <w:t>,</w:t>
    </w:r>
    <w:r w:rsidRPr="00C21C6E">
      <w:rPr>
        <w:rFonts w:ascii="Stencil" w:hAnsi="Stencil"/>
        <w:sz w:val="28"/>
        <w:szCs w:val="28"/>
      </w:rPr>
      <w:t xml:space="preserve"> </w:t>
    </w:r>
    <w:r>
      <w:rPr>
        <w:rFonts w:ascii="Stencil" w:hAnsi="Stencil"/>
        <w:sz w:val="28"/>
        <w:szCs w:val="28"/>
      </w:rPr>
      <w:t xml:space="preserve"> </w:t>
    </w:r>
    <w:r w:rsidRPr="007E2BC5">
      <w:rPr>
        <w:sz w:val="22"/>
        <w:szCs w:val="22"/>
      </w:rPr>
      <w:t>nezisková organizácia, Laborecká 10, 040 11 Košice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2475"/>
    <w:multiLevelType w:val="hybridMultilevel"/>
    <w:tmpl w:val="9BA46A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C3156"/>
    <w:multiLevelType w:val="hybridMultilevel"/>
    <w:tmpl w:val="A89CF9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C6195"/>
    <w:multiLevelType w:val="hybridMultilevel"/>
    <w:tmpl w:val="30825FC2"/>
    <w:lvl w:ilvl="0" w:tplc="7222F0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B270A"/>
    <w:multiLevelType w:val="hybridMultilevel"/>
    <w:tmpl w:val="B3B23E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4039B"/>
    <w:multiLevelType w:val="hybridMultilevel"/>
    <w:tmpl w:val="C5FE312C"/>
    <w:lvl w:ilvl="0" w:tplc="70C21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367CC"/>
    <w:multiLevelType w:val="hybridMultilevel"/>
    <w:tmpl w:val="8578AAF6"/>
    <w:lvl w:ilvl="0" w:tplc="3C061BBE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E70C65"/>
    <w:multiLevelType w:val="hybridMultilevel"/>
    <w:tmpl w:val="635AEE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99534B"/>
    <w:multiLevelType w:val="hybridMultilevel"/>
    <w:tmpl w:val="856AB9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61B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AB63E9"/>
    <w:multiLevelType w:val="hybridMultilevel"/>
    <w:tmpl w:val="800CC9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222FCB"/>
    <w:multiLevelType w:val="hybridMultilevel"/>
    <w:tmpl w:val="7076DB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41CFE"/>
    <w:multiLevelType w:val="hybridMultilevel"/>
    <w:tmpl w:val="FB56C9AE"/>
    <w:lvl w:ilvl="0" w:tplc="3C061B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C23A3"/>
    <w:multiLevelType w:val="hybridMultilevel"/>
    <w:tmpl w:val="9C620D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584C24"/>
    <w:multiLevelType w:val="hybridMultilevel"/>
    <w:tmpl w:val="8018BA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0F1981"/>
    <w:multiLevelType w:val="hybridMultilevel"/>
    <w:tmpl w:val="36801586"/>
    <w:lvl w:ilvl="0" w:tplc="3C061B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5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C3"/>
    <w:rsid w:val="00013776"/>
    <w:rsid w:val="00013D2D"/>
    <w:rsid w:val="0002697A"/>
    <w:rsid w:val="000402B4"/>
    <w:rsid w:val="00044460"/>
    <w:rsid w:val="000502D9"/>
    <w:rsid w:val="000576C8"/>
    <w:rsid w:val="00064D23"/>
    <w:rsid w:val="00065FEF"/>
    <w:rsid w:val="0008713A"/>
    <w:rsid w:val="00094E3B"/>
    <w:rsid w:val="00095082"/>
    <w:rsid w:val="000B1872"/>
    <w:rsid w:val="000B4985"/>
    <w:rsid w:val="000C042A"/>
    <w:rsid w:val="000C3B34"/>
    <w:rsid w:val="000C7ABB"/>
    <w:rsid w:val="000D6D71"/>
    <w:rsid w:val="000E6449"/>
    <w:rsid w:val="000F2F95"/>
    <w:rsid w:val="000F381C"/>
    <w:rsid w:val="000F6145"/>
    <w:rsid w:val="00105F97"/>
    <w:rsid w:val="00113CCE"/>
    <w:rsid w:val="00122087"/>
    <w:rsid w:val="0012681C"/>
    <w:rsid w:val="001544E8"/>
    <w:rsid w:val="00157EA5"/>
    <w:rsid w:val="001666F8"/>
    <w:rsid w:val="00172A7D"/>
    <w:rsid w:val="0018270F"/>
    <w:rsid w:val="00195F97"/>
    <w:rsid w:val="00197D94"/>
    <w:rsid w:val="001A467F"/>
    <w:rsid w:val="001D27BE"/>
    <w:rsid w:val="001D4B53"/>
    <w:rsid w:val="001E6D4D"/>
    <w:rsid w:val="00200E16"/>
    <w:rsid w:val="002158DA"/>
    <w:rsid w:val="00215A04"/>
    <w:rsid w:val="0022487F"/>
    <w:rsid w:val="00225DC8"/>
    <w:rsid w:val="00230A05"/>
    <w:rsid w:val="002428D1"/>
    <w:rsid w:val="00277D79"/>
    <w:rsid w:val="00282BC2"/>
    <w:rsid w:val="002933D5"/>
    <w:rsid w:val="00293E3C"/>
    <w:rsid w:val="0029426D"/>
    <w:rsid w:val="002951DA"/>
    <w:rsid w:val="0029755C"/>
    <w:rsid w:val="002A1B8C"/>
    <w:rsid w:val="002C5871"/>
    <w:rsid w:val="002C5F77"/>
    <w:rsid w:val="002C7277"/>
    <w:rsid w:val="002D6607"/>
    <w:rsid w:val="002E625E"/>
    <w:rsid w:val="002F0E67"/>
    <w:rsid w:val="00304D1D"/>
    <w:rsid w:val="003064D5"/>
    <w:rsid w:val="003325B6"/>
    <w:rsid w:val="003351D5"/>
    <w:rsid w:val="0034578B"/>
    <w:rsid w:val="00345980"/>
    <w:rsid w:val="0034680D"/>
    <w:rsid w:val="003476A6"/>
    <w:rsid w:val="003554D5"/>
    <w:rsid w:val="00362B84"/>
    <w:rsid w:val="003657A5"/>
    <w:rsid w:val="0037399D"/>
    <w:rsid w:val="003804A6"/>
    <w:rsid w:val="003864DD"/>
    <w:rsid w:val="00392DF6"/>
    <w:rsid w:val="003A4A87"/>
    <w:rsid w:val="003A559C"/>
    <w:rsid w:val="003C42FF"/>
    <w:rsid w:val="003C7145"/>
    <w:rsid w:val="003D378C"/>
    <w:rsid w:val="003D58BC"/>
    <w:rsid w:val="003E6AE7"/>
    <w:rsid w:val="003F2B56"/>
    <w:rsid w:val="003F320A"/>
    <w:rsid w:val="003F3F4E"/>
    <w:rsid w:val="003F688A"/>
    <w:rsid w:val="003F6D8C"/>
    <w:rsid w:val="0040351C"/>
    <w:rsid w:val="004112E3"/>
    <w:rsid w:val="0041252E"/>
    <w:rsid w:val="00412909"/>
    <w:rsid w:val="00421622"/>
    <w:rsid w:val="00423E83"/>
    <w:rsid w:val="00440440"/>
    <w:rsid w:val="00441179"/>
    <w:rsid w:val="00445E21"/>
    <w:rsid w:val="00451AAF"/>
    <w:rsid w:val="00467A7C"/>
    <w:rsid w:val="004709A8"/>
    <w:rsid w:val="00474CF6"/>
    <w:rsid w:val="00475AA8"/>
    <w:rsid w:val="004A5199"/>
    <w:rsid w:val="004A5679"/>
    <w:rsid w:val="004B108E"/>
    <w:rsid w:val="004B29C2"/>
    <w:rsid w:val="004C22E6"/>
    <w:rsid w:val="004D0903"/>
    <w:rsid w:val="004D3556"/>
    <w:rsid w:val="004D46C5"/>
    <w:rsid w:val="004E0DEF"/>
    <w:rsid w:val="004E2C93"/>
    <w:rsid w:val="004E3E19"/>
    <w:rsid w:val="004F0472"/>
    <w:rsid w:val="005011A2"/>
    <w:rsid w:val="00511F55"/>
    <w:rsid w:val="005138C8"/>
    <w:rsid w:val="0052619D"/>
    <w:rsid w:val="00531AA1"/>
    <w:rsid w:val="00544BB6"/>
    <w:rsid w:val="00546B3D"/>
    <w:rsid w:val="00553478"/>
    <w:rsid w:val="00564826"/>
    <w:rsid w:val="00573045"/>
    <w:rsid w:val="00573BD0"/>
    <w:rsid w:val="00584F17"/>
    <w:rsid w:val="00585F1D"/>
    <w:rsid w:val="0058747F"/>
    <w:rsid w:val="005A5364"/>
    <w:rsid w:val="005B3DF1"/>
    <w:rsid w:val="005C0019"/>
    <w:rsid w:val="005C245D"/>
    <w:rsid w:val="005D5F1A"/>
    <w:rsid w:val="005E2B18"/>
    <w:rsid w:val="005F3AE4"/>
    <w:rsid w:val="005F7367"/>
    <w:rsid w:val="0060044E"/>
    <w:rsid w:val="006101EC"/>
    <w:rsid w:val="00612CCE"/>
    <w:rsid w:val="006138A9"/>
    <w:rsid w:val="00616B21"/>
    <w:rsid w:val="006177A2"/>
    <w:rsid w:val="006338BF"/>
    <w:rsid w:val="00634C34"/>
    <w:rsid w:val="006353F3"/>
    <w:rsid w:val="00650982"/>
    <w:rsid w:val="0067030D"/>
    <w:rsid w:val="0067557E"/>
    <w:rsid w:val="006760A1"/>
    <w:rsid w:val="00683EB0"/>
    <w:rsid w:val="00684ADE"/>
    <w:rsid w:val="00686DCC"/>
    <w:rsid w:val="006876F8"/>
    <w:rsid w:val="00693F7E"/>
    <w:rsid w:val="00695A39"/>
    <w:rsid w:val="006A2B80"/>
    <w:rsid w:val="006C63AE"/>
    <w:rsid w:val="006D1BD6"/>
    <w:rsid w:val="006E40E3"/>
    <w:rsid w:val="00700CEB"/>
    <w:rsid w:val="007028C5"/>
    <w:rsid w:val="0071332F"/>
    <w:rsid w:val="00716309"/>
    <w:rsid w:val="007163A0"/>
    <w:rsid w:val="007212AF"/>
    <w:rsid w:val="00727D6E"/>
    <w:rsid w:val="007346E9"/>
    <w:rsid w:val="00737C81"/>
    <w:rsid w:val="00745667"/>
    <w:rsid w:val="007459BD"/>
    <w:rsid w:val="00750F49"/>
    <w:rsid w:val="0075195C"/>
    <w:rsid w:val="007551C0"/>
    <w:rsid w:val="00770292"/>
    <w:rsid w:val="00772260"/>
    <w:rsid w:val="00776B61"/>
    <w:rsid w:val="00784A71"/>
    <w:rsid w:val="00793286"/>
    <w:rsid w:val="0079517A"/>
    <w:rsid w:val="00797919"/>
    <w:rsid w:val="007B511F"/>
    <w:rsid w:val="007C4CB5"/>
    <w:rsid w:val="007C58FD"/>
    <w:rsid w:val="007D5217"/>
    <w:rsid w:val="007E0725"/>
    <w:rsid w:val="007E2BC5"/>
    <w:rsid w:val="007E5679"/>
    <w:rsid w:val="007E7D37"/>
    <w:rsid w:val="007F0AD6"/>
    <w:rsid w:val="00802E67"/>
    <w:rsid w:val="0080362D"/>
    <w:rsid w:val="00805FEE"/>
    <w:rsid w:val="00813861"/>
    <w:rsid w:val="00821045"/>
    <w:rsid w:val="008363A1"/>
    <w:rsid w:val="0084557F"/>
    <w:rsid w:val="00846E6D"/>
    <w:rsid w:val="008574B8"/>
    <w:rsid w:val="0085779A"/>
    <w:rsid w:val="00863D23"/>
    <w:rsid w:val="00867C2F"/>
    <w:rsid w:val="00871BCE"/>
    <w:rsid w:val="008732FF"/>
    <w:rsid w:val="008748AA"/>
    <w:rsid w:val="008A039A"/>
    <w:rsid w:val="008B484D"/>
    <w:rsid w:val="008B5CF7"/>
    <w:rsid w:val="008C5530"/>
    <w:rsid w:val="008C608D"/>
    <w:rsid w:val="008C6754"/>
    <w:rsid w:val="008E2CD5"/>
    <w:rsid w:val="008F3762"/>
    <w:rsid w:val="0090511F"/>
    <w:rsid w:val="00916C91"/>
    <w:rsid w:val="00917464"/>
    <w:rsid w:val="00932806"/>
    <w:rsid w:val="00935AEE"/>
    <w:rsid w:val="00945B14"/>
    <w:rsid w:val="0095179B"/>
    <w:rsid w:val="0095380F"/>
    <w:rsid w:val="00955177"/>
    <w:rsid w:val="00955F95"/>
    <w:rsid w:val="0096129C"/>
    <w:rsid w:val="009641B6"/>
    <w:rsid w:val="00972E10"/>
    <w:rsid w:val="009738A7"/>
    <w:rsid w:val="009B1691"/>
    <w:rsid w:val="009C1829"/>
    <w:rsid w:val="009D3AED"/>
    <w:rsid w:val="009E26DE"/>
    <w:rsid w:val="009F1C58"/>
    <w:rsid w:val="009F34E5"/>
    <w:rsid w:val="009F6C1D"/>
    <w:rsid w:val="00A1155B"/>
    <w:rsid w:val="00A15EF5"/>
    <w:rsid w:val="00A21892"/>
    <w:rsid w:val="00A220E5"/>
    <w:rsid w:val="00A269A4"/>
    <w:rsid w:val="00A35612"/>
    <w:rsid w:val="00A57A33"/>
    <w:rsid w:val="00A627FE"/>
    <w:rsid w:val="00A656CE"/>
    <w:rsid w:val="00A74212"/>
    <w:rsid w:val="00A833B1"/>
    <w:rsid w:val="00A8404B"/>
    <w:rsid w:val="00AA3A2D"/>
    <w:rsid w:val="00AB07AF"/>
    <w:rsid w:val="00AC708C"/>
    <w:rsid w:val="00AD6BB7"/>
    <w:rsid w:val="00B05C19"/>
    <w:rsid w:val="00B05FF1"/>
    <w:rsid w:val="00B071BC"/>
    <w:rsid w:val="00B10DE8"/>
    <w:rsid w:val="00B11739"/>
    <w:rsid w:val="00B15EC9"/>
    <w:rsid w:val="00B3384E"/>
    <w:rsid w:val="00B5227B"/>
    <w:rsid w:val="00B544D5"/>
    <w:rsid w:val="00B5710A"/>
    <w:rsid w:val="00B72D5D"/>
    <w:rsid w:val="00B72DC5"/>
    <w:rsid w:val="00B8235B"/>
    <w:rsid w:val="00BB63A8"/>
    <w:rsid w:val="00BC1732"/>
    <w:rsid w:val="00BC397E"/>
    <w:rsid w:val="00BD5B36"/>
    <w:rsid w:val="00BE22D6"/>
    <w:rsid w:val="00BE305F"/>
    <w:rsid w:val="00BE498D"/>
    <w:rsid w:val="00BF759E"/>
    <w:rsid w:val="00C027F2"/>
    <w:rsid w:val="00C123E1"/>
    <w:rsid w:val="00C12F81"/>
    <w:rsid w:val="00C21C6E"/>
    <w:rsid w:val="00C60FFF"/>
    <w:rsid w:val="00C6370D"/>
    <w:rsid w:val="00C6507F"/>
    <w:rsid w:val="00C673DC"/>
    <w:rsid w:val="00C73258"/>
    <w:rsid w:val="00C850D1"/>
    <w:rsid w:val="00C92898"/>
    <w:rsid w:val="00CA5CFF"/>
    <w:rsid w:val="00CB200F"/>
    <w:rsid w:val="00CC2764"/>
    <w:rsid w:val="00CE60BD"/>
    <w:rsid w:val="00CF0608"/>
    <w:rsid w:val="00CF1327"/>
    <w:rsid w:val="00CF1BB8"/>
    <w:rsid w:val="00CF6EB2"/>
    <w:rsid w:val="00D13B9B"/>
    <w:rsid w:val="00D15EEB"/>
    <w:rsid w:val="00D20DFF"/>
    <w:rsid w:val="00D314EA"/>
    <w:rsid w:val="00D328D7"/>
    <w:rsid w:val="00D45FD9"/>
    <w:rsid w:val="00D47E0D"/>
    <w:rsid w:val="00D51A6A"/>
    <w:rsid w:val="00D6230E"/>
    <w:rsid w:val="00D65E54"/>
    <w:rsid w:val="00D73068"/>
    <w:rsid w:val="00D764E4"/>
    <w:rsid w:val="00D85FE7"/>
    <w:rsid w:val="00DA1C29"/>
    <w:rsid w:val="00DA5FD6"/>
    <w:rsid w:val="00DD4E8D"/>
    <w:rsid w:val="00DF3333"/>
    <w:rsid w:val="00E02A3F"/>
    <w:rsid w:val="00E044D9"/>
    <w:rsid w:val="00E05EA3"/>
    <w:rsid w:val="00E06077"/>
    <w:rsid w:val="00E22C0B"/>
    <w:rsid w:val="00E33474"/>
    <w:rsid w:val="00E364E1"/>
    <w:rsid w:val="00E43230"/>
    <w:rsid w:val="00E4675B"/>
    <w:rsid w:val="00E46F32"/>
    <w:rsid w:val="00E51EA0"/>
    <w:rsid w:val="00E52D34"/>
    <w:rsid w:val="00E55976"/>
    <w:rsid w:val="00E55DAA"/>
    <w:rsid w:val="00E577D5"/>
    <w:rsid w:val="00E63AB5"/>
    <w:rsid w:val="00E65036"/>
    <w:rsid w:val="00E672DC"/>
    <w:rsid w:val="00E77550"/>
    <w:rsid w:val="00E944DC"/>
    <w:rsid w:val="00EA3537"/>
    <w:rsid w:val="00ED20CA"/>
    <w:rsid w:val="00EE07C0"/>
    <w:rsid w:val="00EE18A7"/>
    <w:rsid w:val="00EE3B8D"/>
    <w:rsid w:val="00EF377B"/>
    <w:rsid w:val="00EF52FC"/>
    <w:rsid w:val="00F01C9E"/>
    <w:rsid w:val="00F16974"/>
    <w:rsid w:val="00F212B7"/>
    <w:rsid w:val="00F2177C"/>
    <w:rsid w:val="00F36FC3"/>
    <w:rsid w:val="00F45484"/>
    <w:rsid w:val="00F6132F"/>
    <w:rsid w:val="00F73FAE"/>
    <w:rsid w:val="00F76834"/>
    <w:rsid w:val="00F878B9"/>
    <w:rsid w:val="00F90D02"/>
    <w:rsid w:val="00FA520F"/>
    <w:rsid w:val="00FB29BB"/>
    <w:rsid w:val="00FB7E2B"/>
    <w:rsid w:val="00FC0EAA"/>
    <w:rsid w:val="00FC75A9"/>
    <w:rsid w:val="00FD3F4A"/>
    <w:rsid w:val="00FE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7C81"/>
    <w:rPr>
      <w:sz w:val="24"/>
      <w:szCs w:val="24"/>
    </w:rPr>
  </w:style>
  <w:style w:type="paragraph" w:styleId="Nadpis1">
    <w:name w:val="heading 1"/>
    <w:basedOn w:val="Normlny"/>
    <w:qFormat/>
    <w:rsid w:val="008F3762"/>
    <w:pPr>
      <w:spacing w:before="100" w:beforeAutospacing="1" w:after="100" w:afterAutospacing="1"/>
      <w:outlineLvl w:val="0"/>
    </w:pPr>
    <w:rPr>
      <w:rFonts w:eastAsia="MS Mincho"/>
      <w:b/>
      <w:bCs/>
      <w:kern w:val="36"/>
      <w:sz w:val="48"/>
      <w:szCs w:val="48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21C6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C21C6E"/>
    <w:pPr>
      <w:tabs>
        <w:tab w:val="center" w:pos="4536"/>
        <w:tab w:val="right" w:pos="9072"/>
      </w:tabs>
    </w:pPr>
  </w:style>
  <w:style w:type="character" w:customStyle="1" w:styleId="cell1">
    <w:name w:val="cell1"/>
    <w:basedOn w:val="Predvolenpsmoodseku"/>
    <w:rsid w:val="00CA5CFF"/>
  </w:style>
  <w:style w:type="character" w:styleId="Hypertextovprepojenie">
    <w:name w:val="Hyperlink"/>
    <w:rsid w:val="00CA5CFF"/>
    <w:rPr>
      <w:color w:val="0000FF"/>
      <w:u w:val="single"/>
    </w:rPr>
  </w:style>
  <w:style w:type="table" w:styleId="Mriekatabuky">
    <w:name w:val="Table Grid"/>
    <w:basedOn w:val="Normlnatabuka"/>
    <w:rsid w:val="00CA5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683EB0"/>
  </w:style>
  <w:style w:type="paragraph" w:styleId="Normlnywebov">
    <w:name w:val="Normal (Web)"/>
    <w:basedOn w:val="Normlny"/>
    <w:uiPriority w:val="99"/>
    <w:unhideWhenUsed/>
    <w:rsid w:val="003D378C"/>
    <w:pPr>
      <w:spacing w:before="100" w:beforeAutospacing="1" w:after="100" w:afterAutospacing="1"/>
    </w:pPr>
  </w:style>
  <w:style w:type="character" w:styleId="Siln">
    <w:name w:val="Strong"/>
    <w:qFormat/>
    <w:rsid w:val="002A1B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7C81"/>
    <w:rPr>
      <w:sz w:val="24"/>
      <w:szCs w:val="24"/>
    </w:rPr>
  </w:style>
  <w:style w:type="paragraph" w:styleId="Nadpis1">
    <w:name w:val="heading 1"/>
    <w:basedOn w:val="Normlny"/>
    <w:qFormat/>
    <w:rsid w:val="008F3762"/>
    <w:pPr>
      <w:spacing w:before="100" w:beforeAutospacing="1" w:after="100" w:afterAutospacing="1"/>
      <w:outlineLvl w:val="0"/>
    </w:pPr>
    <w:rPr>
      <w:rFonts w:eastAsia="MS Mincho"/>
      <w:b/>
      <w:bCs/>
      <w:kern w:val="36"/>
      <w:sz w:val="48"/>
      <w:szCs w:val="48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21C6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C21C6E"/>
    <w:pPr>
      <w:tabs>
        <w:tab w:val="center" w:pos="4536"/>
        <w:tab w:val="right" w:pos="9072"/>
      </w:tabs>
    </w:pPr>
  </w:style>
  <w:style w:type="character" w:customStyle="1" w:styleId="cell1">
    <w:name w:val="cell1"/>
    <w:basedOn w:val="Predvolenpsmoodseku"/>
    <w:rsid w:val="00CA5CFF"/>
  </w:style>
  <w:style w:type="character" w:styleId="Hypertextovprepojenie">
    <w:name w:val="Hyperlink"/>
    <w:rsid w:val="00CA5CFF"/>
    <w:rPr>
      <w:color w:val="0000FF"/>
      <w:u w:val="single"/>
    </w:rPr>
  </w:style>
  <w:style w:type="table" w:styleId="Mriekatabuky">
    <w:name w:val="Table Grid"/>
    <w:basedOn w:val="Normlnatabuka"/>
    <w:rsid w:val="00CA5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683EB0"/>
  </w:style>
  <w:style w:type="paragraph" w:styleId="Normlnywebov">
    <w:name w:val="Normal (Web)"/>
    <w:basedOn w:val="Normlny"/>
    <w:uiPriority w:val="99"/>
    <w:unhideWhenUsed/>
    <w:rsid w:val="003D378C"/>
    <w:pPr>
      <w:spacing w:before="100" w:beforeAutospacing="1" w:after="100" w:afterAutospacing="1"/>
    </w:pPr>
  </w:style>
  <w:style w:type="character" w:styleId="Siln">
    <w:name w:val="Strong"/>
    <w:qFormat/>
    <w:rsid w:val="002A1B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ko%20a%20Monika\Desktop\Euromedpro\Euromedpro\Eueromedpro%20&#353;abl&#243;n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654F1-EDA0-41DF-9904-EC37CB53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Eueromedpro šablóna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</vt:lpstr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Palko a Monika</dc:creator>
  <cp:lastModifiedBy>Pavol</cp:lastModifiedBy>
  <cp:revision>3</cp:revision>
  <cp:lastPrinted>2016-07-14T18:32:00Z</cp:lastPrinted>
  <dcterms:created xsi:type="dcterms:W3CDTF">2018-07-16T18:06:00Z</dcterms:created>
  <dcterms:modified xsi:type="dcterms:W3CDTF">2018-07-16T18:07:00Z</dcterms:modified>
</cp:coreProperties>
</file>