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bookmarkStart w:id="0" w:name="_GoBack"/>
      <w:bookmarkEnd w:id="0"/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6B0664" w:rsidRP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Obchodné meno účtovnej jednotky:     INVENTION s.r.o.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Sídlo:                                      Vojtech Tvrdého 12, 010 01 Žilina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                        </w:t>
      </w:r>
      <w:r w:rsidR="0013604D">
        <w:rPr>
          <w:rFonts w:ascii="Arial" w:hAnsi="Arial" w:cs="Arial"/>
          <w:color w:val="000000"/>
          <w:spacing w:val="-3"/>
          <w:sz w:val="20"/>
          <w:szCs w:val="20"/>
        </w:rPr>
        <w:t>23. 01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. 2003 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                           14. 03. 2003 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33244" w:rsidRDefault="00C33244" w:rsidP="00C332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C33244" w:rsidRPr="00124A6A" w:rsidRDefault="00C33244" w:rsidP="00C332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r w:rsidR="00DD49B7">
        <w:rPr>
          <w:rFonts w:ascii="Arial" w:hAnsi="Arial" w:cs="Arial"/>
          <w:sz w:val="20"/>
          <w:szCs w:val="20"/>
        </w:rPr>
        <w:t xml:space="preserve">INVENTION </w:t>
      </w:r>
      <w:r>
        <w:rPr>
          <w:rFonts w:ascii="Arial" w:hAnsi="Arial" w:cs="Arial"/>
          <w:sz w:val="20"/>
          <w:szCs w:val="20"/>
        </w:rPr>
        <w:t>s.</w:t>
      </w:r>
      <w:r w:rsidR="00DD49B7">
        <w:rPr>
          <w:rFonts w:ascii="Arial" w:hAnsi="Arial" w:cs="Arial"/>
          <w:sz w:val="20"/>
          <w:szCs w:val="20"/>
        </w:rPr>
        <w:t xml:space="preserve"> r. o. </w:t>
      </w:r>
      <w:r>
        <w:rPr>
          <w:rFonts w:ascii="Arial" w:hAnsi="Arial" w:cs="Arial"/>
          <w:sz w:val="20"/>
          <w:szCs w:val="20"/>
        </w:rPr>
        <w:t xml:space="preserve">bola založená spoločenskou zmluvou zo dňa 23.1.2003, zapísaná v OR Okresného súdu Žilina bola dňa 14.3.2003 v odd.: </w:t>
      </w:r>
      <w:proofErr w:type="spellStart"/>
      <w:r>
        <w:rPr>
          <w:rFonts w:ascii="Arial" w:hAnsi="Arial" w:cs="Arial"/>
          <w:b/>
          <w:sz w:val="20"/>
          <w:szCs w:val="20"/>
        </w:rPr>
        <w:t>Sro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vl.číslo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C33244">
        <w:rPr>
          <w:rFonts w:ascii="Arial" w:hAnsi="Arial" w:cs="Arial"/>
          <w:b/>
          <w:sz w:val="20"/>
          <w:szCs w:val="20"/>
        </w:rPr>
        <w:t>14076/L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C33244" w:rsidRDefault="00C332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4B2316" w:rsidRDefault="004B2316" w:rsidP="00C3324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Poradenské služby v oblasti podnikania a riadenia</w:t>
      </w:r>
    </w:p>
    <w:p w:rsidR="00C33244" w:rsidRDefault="00C332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33244" w:rsidRDefault="00C33244" w:rsidP="00C332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0"/>
          <w:szCs w:val="20"/>
        </w:rPr>
        <w:t>A.c</w:t>
      </w:r>
      <w:proofErr w:type="spellEnd"/>
      <w:r>
        <w:rPr>
          <w:rFonts w:ascii="Arial" w:hAnsi="Arial" w:cs="Arial"/>
          <w:b/>
          <w:color w:val="000000"/>
          <w:spacing w:val="-1"/>
          <w:sz w:val="20"/>
          <w:szCs w:val="20"/>
        </w:rPr>
        <w:t>)  Počet zamestnancov:</w:t>
      </w:r>
    </w:p>
    <w:p w:rsidR="00C33244" w:rsidRDefault="00C33244" w:rsidP="00C33244">
      <w:pPr>
        <w:widowControl w:val="0"/>
        <w:autoSpaceDE w:val="0"/>
        <w:autoSpaceDN w:val="0"/>
        <w:adjustRightInd w:val="0"/>
        <w:spacing w:after="0"/>
        <w:ind w:left="72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</w:t>
      </w:r>
    </w:p>
    <w:p w:rsidR="00C33244" w:rsidRPr="00C33244" w:rsidRDefault="002A0C30" w:rsidP="00C33244">
      <w:pPr>
        <w:widowControl w:val="0"/>
        <w:autoSpaceDE w:val="0"/>
        <w:autoSpaceDN w:val="0"/>
        <w:adjustRightInd w:val="0"/>
        <w:spacing w:after="0"/>
        <w:ind w:left="72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Spoločnosť </w:t>
      </w:r>
      <w:r w:rsidR="003E2D05">
        <w:rPr>
          <w:rFonts w:ascii="Arial" w:hAnsi="Arial" w:cs="Arial"/>
          <w:b/>
          <w:color w:val="000000"/>
          <w:spacing w:val="-1"/>
          <w:sz w:val="20"/>
          <w:szCs w:val="20"/>
        </w:rPr>
        <w:t>nemá zamestnancov.</w:t>
      </w:r>
    </w:p>
    <w:p w:rsidR="00C33244" w:rsidRDefault="00C332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72A7B" w:rsidP="00547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2A0C30" w:rsidRDefault="002A0C3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4B2316" w:rsidRPr="003F2555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33244" w:rsidRDefault="00C33244" w:rsidP="00C332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</w:t>
      </w:r>
      <w:r w:rsidR="001300F8">
        <w:rPr>
          <w:rFonts w:ascii="Arial" w:hAnsi="Arial" w:cs="Arial"/>
          <w:color w:val="000000"/>
          <w:spacing w:val="-1"/>
          <w:sz w:val="20"/>
          <w:szCs w:val="20"/>
        </w:rPr>
        <w:t xml:space="preserve">ločnosti INVENTION s.r.o. k 31. 8. </w:t>
      </w:r>
      <w:r>
        <w:rPr>
          <w:rFonts w:ascii="Arial" w:hAnsi="Arial" w:cs="Arial"/>
          <w:color w:val="000000"/>
          <w:spacing w:val="-1"/>
          <w:sz w:val="20"/>
          <w:szCs w:val="20"/>
        </w:rPr>
        <w:t>201</w:t>
      </w:r>
      <w:r w:rsidR="001300F8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účtovníctve za účtovné obdobie od 1.1.201</w:t>
      </w:r>
      <w:r w:rsidR="001300F8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</w:t>
      </w:r>
      <w:r w:rsidR="001300F8">
        <w:rPr>
          <w:rFonts w:ascii="Arial" w:hAnsi="Arial" w:cs="Arial"/>
          <w:color w:val="000000"/>
          <w:spacing w:val="-1"/>
          <w:sz w:val="20"/>
          <w:szCs w:val="20"/>
        </w:rPr>
        <w:t xml:space="preserve"> 8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  <w:r w:rsidR="001300F8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201</w:t>
      </w:r>
      <w:r w:rsidR="001300F8">
        <w:rPr>
          <w:rFonts w:ascii="Arial" w:hAnsi="Arial" w:cs="Arial"/>
          <w:color w:val="000000"/>
          <w:spacing w:val="-1"/>
          <w:sz w:val="20"/>
          <w:szCs w:val="20"/>
        </w:rPr>
        <w:t>8 vzhľadom k tomu, že spoločnosť prechádza z kalendárneho roku  na hospodársky rok.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A0C30" w:rsidRDefault="002A0C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FE15BF" w:rsidRDefault="00FE1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3E2D05">
        <w:rPr>
          <w:rFonts w:ascii="Arial" w:hAnsi="Arial" w:cs="Arial"/>
          <w:color w:val="000000"/>
          <w:spacing w:val="-1"/>
          <w:sz w:val="20"/>
          <w:szCs w:val="20"/>
        </w:rPr>
        <w:t>6</w:t>
      </w:r>
      <w:r>
        <w:rPr>
          <w:rFonts w:ascii="Arial" w:hAnsi="Arial" w:cs="Arial"/>
          <w:color w:val="000000"/>
          <w:spacing w:val="-1"/>
          <w:sz w:val="20"/>
          <w:szCs w:val="20"/>
        </w:rPr>
        <w:t>. 6. 201</w:t>
      </w:r>
      <w:r w:rsidR="001300F8">
        <w:rPr>
          <w:rFonts w:ascii="Arial" w:hAnsi="Arial" w:cs="Arial"/>
          <w:color w:val="000000"/>
          <w:spacing w:val="-1"/>
          <w:sz w:val="20"/>
          <w:szCs w:val="20"/>
        </w:rPr>
        <w:t>8</w:t>
      </w:r>
    </w:p>
    <w:p w:rsidR="00FE15BF" w:rsidRDefault="00FE1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A0C30" w:rsidRDefault="002A0C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6B0664" w:rsidRP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6B0664" w:rsidRDefault="006B0664" w:rsidP="006B066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6B0664" w:rsidRDefault="006B0664" w:rsidP="006B06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pacing w:val="-1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75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Ing. </w:t>
            </w:r>
            <w:r w:rsidR="004753D3" w:rsidRPr="003F2555">
              <w:rPr>
                <w:rFonts w:ascii="Arial" w:hAnsi="Arial" w:cs="Arial"/>
                <w:sz w:val="16"/>
                <w:szCs w:val="16"/>
              </w:rPr>
              <w:t>Branislav Mičieta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21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Štefan Medvecký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21695E" w:rsidP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B0664" w:rsidRDefault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6B0664">
        <w:rPr>
          <w:rFonts w:ascii="Arial" w:hAnsi="Arial" w:cs="Arial"/>
          <w:b/>
          <w:sz w:val="20"/>
          <w:szCs w:val="20"/>
        </w:rPr>
        <w:t xml:space="preserve">Spoločnosť nemá povinnosť spracovať konsolidovanú účtovnú závierku </w:t>
      </w:r>
    </w:p>
    <w:p w:rsidR="006B0664" w:rsidRPr="006B0664" w:rsidRDefault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 w:rsidRPr="006B0664">
        <w:rPr>
          <w:rFonts w:ascii="Arial" w:hAnsi="Arial" w:cs="Arial"/>
          <w:b/>
          <w:sz w:val="20"/>
          <w:szCs w:val="20"/>
        </w:rPr>
        <w:t xml:space="preserve">   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672A7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6B0664" w:rsidRPr="006B0664" w:rsidRDefault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</w:t>
      </w:r>
      <w:r w:rsidR="00D1529F">
        <w:rPr>
          <w:rFonts w:ascii="Arial" w:hAnsi="Arial" w:cs="Arial"/>
          <w:bCs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bCs/>
          <w:color w:val="000000"/>
          <w:spacing w:val="-5"/>
          <w:sz w:val="20"/>
          <w:szCs w:val="20"/>
        </w:rPr>
        <w:t>iadila</w:t>
      </w:r>
      <w:r w:rsidR="00D1529F"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 sa pri tom </w:t>
      </w:r>
      <w:r>
        <w:rPr>
          <w:rFonts w:ascii="Arial" w:hAnsi="Arial" w:cs="Arial"/>
          <w:bCs/>
          <w:color w:val="000000"/>
          <w:spacing w:val="-5"/>
          <w:sz w:val="20"/>
          <w:szCs w:val="20"/>
        </w:rPr>
        <w:t>Opatrením M</w:t>
      </w:r>
      <w:r w:rsidR="00D1529F">
        <w:rPr>
          <w:rFonts w:ascii="Arial" w:hAnsi="Arial" w:cs="Arial"/>
          <w:bCs/>
          <w:color w:val="000000"/>
          <w:spacing w:val="-5"/>
          <w:sz w:val="20"/>
          <w:szCs w:val="20"/>
        </w:rPr>
        <w:t>F SR č. 23054/2002-92 ktorým boli ustanovené podrobnosti</w:t>
      </w: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 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D1529F" w:rsidRPr="006B0664" w:rsidRDefault="00D1529F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B0664" w:rsidRPr="00D1529F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4B2316" w:rsidRPr="003F2555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B2316" w:rsidRPr="003F2555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B2316" w:rsidRPr="003F2555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4B2316" w:rsidRPr="003F2555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B2316" w:rsidRDefault="00672A7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ne</w:t>
      </w:r>
      <w:r w:rsidR="004B2316"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</w:t>
            </w:r>
            <w:r w:rsidR="0021695E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 </w:t>
            </w: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výrobou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672A7B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nakupoval dlhodobý hmotný majetok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D1529F" w:rsidRDefault="00D1529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D1529F" w:rsidRDefault="00D1529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D1529F" w:rsidRPr="006B0664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D1529F" w:rsidRDefault="00D1529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672A7B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 vlastnil cenné papiere</w:t>
      </w:r>
    </w:p>
    <w:p w:rsidR="00D1529F" w:rsidRDefault="00D15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672A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  <w:t>X</w:t>
            </w: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</w:t>
            </w:r>
            <w:r w:rsidR="0021695E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 </w:t>
            </w: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predaji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D1529F" w:rsidRDefault="00D15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D1529F" w:rsidRPr="006B0664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 w:rsidRPr="003F25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2555"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D1529F" w:rsidRDefault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D1529F" w:rsidRDefault="00D1529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D1529F" w:rsidRDefault="00D15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D1529F" w:rsidRDefault="00D152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D1529F" w:rsidRDefault="00D1529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2A0C30" w:rsidRDefault="002A0C3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             Spoločnosť nevlastní dlhodobý majetok k 31.</w:t>
      </w:r>
      <w:r w:rsidR="001300F8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8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.201</w:t>
      </w:r>
      <w:r w:rsidR="001300F8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8</w:t>
      </w:r>
    </w:p>
    <w:p w:rsidR="002A0C30" w:rsidRDefault="002A0C3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1035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694"/>
        <w:gridCol w:w="2490"/>
        <w:gridCol w:w="2582"/>
        <w:gridCol w:w="2592"/>
      </w:tblGrid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72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72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72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D1529F" w:rsidRPr="006B0664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 w:rsidTr="004E59DB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</w:p>
        </w:tc>
      </w:tr>
      <w:tr w:rsidR="004B2316" w:rsidRPr="003F2555" w:rsidTr="004E59DB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B2316" w:rsidRPr="003F2555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B2316" w:rsidRPr="003F2555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E59DB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672A7B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4E59DB">
        <w:rPr>
          <w:rFonts w:ascii="Arial" w:hAnsi="Arial" w:cs="Arial"/>
          <w:color w:val="000000"/>
          <w:spacing w:val="-2"/>
          <w:sz w:val="20"/>
          <w:szCs w:val="20"/>
        </w:rPr>
        <w:t xml:space="preserve">                                                           </w:t>
      </w:r>
      <w:r w:rsidR="0021695E">
        <w:rPr>
          <w:rFonts w:ascii="Arial" w:hAnsi="Arial" w:cs="Arial"/>
          <w:color w:val="000000"/>
          <w:spacing w:val="-2"/>
          <w:sz w:val="20"/>
          <w:szCs w:val="20"/>
        </w:rPr>
        <w:t xml:space="preserve">                                    </w:t>
      </w:r>
      <w:r w:rsidR="004E59DB">
        <w:rPr>
          <w:rFonts w:ascii="Arial" w:hAnsi="Arial" w:cs="Arial"/>
          <w:color w:val="000000"/>
          <w:spacing w:val="-2"/>
          <w:sz w:val="20"/>
          <w:szCs w:val="20"/>
        </w:rPr>
        <w:t xml:space="preserve">   INNOEAST s.r.o. Bardejov, IČO: 44543239</w:t>
      </w:r>
      <w:r w:rsidR="001300F8">
        <w:rPr>
          <w:rFonts w:ascii="Arial" w:hAnsi="Arial" w:cs="Arial"/>
          <w:color w:val="000000"/>
          <w:spacing w:val="-2"/>
          <w:sz w:val="20"/>
          <w:szCs w:val="20"/>
        </w:rPr>
        <w:t xml:space="preserve"> -  podiely v spoločnosti boli v priebehu účtovného obdobia odpredané.</w:t>
      </w:r>
    </w:p>
    <w:p w:rsidR="003E2D05" w:rsidRDefault="003E2D0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IPI </w:t>
      </w:r>
      <w:proofErr w:type="spellStart"/>
      <w:r>
        <w:rPr>
          <w:rFonts w:ascii="Arial" w:hAnsi="Arial" w:cs="Arial"/>
          <w:color w:val="000000"/>
          <w:spacing w:val="-2"/>
          <w:sz w:val="20"/>
          <w:szCs w:val="20"/>
        </w:rPr>
        <w:t>s.r.o.,Žilina</w:t>
      </w:r>
      <w:proofErr w:type="spellEnd"/>
      <w:r>
        <w:rPr>
          <w:rFonts w:ascii="Arial" w:hAnsi="Arial" w:cs="Arial"/>
          <w:color w:val="000000"/>
          <w:spacing w:val="-2"/>
          <w:sz w:val="20"/>
          <w:szCs w:val="20"/>
        </w:rPr>
        <w:t>, IČO: 36393924</w:t>
      </w:r>
    </w:p>
    <w:p w:rsidR="004E59DB" w:rsidRDefault="004E59D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  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4B2316" w:rsidRPr="003F255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B2316" w:rsidRPr="003F255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4B2316" w:rsidRPr="003F2555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D1529F" w:rsidRDefault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D1529F" w:rsidRPr="006B0664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D1529F" w:rsidRDefault="00D1529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4B2316" w:rsidRPr="003F2555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4B2316" w:rsidRPr="003F2555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 w:rsidRPr="003F2555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B2316" w:rsidRPr="003F2555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4B2316" w:rsidRPr="003F2555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B2316" w:rsidRPr="003F2555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4B2316" w:rsidRPr="003F2555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 w:rsidRPr="003F25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9D101B" w:rsidRDefault="009D101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4B2316" w:rsidRPr="003F2555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 w:rsidRPr="003F25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B2316" w:rsidRPr="003F2555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9D101B" w:rsidRPr="006B0664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2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B2316" w:rsidRPr="003F2555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72A7B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672A7B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Ing. Milan Gregor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475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76300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475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Ing. </w:t>
            </w:r>
            <w:r w:rsidR="004753D3"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Branislav Mičieta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475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76300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</w:tr>
      <w:tr w:rsidR="00537D29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D29" w:rsidRPr="003F2555" w:rsidRDefault="00C76300" w:rsidP="00475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Ing. Štefan Medvecký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D29" w:rsidRPr="003F2555" w:rsidRDefault="00C76300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37D29" w:rsidRPr="003F2555" w:rsidRDefault="00C76300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300F8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128,85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300F8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32,69</w:t>
            </w: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 w:rsidRPr="003F2555"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4B2316" w:rsidRDefault="004B231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4B2316" w:rsidRPr="003F2555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B2316" w:rsidRPr="003F2555" w:rsidTr="009D101B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</w:t>
      </w:r>
      <w:r w:rsidR="00C76300">
        <w:rPr>
          <w:rFonts w:ascii="Arial" w:hAnsi="Arial" w:cs="Arial"/>
          <w:bCs/>
          <w:iCs/>
        </w:rPr>
        <w:t xml:space="preserve">                            </w:t>
      </w:r>
      <w:r>
        <w:rPr>
          <w:rFonts w:ascii="Arial" w:hAnsi="Arial" w:cs="Arial"/>
          <w:bCs/>
          <w:iCs/>
        </w:rPr>
        <w:t xml:space="preserve"> </w:t>
      </w:r>
      <w:r w:rsidR="00C76300">
        <w:rPr>
          <w:rFonts w:ascii="Arial" w:hAnsi="Arial" w:cs="Arial"/>
          <w:bCs/>
          <w:iCs/>
        </w:rPr>
        <w:t xml:space="preserve">           </w:t>
      </w:r>
      <w:r>
        <w:rPr>
          <w:rFonts w:ascii="Arial" w:hAnsi="Arial" w:cs="Arial"/>
          <w:bCs/>
          <w:iCs/>
        </w:rPr>
        <w:t xml:space="preserve">            IČO: 36410331</w:t>
      </w:r>
    </w:p>
    <w:p w:rsidR="009D101B" w:rsidRPr="006B0664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</w:t>
      </w:r>
      <w:r w:rsidR="00C76300">
        <w:rPr>
          <w:rFonts w:ascii="Arial" w:hAnsi="Arial" w:cs="Arial"/>
          <w:bCs/>
          <w:iCs/>
        </w:rPr>
        <w:t xml:space="preserve">                                               </w:t>
      </w:r>
      <w:r>
        <w:rPr>
          <w:rFonts w:ascii="Arial" w:hAnsi="Arial" w:cs="Arial"/>
          <w:bCs/>
          <w:iCs/>
        </w:rPr>
        <w:t xml:space="preserve">   DIČ: 2021611471</w:t>
      </w: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AE48FE" w:rsidRDefault="00AE48FE" w:rsidP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2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AE48FE" w:rsidRDefault="00AE48F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zostavení účtovnej závierky nenastali žiadne závažné skutočnosti.</w:t>
      </w: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4B2316" w:rsidRPr="003F2555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 w:rsidRPr="003F25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 w:rsidRPr="003F2555"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 w:rsidRPr="003F2555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537D29" w:rsidRDefault="00537D2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537D29" w:rsidRDefault="00537D2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4B2316" w:rsidRPr="003F2555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300F8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300F8" w:rsidP="00130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B2316" w:rsidRPr="003F2555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300F8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D101B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B2316" w:rsidRPr="003F2555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300F8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D101B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AE48FE" w:rsidRDefault="00AE48F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E48FE" w:rsidRDefault="00AE48F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E48FE" w:rsidRDefault="00AE48F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E48FE" w:rsidRDefault="00AE48F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D101B" w:rsidRDefault="009D101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9D101B" w:rsidRPr="006B0664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B2316" w:rsidRDefault="0082752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4B2316" w:rsidRPr="003F2555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B2316" w:rsidRPr="003F2555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C76300">
        <w:trPr>
          <w:trHeight w:val="269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537D29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Ing. </w:t>
            </w:r>
            <w:r w:rsidR="008B75AE" w:rsidRPr="003F2555">
              <w:rPr>
                <w:rFonts w:ascii="Arial" w:hAnsi="Arial" w:cs="Arial"/>
                <w:sz w:val="16"/>
                <w:szCs w:val="16"/>
              </w:rPr>
              <w:t>Branislav Mičieta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C76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Štefan Medvecký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6 972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4B2316" w:rsidRPr="003F2555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B2316" w:rsidRPr="003F2555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82752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nehmotnom majetku</w:t>
      </w:r>
    </w:p>
    <w:p w:rsidR="004B2316" w:rsidRDefault="004B2316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B2316" w:rsidRPr="003F2555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B2316" w:rsidRPr="003F2555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B2316" w:rsidRPr="003F2555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B2316" w:rsidRPr="003F2555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82752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4B2316" w:rsidRPr="003F2555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9D101B" w:rsidRPr="006B0664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64578A" w:rsidRDefault="0064578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82752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B2316" w:rsidRPr="003F2555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3092F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48FE" w:rsidRDefault="00AE48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48FE" w:rsidRDefault="00AE48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48FE" w:rsidRDefault="00AE48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27525" w:rsidRPr="006B0664" w:rsidRDefault="00827525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27525" w:rsidRDefault="00827525" w:rsidP="0082752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B2316" w:rsidRPr="003F2555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827525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4B2316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4B2316" w:rsidRPr="003F2555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25" w:rsidRDefault="00827525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27525" w:rsidRDefault="00827525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3E18AF" w:rsidRPr="006B0664" w:rsidRDefault="003E18AF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B2316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4B2316" w:rsidRDefault="004B2316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B2316" w:rsidRPr="003F2555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12 143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1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12 143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5 311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A7C6F" w:rsidP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5 311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12 143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12 143</w:t>
            </w:r>
          </w:p>
        </w:tc>
      </w:tr>
      <w:tr w:rsidR="004B2316" w:rsidRPr="003F2555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B2316" w:rsidRPr="003F2555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3E2D05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120 311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120 311</w:t>
            </w:r>
          </w:p>
        </w:tc>
      </w:tr>
      <w:tr w:rsidR="004B2316" w:rsidRPr="00013F31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013F31" w:rsidRDefault="009A7C6F" w:rsidP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6 832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013F31" w:rsidRDefault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6 832</w:t>
            </w:r>
          </w:p>
        </w:tc>
      </w:tr>
      <w:tr w:rsidR="004B2316" w:rsidRPr="009A7C6F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9A7C6F" w:rsidRDefault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115 000</w:t>
            </w:r>
            <w:r w:rsidRPr="009A7C6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9A7C6F" w:rsidRDefault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7C6F">
              <w:rPr>
                <w:rFonts w:ascii="Arial" w:hAnsi="Arial" w:cs="Arial"/>
                <w:sz w:val="16"/>
                <w:szCs w:val="16"/>
              </w:rPr>
              <w:t>115 000</w:t>
            </w: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Default="009A7C6F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12 143</w:t>
            </w:r>
          </w:p>
          <w:p w:rsidR="009A7C6F" w:rsidRPr="003F2555" w:rsidRDefault="009A7C6F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12 143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Default="003E2D05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120 311</w:t>
            </w:r>
          </w:p>
          <w:p w:rsidR="003E2D05" w:rsidRPr="003F2555" w:rsidRDefault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120 311</w:t>
            </w:r>
          </w:p>
        </w:tc>
      </w:tr>
      <w:tr w:rsidR="004B2316" w:rsidRPr="003F2555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7C6F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12 143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01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12 143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B2316" w:rsidRDefault="0082752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4B2316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4B2316" w:rsidRPr="003F2555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27525" w:rsidP="00827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B2316" w:rsidRPr="003F2555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27525" w:rsidP="00827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3E18AF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i) prílohy č. 3 o štruktúre dlhodobého finančného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4B2316" w:rsidRPr="003F2555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B2316" w:rsidRPr="003F2555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IPI s.r.o.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7C6F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863 480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3E18A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9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dlhových CP držaných do splatnosti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B2316" w:rsidRPr="003F2555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3E18AF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10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4B2316" w:rsidRPr="003F2555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7C6F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25 00</w:t>
            </w:r>
            <w:r w:rsidR="004910F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7C6F" w:rsidP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25 000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A7C6F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7C6F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25 00</w:t>
            </w:r>
            <w:r w:rsidR="004910FA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7C6F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25 00</w:t>
            </w:r>
            <w:r w:rsidR="004910FA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A7C6F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11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4B2316" w:rsidRPr="003F2555" w:rsidTr="003E18AF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 w:rsidTr="003E18AF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B2316" w:rsidRPr="003F2555" w:rsidTr="003E18AF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E18AF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3E18AF" w:rsidRPr="006B0664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3E18AF" w:rsidRDefault="003E18AF" w:rsidP="003E18A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4B2316" w:rsidRPr="003F2555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B2316" w:rsidRPr="003F2555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18AF" w:rsidRDefault="003E18A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p) prílohy č. 3 o zásobách, na ktoré je zriadené záložné právo a o zásobách, pri ktorých má účtovná jednotka obmedzené právo s nimi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4B2316" w:rsidRPr="003F2555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18AF" w:rsidRDefault="003E18A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q) prílohy č. 3 o zákazkovej výrobe a o zákazkovej výstavbe nehnuteľnosti určenej na predaj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4B2316" w:rsidRPr="003F2555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B2316" w:rsidRPr="003F2555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4B2316" w:rsidRPr="003F2555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B2316" w:rsidRPr="003F2555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4B2316" w:rsidRPr="003F2555" w:rsidTr="003E18AF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B2316" w:rsidRPr="003F2555" w:rsidTr="003E18AF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 w:rsidTr="003E18AF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E18AF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E18AF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     </w:t>
      </w:r>
      <w:r w:rsidR="00013F31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       IČO: 36410331</w:t>
      </w:r>
    </w:p>
    <w:p w:rsidR="003E18AF" w:rsidRPr="006B0664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</w:t>
      </w:r>
      <w:r w:rsidR="00013F31">
        <w:rPr>
          <w:rFonts w:ascii="Arial" w:hAnsi="Arial" w:cs="Arial"/>
          <w:bCs/>
          <w:iCs/>
        </w:rPr>
        <w:t xml:space="preserve">                                                  </w:t>
      </w:r>
      <w:r>
        <w:rPr>
          <w:rFonts w:ascii="Arial" w:hAnsi="Arial" w:cs="Arial"/>
          <w:bCs/>
          <w:iCs/>
        </w:rPr>
        <w:t xml:space="preserve">     DIČ: 2021611471</w:t>
      </w:r>
    </w:p>
    <w:p w:rsidR="003E18AF" w:rsidRDefault="003E18AF" w:rsidP="003E18A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4B2316" w:rsidRPr="003F2555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B2316" w:rsidRPr="003F2555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r) prílohy č. 3 o vývoji opravnej položky k pohľadávkam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4B2316" w:rsidRPr="003F2555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F1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 w:rsidRPr="003F2555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3F2555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F1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15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4B2316" w:rsidRDefault="004B2316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4910F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4B2316" w:rsidRPr="003F2555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B2316" w:rsidRPr="003F2555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20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Pohľadávky voči dcérskej účtovnej jednotke a </w:t>
            </w: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B5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7C6F" w:rsidP="00120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772 647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A7C6F" w:rsidP="00120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772 647</w:t>
            </w: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7C6F" w:rsidP="00F00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772 647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A7C6F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772 647</w:t>
            </w:r>
          </w:p>
        </w:tc>
      </w:tr>
    </w:tbl>
    <w:p w:rsidR="004B2316" w:rsidRDefault="009A7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4B2316" w:rsidRPr="003F2555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4B2316" w:rsidRPr="003F2555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B2316" w:rsidRPr="003F2555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0090B" w:rsidRDefault="00F0090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4B2316" w:rsidRPr="003F2555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528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534</w:t>
            </w: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125 405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211 658</w:t>
            </w: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125 933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212 192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 w:rsidP="00F009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F0090B" w:rsidRPr="006B0664" w:rsidRDefault="00F0090B" w:rsidP="00F009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4B2316" w:rsidRPr="003F2555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18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4B2316" w:rsidRPr="003F2555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B2316" w:rsidRPr="003F2555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4B2316" w:rsidRPr="003F2555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4B2316" w:rsidRPr="003F2555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B2316" w:rsidRPr="003F2555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0090B" w:rsidRDefault="00F0090B" w:rsidP="00F009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F0090B" w:rsidRPr="006B0664" w:rsidRDefault="00F0090B" w:rsidP="00F009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B2316" w:rsidRPr="003F2555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B2316" w:rsidRPr="003F2555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B2316" w:rsidRPr="003F2555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2316" w:rsidRPr="003F2555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76328B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22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 w:rsidR="004B2316"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 w:rsidR="004B2316"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B2316" w:rsidRPr="003F2555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227 923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723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227 200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227 923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76328B" w:rsidRDefault="0076328B" w:rsidP="0076328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76328B" w:rsidRPr="006B0664" w:rsidRDefault="0076328B" w:rsidP="0076328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76328B" w:rsidRDefault="0076328B" w:rsidP="0076328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76328B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 rezervách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4B2316" w:rsidRPr="003F2555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6B4049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 účtovníctvo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 prenájom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896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896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896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B2316" w:rsidRPr="003F2555" w:rsidTr="0043591F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 w:rsidTr="0043591F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153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 účtovníctvo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19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 prenájom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3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19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19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3591F" w:rsidRPr="006B0664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4B2316" w:rsidRPr="003F2555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3 427</w:t>
            </w:r>
          </w:p>
        </w:tc>
      </w:tr>
      <w:tr w:rsidR="004B2316" w:rsidRPr="003F2555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306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3 427</w:t>
            </w:r>
          </w:p>
        </w:tc>
      </w:tr>
      <w:tr w:rsidR="004B2316" w:rsidRPr="003F2555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4B2316" w:rsidRPr="003F2555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3591F" w:rsidRPr="006B0664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4B2316" w:rsidRPr="003F2555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121,60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121,60</w:t>
            </w: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E32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E32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B4049" w:rsidP="00E32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121,60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E32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121,60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4B2316" w:rsidRPr="003F2555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B2316" w:rsidRPr="003F2555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35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896C41" w:rsidRDefault="00896C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Nemá náplň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4B2316" w:rsidRPr="003F2555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92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92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D7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D7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3591F" w:rsidRPr="006B0664" w:rsidRDefault="00896C41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4B2316" w:rsidRPr="003F2555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3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3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3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43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3591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F718E3" w:rsidRDefault="00FB53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Nemá náplň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4B2316" w:rsidRPr="003F2555" w:rsidTr="0043591F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B2316" w:rsidRPr="003F2555" w:rsidTr="0043591F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3591F" w:rsidRPr="006B0664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4B2316" w:rsidRPr="003F2555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B2316" w:rsidRPr="003F2555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B2316" w:rsidRPr="003F2555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4B2316" w:rsidRPr="003F2555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B2316" w:rsidRPr="003F2555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B2316" w:rsidRPr="003F2555" w:rsidTr="0043591F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 w:rsidTr="0043591F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B2316" w:rsidRPr="003F2555" w:rsidTr="0043591F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B2316" w:rsidRPr="003F2555" w:rsidTr="0043591F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2316" w:rsidRPr="003F2555" w:rsidTr="0043591F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3591F" w:rsidRPr="006B0664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3603B" w:rsidRPr="00A3603B" w:rsidRDefault="00A3603B" w:rsidP="00A3603B">
      <w:pPr>
        <w:spacing w:after="0" w:line="240" w:lineRule="auto"/>
        <w:rPr>
          <w:rFonts w:ascii="Arial" w:hAnsi="Arial" w:cs="Arial"/>
          <w:kern w:val="28"/>
          <w:sz w:val="16"/>
          <w:szCs w:val="16"/>
        </w:rPr>
      </w:pPr>
    </w:p>
    <w:p w:rsidR="006B27E5" w:rsidRDefault="006B27E5" w:rsidP="006B27E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32. Informácie k časti H. písm. b) prílohy č. 3 o zmene stavu vnútroorganizačných zásob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6B27E5" w:rsidRPr="003F2555" w:rsidTr="00392677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6B27E5" w:rsidRPr="003F2555" w:rsidTr="00392677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B27E5" w:rsidRPr="003F2555" w:rsidTr="00392677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6B27E5" w:rsidRPr="003F2555" w:rsidTr="00392677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3603B" w:rsidRDefault="00A3603B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3603B" w:rsidRDefault="00A3603B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3603B" w:rsidRPr="003F477D" w:rsidRDefault="00A3603B" w:rsidP="006B27E5">
      <w:pPr>
        <w:pStyle w:val="Nzov"/>
        <w:numPr>
          <w:ilvl w:val="0"/>
          <w:numId w:val="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6220"/>
        <w:gridCol w:w="1701"/>
        <w:gridCol w:w="1701"/>
      </w:tblGrid>
      <w:tr w:rsidR="00A3603B" w:rsidRPr="003F2555" w:rsidTr="003926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603B" w:rsidRPr="003F2555" w:rsidRDefault="00A3603B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195504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195504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896C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DF2DF1" w:rsidP="006B40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195504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195504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195504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195504" w:rsidP="00896C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</w:t>
            </w:r>
          </w:p>
        </w:tc>
      </w:tr>
    </w:tbl>
    <w:p w:rsidR="004B2316" w:rsidRPr="006B27E5" w:rsidRDefault="004B2316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 w:rsidP="006B27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6B27E5" w:rsidRPr="006B0664" w:rsidRDefault="006B27E5" w:rsidP="006B27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6B27E5" w:rsidRDefault="006B27E5" w:rsidP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154BF" w:rsidRDefault="00E154BF" w:rsidP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154BF" w:rsidRDefault="00E154BF" w:rsidP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 w:rsidP="006B27E5">
      <w:pPr>
        <w:pStyle w:val="Nzov"/>
        <w:numPr>
          <w:ilvl w:val="0"/>
          <w:numId w:val="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692"/>
        <w:gridCol w:w="1911"/>
        <w:gridCol w:w="2019"/>
      </w:tblGrid>
      <w:tr w:rsidR="006B27E5" w:rsidRPr="003F2555" w:rsidTr="0039267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   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7E5" w:rsidRPr="003F2555" w:rsidRDefault="006B27E5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7E5" w:rsidRPr="003F2555" w:rsidRDefault="006B27E5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3F2555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3F2555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neaudítorské služby - účtovníctvo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195504" w:rsidP="001955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5 200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6B27E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1 800</w:t>
            </w:r>
          </w:p>
        </w:tc>
      </w:tr>
    </w:tbl>
    <w:p w:rsidR="006B27E5" w:rsidRDefault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35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J. písm. a) až e) prílohy č. 3 o daniach z 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4B2316" w:rsidRPr="003F2555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154BF" w:rsidRDefault="00E154BF" w:rsidP="00E154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E154BF" w:rsidRPr="006B0664" w:rsidRDefault="00E154BF" w:rsidP="00E154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B2316" w:rsidRDefault="006B27E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 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B2316" w:rsidRPr="003F2555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904 317,75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243 098,50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189906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51 051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96C4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19550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8D6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</w:t>
            </w:r>
            <w:r w:rsidR="00B3780C">
              <w:rPr>
                <w:rFonts w:ascii="Arial" w:hAnsi="Arial" w:cs="Arial"/>
                <w:sz w:val="16"/>
                <w:szCs w:val="16"/>
              </w:rPr>
              <w:t>,64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96C4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19550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831447,30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-174604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170 833,29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9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195504">
              <w:rPr>
                <w:rFonts w:ascii="Arial" w:hAnsi="Arial" w:cs="Arial"/>
                <w:sz w:val="16"/>
                <w:szCs w:val="16"/>
              </w:rPr>
              <w:t>35 875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73 177,09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15367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FE15BF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A25C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72 265,21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19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15175,69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96C41" w:rsidP="0019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19550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15367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FE15BF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A25C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15175,69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96C4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19550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15367</w:t>
            </w:r>
            <w:r w:rsidR="001377DF"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FE15BF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A25C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15175,69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3F571B" w:rsidP="00896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19550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4B2316" w:rsidRDefault="000B104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37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časť K. prílohy č. 3 o podsúvahových položkách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B2316" w:rsidRPr="003F2555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Majetok v nájme (operatívny prenájom)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37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37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z opcií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0B10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38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L. písm. a) prílohy č. 3 o podmienených záväzkoch</w:t>
      </w:r>
      <w:r w:rsidR="008D6EEE">
        <w:rPr>
          <w:rFonts w:ascii="Arial" w:hAnsi="Arial" w:cs="Arial"/>
          <w:b/>
          <w:bCs/>
          <w:kern w:val="28"/>
          <w:sz w:val="20"/>
          <w:szCs w:val="20"/>
        </w:rPr>
        <w:t xml:space="preserve">       nemá náplň</w:t>
      </w: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B2316" w:rsidRPr="003F2555" w:rsidTr="003F571B">
        <w:trPr>
          <w:trHeight w:val="279"/>
        </w:trPr>
        <w:tc>
          <w:tcPr>
            <w:tcW w:w="4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 w:rsidTr="003F571B">
        <w:trPr>
          <w:trHeight w:val="107"/>
        </w:trPr>
        <w:tc>
          <w:tcPr>
            <w:tcW w:w="4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571B" w:rsidRDefault="003F571B" w:rsidP="003F57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         </w:t>
      </w:r>
      <w:r w:rsidR="00BD7CBE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   IČO: 36410331</w:t>
      </w:r>
    </w:p>
    <w:p w:rsidR="003F571B" w:rsidRPr="006B0664" w:rsidRDefault="003F571B" w:rsidP="003F57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</w:t>
      </w:r>
      <w:r w:rsidR="00BD7CBE">
        <w:rPr>
          <w:rFonts w:ascii="Arial" w:hAnsi="Arial" w:cs="Arial"/>
          <w:bCs/>
          <w:iCs/>
        </w:rPr>
        <w:t xml:space="preserve">                                                  </w:t>
      </w:r>
      <w:r>
        <w:rPr>
          <w:rFonts w:ascii="Arial" w:hAnsi="Arial" w:cs="Arial"/>
          <w:bCs/>
          <w:iCs/>
        </w:rPr>
        <w:t xml:space="preserve">  DIČ: 2021611471</w:t>
      </w: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4"/>
        <w:gridCol w:w="2672"/>
        <w:gridCol w:w="2744"/>
      </w:tblGrid>
      <w:tr w:rsidR="004B2316" w:rsidRPr="003F2555">
        <w:trPr>
          <w:trHeight w:val="279"/>
        </w:trPr>
        <w:tc>
          <w:tcPr>
            <w:tcW w:w="484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07"/>
        </w:trPr>
        <w:tc>
          <w:tcPr>
            <w:tcW w:w="48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8E3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18E3" w:rsidRDefault="00F718E3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0B104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39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L. písm. c) prílohy č. 3 o podmienenom majetku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 –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B2316" w:rsidRPr="003F2555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podmieneného majetku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privatizácie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práva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8E3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0B104B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M. prílohy č. 3 o príjmoch a výhodách členov štatutárnych orgánov, dozorných orgánov a iných orgánov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49"/>
        <w:gridCol w:w="1461"/>
        <w:gridCol w:w="31"/>
        <w:gridCol w:w="1274"/>
        <w:gridCol w:w="16"/>
        <w:gridCol w:w="1150"/>
        <w:gridCol w:w="1475"/>
        <w:gridCol w:w="17"/>
        <w:gridCol w:w="1351"/>
        <w:gridCol w:w="31"/>
        <w:gridCol w:w="1205"/>
      </w:tblGrid>
      <w:tr w:rsidR="004B2316" w:rsidRPr="003F2555">
        <w:trPr>
          <w:trHeight w:val="495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príjmu, výhody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bývalých členov orgánov</w:t>
            </w:r>
          </w:p>
        </w:tc>
      </w:tr>
      <w:tr w:rsidR="004B2316" w:rsidRPr="003F2555">
        <w:trPr>
          <w:trHeight w:val="251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</w:tr>
      <w:tr w:rsidR="004B2316" w:rsidRPr="003F2555">
        <w:trPr>
          <w:trHeight w:val="345"/>
        </w:trPr>
        <w:tc>
          <w:tcPr>
            <w:tcW w:w="22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Poskytnuté úvery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Poskytnuté záruky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0B104B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N. prílohy č. 3 o ekonomických vzťahoch medzi účtovnou jednotkou a spriaznenými osobami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4B2316" w:rsidRPr="003F2555">
        <w:trPr>
          <w:trHeight w:hRule="exact" w:val="284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Spriaznená osoba 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4B2316" w:rsidRPr="003F2555">
        <w:trPr>
          <w:trHeight w:val="455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07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4B2316" w:rsidRPr="003F2555" w:rsidTr="003F571B">
        <w:trPr>
          <w:trHeight w:val="259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Dcérska účtovná jednotka/Materská účtovná jednotka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4B2316" w:rsidRPr="003F2555" w:rsidTr="003F571B">
        <w:trPr>
          <w:trHeight w:val="821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4B2316" w:rsidRPr="003F2555" w:rsidTr="003F571B">
        <w:trPr>
          <w:trHeight w:val="184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571B" w:rsidRDefault="003F571B" w:rsidP="003F57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3F571B" w:rsidRPr="006B0664" w:rsidRDefault="003F571B" w:rsidP="003F57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F718E3" w:rsidRDefault="00F7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47. Informácie k časti P. prílohy č. 3 o zmenách vlastného imania</w:t>
      </w: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99"/>
        <w:gridCol w:w="1573"/>
        <w:gridCol w:w="1572"/>
        <w:gridCol w:w="1572"/>
        <w:gridCol w:w="1572"/>
        <w:gridCol w:w="1572"/>
      </w:tblGrid>
      <w:tr w:rsidR="004B2316" w:rsidRPr="003F2555">
        <w:trPr>
          <w:trHeight w:hRule="exact" w:val="284"/>
        </w:trPr>
        <w:tc>
          <w:tcPr>
            <w:tcW w:w="239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c>
          <w:tcPr>
            <w:tcW w:w="239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Prírastky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val="159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73D1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73D1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348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66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137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1 412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773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B3780C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2 135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DE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A25C70" w:rsidP="008D6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B3780C" w:rsidP="00DE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888 950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227 923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227 923</w:t>
            </w:r>
            <w:r w:rsidR="00A25C7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2638C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80"/>
        <w:gridCol w:w="1576"/>
        <w:gridCol w:w="1576"/>
        <w:gridCol w:w="1576"/>
        <w:gridCol w:w="1576"/>
        <w:gridCol w:w="1576"/>
      </w:tblGrid>
      <w:tr w:rsidR="004B2316" w:rsidRPr="003F2555" w:rsidTr="000B104B">
        <w:trPr>
          <w:trHeight w:hRule="exact" w:val="284"/>
        </w:trPr>
        <w:tc>
          <w:tcPr>
            <w:tcW w:w="23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 w:rsidTr="000B104B">
        <w:tc>
          <w:tcPr>
            <w:tcW w:w="23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 w:rsidTr="000B104B">
        <w:trPr>
          <w:trHeight w:val="18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73D1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73D1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Emisné ážio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B104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73D1B" w:rsidP="00DE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34</w:t>
            </w:r>
            <w:r w:rsidR="00DE4589" w:rsidRPr="003F2555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66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DE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B3780C" w:rsidP="00263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1 412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173 810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213 000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386 810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B3780C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B3780C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227 923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BD7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BD7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386 810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BD7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386 810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B3780C" w:rsidP="00BD7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4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571B" w:rsidRPr="003F571B" w:rsidRDefault="003F571B" w:rsidP="003F571B">
      <w:pPr>
        <w:spacing w:after="0" w:line="240" w:lineRule="auto"/>
        <w:rPr>
          <w:b/>
          <w:sz w:val="20"/>
          <w:szCs w:val="20"/>
        </w:rPr>
      </w:pPr>
      <w:r w:rsidRPr="003F571B">
        <w:rPr>
          <w:b/>
          <w:sz w:val="20"/>
          <w:szCs w:val="20"/>
        </w:rPr>
        <w:t>Vysvetlivky k poznámkam: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3F571B">
        <w:rPr>
          <w:sz w:val="20"/>
          <w:szCs w:val="20"/>
        </w:rPr>
        <w:t>Daňové identifikačné číslo sa vyplňuje, ak ho má účtovná jednotka pridelené.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3F571B">
        <w:rPr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3F571B">
        <w:rPr>
          <w:sz w:val="20"/>
          <w:szCs w:val="20"/>
        </w:rPr>
        <w:t xml:space="preserve">Kód SK NACE sa vypĺňa podľa vyhlášky Štatistického úradu Slovenskej republiky </w:t>
      </w:r>
      <w:r w:rsidRPr="003F571B">
        <w:rPr>
          <w:sz w:val="20"/>
          <w:szCs w:val="20"/>
        </w:rPr>
        <w:br/>
        <w:t>č. 306/2007 Z. z., ktorou sa vydáva Štatistická klasifikácia ekonomických činností.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3F571B">
        <w:rPr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3F571B">
        <w:rPr>
          <w:sz w:val="20"/>
          <w:szCs w:val="20"/>
          <w:lang w:eastAsia="sk-SK"/>
        </w:rPr>
        <w:t>V bodoch č. 2, 4 a 6 sa prvotným ocenením majetku rozumie jeho ocenenie podľa § 25 zákona.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3F571B">
        <w:rPr>
          <w:sz w:val="20"/>
          <w:szCs w:val="20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3F571B" w:rsidRPr="003F571B" w:rsidRDefault="003F571B" w:rsidP="003F571B">
      <w:pPr>
        <w:spacing w:after="0" w:line="240" w:lineRule="auto"/>
        <w:rPr>
          <w:b/>
          <w:sz w:val="20"/>
          <w:szCs w:val="20"/>
        </w:rPr>
      </w:pPr>
    </w:p>
    <w:p w:rsidR="003F571B" w:rsidRPr="003F571B" w:rsidRDefault="003F571B" w:rsidP="003F571B">
      <w:pPr>
        <w:spacing w:after="0" w:line="240" w:lineRule="auto"/>
        <w:rPr>
          <w:b/>
          <w:sz w:val="20"/>
          <w:szCs w:val="20"/>
        </w:rPr>
      </w:pPr>
      <w:r w:rsidRPr="003F571B">
        <w:rPr>
          <w:b/>
          <w:sz w:val="20"/>
          <w:szCs w:val="20"/>
        </w:rPr>
        <w:t>Použité  skratky: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CP  - cenný papier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č. - číslo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DFM – dlhodobý finančný majetok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DHM – dlhodobý hmotný majetok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DIČ – daňové identifikačné číslo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DNM – dlhodobý nehmotný majetok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DÚJ – dcérska účtovná jednotka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IČO – identifikačné číslo organizácie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proofErr w:type="spellStart"/>
      <w:r w:rsidRPr="003F571B">
        <w:rPr>
          <w:sz w:val="20"/>
          <w:szCs w:val="20"/>
        </w:rPr>
        <w:t>kons</w:t>
      </w:r>
      <w:proofErr w:type="spellEnd"/>
      <w:r w:rsidRPr="003F571B">
        <w:rPr>
          <w:sz w:val="20"/>
          <w:szCs w:val="20"/>
        </w:rPr>
        <w:t>. – konsolidovaný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MÚJ – materská účtovná jednotka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OP – opravná položka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 xml:space="preserve">p. a. – per </w:t>
      </w:r>
      <w:proofErr w:type="spellStart"/>
      <w:r w:rsidRPr="003F571B">
        <w:rPr>
          <w:sz w:val="20"/>
          <w:szCs w:val="20"/>
        </w:rPr>
        <w:t>annum</w:t>
      </w:r>
      <w:proofErr w:type="spellEnd"/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PSČ – poštové smerovacie číslo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ÚJ – účtovná jednotka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VI – vlastné imanie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ZI – základné imanie</w:t>
      </w:r>
    </w:p>
    <w:sectPr w:rsidR="003F571B" w:rsidRPr="003F571B" w:rsidSect="00C34A2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D8E2598"/>
    <w:multiLevelType w:val="hybridMultilevel"/>
    <w:tmpl w:val="F9164C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F20523"/>
    <w:multiLevelType w:val="hybridMultilevel"/>
    <w:tmpl w:val="4B9E6D12"/>
    <w:lvl w:ilvl="0" w:tplc="041B000F">
      <w:start w:val="3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9F045E"/>
    <w:multiLevelType w:val="multilevel"/>
    <w:tmpl w:val="8AF430FC"/>
    <w:lvl w:ilvl="0">
      <w:start w:val="70"/>
      <w:numFmt w:val="decimal"/>
      <w:lvlText w:val="%1"/>
      <w:lvlJc w:val="left"/>
      <w:pPr>
        <w:ind w:left="660" w:hanging="660"/>
      </w:pPr>
      <w:rPr>
        <w:rFonts w:cs="Times New Roman" w:hint="default"/>
      </w:rPr>
    </w:lvl>
    <w:lvl w:ilvl="1">
      <w:start w:val="22"/>
      <w:numFmt w:val="decimal"/>
      <w:lvlText w:val="%1.%2.0"/>
      <w:lvlJc w:val="left"/>
      <w:pPr>
        <w:ind w:left="1332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5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11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2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440"/>
      </w:pPr>
      <w:rPr>
        <w:rFonts w:cs="Times New Roman" w:hint="default"/>
      </w:rPr>
    </w:lvl>
  </w:abstractNum>
  <w:abstractNum w:abstractNumId="5">
    <w:nsid w:val="5EBB79D3"/>
    <w:multiLevelType w:val="hybridMultilevel"/>
    <w:tmpl w:val="5614CCB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DC9658B"/>
    <w:multiLevelType w:val="hybridMultilevel"/>
    <w:tmpl w:val="2A5C7FDC"/>
    <w:lvl w:ilvl="0" w:tplc="041B000F">
      <w:start w:val="3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21695E"/>
    <w:rsid w:val="00013F31"/>
    <w:rsid w:val="0002059D"/>
    <w:rsid w:val="000847A4"/>
    <w:rsid w:val="000B104B"/>
    <w:rsid w:val="000C0870"/>
    <w:rsid w:val="000E7102"/>
    <w:rsid w:val="00104078"/>
    <w:rsid w:val="00116CC5"/>
    <w:rsid w:val="0012054A"/>
    <w:rsid w:val="00123D2B"/>
    <w:rsid w:val="00124A6A"/>
    <w:rsid w:val="001300F8"/>
    <w:rsid w:val="0013604D"/>
    <w:rsid w:val="001377DF"/>
    <w:rsid w:val="00173D1B"/>
    <w:rsid w:val="00195504"/>
    <w:rsid w:val="0021695E"/>
    <w:rsid w:val="002638C1"/>
    <w:rsid w:val="002723C4"/>
    <w:rsid w:val="002A0C30"/>
    <w:rsid w:val="002D3CF4"/>
    <w:rsid w:val="002E1048"/>
    <w:rsid w:val="00392677"/>
    <w:rsid w:val="003E18AF"/>
    <w:rsid w:val="003E2D05"/>
    <w:rsid w:val="003F2555"/>
    <w:rsid w:val="003F477D"/>
    <w:rsid w:val="003F571B"/>
    <w:rsid w:val="0043591F"/>
    <w:rsid w:val="00445C54"/>
    <w:rsid w:val="0045107B"/>
    <w:rsid w:val="004753D3"/>
    <w:rsid w:val="004910FA"/>
    <w:rsid w:val="00492B7D"/>
    <w:rsid w:val="004B2316"/>
    <w:rsid w:val="004C139B"/>
    <w:rsid w:val="004E59DB"/>
    <w:rsid w:val="004F1D99"/>
    <w:rsid w:val="00537D29"/>
    <w:rsid w:val="0054793A"/>
    <w:rsid w:val="005C20EC"/>
    <w:rsid w:val="005D70F4"/>
    <w:rsid w:val="00605895"/>
    <w:rsid w:val="0064578A"/>
    <w:rsid w:val="00672A7B"/>
    <w:rsid w:val="006B0664"/>
    <w:rsid w:val="006B27E5"/>
    <w:rsid w:val="006B4049"/>
    <w:rsid w:val="0076328B"/>
    <w:rsid w:val="007A2733"/>
    <w:rsid w:val="00817082"/>
    <w:rsid w:val="00827525"/>
    <w:rsid w:val="00896C41"/>
    <w:rsid w:val="008B75AE"/>
    <w:rsid w:val="008C4ED1"/>
    <w:rsid w:val="008D6EEE"/>
    <w:rsid w:val="0092176D"/>
    <w:rsid w:val="00932D2A"/>
    <w:rsid w:val="009A474E"/>
    <w:rsid w:val="009A7C6F"/>
    <w:rsid w:val="009D101B"/>
    <w:rsid w:val="00A25C70"/>
    <w:rsid w:val="00A3092F"/>
    <w:rsid w:val="00A3603B"/>
    <w:rsid w:val="00AE48FE"/>
    <w:rsid w:val="00B3780C"/>
    <w:rsid w:val="00B50DC4"/>
    <w:rsid w:val="00BD7CBE"/>
    <w:rsid w:val="00C33244"/>
    <w:rsid w:val="00C34A27"/>
    <w:rsid w:val="00C434D5"/>
    <w:rsid w:val="00C61EDD"/>
    <w:rsid w:val="00C76300"/>
    <w:rsid w:val="00D03758"/>
    <w:rsid w:val="00D1529F"/>
    <w:rsid w:val="00DD49B7"/>
    <w:rsid w:val="00DE4589"/>
    <w:rsid w:val="00DF2DF1"/>
    <w:rsid w:val="00E11E1E"/>
    <w:rsid w:val="00E154BF"/>
    <w:rsid w:val="00E32757"/>
    <w:rsid w:val="00F0090B"/>
    <w:rsid w:val="00F621DD"/>
    <w:rsid w:val="00F718E3"/>
    <w:rsid w:val="00F96678"/>
    <w:rsid w:val="00FB5382"/>
    <w:rsid w:val="00FE1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18AF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D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D101B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76328B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">
    <w:name w:val="Názov Char"/>
    <w:link w:val="Nzov"/>
    <w:uiPriority w:val="99"/>
    <w:locked/>
    <w:rsid w:val="0076328B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qFormat/>
    <w:rsid w:val="0076328B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3F571B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18AF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D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D101B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76328B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">
    <w:name w:val="Názov Char"/>
    <w:link w:val="Nzov"/>
    <w:uiPriority w:val="99"/>
    <w:locked/>
    <w:rsid w:val="0076328B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paragraph" w:customStyle="1" w:styleId="TopHeader">
    <w:name w:val="Top Header"/>
    <w:basedOn w:val="Normlny"/>
    <w:qFormat/>
    <w:rsid w:val="0076328B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3F571B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usova_2\Desktop\Pozn&#225;mky_INVENTION_2015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AB8D2-84DB-4C14-91F8-46BE26C6D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Poznámky_INVENTION_2015</Template>
  <TotalTime>351</TotalTime>
  <Pages>1</Pages>
  <Words>7555</Words>
  <Characters>43067</Characters>
  <Application>Microsoft Office Word</Application>
  <DocSecurity>0</DocSecurity>
  <Lines>358</Lines>
  <Paragraphs>101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user</cp:lastModifiedBy>
  <cp:revision>6</cp:revision>
  <cp:lastPrinted>2018-10-03T14:46:00Z</cp:lastPrinted>
  <dcterms:created xsi:type="dcterms:W3CDTF">2017-03-29T07:39:00Z</dcterms:created>
  <dcterms:modified xsi:type="dcterms:W3CDTF">2018-10-03T14:49:00Z</dcterms:modified>
</cp:coreProperties>
</file>