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F5C" w:rsidRPr="00EB6DCE" w:rsidRDefault="004E2F5C" w:rsidP="005D1EB3">
      <w:pPr>
        <w:pStyle w:val="Heading1"/>
        <w:jc w:val="center"/>
        <w:rPr>
          <w:color w:val="00B050"/>
          <w:sz w:val="96"/>
          <w:szCs w:val="96"/>
        </w:rPr>
      </w:pPr>
      <w:r w:rsidRPr="00EB6DCE">
        <w:rPr>
          <w:color w:val="00B050"/>
          <w:sz w:val="96"/>
          <w:szCs w:val="96"/>
        </w:rPr>
        <w:t>201</w:t>
      </w:r>
      <w:r>
        <w:rPr>
          <w:color w:val="00B050"/>
          <w:sz w:val="96"/>
          <w:szCs w:val="96"/>
        </w:rPr>
        <w:t>7</w:t>
      </w:r>
    </w:p>
    <w:p w:rsidR="004E2F5C" w:rsidRDefault="004E2F5C" w:rsidP="005D1EB3">
      <w:pPr>
        <w:pStyle w:val="Heading1"/>
        <w:jc w:val="center"/>
        <w:rPr>
          <w:color w:val="00B050"/>
          <w:sz w:val="96"/>
          <w:szCs w:val="96"/>
        </w:rPr>
      </w:pPr>
    </w:p>
    <w:p w:rsidR="004E2F5C" w:rsidRDefault="004E2F5C" w:rsidP="005D1EB3">
      <w:pPr>
        <w:pStyle w:val="Heading1"/>
        <w:jc w:val="center"/>
        <w:rPr>
          <w:color w:val="00B050"/>
          <w:sz w:val="96"/>
          <w:szCs w:val="96"/>
        </w:rPr>
      </w:pPr>
    </w:p>
    <w:p w:rsidR="004E2F5C" w:rsidRPr="005D1EB3" w:rsidRDefault="004E2F5C" w:rsidP="005D1EB3">
      <w:pPr>
        <w:pStyle w:val="Heading1"/>
        <w:jc w:val="center"/>
        <w:rPr>
          <w:color w:val="00B050"/>
          <w:sz w:val="96"/>
          <w:szCs w:val="96"/>
        </w:rPr>
      </w:pPr>
      <w:r w:rsidRPr="005D1EB3">
        <w:rPr>
          <w:color w:val="00B050"/>
          <w:sz w:val="96"/>
          <w:szCs w:val="96"/>
        </w:rPr>
        <w:t>Výročná správa</w:t>
      </w:r>
    </w:p>
    <w:p w:rsidR="004E2F5C" w:rsidRDefault="004E2F5C" w:rsidP="005D1EB3">
      <w:pPr>
        <w:pStyle w:val="Heading2"/>
        <w:jc w:val="center"/>
        <w:rPr>
          <w:color w:val="00B050"/>
          <w:sz w:val="52"/>
          <w:szCs w:val="52"/>
        </w:rPr>
      </w:pPr>
      <w:r>
        <w:rPr>
          <w:color w:val="00B050"/>
          <w:sz w:val="52"/>
          <w:szCs w:val="52"/>
        </w:rPr>
        <w:t>o</w:t>
      </w:r>
      <w:r w:rsidRPr="005D1EB3">
        <w:rPr>
          <w:color w:val="00B050"/>
          <w:sz w:val="52"/>
          <w:szCs w:val="52"/>
        </w:rPr>
        <w:t xml:space="preserve">bce </w:t>
      </w:r>
      <w:r>
        <w:rPr>
          <w:color w:val="00B050"/>
          <w:sz w:val="52"/>
          <w:szCs w:val="52"/>
        </w:rPr>
        <w:t>Hrišovce</w:t>
      </w:r>
    </w:p>
    <w:p w:rsidR="004E2F5C" w:rsidRDefault="004E2F5C" w:rsidP="005D1EB3"/>
    <w:p w:rsidR="004E2F5C" w:rsidRDefault="004E2F5C" w:rsidP="005D1EB3"/>
    <w:p w:rsidR="004E2F5C" w:rsidRDefault="004E2F5C" w:rsidP="005D1EB3"/>
    <w:p w:rsidR="004E2F5C" w:rsidRDefault="004E2F5C" w:rsidP="005D1EB3"/>
    <w:p w:rsidR="004E2F5C" w:rsidRDefault="004E2F5C" w:rsidP="005D1EB3"/>
    <w:p w:rsidR="004E2F5C" w:rsidRDefault="004E2F5C" w:rsidP="005D1EB3"/>
    <w:p w:rsidR="004E2F5C" w:rsidRDefault="004E2F5C" w:rsidP="005D1EB3"/>
    <w:p w:rsidR="004E2F5C" w:rsidRDefault="004E2F5C" w:rsidP="005D1EB3"/>
    <w:p w:rsidR="004E2F5C" w:rsidRDefault="004E2F5C" w:rsidP="005D1EB3"/>
    <w:p w:rsidR="004E2F5C" w:rsidRPr="005051C3" w:rsidRDefault="004E2F5C" w:rsidP="005D1EB3">
      <w:pPr>
        <w:rPr>
          <w:rFonts w:ascii="Times New Roman" w:hAnsi="Times New Roman"/>
          <w:sz w:val="32"/>
          <w:szCs w:val="32"/>
        </w:rPr>
      </w:pPr>
      <w:r w:rsidRPr="005051C3">
        <w:rPr>
          <w:rFonts w:ascii="Times New Roman" w:hAnsi="Times New Roman"/>
          <w:sz w:val="32"/>
          <w:szCs w:val="32"/>
        </w:rPr>
        <w:t>Vypracoval</w:t>
      </w:r>
      <w:r>
        <w:rPr>
          <w:rFonts w:ascii="Times New Roman" w:hAnsi="Times New Roman"/>
          <w:sz w:val="32"/>
          <w:szCs w:val="32"/>
        </w:rPr>
        <w:t>a</w:t>
      </w:r>
      <w:r w:rsidRPr="005051C3">
        <w:rPr>
          <w:rFonts w:ascii="Times New Roman" w:hAnsi="Times New Roman"/>
          <w:sz w:val="32"/>
          <w:szCs w:val="32"/>
        </w:rPr>
        <w:t xml:space="preserve">: </w:t>
      </w:r>
      <w:r>
        <w:rPr>
          <w:rFonts w:ascii="Times New Roman" w:hAnsi="Times New Roman"/>
          <w:sz w:val="32"/>
          <w:szCs w:val="32"/>
        </w:rPr>
        <w:t>Mgr. An</w:t>
      </w:r>
      <w:r w:rsidRPr="005051C3">
        <w:rPr>
          <w:rFonts w:ascii="Times New Roman" w:hAnsi="Times New Roman"/>
          <w:sz w:val="32"/>
          <w:szCs w:val="32"/>
        </w:rPr>
        <w:t xml:space="preserve">na </w:t>
      </w:r>
      <w:r>
        <w:rPr>
          <w:rFonts w:ascii="Times New Roman" w:hAnsi="Times New Roman"/>
          <w:sz w:val="32"/>
          <w:szCs w:val="32"/>
        </w:rPr>
        <w:t>Kyseľ</w:t>
      </w:r>
      <w:r w:rsidRPr="005051C3">
        <w:rPr>
          <w:rFonts w:ascii="Times New Roman" w:hAnsi="Times New Roman"/>
          <w:sz w:val="32"/>
          <w:szCs w:val="32"/>
        </w:rPr>
        <w:t>ová, ekonóm</w:t>
      </w:r>
      <w:r>
        <w:rPr>
          <w:rFonts w:ascii="Times New Roman" w:hAnsi="Times New Roman"/>
          <w:sz w:val="32"/>
          <w:szCs w:val="32"/>
        </w:rPr>
        <w:t>ka</w:t>
      </w:r>
    </w:p>
    <w:p w:rsidR="004E2F5C" w:rsidRPr="005051C3" w:rsidRDefault="004E2F5C" w:rsidP="005D1EB3">
      <w:pPr>
        <w:rPr>
          <w:rFonts w:ascii="Times New Roman" w:hAnsi="Times New Roman"/>
          <w:sz w:val="32"/>
          <w:szCs w:val="32"/>
        </w:rPr>
      </w:pPr>
      <w:r w:rsidRPr="005051C3">
        <w:rPr>
          <w:rFonts w:ascii="Times New Roman" w:hAnsi="Times New Roman"/>
          <w:sz w:val="32"/>
          <w:szCs w:val="32"/>
        </w:rPr>
        <w:t xml:space="preserve">Schválil: Milan </w:t>
      </w:r>
      <w:r>
        <w:rPr>
          <w:rFonts w:ascii="Times New Roman" w:hAnsi="Times New Roman"/>
          <w:sz w:val="32"/>
          <w:szCs w:val="32"/>
        </w:rPr>
        <w:t>Michlík</w:t>
      </w:r>
      <w:r w:rsidRPr="005051C3">
        <w:rPr>
          <w:rFonts w:ascii="Times New Roman" w:hAnsi="Times New Roman"/>
          <w:sz w:val="32"/>
          <w:szCs w:val="32"/>
        </w:rPr>
        <w:t>, starosta obce</w:t>
      </w:r>
    </w:p>
    <w:p w:rsidR="004E2F5C" w:rsidRPr="005051C3" w:rsidRDefault="004E2F5C" w:rsidP="005D1EB3">
      <w:pPr>
        <w:rPr>
          <w:rFonts w:ascii="Times New Roman" w:eastAsia="Dotum" w:hAnsi="Times New Roman"/>
          <w:b/>
          <w:color w:val="FF0000"/>
          <w:sz w:val="28"/>
          <w:szCs w:val="28"/>
        </w:rPr>
      </w:pPr>
      <w:r w:rsidRPr="005051C3">
        <w:rPr>
          <w:rFonts w:ascii="Times New Roman" w:eastAsia="Dotum" w:hAnsi="Times New Roman"/>
          <w:b/>
          <w:color w:val="FF0000"/>
          <w:sz w:val="28"/>
          <w:szCs w:val="28"/>
        </w:rPr>
        <w:t>Identifikačné údaje obce:</w:t>
      </w: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Obec </w:t>
      </w:r>
      <w:r>
        <w:rPr>
          <w:rFonts w:ascii="Times New Roman" w:eastAsia="Dotum" w:hAnsi="Times New Roman"/>
          <w:sz w:val="24"/>
          <w:szCs w:val="24"/>
          <w:lang w:eastAsia="cs-CZ"/>
        </w:rPr>
        <w:t>Hrišovce</w:t>
      </w: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Adresa: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67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, 0</w:t>
      </w:r>
      <w:r>
        <w:rPr>
          <w:rFonts w:ascii="Times New Roman" w:eastAsia="Dotum" w:hAnsi="Times New Roman"/>
          <w:sz w:val="24"/>
          <w:szCs w:val="24"/>
          <w:lang w:eastAsia="cs-CZ"/>
        </w:rPr>
        <w:t>53 51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/>
          <w:sz w:val="24"/>
          <w:szCs w:val="24"/>
          <w:lang w:eastAsia="cs-CZ"/>
        </w:rPr>
        <w:t>Kluknava</w:t>
      </w: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05</w:t>
      </w:r>
      <w:r>
        <w:rPr>
          <w:rFonts w:ascii="Times New Roman" w:eastAsia="Dotum" w:hAnsi="Times New Roman"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/</w:t>
      </w:r>
      <w:r>
        <w:rPr>
          <w:rFonts w:ascii="Times New Roman" w:eastAsia="Dotum" w:hAnsi="Times New Roman"/>
          <w:sz w:val="24"/>
          <w:szCs w:val="24"/>
          <w:lang w:eastAsia="cs-CZ"/>
        </w:rPr>
        <w:t>44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7</w:t>
      </w:r>
      <w:r>
        <w:rPr>
          <w:rFonts w:ascii="Times New Roman" w:eastAsia="Dotum" w:hAnsi="Times New Roman"/>
          <w:sz w:val="24"/>
          <w:szCs w:val="24"/>
          <w:lang w:eastAsia="cs-CZ"/>
        </w:rPr>
        <w:t>32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8</w:t>
      </w:r>
      <w:r>
        <w:rPr>
          <w:rFonts w:ascii="Times New Roman" w:eastAsia="Dotum" w:hAnsi="Times New Roman"/>
          <w:sz w:val="24"/>
          <w:szCs w:val="24"/>
          <w:lang w:eastAsia="cs-CZ"/>
        </w:rPr>
        <w:t>0</w:t>
      </w: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e-mail: </w:t>
      </w:r>
      <w:hyperlink r:id="rId5" w:history="1">
        <w:r w:rsidRPr="00DE0EC3">
          <w:rPr>
            <w:rStyle w:val="Hyperlink"/>
            <w:rFonts w:ascii="Times New Roman" w:eastAsia="Dotum" w:hAnsi="Times New Roman"/>
            <w:b/>
            <w:sz w:val="24"/>
            <w:szCs w:val="24"/>
            <w:lang w:eastAsia="cs-CZ"/>
          </w:rPr>
          <w:t>ocu@hrisovce.sk</w:t>
        </w:r>
      </w:hyperlink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web: </w:t>
      </w:r>
      <w:hyperlink r:id="rId6" w:history="1">
        <w:r w:rsidRPr="00DE0EC3">
          <w:rPr>
            <w:rStyle w:val="Hyperlink"/>
            <w:rFonts w:ascii="Times New Roman" w:eastAsia="Dotum" w:hAnsi="Times New Roman"/>
            <w:b/>
            <w:sz w:val="24"/>
            <w:szCs w:val="24"/>
            <w:lang w:eastAsia="cs-CZ"/>
          </w:rPr>
          <w:t>www.hrisovce.sk</w:t>
        </w:r>
      </w:hyperlink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Okres: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Gelnica</w:t>
      </w: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0032</w:t>
      </w:r>
      <w:r>
        <w:rPr>
          <w:rFonts w:ascii="Times New Roman" w:eastAsia="Dotum" w:hAnsi="Times New Roman"/>
          <w:sz w:val="24"/>
          <w:szCs w:val="24"/>
          <w:lang w:eastAsia="cs-CZ"/>
        </w:rPr>
        <w:t>9169</w:t>
      </w: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202</w:t>
      </w:r>
      <w:r>
        <w:rPr>
          <w:rFonts w:ascii="Times New Roman" w:eastAsia="Dotum" w:hAnsi="Times New Roman"/>
          <w:sz w:val="24"/>
          <w:szCs w:val="24"/>
          <w:lang w:eastAsia="cs-CZ"/>
        </w:rPr>
        <w:t>133144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4</w:t>
      </w: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právnická osoba</w:t>
      </w: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Rozloha obce: </w:t>
      </w:r>
      <w:smartTag w:uri="urn:schemas-microsoft-com:office:smarttags" w:element="metricconverter">
        <w:smartTagPr>
          <w:attr w:name="ProductID" w:val="796 ha"/>
        </w:smartTagPr>
        <w:r>
          <w:rPr>
            <w:rFonts w:ascii="Times New Roman" w:eastAsia="Dotum" w:hAnsi="Times New Roman"/>
            <w:b/>
            <w:sz w:val="24"/>
            <w:szCs w:val="24"/>
            <w:lang w:eastAsia="cs-CZ"/>
          </w:rPr>
          <w:t>796</w:t>
        </w:r>
        <w:r w:rsidRPr="005051C3">
          <w:rPr>
            <w:rFonts w:ascii="Times New Roman" w:eastAsia="Dotum" w:hAnsi="Times New Roman"/>
            <w:sz w:val="24"/>
            <w:szCs w:val="24"/>
            <w:lang w:eastAsia="cs-CZ"/>
          </w:rPr>
          <w:t xml:space="preserve"> ha</w:t>
        </w:r>
      </w:smartTag>
    </w:p>
    <w:p w:rsidR="004E2F5C" w:rsidRDefault="004E2F5C" w:rsidP="00750405">
      <w:pPr>
        <w:pStyle w:val="NormalWeb"/>
      </w:pPr>
      <w:r>
        <w:t>Prvá písomná správa o existencii Hrišoviec pod názvom „terra Janchonis“ (zem Janchona) sa nachádza v listine z 2.7.1311. Neskôr sa uvádzala pod menami „Januk“ (1345), “Gyankfalua“(1358), „Rysowecz(1460), „Rysocz“ (1598), „Hrischowcze“(1773), „Gyónfalva“ (1902) a Hrišovce (od roku 1920).</w:t>
      </w:r>
    </w:p>
    <w:p w:rsidR="004E2F5C" w:rsidRDefault="004E2F5C" w:rsidP="00750405">
      <w:pPr>
        <w:pStyle w:val="NormalWeb"/>
      </w:pPr>
      <w:r>
        <w:t>Obec patrila rodu Žehrianských (Sigrayovcov) a bola súčasťou hradného panstva Richnava. Keď roku 1460 sa stali dedičnými županmi Spiša Zápoľskí, dostali do vlastníctva okrem hradného panstva Spiš aj Richnavu. Po nich v rokoch 1528-1636 boli majiteľmi Spišského a Richnavského panstva, teda aj Hrišoviec, Turzovci. Poslednými majiteľmi Hrišoviec od roku 1638 do zániku poddanstva v roku 1848 boli Čákiovci.</w:t>
      </w:r>
    </w:p>
    <w:p w:rsidR="004E2F5C" w:rsidRDefault="004E2F5C" w:rsidP="00750405">
      <w:pPr>
        <w:pStyle w:val="NormalWeb"/>
      </w:pPr>
      <w:r>
        <w:t>Kostol do 19. storočia v obci neexistoval. Hrišovce patrili ako fília spočiatku pod Richnavu, neskôr pod Kluknavu. Až v 30. rokoch 19. storočia bola v obci postavená kaplnka v klasicistickom slohu zasvätená Panne Márii Ružencovej. Neskôr sa z kaplnky postavil kostol, ktorý dodnes slúži obyvateľom Hrišoviec. Polkruhovitá časť kaplnky sa pritom zachovala v podobe oltára.</w:t>
      </w:r>
    </w:p>
    <w:p w:rsidR="004E2F5C" w:rsidRDefault="004E2F5C" w:rsidP="00750405">
      <w:pPr>
        <w:pStyle w:val="NormalWeb"/>
      </w:pPr>
      <w:r>
        <w:t>Obecná správa sa v obci vyvinula už počas stredoveku. V čele obce stál richtár s 1 prísažným. Obecné dokumenty spočiatku overovali iba „podpismi“ - tromi krížikmi – znakmi negramotnosti. Až v roku 1786 si dala obec vyhotoviť pečatidlo. Stred jeho poľa tvoria tri bralá nad pažiťou, pričom zo stredného najvyššieho vzlieta fénix s hlavou otočenou doľava. Vľavo je sprevádzaný šesťhrotou hviezdou. Vpravo z kruhopisu smerom k stredu pečate stojí sv. Michal Archanjel ako ozbrojenec, v pravici drží váhy a v ľavici zdvihnutý meč. Kruhopis pečate obsahuje text: SIGIL(lum).POS(sessionis).HRISOC 1786.</w:t>
      </w: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Erb obce:                           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       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Vlajka obce:</w:t>
      </w:r>
    </w:p>
    <w:p w:rsidR="004E2F5C" w:rsidRPr="00AA18DD" w:rsidRDefault="004E2F5C" w:rsidP="005D1EB3">
      <w:pPr>
        <w:spacing w:after="0" w:line="240" w:lineRule="auto"/>
        <w:rPr>
          <w:rFonts w:ascii="Dotum" w:eastAsia="Dotum" w:hAnsi="Dotum"/>
          <w:b/>
          <w:sz w:val="24"/>
          <w:szCs w:val="24"/>
          <w:lang w:eastAsia="cs-CZ"/>
        </w:rPr>
      </w:pPr>
    </w:p>
    <w:p w:rsidR="004E2F5C" w:rsidRPr="00C310D1" w:rsidRDefault="004E2F5C" w:rsidP="005D1EB3">
      <w:r>
        <w:t xml:space="preserve">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107.25pt">
            <v:imagedata r:id="rId7" o:title=""/>
          </v:shape>
        </w:pict>
      </w:r>
      <w:r>
        <w:t xml:space="preserve">                                  </w:t>
      </w:r>
      <w:r>
        <w:pict>
          <v:shape id="_x0000_i1026" type="#_x0000_t75" style="width:2in;height:108pt">
            <v:imagedata r:id="rId8" o:title=""/>
          </v:shape>
        </w:pict>
      </w:r>
    </w:p>
    <w:p w:rsidR="004E2F5C" w:rsidRPr="005051C3" w:rsidRDefault="004E2F5C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Demografické údaje o obci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Hrišovce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za rok 201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7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:</w:t>
      </w:r>
    </w:p>
    <w:p w:rsidR="004E2F5C" w:rsidRPr="005051C3" w:rsidRDefault="004E2F5C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4E2F5C" w:rsidRPr="005051C3" w:rsidRDefault="004E2F5C" w:rsidP="00750405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Počet obyvateľov obce k 31.12.201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7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: </w:t>
      </w:r>
      <w:r w:rsidRPr="00251707">
        <w:rPr>
          <w:rFonts w:ascii="Times New Roman" w:eastAsia="Dotum" w:hAnsi="Times New Roman"/>
          <w:sz w:val="24"/>
          <w:szCs w:val="24"/>
          <w:lang w:eastAsia="cs-CZ"/>
        </w:rPr>
        <w:t>3</w:t>
      </w:r>
      <w:r>
        <w:rPr>
          <w:rFonts w:ascii="Times New Roman" w:eastAsia="Dotum" w:hAnsi="Times New Roman"/>
          <w:sz w:val="24"/>
          <w:szCs w:val="24"/>
          <w:lang w:eastAsia="cs-CZ"/>
        </w:rPr>
        <w:t>09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obyvateľov</w:t>
      </w:r>
    </w:p>
    <w:p w:rsidR="004E2F5C" w:rsidRPr="005051C3" w:rsidRDefault="004E2F5C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 xml:space="preserve">Z toho občanov: </w:t>
      </w:r>
    </w:p>
    <w:p w:rsidR="004E2F5C" w:rsidRPr="005051C3" w:rsidRDefault="004E2F5C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4E2F5C" w:rsidRPr="005051C3" w:rsidRDefault="004E2F5C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>Deti (do 15 rokov):</w:t>
      </w:r>
      <w:r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 xml:space="preserve"> </w:t>
      </w:r>
    </w:p>
    <w:p w:rsidR="004E2F5C" w:rsidRPr="005051C3" w:rsidRDefault="004E2F5C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Dievčatá: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20</w:t>
      </w:r>
    </w:p>
    <w:p w:rsidR="004E2F5C" w:rsidRPr="005051C3" w:rsidRDefault="004E2F5C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Chlapci: 19</w:t>
      </w:r>
    </w:p>
    <w:p w:rsidR="004E2F5C" w:rsidRPr="005051C3" w:rsidRDefault="004E2F5C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Spolu: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39</w:t>
      </w:r>
    </w:p>
    <w:p w:rsidR="004E2F5C" w:rsidRPr="005051C3" w:rsidRDefault="004E2F5C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4E2F5C" w:rsidRPr="005051C3" w:rsidRDefault="004E2F5C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>Mládež(od 15 do 18 rokov):</w:t>
      </w:r>
    </w:p>
    <w:p w:rsidR="004E2F5C" w:rsidRPr="005051C3" w:rsidRDefault="004E2F5C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Dievčatá: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5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</w:t>
      </w:r>
    </w:p>
    <w:p w:rsidR="004E2F5C" w:rsidRPr="005051C3" w:rsidRDefault="004E2F5C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Chlapci: 6</w:t>
      </w:r>
    </w:p>
    <w:p w:rsidR="004E2F5C" w:rsidRPr="005051C3" w:rsidRDefault="004E2F5C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Spolu: 11</w:t>
      </w:r>
    </w:p>
    <w:p w:rsidR="004E2F5C" w:rsidRPr="005051C3" w:rsidRDefault="004E2F5C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4E2F5C" w:rsidRPr="005051C3" w:rsidRDefault="004E2F5C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 xml:space="preserve">Dospelí: </w:t>
      </w:r>
    </w:p>
    <w:p w:rsidR="004E2F5C" w:rsidRPr="005051C3" w:rsidRDefault="004E2F5C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Ženy: 14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1</w:t>
      </w:r>
    </w:p>
    <w:p w:rsidR="004E2F5C" w:rsidRPr="005051C3" w:rsidRDefault="004E2F5C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Muži: 1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18</w:t>
      </w:r>
    </w:p>
    <w:p w:rsidR="004E2F5C" w:rsidRPr="005051C3" w:rsidRDefault="004E2F5C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Spolu: 2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59</w:t>
      </w:r>
    </w:p>
    <w:p w:rsidR="004E2F5C" w:rsidRPr="005051C3" w:rsidRDefault="004E2F5C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4E2F5C" w:rsidRDefault="004E2F5C" w:rsidP="005D1EB3">
      <w:pPr>
        <w:rPr>
          <w:b/>
        </w:rPr>
      </w:pPr>
      <w:r w:rsidRPr="00627BC4">
        <w:rPr>
          <w:b/>
        </w:rPr>
        <w:t>Služby v</w:t>
      </w:r>
      <w:r>
        <w:rPr>
          <w:b/>
        </w:rPr>
        <w:t> </w:t>
      </w:r>
      <w:r w:rsidRPr="00627BC4">
        <w:rPr>
          <w:b/>
        </w:rPr>
        <w:t>obci</w:t>
      </w:r>
      <w:r>
        <w:rPr>
          <w:b/>
        </w:rPr>
        <w:t>:</w:t>
      </w:r>
    </w:p>
    <w:p w:rsidR="004E2F5C" w:rsidRPr="00627BC4" w:rsidRDefault="004E2F5C" w:rsidP="005D1EB3">
      <w:r w:rsidRPr="00627BC4">
        <w:t xml:space="preserve">V obci </w:t>
      </w:r>
      <w:r>
        <w:t>je</w:t>
      </w:r>
      <w:r w:rsidRPr="00627BC4">
        <w:t xml:space="preserve"> súkromn</w:t>
      </w:r>
      <w:r>
        <w:t>á</w:t>
      </w:r>
      <w:r w:rsidRPr="00627BC4">
        <w:t xml:space="preserve"> predajňu potravín a súkromné pohostinstvo. </w:t>
      </w:r>
    </w:p>
    <w:p w:rsidR="004E2F5C" w:rsidRPr="00627BC4" w:rsidRDefault="004E2F5C" w:rsidP="005D1EB3">
      <w:r w:rsidRPr="00627BC4">
        <w:t xml:space="preserve">Zdravotníctvo – ambulancia pre dospelých, zubná ambulancia sú v obci Kluknava – </w:t>
      </w:r>
      <w:smartTag w:uri="urn:schemas-microsoft-com:office:smarttags" w:element="metricconverter">
        <w:smartTagPr>
          <w:attr w:name="ProductID" w:val="4 km"/>
        </w:smartTagPr>
        <w:r w:rsidRPr="00627BC4">
          <w:t>4 km</w:t>
        </w:r>
      </w:smartTag>
      <w:r w:rsidRPr="00627BC4">
        <w:t xml:space="preserve">  od našej obce. Ostatné ambulancie sú v Krompachoch</w:t>
      </w:r>
    </w:p>
    <w:p w:rsidR="004E2F5C" w:rsidRPr="00627BC4" w:rsidRDefault="004E2F5C" w:rsidP="005D1EB3">
      <w:pPr>
        <w:rPr>
          <w:b/>
        </w:rPr>
      </w:pPr>
    </w:p>
    <w:p w:rsidR="004E2F5C" w:rsidRPr="005051C3" w:rsidRDefault="004E2F5C" w:rsidP="005D1EB3">
      <w:pPr>
        <w:keepNext/>
        <w:spacing w:after="0" w:line="240" w:lineRule="auto"/>
        <w:jc w:val="center"/>
        <w:outlineLvl w:val="1"/>
        <w:rPr>
          <w:rFonts w:ascii="Times New Roman" w:eastAsia="Dotum" w:hAnsi="Times New Roman"/>
          <w:b/>
          <w:color w:val="002060"/>
          <w:sz w:val="32"/>
          <w:szCs w:val="24"/>
          <w:lang w:eastAsia="cs-CZ"/>
        </w:rPr>
      </w:pPr>
      <w:r w:rsidRPr="005051C3">
        <w:rPr>
          <w:rFonts w:ascii="Times New Roman" w:eastAsia="Dotum" w:hAnsi="Times New Roman"/>
          <w:b/>
          <w:color w:val="002060"/>
          <w:sz w:val="32"/>
          <w:szCs w:val="24"/>
          <w:lang w:eastAsia="cs-CZ"/>
        </w:rPr>
        <w:t>Základné orgány obce</w:t>
      </w:r>
    </w:p>
    <w:p w:rsidR="004E2F5C" w:rsidRPr="005051C3" w:rsidRDefault="004E2F5C" w:rsidP="005D1EB3">
      <w:pPr>
        <w:spacing w:after="0" w:line="240" w:lineRule="auto"/>
        <w:jc w:val="center"/>
        <w:rPr>
          <w:rFonts w:ascii="Times New Roman" w:eastAsia="Dotum" w:hAnsi="Times New Roman"/>
          <w:b/>
          <w:i/>
          <w:sz w:val="28"/>
          <w:szCs w:val="28"/>
          <w:lang w:eastAsia="cs-CZ"/>
        </w:rPr>
      </w:pPr>
    </w:p>
    <w:p w:rsidR="004E2F5C" w:rsidRPr="005051C3" w:rsidRDefault="004E2F5C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/>
          <w:b/>
          <w:sz w:val="28"/>
          <w:szCs w:val="28"/>
          <w:lang w:eastAsia="cs-CZ"/>
        </w:rPr>
        <w:t>Starosta obce</w:t>
      </w:r>
    </w:p>
    <w:p w:rsidR="004E2F5C" w:rsidRPr="005051C3" w:rsidRDefault="004E2F5C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/>
          <w:b/>
          <w:sz w:val="28"/>
          <w:szCs w:val="28"/>
          <w:lang w:eastAsia="cs-CZ"/>
        </w:rPr>
        <w:t>Obecné zastupiteľstvo</w:t>
      </w: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  <w:t>OBECNÝ ÚRAD:</w:t>
      </w:r>
    </w:p>
    <w:p w:rsidR="004E2F5C" w:rsidRPr="002D69A1" w:rsidRDefault="004E2F5C" w:rsidP="005D1EB3">
      <w:pPr>
        <w:spacing w:after="0" w:line="240" w:lineRule="auto"/>
        <w:rPr>
          <w:rFonts w:ascii="Dotum" w:eastAsia="Dotum" w:hAnsi="Dotum"/>
          <w:b/>
          <w:color w:val="000000"/>
          <w:sz w:val="28"/>
          <w:szCs w:val="28"/>
          <w:lang w:eastAsia="cs-CZ"/>
        </w:rPr>
      </w:pP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Obecný úrad je výkonným orgánom obecného zastupiteľstva a starostu obce, zabezpečuje organizačné a administratívne práce. Prácu a činnosti obecného úradu organizuje a riadi starosta obce: 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Milan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Michlí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k, bytom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Hrišovce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č.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120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.</w:t>
      </w: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Zamestnanci obecného úradu:</w:t>
      </w: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4E2F5C" w:rsidRPr="005051C3" w:rsidRDefault="004E2F5C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Mgr. Ann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a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Kyseľo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vá,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bytom </w:t>
      </w:r>
      <w:r>
        <w:rPr>
          <w:rFonts w:ascii="Times New Roman" w:eastAsia="Dotum" w:hAnsi="Times New Roman"/>
          <w:sz w:val="24"/>
          <w:szCs w:val="24"/>
          <w:lang w:eastAsia="cs-CZ"/>
        </w:rPr>
        <w:t>Hrišovce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/>
          <w:sz w:val="24"/>
          <w:szCs w:val="24"/>
          <w:lang w:eastAsia="cs-CZ"/>
        </w:rPr>
        <w:t>98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–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ekonómka, samostatná odborná referentka, </w:t>
      </w: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    Pracovní</w:t>
      </w:r>
      <w:r>
        <w:rPr>
          <w:rFonts w:ascii="Times New Roman" w:eastAsia="Dotum" w:hAnsi="Times New Roman"/>
          <w:sz w:val="24"/>
          <w:szCs w:val="24"/>
          <w:lang w:eastAsia="cs-CZ"/>
        </w:rPr>
        <w:t>č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k</w:t>
      </w:r>
      <w:r>
        <w:rPr>
          <w:rFonts w:ascii="Times New Roman" w:eastAsia="Dotum" w:hAnsi="Times New Roman"/>
          <w:sz w:val="24"/>
          <w:szCs w:val="24"/>
          <w:lang w:eastAsia="cs-CZ"/>
        </w:rPr>
        <w:t>a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obecného úradu zabezpečuje účtovné a finančné operácie s majetkom obce, finančnými prostriedkami v bankách, inventarizáciu majetku, účtovné, majetkové práva, ich  ochranu. </w:t>
      </w:r>
      <w:r>
        <w:rPr>
          <w:rFonts w:ascii="Times New Roman" w:eastAsia="Dotum" w:hAnsi="Times New Roman"/>
          <w:sz w:val="24"/>
          <w:szCs w:val="24"/>
          <w:lang w:eastAsia="cs-CZ"/>
        </w:rPr>
        <w:t>Vy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berá správne poplatky a tiež uskutočňuje informácie v miestnom rozhlase. Vykonáva poštové a telekomunikačné služby, správu daní a poplatkov, administratívnych úkonov a ich zhotovenie, miestne poplatky na území obce, informačné služby, evidencia majetku obce a iné úkony.</w:t>
      </w:r>
    </w:p>
    <w:p w:rsidR="004E2F5C" w:rsidRPr="00475167" w:rsidRDefault="004E2F5C" w:rsidP="005D1EB3">
      <w:pPr>
        <w:spacing w:after="0" w:line="240" w:lineRule="auto"/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  <w:t>OBECNÉ ZASTUPITEĽSTVO:</w:t>
      </w:r>
    </w:p>
    <w:p w:rsidR="004E2F5C" w:rsidRPr="002E5444" w:rsidRDefault="004E2F5C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Obecné zastupiteľstvo je zastupiteľský zbor zložený z poslancov zvolených v priamych voľbách, ktoré sa konali v roku 201</w:t>
      </w:r>
      <w:r>
        <w:rPr>
          <w:rFonts w:ascii="Times New Roman" w:eastAsia="Dotum" w:hAnsi="Times New Roman"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na obdobie 4 rokov v počte 5.</w:t>
      </w:r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4E2F5C" w:rsidRDefault="004E2F5C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4E2F5C" w:rsidRPr="00EB6DCE" w:rsidRDefault="004E2F5C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EB6DCE">
        <w:rPr>
          <w:rFonts w:ascii="Times New Roman" w:eastAsia="Dotum" w:hAnsi="Times New Roman"/>
          <w:b/>
          <w:sz w:val="24"/>
          <w:szCs w:val="24"/>
          <w:lang w:eastAsia="cs-CZ"/>
        </w:rPr>
        <w:t>Poslanci obecného zastupiteľstva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 od 02.01.2015</w:t>
      </w:r>
      <w:r w:rsidRPr="00EB6DCE">
        <w:rPr>
          <w:rFonts w:ascii="Times New Roman" w:eastAsia="Dotum" w:hAnsi="Times New Roman"/>
          <w:b/>
          <w:sz w:val="24"/>
          <w:szCs w:val="24"/>
          <w:lang w:eastAsia="cs-CZ"/>
        </w:rPr>
        <w:t>:</w:t>
      </w:r>
      <w:bookmarkStart w:id="0" w:name="_GoBack"/>
      <w:bookmarkEnd w:id="0"/>
    </w:p>
    <w:p w:rsidR="004E2F5C" w:rsidRPr="005051C3" w:rsidRDefault="004E2F5C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4E2F5C" w:rsidRPr="005051C3" w:rsidRDefault="004E2F5C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M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gr. Iveta 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B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éreš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o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vá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9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4</w:t>
      </w:r>
      <w:r>
        <w:rPr>
          <w:rFonts w:ascii="Times New Roman" w:eastAsia="Dotum" w:hAnsi="Times New Roman"/>
          <w:sz w:val="24"/>
          <w:szCs w:val="24"/>
          <w:lang w:eastAsia="cs-CZ"/>
        </w:rPr>
        <w:t>,</w:t>
      </w:r>
      <w:r w:rsidRPr="006F1151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zástupkyňa starostu obce </w:t>
      </w:r>
    </w:p>
    <w:p w:rsidR="004E2F5C" w:rsidRPr="005051C3" w:rsidRDefault="004E2F5C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Ladislav Tomašov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45</w:t>
      </w:r>
    </w:p>
    <w:p w:rsidR="004E2F5C" w:rsidRPr="005051C3" w:rsidRDefault="004E2F5C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bCs/>
          <w:sz w:val="24"/>
          <w:szCs w:val="24"/>
          <w:lang w:eastAsia="cs-CZ"/>
        </w:rPr>
        <w:t>Róbert Tomašov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17</w:t>
      </w:r>
    </w:p>
    <w:p w:rsidR="004E2F5C" w:rsidRPr="006F1151" w:rsidRDefault="004E2F5C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Štefan Medvec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107</w:t>
      </w:r>
    </w:p>
    <w:p w:rsidR="004E2F5C" w:rsidRPr="005051C3" w:rsidRDefault="004E2F5C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Zdenko Saluga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44</w:t>
      </w:r>
    </w:p>
    <w:p w:rsidR="004E2F5C" w:rsidRPr="005051C3" w:rsidRDefault="004E2F5C" w:rsidP="005D1EB3">
      <w:pPr>
        <w:rPr>
          <w:rFonts w:ascii="Times New Roman" w:eastAsia="Dotum" w:hAnsi="Times New Roman"/>
          <w:b/>
          <w:sz w:val="24"/>
          <w:szCs w:val="24"/>
        </w:rPr>
      </w:pPr>
    </w:p>
    <w:p w:rsidR="004E2F5C" w:rsidRPr="005051C3" w:rsidRDefault="004E2F5C" w:rsidP="00813FA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</w:rPr>
        <w:t xml:space="preserve">Starosta </w:t>
      </w:r>
      <w:r>
        <w:rPr>
          <w:rFonts w:ascii="Times New Roman" w:eastAsia="Dotum" w:hAnsi="Times New Roman"/>
          <w:b/>
          <w:sz w:val="24"/>
          <w:szCs w:val="24"/>
        </w:rPr>
        <w:t>Milan</w:t>
      </w:r>
      <w:r w:rsidRPr="00813FA1">
        <w:rPr>
          <w:rFonts w:ascii="Times New Roman" w:eastAsia="Dotum" w:hAnsi="Times New Roman"/>
          <w:b/>
          <w:sz w:val="24"/>
          <w:szCs w:val="24"/>
        </w:rPr>
        <w:t xml:space="preserve"> </w:t>
      </w:r>
      <w:r>
        <w:rPr>
          <w:rFonts w:ascii="Times New Roman" w:eastAsia="Dotum" w:hAnsi="Times New Roman"/>
          <w:b/>
          <w:sz w:val="24"/>
          <w:szCs w:val="24"/>
        </w:rPr>
        <w:t>Michlík</w:t>
      </w:r>
      <w:r>
        <w:rPr>
          <w:rFonts w:ascii="Times New Roman" w:eastAsia="Dotum" w:hAnsi="Times New Roman"/>
          <w:sz w:val="24"/>
          <w:szCs w:val="24"/>
        </w:rPr>
        <w:t xml:space="preserve">, Hrišovce č. </w:t>
      </w:r>
      <w:smartTag w:uri="urn:schemas-microsoft-com:office:smarttags" w:element="metricconverter">
        <w:smartTagPr>
          <w:attr w:name="ProductID" w:val="120 a"/>
        </w:smartTagPr>
        <w:r>
          <w:rPr>
            <w:rFonts w:ascii="Times New Roman" w:eastAsia="Dotum" w:hAnsi="Times New Roman"/>
            <w:sz w:val="24"/>
            <w:szCs w:val="24"/>
          </w:rPr>
          <w:t>120 a</w:t>
        </w:r>
      </w:smartTag>
      <w:r>
        <w:rPr>
          <w:rFonts w:ascii="Times New Roman" w:eastAsia="Dotum" w:hAnsi="Times New Roman"/>
          <w:sz w:val="24"/>
          <w:szCs w:val="24"/>
        </w:rPr>
        <w:t xml:space="preserve"> o</w:t>
      </w:r>
      <w:r w:rsidRPr="005051C3">
        <w:rPr>
          <w:rFonts w:ascii="Times New Roman" w:eastAsia="Dotum" w:hAnsi="Times New Roman"/>
          <w:sz w:val="24"/>
          <w:szCs w:val="24"/>
        </w:rPr>
        <w:t xml:space="preserve">becné zastupiteľstvo </w:t>
      </w:r>
      <w:r>
        <w:rPr>
          <w:rFonts w:ascii="Times New Roman" w:eastAsia="Dotum" w:hAnsi="Times New Roman"/>
          <w:sz w:val="24"/>
          <w:szCs w:val="24"/>
        </w:rPr>
        <w:t>v  roku 2017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</w:p>
    <w:p w:rsidR="004E2F5C" w:rsidRPr="005051C3" w:rsidRDefault="004E2F5C" w:rsidP="005D1EB3">
      <w:pPr>
        <w:rPr>
          <w:rFonts w:ascii="Times New Roman" w:eastAsia="Dotum" w:hAnsi="Times New Roman"/>
          <w:sz w:val="24"/>
          <w:szCs w:val="24"/>
        </w:rPr>
      </w:pPr>
      <w:r>
        <w:rPr>
          <w:rFonts w:ascii="Times New Roman" w:eastAsia="Dotum" w:hAnsi="Times New Roman"/>
          <w:sz w:val="24"/>
          <w:szCs w:val="24"/>
        </w:rPr>
        <w:t xml:space="preserve"> </w:t>
      </w:r>
      <w:r w:rsidRPr="005051C3">
        <w:rPr>
          <w:rFonts w:ascii="Times New Roman" w:eastAsia="Dotum" w:hAnsi="Times New Roman"/>
          <w:sz w:val="24"/>
          <w:szCs w:val="24"/>
        </w:rPr>
        <w:t xml:space="preserve">rozhodovalo a schvaľovalo na svojich zasadnutiach základné otázky zo života obce ako aj ich občanov. Zasadnutia sa konali v dňoch: </w:t>
      </w:r>
      <w:r>
        <w:rPr>
          <w:rFonts w:ascii="Times New Roman" w:eastAsia="Dotum" w:hAnsi="Times New Roman"/>
          <w:sz w:val="24"/>
          <w:szCs w:val="24"/>
        </w:rPr>
        <w:t>03</w:t>
      </w:r>
      <w:r w:rsidRPr="005051C3">
        <w:rPr>
          <w:rFonts w:ascii="Times New Roman" w:eastAsia="Dotum" w:hAnsi="Times New Roman"/>
          <w:sz w:val="24"/>
          <w:szCs w:val="24"/>
        </w:rPr>
        <w:t>.</w:t>
      </w:r>
      <w:r>
        <w:rPr>
          <w:rFonts w:ascii="Times New Roman" w:eastAsia="Dotum" w:hAnsi="Times New Roman"/>
          <w:sz w:val="24"/>
          <w:szCs w:val="24"/>
        </w:rPr>
        <w:t xml:space="preserve">03.2017, 26.05., 08.09., 09.12.2017 </w:t>
      </w:r>
    </w:p>
    <w:p w:rsidR="004E2F5C" w:rsidRPr="005051C3" w:rsidRDefault="004E2F5C" w:rsidP="005D1EB3">
      <w:pPr>
        <w:rPr>
          <w:rFonts w:ascii="Times New Roman" w:eastAsia="Dotum" w:hAnsi="Times New Roman"/>
          <w:sz w:val="24"/>
          <w:szCs w:val="24"/>
        </w:rPr>
      </w:pPr>
      <w:r w:rsidRPr="005051C3">
        <w:rPr>
          <w:rFonts w:ascii="Times New Roman" w:eastAsia="Dotum" w:hAnsi="Times New Roman"/>
          <w:sz w:val="24"/>
          <w:szCs w:val="24"/>
        </w:rPr>
        <w:t xml:space="preserve">    Pozvánka na zasadnuti</w:t>
      </w:r>
      <w:r>
        <w:rPr>
          <w:rFonts w:ascii="Times New Roman" w:eastAsia="Dotum" w:hAnsi="Times New Roman"/>
          <w:sz w:val="24"/>
          <w:szCs w:val="24"/>
        </w:rPr>
        <w:t>a</w:t>
      </w:r>
      <w:r w:rsidRPr="005051C3">
        <w:rPr>
          <w:rFonts w:ascii="Times New Roman" w:eastAsia="Dotum" w:hAnsi="Times New Roman"/>
          <w:sz w:val="24"/>
          <w:szCs w:val="24"/>
        </w:rPr>
        <w:t xml:space="preserve"> obecného zastupiteľstva bol</w:t>
      </w:r>
      <w:r>
        <w:rPr>
          <w:rFonts w:ascii="Times New Roman" w:eastAsia="Dotum" w:hAnsi="Times New Roman"/>
          <w:sz w:val="24"/>
          <w:szCs w:val="24"/>
        </w:rPr>
        <w:t>i</w:t>
      </w:r>
      <w:r w:rsidRPr="005051C3">
        <w:rPr>
          <w:rFonts w:ascii="Times New Roman" w:eastAsia="Dotum" w:hAnsi="Times New Roman"/>
          <w:sz w:val="24"/>
          <w:szCs w:val="24"/>
        </w:rPr>
        <w:t xml:space="preserve"> zverejnen</w:t>
      </w:r>
      <w:r>
        <w:rPr>
          <w:rFonts w:ascii="Times New Roman" w:eastAsia="Dotum" w:hAnsi="Times New Roman"/>
          <w:sz w:val="24"/>
          <w:szCs w:val="24"/>
        </w:rPr>
        <w:t>é</w:t>
      </w:r>
      <w:r w:rsidRPr="005051C3">
        <w:rPr>
          <w:rFonts w:ascii="Times New Roman" w:eastAsia="Dotum" w:hAnsi="Times New Roman"/>
          <w:sz w:val="24"/>
          <w:szCs w:val="24"/>
        </w:rPr>
        <w:t xml:space="preserve"> na úradnej tabuli obce najneskôr 3 dni pred konaním zasadnutia. Zasadnutia obecného zastupiteľstva boli verejné.</w:t>
      </w:r>
    </w:p>
    <w:p w:rsidR="004E2F5C" w:rsidRPr="005051C3" w:rsidRDefault="004E2F5C" w:rsidP="005D1EB3">
      <w:pPr>
        <w:rPr>
          <w:rFonts w:ascii="Times New Roman" w:eastAsia="Dotum" w:hAnsi="Times New Roman"/>
          <w:color w:val="FF0000"/>
          <w:sz w:val="32"/>
          <w:szCs w:val="32"/>
        </w:rPr>
      </w:pPr>
    </w:p>
    <w:p w:rsidR="004E2F5C" w:rsidRPr="005051C3" w:rsidRDefault="004E2F5C" w:rsidP="005D1EB3">
      <w:pPr>
        <w:rPr>
          <w:rFonts w:ascii="Times New Roman" w:eastAsia="Dotum" w:hAnsi="Times New Roman"/>
          <w:b/>
          <w:color w:val="FF0000"/>
          <w:sz w:val="32"/>
          <w:szCs w:val="32"/>
        </w:rPr>
      </w:pPr>
      <w:r w:rsidRPr="005051C3">
        <w:rPr>
          <w:rFonts w:ascii="Times New Roman" w:eastAsia="Dotum" w:hAnsi="Times New Roman"/>
          <w:b/>
          <w:color w:val="FF0000"/>
          <w:sz w:val="32"/>
          <w:szCs w:val="32"/>
        </w:rPr>
        <w:t>HLAVNÝ KONTROLÓR OBCE:</w:t>
      </w:r>
    </w:p>
    <w:p w:rsidR="004E2F5C" w:rsidRPr="005051C3" w:rsidRDefault="004E2F5C" w:rsidP="005D1EB3">
      <w:pPr>
        <w:rPr>
          <w:rFonts w:ascii="Times New Roman" w:eastAsia="Dotum" w:hAnsi="Times New Roman"/>
          <w:sz w:val="24"/>
          <w:szCs w:val="24"/>
        </w:rPr>
      </w:pPr>
      <w:r w:rsidRPr="005051C3">
        <w:rPr>
          <w:rFonts w:ascii="Times New Roman" w:eastAsia="Dotum" w:hAnsi="Times New Roman"/>
          <w:sz w:val="24"/>
          <w:szCs w:val="24"/>
        </w:rPr>
        <w:t>V roku 201</w:t>
      </w:r>
      <w:r>
        <w:rPr>
          <w:rFonts w:ascii="Times New Roman" w:eastAsia="Dotum" w:hAnsi="Times New Roman"/>
          <w:sz w:val="24"/>
          <w:szCs w:val="24"/>
        </w:rPr>
        <w:t>7</w:t>
      </w:r>
      <w:r w:rsidRPr="005051C3">
        <w:rPr>
          <w:rFonts w:ascii="Times New Roman" w:eastAsia="Dotum" w:hAnsi="Times New Roman"/>
          <w:sz w:val="24"/>
          <w:szCs w:val="24"/>
        </w:rPr>
        <w:t xml:space="preserve"> </w:t>
      </w:r>
      <w:r>
        <w:rPr>
          <w:rFonts w:ascii="Times New Roman" w:eastAsia="Dotum" w:hAnsi="Times New Roman"/>
          <w:sz w:val="24"/>
          <w:szCs w:val="24"/>
        </w:rPr>
        <w:t xml:space="preserve">obec nemá </w:t>
      </w:r>
      <w:r w:rsidRPr="005051C3">
        <w:rPr>
          <w:rFonts w:ascii="Times New Roman" w:eastAsia="Dotum" w:hAnsi="Times New Roman"/>
          <w:sz w:val="24"/>
          <w:szCs w:val="24"/>
        </w:rPr>
        <w:t>hlavn</w:t>
      </w:r>
      <w:r>
        <w:rPr>
          <w:rFonts w:ascii="Times New Roman" w:eastAsia="Dotum" w:hAnsi="Times New Roman"/>
          <w:sz w:val="24"/>
          <w:szCs w:val="24"/>
        </w:rPr>
        <w:t>ého</w:t>
      </w:r>
      <w:r w:rsidRPr="005051C3">
        <w:rPr>
          <w:rFonts w:ascii="Times New Roman" w:eastAsia="Dotum" w:hAnsi="Times New Roman"/>
          <w:sz w:val="24"/>
          <w:szCs w:val="24"/>
        </w:rPr>
        <w:t xml:space="preserve"> kontrolór</w:t>
      </w:r>
      <w:r>
        <w:rPr>
          <w:rFonts w:ascii="Times New Roman" w:eastAsia="Dotum" w:hAnsi="Times New Roman"/>
          <w:sz w:val="24"/>
          <w:szCs w:val="24"/>
        </w:rPr>
        <w:t>a</w:t>
      </w:r>
    </w:p>
    <w:p w:rsidR="004E2F5C" w:rsidRPr="005051C3" w:rsidRDefault="004E2F5C" w:rsidP="005D1EB3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b/>
          <w:sz w:val="24"/>
          <w:szCs w:val="24"/>
        </w:rPr>
        <w:t>KOMISIE:</w:t>
      </w:r>
    </w:p>
    <w:p w:rsidR="004E2F5C" w:rsidRDefault="004E2F5C" w:rsidP="005D1EB3">
      <w:pPr>
        <w:rPr>
          <w:rFonts w:ascii="Times New Roman" w:eastAsia="Dotum" w:hAnsi="Times New Roman"/>
          <w:b/>
          <w:sz w:val="24"/>
          <w:szCs w:val="24"/>
        </w:rPr>
      </w:pPr>
      <w:r>
        <w:rPr>
          <w:rFonts w:ascii="Times New Roman" w:eastAsia="Dotum" w:hAnsi="Times New Roman"/>
          <w:b/>
          <w:sz w:val="24"/>
          <w:szCs w:val="24"/>
        </w:rPr>
        <w:t xml:space="preserve">Finančná a životné prostredie, Kultúrno-športová </w:t>
      </w:r>
    </w:p>
    <w:p w:rsidR="004E2F5C" w:rsidRPr="005051C3" w:rsidRDefault="004E2F5C" w:rsidP="005D1EB3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sz w:val="24"/>
          <w:szCs w:val="24"/>
        </w:rPr>
        <w:t xml:space="preserve">Overovateľ zápisníc </w:t>
      </w:r>
      <w:r>
        <w:rPr>
          <w:rFonts w:ascii="Times New Roman" w:eastAsia="Dotum" w:hAnsi="Times New Roman"/>
          <w:sz w:val="24"/>
          <w:szCs w:val="24"/>
        </w:rPr>
        <w:t>bol volený na každom zasadnutí</w:t>
      </w:r>
    </w:p>
    <w:p w:rsidR="004E2F5C" w:rsidRDefault="004E2F5C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</w:p>
    <w:p w:rsidR="004E2F5C" w:rsidRPr="00475167" w:rsidRDefault="004E2F5C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  <w:t>Samospráva obce</w:t>
      </w:r>
    </w:p>
    <w:p w:rsidR="004E2F5C" w:rsidRPr="002E5444" w:rsidRDefault="004E2F5C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4E2F5C" w:rsidRPr="005051C3" w:rsidRDefault="004E2F5C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</w:t>
      </w:r>
      <w:r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č. 369/1990 Zb o obecnom zriadení</w:t>
      </w: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>.</w:t>
      </w:r>
    </w:p>
    <w:p w:rsidR="004E2F5C" w:rsidRPr="005051C3" w:rsidRDefault="004E2F5C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/>
          <w:bCs/>
          <w:sz w:val="24"/>
          <w:szCs w:val="24"/>
          <w:lang w:val="cs-CZ" w:eastAsia="cs-CZ"/>
        </w:rPr>
        <w:t>.</w:t>
      </w:r>
    </w:p>
    <w:p w:rsidR="004E2F5C" w:rsidRPr="005051C3" w:rsidRDefault="004E2F5C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val="cs-CZ" w:eastAsia="cs-CZ"/>
        </w:rPr>
      </w:pPr>
    </w:p>
    <w:p w:rsidR="004E2F5C" w:rsidRPr="005051C3" w:rsidRDefault="004E2F5C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4E2F5C" w:rsidRPr="005051C3" w:rsidRDefault="004E2F5C" w:rsidP="009E3E3B">
      <w:pPr>
        <w:spacing w:after="0" w:line="240" w:lineRule="auto"/>
        <w:jc w:val="center"/>
        <w:rPr>
          <w:rFonts w:ascii="Times New Roman" w:eastAsia="Dotum" w:hAnsi="Times New Roman"/>
          <w:b/>
          <w:color w:val="339966"/>
          <w:sz w:val="28"/>
          <w:szCs w:val="24"/>
          <w:lang w:eastAsia="cs-CZ"/>
        </w:rPr>
      </w:pPr>
    </w:p>
    <w:p w:rsidR="004E2F5C" w:rsidRPr="005051C3" w:rsidRDefault="004E2F5C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4E2F5C" w:rsidRPr="005051C3" w:rsidRDefault="004E2F5C" w:rsidP="009E3E3B">
      <w:pPr>
        <w:spacing w:after="0" w:line="240" w:lineRule="auto"/>
        <w:rPr>
          <w:rFonts w:ascii="Times New Roman" w:eastAsia="Dotum" w:hAnsi="Times New Roman"/>
          <w:b/>
          <w:sz w:val="28"/>
          <w:szCs w:val="24"/>
          <w:lang w:val="cs-CZ" w:eastAsia="cs-CZ"/>
        </w:rPr>
      </w:pPr>
    </w:p>
    <w:p w:rsidR="004E2F5C" w:rsidRPr="005051C3" w:rsidRDefault="004E2F5C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4E2F5C" w:rsidRPr="005051C3" w:rsidRDefault="004E2F5C" w:rsidP="009E3E3B">
      <w:pPr>
        <w:spacing w:after="0" w:line="240" w:lineRule="auto"/>
        <w:rPr>
          <w:rFonts w:ascii="Times New Roman" w:eastAsia="Dotum" w:hAnsi="Times New Roman"/>
          <w:b/>
          <w:sz w:val="28"/>
          <w:szCs w:val="24"/>
          <w:lang w:val="cs-CZ" w:eastAsia="cs-CZ"/>
        </w:rPr>
      </w:pPr>
    </w:p>
    <w:p w:rsidR="004E2F5C" w:rsidRPr="005051C3" w:rsidRDefault="004E2F5C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Základom finančného hospodárenia obce je rozpočet obce, ktorý sa v roku 201</w:t>
      </w:r>
      <w:r>
        <w:rPr>
          <w:rFonts w:ascii="Times New Roman" w:eastAsia="Dotum" w:hAnsi="Times New Roman"/>
          <w:bCs/>
          <w:sz w:val="24"/>
          <w:szCs w:val="24"/>
          <w:lang w:eastAsia="cs-CZ"/>
        </w:rPr>
        <w:t>7</w:t>
      </w: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zostavoval na obdobie 3 rokov.</w:t>
      </w:r>
    </w:p>
    <w:p w:rsidR="004E2F5C" w:rsidRPr="005051C3" w:rsidRDefault="004E2F5C" w:rsidP="009E3E3B">
      <w:pPr>
        <w:keepNext/>
        <w:spacing w:after="0" w:line="240" w:lineRule="auto"/>
        <w:outlineLvl w:val="5"/>
        <w:rPr>
          <w:rFonts w:ascii="Times New Roman" w:eastAsia="Dotum" w:hAnsi="Times New Roman"/>
          <w:b/>
          <w:i/>
          <w:iCs/>
          <w:color w:val="339966"/>
          <w:sz w:val="28"/>
          <w:szCs w:val="24"/>
          <w:lang w:eastAsia="cs-CZ"/>
        </w:rPr>
      </w:pPr>
    </w:p>
    <w:p w:rsidR="004E2F5C" w:rsidRPr="005051C3" w:rsidRDefault="004E2F5C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4E2F5C" w:rsidRPr="005051C3" w:rsidRDefault="004E2F5C" w:rsidP="009E3E3B">
      <w:pPr>
        <w:spacing w:after="0" w:line="240" w:lineRule="auto"/>
        <w:rPr>
          <w:rFonts w:ascii="Times New Roman" w:eastAsia="Dotum" w:hAnsi="Times New Roman"/>
          <w:b/>
          <w:color w:val="339966"/>
          <w:sz w:val="24"/>
          <w:szCs w:val="24"/>
          <w:lang w:eastAsia="cs-CZ"/>
        </w:rPr>
      </w:pPr>
    </w:p>
    <w:p w:rsidR="004E2F5C" w:rsidRPr="005051C3" w:rsidRDefault="004E2F5C" w:rsidP="009E3E3B">
      <w:pPr>
        <w:spacing w:after="0" w:line="240" w:lineRule="auto"/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  <w:t>Bežné príjmy:</w:t>
      </w:r>
    </w:p>
    <w:p w:rsidR="004E2F5C" w:rsidRPr="005051C3" w:rsidRDefault="004E2F5C" w:rsidP="009E3E3B">
      <w:pPr>
        <w:spacing w:after="0" w:line="240" w:lineRule="auto"/>
        <w:jc w:val="center"/>
        <w:rPr>
          <w:rFonts w:ascii="Times New Roman" w:eastAsia="Dotum" w:hAnsi="Times New Roman"/>
          <w:b/>
          <w:color w:val="FF0000"/>
          <w:sz w:val="32"/>
          <w:szCs w:val="32"/>
          <w:lang w:val="cs-CZ" w:eastAsia="cs-CZ"/>
        </w:rPr>
      </w:pPr>
    </w:p>
    <w:p w:rsidR="004E2F5C" w:rsidRPr="005051C3" w:rsidRDefault="004E2F5C" w:rsidP="009E3E3B">
      <w:pPr>
        <w:spacing w:after="0" w:line="240" w:lineRule="auto"/>
        <w:ind w:left="1080"/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  <w:t>Daňové príjmy:</w:t>
      </w:r>
    </w:p>
    <w:p w:rsidR="004E2F5C" w:rsidRPr="005051C3" w:rsidRDefault="004E2F5C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Daň z príjmov FO </w:t>
      </w:r>
    </w:p>
    <w:p w:rsidR="004E2F5C" w:rsidRPr="005051C3" w:rsidRDefault="004E2F5C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Daň z nehnuteľnosti  (daň z pozemkov, daň zo stavieb)</w:t>
      </w:r>
    </w:p>
    <w:p w:rsidR="004E2F5C" w:rsidRPr="005051C3" w:rsidRDefault="004E2F5C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Dane za špecifické služby (príjem za odpady, za psa)</w:t>
      </w:r>
    </w:p>
    <w:p w:rsidR="004E2F5C" w:rsidRPr="005051C3" w:rsidRDefault="004E2F5C" w:rsidP="009E3E3B">
      <w:pPr>
        <w:spacing w:after="0" w:line="240" w:lineRule="auto"/>
        <w:rPr>
          <w:rFonts w:ascii="Times New Roman" w:eastAsia="Dotum" w:hAnsi="Times New Roman"/>
          <w:color w:val="FF0000"/>
          <w:sz w:val="32"/>
          <w:szCs w:val="32"/>
          <w:lang w:eastAsia="cs-CZ"/>
        </w:rPr>
      </w:pPr>
    </w:p>
    <w:p w:rsidR="004E2F5C" w:rsidRPr="005051C3" w:rsidRDefault="004E2F5C" w:rsidP="009E3E3B">
      <w:pPr>
        <w:spacing w:after="0" w:line="240" w:lineRule="auto"/>
        <w:ind w:left="1080"/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4E2F5C" w:rsidRPr="005051C3" w:rsidRDefault="004E2F5C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Príjmy z vlastníctva (z prenajatých pozemkov, budov a ostatných zariadení, ostatné)</w:t>
      </w:r>
    </w:p>
    <w:p w:rsidR="004E2F5C" w:rsidRPr="005051C3" w:rsidRDefault="004E2F5C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Administratívne poplatky (správne)</w:t>
      </w:r>
    </w:p>
    <w:p w:rsidR="004E2F5C" w:rsidRPr="005051C3" w:rsidRDefault="004E2F5C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Poplatky, platby z nepriemyselného predaja</w:t>
      </w:r>
    </w:p>
    <w:p w:rsidR="004E2F5C" w:rsidRPr="005051C3" w:rsidRDefault="004E2F5C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Za hlásenie v miestnom rozhlase, ostatné</w:t>
      </w:r>
    </w:p>
    <w:p w:rsidR="004E2F5C" w:rsidRPr="005051C3" w:rsidRDefault="004E2F5C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4E2F5C" w:rsidRPr="005051C3" w:rsidRDefault="004E2F5C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Ďalšie administratívne a iné poplatky</w:t>
      </w:r>
    </w:p>
    <w:p w:rsidR="004E2F5C" w:rsidRPr="005051C3" w:rsidRDefault="004E2F5C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Z vkladov</w:t>
      </w:r>
    </w:p>
    <w:p w:rsidR="004E2F5C" w:rsidRPr="005051C3" w:rsidRDefault="004E2F5C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Ostatné príjmy</w:t>
      </w:r>
    </w:p>
    <w:p w:rsidR="004E2F5C" w:rsidRPr="005051C3" w:rsidRDefault="004E2F5C" w:rsidP="00475167">
      <w:pPr>
        <w:spacing w:after="0" w:line="240" w:lineRule="auto"/>
        <w:ind w:left="1920"/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  <w:t>Granty a transfery</w:t>
      </w:r>
    </w:p>
    <w:p w:rsidR="004E2F5C" w:rsidRPr="005051C3" w:rsidRDefault="004E2F5C" w:rsidP="009E3E3B">
      <w:pPr>
        <w:spacing w:after="0" w:line="240" w:lineRule="auto"/>
        <w:ind w:left="2640"/>
        <w:rPr>
          <w:rFonts w:ascii="Times New Roman" w:eastAsia="Dotum" w:hAnsi="Times New Roman"/>
          <w:sz w:val="24"/>
          <w:szCs w:val="24"/>
          <w:lang w:eastAsia="cs-CZ"/>
        </w:rPr>
      </w:pPr>
    </w:p>
    <w:p w:rsidR="004E2F5C" w:rsidRPr="005051C3" w:rsidRDefault="004E2F5C" w:rsidP="009E3E3B">
      <w:pPr>
        <w:spacing w:after="0" w:line="240" w:lineRule="auto"/>
        <w:ind w:left="26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Transfery </w:t>
      </w:r>
    </w:p>
    <w:p w:rsidR="004E2F5C" w:rsidRPr="00475167" w:rsidRDefault="004E2F5C" w:rsidP="009E3E3B">
      <w:pPr>
        <w:spacing w:after="0" w:line="240" w:lineRule="auto"/>
        <w:rPr>
          <w:rFonts w:ascii="Times New Roman" w:eastAsia="Dotum" w:hAnsi="Times New Roman"/>
          <w:b/>
          <w:color w:val="002060"/>
          <w:sz w:val="32"/>
          <w:szCs w:val="32"/>
          <w:lang w:val="cs-CZ" w:eastAsia="cs-CZ"/>
        </w:rPr>
      </w:pPr>
    </w:p>
    <w:p w:rsidR="004E2F5C" w:rsidRPr="005051C3" w:rsidRDefault="004E2F5C" w:rsidP="009E3E3B">
      <w:pPr>
        <w:spacing w:after="0" w:line="240" w:lineRule="auto"/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  <w:t>Kapitálové príjmy:</w:t>
      </w:r>
    </w:p>
    <w:p w:rsidR="004E2F5C" w:rsidRPr="005051C3" w:rsidRDefault="004E2F5C" w:rsidP="009E3E3B">
      <w:pPr>
        <w:spacing w:after="0" w:line="240" w:lineRule="auto"/>
        <w:rPr>
          <w:rFonts w:ascii="Times New Roman" w:eastAsia="Dotum" w:hAnsi="Times New Roman"/>
          <w:b/>
          <w:color w:val="339966"/>
          <w:sz w:val="24"/>
          <w:szCs w:val="24"/>
          <w:lang w:val="cs-CZ" w:eastAsia="cs-CZ"/>
        </w:rPr>
      </w:pPr>
    </w:p>
    <w:p w:rsidR="004E2F5C" w:rsidRPr="005051C3" w:rsidRDefault="004E2F5C" w:rsidP="009E3E3B">
      <w:pPr>
        <w:spacing w:after="0" w:line="240" w:lineRule="auto"/>
        <w:ind w:left="14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Príjem z predaja kapitálových aktív </w:t>
      </w:r>
    </w:p>
    <w:p w:rsidR="004E2F5C" w:rsidRPr="005051C3" w:rsidRDefault="004E2F5C" w:rsidP="009E3E3B">
      <w:pPr>
        <w:spacing w:after="0" w:line="240" w:lineRule="auto"/>
        <w:ind w:left="14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Príjem z predaja pozemkov</w:t>
      </w:r>
    </w:p>
    <w:p w:rsidR="004E2F5C" w:rsidRPr="005051C3" w:rsidRDefault="004E2F5C" w:rsidP="009E3E3B">
      <w:pPr>
        <w:spacing w:after="0" w:line="240" w:lineRule="auto"/>
        <w:ind w:left="14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Granty a transfery</w:t>
      </w:r>
    </w:p>
    <w:p w:rsidR="004E2F5C" w:rsidRPr="005051C3" w:rsidRDefault="004E2F5C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4E2F5C" w:rsidRDefault="004E2F5C" w:rsidP="009E3E3B">
      <w:pPr>
        <w:spacing w:after="0" w:line="240" w:lineRule="auto"/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</w:pPr>
    </w:p>
    <w:p w:rsidR="004E2F5C" w:rsidRPr="005051C3" w:rsidRDefault="004E2F5C" w:rsidP="009E3E3B">
      <w:pPr>
        <w:spacing w:after="0" w:line="240" w:lineRule="auto"/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  <w:t>Bežné výdavky:</w:t>
      </w:r>
    </w:p>
    <w:p w:rsidR="004E2F5C" w:rsidRPr="005051C3" w:rsidRDefault="004E2F5C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4E2F5C" w:rsidRPr="005051C3" w:rsidRDefault="004E2F5C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Výdavky verejnej správy (mzdy, platy, služobné príjmy, tarifný, základný funkčný plat, príplatky – za riadenie, odmeny – za splnenie úlohy, zákonné poistenie)</w:t>
      </w:r>
    </w:p>
    <w:p w:rsidR="004E2F5C" w:rsidRPr="005051C3" w:rsidRDefault="004E2F5C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Tovary a služby (cestovné výdavky)</w:t>
      </w:r>
    </w:p>
    <w:p w:rsidR="004E2F5C" w:rsidRPr="005051C3" w:rsidRDefault="004E2F5C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Energia, komunikácie (elektrická energia, telefón, rozhlas, internet a pod.)</w:t>
      </w:r>
    </w:p>
    <w:p w:rsidR="004E2F5C" w:rsidRPr="005051C3" w:rsidRDefault="004E2F5C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Materiál a služby (výpočtová technika, telekomunikačná technika, kancelárske potreby, materiál, a pod.)</w:t>
      </w:r>
    </w:p>
    <w:p w:rsidR="004E2F5C" w:rsidRPr="005051C3" w:rsidRDefault="004E2F5C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Dopravné (palivo, mazivá, oleje, servis, údržba, opravy, náhradné diely, a pod.)</w:t>
      </w:r>
    </w:p>
    <w:p w:rsidR="004E2F5C" w:rsidRPr="005051C3" w:rsidRDefault="004E2F5C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Ostatné tovary a služby</w:t>
      </w:r>
    </w:p>
    <w:p w:rsidR="004E2F5C" w:rsidRPr="005051C3" w:rsidRDefault="004E2F5C" w:rsidP="009E3E3B">
      <w:pPr>
        <w:spacing w:after="0" w:line="240" w:lineRule="auto"/>
        <w:rPr>
          <w:rFonts w:ascii="Times New Roman" w:eastAsia="Dotum" w:hAnsi="Times New Roman"/>
          <w:color w:val="002060"/>
          <w:sz w:val="24"/>
          <w:szCs w:val="24"/>
          <w:lang w:eastAsia="cs-CZ"/>
        </w:rPr>
      </w:pPr>
    </w:p>
    <w:p w:rsidR="004E2F5C" w:rsidRPr="005051C3" w:rsidRDefault="004E2F5C" w:rsidP="009E3E3B">
      <w:pPr>
        <w:spacing w:after="0" w:line="240" w:lineRule="auto"/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  <w:t>Kapitálové výdavky:</w:t>
      </w:r>
    </w:p>
    <w:p w:rsidR="004E2F5C" w:rsidRPr="005051C3" w:rsidRDefault="004E2F5C" w:rsidP="009E3E3B">
      <w:pPr>
        <w:spacing w:after="0" w:line="240" w:lineRule="auto"/>
        <w:ind w:left="7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Rekonštrukcia budov</w:t>
      </w:r>
    </w:p>
    <w:p w:rsidR="004E2F5C" w:rsidRPr="005051C3" w:rsidRDefault="004E2F5C" w:rsidP="005051C3">
      <w:pPr>
        <w:spacing w:after="0" w:line="240" w:lineRule="auto"/>
        <w:ind w:left="7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Nákup strojov, prístrojov a zariadení</w:t>
      </w:r>
    </w:p>
    <w:p w:rsidR="004E2F5C" w:rsidRDefault="004E2F5C" w:rsidP="005D1EB3">
      <w:pPr>
        <w:spacing w:after="0" w:line="240" w:lineRule="auto"/>
        <w:rPr>
          <w:rFonts w:ascii="Dotum" w:eastAsia="Dotum" w:hAnsi="Dotum"/>
          <w:b/>
          <w:sz w:val="24"/>
          <w:szCs w:val="24"/>
          <w:lang w:eastAsia="cs-CZ"/>
        </w:rPr>
      </w:pPr>
    </w:p>
    <w:p w:rsidR="004E2F5C" w:rsidRDefault="004E2F5C" w:rsidP="005D1EB3">
      <w:pPr>
        <w:spacing w:after="0" w:line="240" w:lineRule="auto"/>
        <w:rPr>
          <w:rFonts w:ascii="Dotum" w:eastAsia="Dotum" w:hAnsi="Dotum"/>
          <w:b/>
          <w:sz w:val="24"/>
          <w:szCs w:val="24"/>
          <w:lang w:eastAsia="cs-CZ"/>
        </w:rPr>
      </w:pPr>
    </w:p>
    <w:p w:rsidR="004E2F5C" w:rsidRPr="00390C60" w:rsidRDefault="004E2F5C" w:rsidP="008E61F5">
      <w:pPr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t>Bilancia aktív a pasív k 31.12.</w:t>
      </w:r>
      <w:r>
        <w:rPr>
          <w:b/>
          <w:color w:val="0000FF"/>
          <w:sz w:val="28"/>
          <w:szCs w:val="28"/>
        </w:rPr>
        <w:t>2017</w:t>
      </w:r>
      <w:r w:rsidRPr="00390C60">
        <w:rPr>
          <w:b/>
          <w:color w:val="0000FF"/>
          <w:sz w:val="28"/>
          <w:szCs w:val="28"/>
        </w:rPr>
        <w:t xml:space="preserve"> </w:t>
      </w:r>
    </w:p>
    <w:p w:rsidR="004E2F5C" w:rsidRDefault="004E2F5C" w:rsidP="008E61F5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4E2F5C" w:rsidTr="00DF258B">
        <w:tc>
          <w:tcPr>
            <w:tcW w:w="3756" w:type="dxa"/>
            <w:shd w:val="clear" w:color="auto" w:fill="D9D9D9"/>
          </w:tcPr>
          <w:p w:rsidR="004E2F5C" w:rsidRDefault="004E2F5C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4E2F5C" w:rsidRDefault="004E2F5C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1.1.2017  v EUR</w:t>
            </w:r>
          </w:p>
        </w:tc>
        <w:tc>
          <w:tcPr>
            <w:tcW w:w="2800" w:type="dxa"/>
            <w:shd w:val="clear" w:color="auto" w:fill="D9D9D9"/>
          </w:tcPr>
          <w:p w:rsidR="004E2F5C" w:rsidRDefault="004E2F5C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31.12.2017 v EUR</w:t>
            </w:r>
          </w:p>
        </w:tc>
      </w:tr>
      <w:tr w:rsidR="004E2F5C" w:rsidTr="00DF258B">
        <w:tc>
          <w:tcPr>
            <w:tcW w:w="3756" w:type="dxa"/>
            <w:shd w:val="clear" w:color="auto" w:fill="C4BC96"/>
          </w:tcPr>
          <w:p w:rsidR="004E2F5C" w:rsidRPr="00A92B52" w:rsidRDefault="004E2F5C" w:rsidP="00DF258B">
            <w:pPr>
              <w:spacing w:line="360" w:lineRule="auto"/>
              <w:jc w:val="both"/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4E2F5C" w:rsidRDefault="004E2F5C" w:rsidP="00921406">
            <w:pPr>
              <w:spacing w:line="360" w:lineRule="auto"/>
              <w:jc w:val="center"/>
            </w:pPr>
            <w:r>
              <w:t>221160,92</w:t>
            </w:r>
          </w:p>
        </w:tc>
        <w:tc>
          <w:tcPr>
            <w:tcW w:w="2800" w:type="dxa"/>
            <w:shd w:val="clear" w:color="auto" w:fill="C4BC96"/>
          </w:tcPr>
          <w:p w:rsidR="004E2F5C" w:rsidRDefault="004E2F5C" w:rsidP="00DF258B">
            <w:pPr>
              <w:spacing w:line="360" w:lineRule="auto"/>
              <w:jc w:val="center"/>
            </w:pPr>
            <w:r>
              <w:t>217395,66</w:t>
            </w:r>
          </w:p>
        </w:tc>
      </w:tr>
      <w:tr w:rsidR="004E2F5C" w:rsidTr="00DF258B">
        <w:tc>
          <w:tcPr>
            <w:tcW w:w="3756" w:type="dxa"/>
          </w:tcPr>
          <w:p w:rsidR="004E2F5C" w:rsidRPr="00A92B52" w:rsidRDefault="004E2F5C" w:rsidP="00DF258B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4E2F5C" w:rsidRDefault="004E2F5C" w:rsidP="00921406">
            <w:pPr>
              <w:spacing w:line="360" w:lineRule="auto"/>
              <w:jc w:val="center"/>
            </w:pPr>
            <w:r>
              <w:t>187963,82</w:t>
            </w: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  <w:r>
              <w:t>180086,02</w:t>
            </w:r>
          </w:p>
        </w:tc>
      </w:tr>
      <w:tr w:rsidR="004E2F5C" w:rsidTr="00DF258B">
        <w:tc>
          <w:tcPr>
            <w:tcW w:w="3756" w:type="dxa"/>
          </w:tcPr>
          <w:p w:rsidR="004E2F5C" w:rsidRPr="00A92B52" w:rsidRDefault="004E2F5C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4E2F5C" w:rsidRDefault="004E2F5C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</w:p>
        </w:tc>
      </w:tr>
      <w:tr w:rsidR="004E2F5C" w:rsidTr="00DF258B">
        <w:tc>
          <w:tcPr>
            <w:tcW w:w="3756" w:type="dxa"/>
          </w:tcPr>
          <w:p w:rsidR="004E2F5C" w:rsidRPr="00A92B52" w:rsidRDefault="004E2F5C" w:rsidP="00DF258B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:rsidR="004E2F5C" w:rsidRDefault="004E2F5C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</w:p>
        </w:tc>
      </w:tr>
      <w:tr w:rsidR="004E2F5C" w:rsidTr="00DF258B">
        <w:tc>
          <w:tcPr>
            <w:tcW w:w="3756" w:type="dxa"/>
          </w:tcPr>
          <w:p w:rsidR="004E2F5C" w:rsidRPr="00A92B52" w:rsidRDefault="004E2F5C" w:rsidP="00DF258B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:rsidR="004E2F5C" w:rsidRDefault="004E2F5C" w:rsidP="00921406">
            <w:pPr>
              <w:spacing w:line="360" w:lineRule="auto"/>
              <w:jc w:val="center"/>
            </w:pPr>
            <w:r>
              <w:t>142786,89</w:t>
            </w: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  <w:r>
              <w:t>134909,09</w:t>
            </w:r>
          </w:p>
        </w:tc>
      </w:tr>
      <w:tr w:rsidR="004E2F5C" w:rsidTr="00DF258B">
        <w:tc>
          <w:tcPr>
            <w:tcW w:w="3756" w:type="dxa"/>
          </w:tcPr>
          <w:p w:rsidR="004E2F5C" w:rsidRPr="00A92B52" w:rsidRDefault="004E2F5C" w:rsidP="00DF258B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:rsidR="004E2F5C" w:rsidRDefault="004E2F5C" w:rsidP="00921406">
            <w:pPr>
              <w:spacing w:line="360" w:lineRule="auto"/>
              <w:jc w:val="center"/>
            </w:pPr>
            <w:r>
              <w:t>45176,93</w:t>
            </w: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  <w:r>
              <w:t>45176,93</w:t>
            </w:r>
          </w:p>
        </w:tc>
      </w:tr>
      <w:tr w:rsidR="004E2F5C" w:rsidTr="00DF258B">
        <w:tc>
          <w:tcPr>
            <w:tcW w:w="3756" w:type="dxa"/>
          </w:tcPr>
          <w:p w:rsidR="004E2F5C" w:rsidRPr="00A92B52" w:rsidRDefault="004E2F5C" w:rsidP="00DF258B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4E2F5C" w:rsidRDefault="004E2F5C" w:rsidP="00921406">
            <w:pPr>
              <w:spacing w:line="360" w:lineRule="auto"/>
              <w:jc w:val="center"/>
            </w:pPr>
            <w:r>
              <w:t>32004,90</w:t>
            </w: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  <w:r>
              <w:t>36064,31</w:t>
            </w:r>
          </w:p>
        </w:tc>
      </w:tr>
      <w:tr w:rsidR="004E2F5C" w:rsidTr="00DF258B">
        <w:tc>
          <w:tcPr>
            <w:tcW w:w="3756" w:type="dxa"/>
          </w:tcPr>
          <w:p w:rsidR="004E2F5C" w:rsidRPr="00A92B52" w:rsidRDefault="004E2F5C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4E2F5C" w:rsidRDefault="004E2F5C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</w:p>
        </w:tc>
      </w:tr>
      <w:tr w:rsidR="004E2F5C" w:rsidTr="00DF258B">
        <w:tc>
          <w:tcPr>
            <w:tcW w:w="3756" w:type="dxa"/>
          </w:tcPr>
          <w:p w:rsidR="004E2F5C" w:rsidRPr="00A92B52" w:rsidRDefault="004E2F5C" w:rsidP="00DF258B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70" w:type="dxa"/>
          </w:tcPr>
          <w:p w:rsidR="004E2F5C" w:rsidRDefault="004E2F5C" w:rsidP="00DF258B">
            <w:pPr>
              <w:spacing w:line="360" w:lineRule="auto"/>
              <w:jc w:val="center"/>
            </w:pPr>
            <w:r>
              <w:t>120,00</w:t>
            </w: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  <w:r>
              <w:t>90,00</w:t>
            </w:r>
          </w:p>
        </w:tc>
      </w:tr>
      <w:tr w:rsidR="004E2F5C" w:rsidTr="00DF258B">
        <w:tc>
          <w:tcPr>
            <w:tcW w:w="3756" w:type="dxa"/>
          </w:tcPr>
          <w:p w:rsidR="004E2F5C" w:rsidRDefault="004E2F5C" w:rsidP="00DF258B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4E2F5C" w:rsidRDefault="004E2F5C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</w:p>
        </w:tc>
      </w:tr>
      <w:tr w:rsidR="004E2F5C" w:rsidTr="00DF258B">
        <w:tc>
          <w:tcPr>
            <w:tcW w:w="3756" w:type="dxa"/>
          </w:tcPr>
          <w:p w:rsidR="004E2F5C" w:rsidRPr="00A92B52" w:rsidRDefault="004E2F5C" w:rsidP="00DF258B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870" w:type="dxa"/>
          </w:tcPr>
          <w:p w:rsidR="004E2F5C" w:rsidRDefault="004E2F5C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</w:p>
        </w:tc>
      </w:tr>
      <w:tr w:rsidR="004E2F5C" w:rsidRPr="00970F72" w:rsidTr="00DF258B">
        <w:tc>
          <w:tcPr>
            <w:tcW w:w="3756" w:type="dxa"/>
          </w:tcPr>
          <w:p w:rsidR="004E2F5C" w:rsidRDefault="004E2F5C" w:rsidP="00DF258B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870" w:type="dxa"/>
          </w:tcPr>
          <w:p w:rsidR="004E2F5C" w:rsidRPr="00970F72" w:rsidRDefault="004E2F5C" w:rsidP="00DF258B">
            <w:pPr>
              <w:spacing w:line="360" w:lineRule="auto"/>
              <w:jc w:val="center"/>
            </w:pPr>
            <w:r>
              <w:t>5036,51</w:t>
            </w:r>
          </w:p>
        </w:tc>
        <w:tc>
          <w:tcPr>
            <w:tcW w:w="2800" w:type="dxa"/>
          </w:tcPr>
          <w:p w:rsidR="004E2F5C" w:rsidRPr="00970F72" w:rsidRDefault="004E2F5C" w:rsidP="00DF258B">
            <w:pPr>
              <w:spacing w:line="360" w:lineRule="auto"/>
              <w:jc w:val="center"/>
            </w:pPr>
            <w:r>
              <w:t>5014,64</w:t>
            </w:r>
          </w:p>
        </w:tc>
      </w:tr>
      <w:tr w:rsidR="004E2F5C" w:rsidTr="00DF258B">
        <w:tc>
          <w:tcPr>
            <w:tcW w:w="3756" w:type="dxa"/>
          </w:tcPr>
          <w:p w:rsidR="004E2F5C" w:rsidRPr="00A92B52" w:rsidRDefault="004E2F5C" w:rsidP="00DF258B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2870" w:type="dxa"/>
          </w:tcPr>
          <w:p w:rsidR="004E2F5C" w:rsidRDefault="004E2F5C" w:rsidP="00921406">
            <w:pPr>
              <w:spacing w:line="360" w:lineRule="auto"/>
              <w:jc w:val="center"/>
            </w:pPr>
            <w:r>
              <w:t>25980,19</w:t>
            </w: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  <w:r>
              <w:t>30922,69</w:t>
            </w:r>
          </w:p>
        </w:tc>
      </w:tr>
      <w:tr w:rsidR="004E2F5C" w:rsidTr="00DF258B">
        <w:tc>
          <w:tcPr>
            <w:tcW w:w="3756" w:type="dxa"/>
          </w:tcPr>
          <w:p w:rsidR="004E2F5C" w:rsidRDefault="004E2F5C" w:rsidP="00DF258B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2870" w:type="dxa"/>
          </w:tcPr>
          <w:p w:rsidR="004E2F5C" w:rsidRDefault="004E2F5C" w:rsidP="00921406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</w:p>
        </w:tc>
      </w:tr>
      <w:tr w:rsidR="004E2F5C" w:rsidTr="00DF258B">
        <w:tc>
          <w:tcPr>
            <w:tcW w:w="3756" w:type="dxa"/>
          </w:tcPr>
          <w:p w:rsidR="004E2F5C" w:rsidRDefault="004E2F5C" w:rsidP="00DF258B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870" w:type="dxa"/>
          </w:tcPr>
          <w:p w:rsidR="004E2F5C" w:rsidRDefault="004E2F5C" w:rsidP="00921406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</w:p>
        </w:tc>
      </w:tr>
      <w:tr w:rsidR="004E2F5C" w:rsidTr="00DF258B">
        <w:tc>
          <w:tcPr>
            <w:tcW w:w="3756" w:type="dxa"/>
          </w:tcPr>
          <w:p w:rsidR="004E2F5C" w:rsidRPr="00FB33BA" w:rsidRDefault="004E2F5C" w:rsidP="00DF258B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4E2F5C" w:rsidRDefault="004E2F5C" w:rsidP="00921406">
            <w:pPr>
              <w:spacing w:line="360" w:lineRule="auto"/>
              <w:jc w:val="center"/>
            </w:pPr>
            <w:r>
              <w:t>1192,20</w:t>
            </w: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  <w:r>
              <w:t>1245,33</w:t>
            </w:r>
          </w:p>
        </w:tc>
      </w:tr>
    </w:tbl>
    <w:p w:rsidR="004E2F5C" w:rsidRDefault="004E2F5C" w:rsidP="008E61F5">
      <w:pPr>
        <w:spacing w:line="360" w:lineRule="auto"/>
        <w:jc w:val="both"/>
        <w:rPr>
          <w:b/>
        </w:rPr>
      </w:pPr>
    </w:p>
    <w:p w:rsidR="004E2F5C" w:rsidRDefault="004E2F5C" w:rsidP="008E61F5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4E2F5C" w:rsidTr="00DF258B">
        <w:tc>
          <w:tcPr>
            <w:tcW w:w="3756" w:type="dxa"/>
            <w:shd w:val="clear" w:color="auto" w:fill="D9D9D9"/>
          </w:tcPr>
          <w:p w:rsidR="004E2F5C" w:rsidRDefault="004E2F5C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4E2F5C" w:rsidRDefault="004E2F5C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1.1.2017 v EUR</w:t>
            </w:r>
          </w:p>
        </w:tc>
        <w:tc>
          <w:tcPr>
            <w:tcW w:w="2800" w:type="dxa"/>
            <w:shd w:val="clear" w:color="auto" w:fill="D9D9D9"/>
          </w:tcPr>
          <w:p w:rsidR="004E2F5C" w:rsidRDefault="004E2F5C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31.12.2017 v EUR</w:t>
            </w:r>
          </w:p>
        </w:tc>
      </w:tr>
      <w:tr w:rsidR="004E2F5C" w:rsidTr="00DF258B">
        <w:tc>
          <w:tcPr>
            <w:tcW w:w="3756" w:type="dxa"/>
            <w:shd w:val="clear" w:color="auto" w:fill="C4BC96"/>
          </w:tcPr>
          <w:p w:rsidR="004E2F5C" w:rsidRPr="00487712" w:rsidRDefault="004E2F5C" w:rsidP="00DF258B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4E2F5C" w:rsidRDefault="004E2F5C" w:rsidP="00921406">
            <w:pPr>
              <w:spacing w:line="360" w:lineRule="auto"/>
              <w:jc w:val="center"/>
            </w:pPr>
            <w:r>
              <w:t>221160,92</w:t>
            </w:r>
          </w:p>
        </w:tc>
        <w:tc>
          <w:tcPr>
            <w:tcW w:w="2800" w:type="dxa"/>
            <w:shd w:val="clear" w:color="auto" w:fill="C4BC96"/>
          </w:tcPr>
          <w:p w:rsidR="004E2F5C" w:rsidRDefault="004E2F5C" w:rsidP="00DF258B">
            <w:pPr>
              <w:spacing w:line="360" w:lineRule="auto"/>
              <w:jc w:val="center"/>
            </w:pPr>
            <w:r>
              <w:t>217395,66</w:t>
            </w:r>
          </w:p>
        </w:tc>
      </w:tr>
      <w:tr w:rsidR="004E2F5C" w:rsidTr="00DF258B">
        <w:tc>
          <w:tcPr>
            <w:tcW w:w="3756" w:type="dxa"/>
          </w:tcPr>
          <w:p w:rsidR="004E2F5C" w:rsidRPr="00487712" w:rsidRDefault="004E2F5C" w:rsidP="00DF258B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4E2F5C" w:rsidRDefault="004E2F5C" w:rsidP="00921406">
            <w:pPr>
              <w:spacing w:line="360" w:lineRule="auto"/>
              <w:jc w:val="center"/>
            </w:pPr>
            <w:r>
              <w:t>96747,57</w:t>
            </w: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  <w:r>
              <w:t>101701,06</w:t>
            </w:r>
          </w:p>
        </w:tc>
      </w:tr>
      <w:tr w:rsidR="004E2F5C" w:rsidTr="00DF258B">
        <w:tc>
          <w:tcPr>
            <w:tcW w:w="3756" w:type="dxa"/>
          </w:tcPr>
          <w:p w:rsidR="004E2F5C" w:rsidRPr="00A92B52" w:rsidRDefault="004E2F5C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4E2F5C" w:rsidRDefault="004E2F5C" w:rsidP="00921406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</w:p>
        </w:tc>
      </w:tr>
      <w:tr w:rsidR="004E2F5C" w:rsidTr="00DF258B">
        <w:tc>
          <w:tcPr>
            <w:tcW w:w="3756" w:type="dxa"/>
          </w:tcPr>
          <w:p w:rsidR="004E2F5C" w:rsidRDefault="004E2F5C" w:rsidP="00DF258B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870" w:type="dxa"/>
          </w:tcPr>
          <w:p w:rsidR="004E2F5C" w:rsidRDefault="004E2F5C" w:rsidP="00921406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</w:p>
        </w:tc>
      </w:tr>
      <w:tr w:rsidR="004E2F5C" w:rsidTr="00DF258B">
        <w:tc>
          <w:tcPr>
            <w:tcW w:w="3756" w:type="dxa"/>
          </w:tcPr>
          <w:p w:rsidR="004E2F5C" w:rsidRPr="00A92B52" w:rsidRDefault="004E2F5C" w:rsidP="00DF258B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2870" w:type="dxa"/>
          </w:tcPr>
          <w:p w:rsidR="004E2F5C" w:rsidRDefault="004E2F5C" w:rsidP="00921406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</w:p>
        </w:tc>
      </w:tr>
      <w:tr w:rsidR="004E2F5C" w:rsidTr="00DF258B">
        <w:tc>
          <w:tcPr>
            <w:tcW w:w="3756" w:type="dxa"/>
          </w:tcPr>
          <w:p w:rsidR="004E2F5C" w:rsidRPr="00A92B52" w:rsidRDefault="004E2F5C" w:rsidP="00DF258B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870" w:type="dxa"/>
          </w:tcPr>
          <w:p w:rsidR="004E2F5C" w:rsidRDefault="004E2F5C" w:rsidP="00921406">
            <w:pPr>
              <w:spacing w:line="360" w:lineRule="auto"/>
              <w:jc w:val="center"/>
            </w:pPr>
            <w:r>
              <w:t>11285,99</w:t>
            </w: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  <w:r>
              <w:t>4953,49</w:t>
            </w:r>
          </w:p>
        </w:tc>
      </w:tr>
      <w:tr w:rsidR="004E2F5C" w:rsidTr="00DF258B">
        <w:tc>
          <w:tcPr>
            <w:tcW w:w="3756" w:type="dxa"/>
          </w:tcPr>
          <w:p w:rsidR="004E2F5C" w:rsidRPr="001D71F4" w:rsidRDefault="004E2F5C" w:rsidP="00DF258B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4E2F5C" w:rsidRDefault="004E2F5C" w:rsidP="00921406">
            <w:pPr>
              <w:spacing w:line="360" w:lineRule="auto"/>
              <w:jc w:val="center"/>
            </w:pPr>
            <w:r>
              <w:t>7406,07</w:t>
            </w: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  <w:r>
              <w:t>6222,95</w:t>
            </w:r>
          </w:p>
        </w:tc>
      </w:tr>
      <w:tr w:rsidR="004E2F5C" w:rsidTr="00DF258B">
        <w:tc>
          <w:tcPr>
            <w:tcW w:w="3756" w:type="dxa"/>
          </w:tcPr>
          <w:p w:rsidR="004E2F5C" w:rsidRPr="00A92B52" w:rsidRDefault="004E2F5C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4E2F5C" w:rsidRDefault="004E2F5C" w:rsidP="00921406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</w:p>
        </w:tc>
      </w:tr>
      <w:tr w:rsidR="004E2F5C" w:rsidTr="00DF258B">
        <w:tc>
          <w:tcPr>
            <w:tcW w:w="3756" w:type="dxa"/>
          </w:tcPr>
          <w:p w:rsidR="004E2F5C" w:rsidRPr="00A92B52" w:rsidRDefault="004E2F5C" w:rsidP="00DF258B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870" w:type="dxa"/>
          </w:tcPr>
          <w:p w:rsidR="004E2F5C" w:rsidRDefault="004E2F5C" w:rsidP="00921406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</w:p>
        </w:tc>
      </w:tr>
      <w:tr w:rsidR="004E2F5C" w:rsidRPr="00F14DA9" w:rsidTr="00DF258B">
        <w:trPr>
          <w:trHeight w:val="452"/>
        </w:trPr>
        <w:tc>
          <w:tcPr>
            <w:tcW w:w="3756" w:type="dxa"/>
          </w:tcPr>
          <w:p w:rsidR="004E2F5C" w:rsidRDefault="004E2F5C" w:rsidP="00DF258B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4E2F5C" w:rsidRPr="00F14DA9" w:rsidRDefault="004E2F5C" w:rsidP="00921406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2800" w:type="dxa"/>
          </w:tcPr>
          <w:p w:rsidR="004E2F5C" w:rsidRPr="00F14DA9" w:rsidRDefault="004E2F5C" w:rsidP="00DF258B">
            <w:pPr>
              <w:spacing w:line="360" w:lineRule="auto"/>
              <w:jc w:val="center"/>
              <w:rPr>
                <w:i/>
              </w:rPr>
            </w:pPr>
          </w:p>
        </w:tc>
      </w:tr>
      <w:tr w:rsidR="004E2F5C" w:rsidTr="00DF258B">
        <w:tc>
          <w:tcPr>
            <w:tcW w:w="3756" w:type="dxa"/>
          </w:tcPr>
          <w:p w:rsidR="004E2F5C" w:rsidRPr="00A92B52" w:rsidRDefault="004E2F5C" w:rsidP="00DF258B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:rsidR="004E2F5C" w:rsidRDefault="004E2F5C" w:rsidP="00921406">
            <w:pPr>
              <w:spacing w:line="360" w:lineRule="auto"/>
              <w:jc w:val="center"/>
            </w:pPr>
            <w:r>
              <w:t>32,22</w:t>
            </w: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  <w:r>
              <w:t>35,55</w:t>
            </w:r>
          </w:p>
        </w:tc>
      </w:tr>
      <w:tr w:rsidR="004E2F5C" w:rsidRPr="00970F72" w:rsidTr="00DF258B">
        <w:tc>
          <w:tcPr>
            <w:tcW w:w="3756" w:type="dxa"/>
          </w:tcPr>
          <w:p w:rsidR="004E2F5C" w:rsidRPr="00A92B52" w:rsidRDefault="004E2F5C" w:rsidP="00DF258B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:rsidR="004E2F5C" w:rsidRPr="00970F72" w:rsidRDefault="004E2F5C" w:rsidP="00921406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2592,18</w:t>
            </w:r>
          </w:p>
        </w:tc>
        <w:tc>
          <w:tcPr>
            <w:tcW w:w="2800" w:type="dxa"/>
          </w:tcPr>
          <w:p w:rsidR="004E2F5C" w:rsidRPr="00970F72" w:rsidRDefault="004E2F5C" w:rsidP="00DF258B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3049,73</w:t>
            </w:r>
          </w:p>
        </w:tc>
      </w:tr>
      <w:tr w:rsidR="004E2F5C" w:rsidTr="00DF258B">
        <w:tc>
          <w:tcPr>
            <w:tcW w:w="3756" w:type="dxa"/>
          </w:tcPr>
          <w:p w:rsidR="004E2F5C" w:rsidRPr="00A92B52" w:rsidRDefault="004E2F5C" w:rsidP="00DF258B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:rsidR="004E2F5C" w:rsidRDefault="004E2F5C" w:rsidP="00921406">
            <w:pPr>
              <w:spacing w:line="360" w:lineRule="auto"/>
              <w:jc w:val="center"/>
            </w:pPr>
            <w:r>
              <w:t>4781,67</w:t>
            </w: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  <w:r>
              <w:t>3137,67</w:t>
            </w:r>
          </w:p>
        </w:tc>
      </w:tr>
      <w:tr w:rsidR="004E2F5C" w:rsidTr="00DF258B">
        <w:tc>
          <w:tcPr>
            <w:tcW w:w="3756" w:type="dxa"/>
          </w:tcPr>
          <w:p w:rsidR="004E2F5C" w:rsidRDefault="004E2F5C" w:rsidP="00DF258B">
            <w:pPr>
              <w:spacing w:line="360" w:lineRule="auto"/>
              <w:jc w:val="both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4E2F5C" w:rsidRDefault="004E2F5C" w:rsidP="00921406">
            <w:pPr>
              <w:spacing w:line="360" w:lineRule="auto"/>
              <w:jc w:val="center"/>
            </w:pPr>
            <w:r>
              <w:t>117007,28</w:t>
            </w:r>
          </w:p>
        </w:tc>
        <w:tc>
          <w:tcPr>
            <w:tcW w:w="2800" w:type="dxa"/>
          </w:tcPr>
          <w:p w:rsidR="004E2F5C" w:rsidRDefault="004E2F5C" w:rsidP="00DF258B">
            <w:pPr>
              <w:spacing w:line="360" w:lineRule="auto"/>
              <w:jc w:val="center"/>
            </w:pPr>
            <w:r>
              <w:t>109471,65</w:t>
            </w:r>
          </w:p>
        </w:tc>
      </w:tr>
    </w:tbl>
    <w:p w:rsidR="004E2F5C" w:rsidRDefault="004E2F5C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4E2F5C" w:rsidRDefault="004E2F5C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4E2F5C" w:rsidRDefault="004E2F5C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4E2F5C" w:rsidRDefault="004E2F5C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4E2F5C" w:rsidRDefault="004E2F5C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4E2F5C" w:rsidRDefault="004E2F5C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4E2F5C" w:rsidRPr="005051C3" w:rsidRDefault="004E2F5C" w:rsidP="005051C3">
      <w:pPr>
        <w:keepNext/>
        <w:spacing w:after="0" w:line="240" w:lineRule="auto"/>
        <w:jc w:val="center"/>
        <w:outlineLvl w:val="6"/>
        <w:rPr>
          <w:rFonts w:ascii="Times New Roman" w:eastAsia="Dotum" w:hAnsi="Times New Roman"/>
          <w:b/>
          <w:caps/>
          <w:color w:val="FF0000"/>
          <w:sz w:val="32"/>
          <w:szCs w:val="24"/>
          <w:lang w:eastAsia="cs-CZ"/>
        </w:rPr>
      </w:pPr>
      <w:r w:rsidRPr="00475167">
        <w:rPr>
          <w:rFonts w:ascii="Times New Roman" w:eastAsia="Dotum" w:hAnsi="Times New Roman"/>
          <w:b/>
          <w:caps/>
          <w:color w:val="FF0000"/>
          <w:sz w:val="32"/>
          <w:szCs w:val="24"/>
          <w:lang w:eastAsia="cs-CZ"/>
        </w:rPr>
        <w:t>Informácie o rozpoč</w:t>
      </w:r>
      <w:r>
        <w:rPr>
          <w:rFonts w:ascii="Times New Roman" w:eastAsia="Dotum" w:hAnsi="Times New Roman"/>
          <w:b/>
          <w:caps/>
          <w:color w:val="FF0000"/>
          <w:sz w:val="32"/>
          <w:szCs w:val="24"/>
          <w:lang w:eastAsia="cs-CZ"/>
        </w:rPr>
        <w:t>te a hodnotenie plnenia rozpočtU</w:t>
      </w:r>
    </w:p>
    <w:p w:rsidR="004E2F5C" w:rsidRPr="00475167" w:rsidRDefault="004E2F5C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/>
          <w:sz w:val="24"/>
          <w:szCs w:val="24"/>
          <w:lang w:eastAsia="cs-CZ"/>
        </w:rPr>
        <w:t xml:space="preserve">Rozpočet obce bol schválený obecným zastupiteľstvom dňa </w:t>
      </w:r>
      <w:r>
        <w:rPr>
          <w:rFonts w:ascii="Times New Roman" w:eastAsia="Dotum" w:hAnsi="Times New Roman"/>
          <w:sz w:val="24"/>
          <w:szCs w:val="24"/>
          <w:lang w:eastAsia="cs-CZ"/>
        </w:rPr>
        <w:t>21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>.</w:t>
      </w:r>
      <w:r>
        <w:rPr>
          <w:rFonts w:ascii="Times New Roman" w:eastAsia="Dotum" w:hAnsi="Times New Roman"/>
          <w:sz w:val="24"/>
          <w:szCs w:val="24"/>
          <w:lang w:eastAsia="cs-CZ"/>
        </w:rPr>
        <w:t>12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>.201</w:t>
      </w:r>
      <w:r>
        <w:rPr>
          <w:rFonts w:ascii="Times New Roman" w:eastAsia="Dotum" w:hAnsi="Times New Roman"/>
          <w:sz w:val="24"/>
          <w:szCs w:val="24"/>
          <w:lang w:eastAsia="cs-CZ"/>
        </w:rPr>
        <w:t>6</w:t>
      </w:r>
    </w:p>
    <w:p w:rsidR="004E2F5C" w:rsidRPr="00475167" w:rsidRDefault="004E2F5C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/>
          <w:sz w:val="24"/>
          <w:szCs w:val="24"/>
          <w:lang w:eastAsia="cs-CZ"/>
        </w:rPr>
        <w:t xml:space="preserve">uznesením č. </w:t>
      </w:r>
      <w:r>
        <w:rPr>
          <w:rFonts w:ascii="Times New Roman" w:eastAsia="Dotum" w:hAnsi="Times New Roman"/>
          <w:sz w:val="24"/>
          <w:szCs w:val="24"/>
          <w:lang w:eastAsia="cs-CZ"/>
        </w:rPr>
        <w:t>2016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>/</w:t>
      </w:r>
      <w:r>
        <w:rPr>
          <w:rFonts w:ascii="Times New Roman" w:eastAsia="Dotum" w:hAnsi="Times New Roman"/>
          <w:sz w:val="24"/>
          <w:szCs w:val="24"/>
          <w:lang w:eastAsia="cs-CZ"/>
        </w:rPr>
        <w:t>14/3, bod 3)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 xml:space="preserve"> .</w:t>
      </w:r>
    </w:p>
    <w:p w:rsidR="004E2F5C" w:rsidRPr="005051C3" w:rsidRDefault="004E2F5C" w:rsidP="009E3E3B">
      <w:pPr>
        <w:spacing w:after="0" w:line="240" w:lineRule="auto"/>
        <w:rPr>
          <w:rFonts w:ascii="Times New Roman" w:eastAsia="Dotum" w:hAnsi="Times New Roman"/>
          <w:color w:val="FF0000"/>
          <w:sz w:val="24"/>
          <w:szCs w:val="24"/>
          <w:lang w:eastAsia="cs-CZ"/>
        </w:rPr>
      </w:pPr>
    </w:p>
    <w:p w:rsidR="004E2F5C" w:rsidRDefault="004E2F5C" w:rsidP="009E3E3B">
      <w:pPr>
        <w:spacing w:after="0" w:line="240" w:lineRule="auto"/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R</w:t>
      </w:r>
      <w:r w:rsidRPr="005051C3"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ozpoč</w:t>
      </w: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e</w:t>
      </w:r>
      <w:r w:rsidRPr="005051C3"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t:</w:t>
      </w:r>
    </w:p>
    <w:p w:rsidR="004E2F5C" w:rsidRPr="008A23E0" w:rsidRDefault="004E2F5C" w:rsidP="009E3E3B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Schválený</w:t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  <w:t>Upravený</w:t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  <w:t>Plnenie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4E2F5C" w:rsidTr="00AA4D60"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BE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Ž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N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4E2F5C" w:rsidTr="00AA4D60"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73800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73800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76246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07</w:t>
            </w:r>
          </w:p>
        </w:tc>
      </w:tr>
      <w:tr w:rsidR="004E2F5C" w:rsidTr="00AA4D60"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72156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72156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69815,80</w:t>
            </w:r>
          </w:p>
        </w:tc>
      </w:tr>
      <w:tr w:rsidR="004E2F5C" w:rsidTr="00AA4D60"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KAPIT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Á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LOV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4E2F5C" w:rsidTr="00AA4D60"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140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000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140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000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4E2F5C" w:rsidTr="00AA4D60"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140000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140000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778,00</w:t>
            </w:r>
          </w:p>
        </w:tc>
      </w:tr>
      <w:tr w:rsidR="004E2F5C" w:rsidTr="00AA4D60"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0"/>
                <w:szCs w:val="20"/>
                <w:lang w:eastAsia="cs-CZ"/>
              </w:rPr>
            </w:pP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>FINAN</w:t>
            </w:r>
            <w:r w:rsidRPr="00AA4D60">
              <w:rPr>
                <w:rFonts w:ascii="Dotum" w:eastAsia="Dotum" w:hAnsi="Dotum" w:cs="Arial" w:hint="eastAsia"/>
                <w:sz w:val="20"/>
                <w:szCs w:val="20"/>
                <w:lang w:eastAsia="cs-CZ"/>
              </w:rPr>
              <w:t>Č</w:t>
            </w: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>N</w:t>
            </w:r>
            <w:r w:rsidRPr="00AA4D60">
              <w:rPr>
                <w:rFonts w:ascii="Dotum" w:eastAsia="Dotum" w:hAnsi="Dotum" w:cs="Arial" w:hint="eastAsia"/>
                <w:sz w:val="20"/>
                <w:szCs w:val="20"/>
                <w:lang w:eastAsia="cs-CZ"/>
              </w:rPr>
              <w:t>É</w:t>
            </w: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 xml:space="preserve"> OPER</w:t>
            </w:r>
            <w:r w:rsidRPr="00AA4D60">
              <w:rPr>
                <w:rFonts w:ascii="Dotum" w:eastAsia="Dotum" w:hAnsi="Dotum" w:cs="Arial" w:hint="eastAsia"/>
                <w:sz w:val="20"/>
                <w:szCs w:val="20"/>
                <w:lang w:eastAsia="cs-CZ"/>
              </w:rPr>
              <w:t>Á</w:t>
            </w: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>CIE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4E2F5C" w:rsidTr="00AA4D60"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4E2F5C" w:rsidTr="00AA4D60"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1644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1644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1507</w:t>
            </w:r>
          </w:p>
        </w:tc>
      </w:tr>
      <w:tr w:rsidR="004E2F5C" w:rsidTr="00AA4D60"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Mimorozp.P a V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4E2F5C" w:rsidTr="00AA4D60"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4E2F5C" w:rsidTr="00AA4D60"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4E2F5C" w:rsidTr="00AA4D60"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Celkom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4E2F5C" w:rsidTr="00AA4D60"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213800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213800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76246,07</w:t>
            </w:r>
          </w:p>
        </w:tc>
      </w:tr>
      <w:tr w:rsidR="004E2F5C" w:rsidTr="00AA4D60"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213800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213800</w:t>
            </w:r>
          </w:p>
        </w:tc>
        <w:tc>
          <w:tcPr>
            <w:tcW w:w="2303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72100,80</w:t>
            </w:r>
          </w:p>
        </w:tc>
      </w:tr>
    </w:tbl>
    <w:p w:rsidR="004E2F5C" w:rsidRDefault="004E2F5C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4E2F5C" w:rsidRDefault="004E2F5C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4E2F5C" w:rsidRDefault="004E2F5C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  <w:r>
        <w:rPr>
          <w:rFonts w:ascii="Dotum" w:eastAsia="Dotum" w:hAnsi="Dotum" w:cs="Arial"/>
          <w:sz w:val="24"/>
          <w:szCs w:val="24"/>
          <w:lang w:eastAsia="cs-CZ"/>
        </w:rPr>
        <w:t>Výdavky podľa programov: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2880"/>
        <w:gridCol w:w="1440"/>
      </w:tblGrid>
      <w:tr w:rsidR="004E2F5C" w:rsidTr="00AA4D60">
        <w:tc>
          <w:tcPr>
            <w:tcW w:w="468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880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Administratíva:</w:t>
            </w:r>
          </w:p>
        </w:tc>
        <w:tc>
          <w:tcPr>
            <w:tcW w:w="1440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36629,18</w:t>
            </w:r>
          </w:p>
        </w:tc>
      </w:tr>
      <w:tr w:rsidR="004E2F5C" w:rsidTr="00AA4D60">
        <w:tc>
          <w:tcPr>
            <w:tcW w:w="468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2880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Služby</w:t>
            </w:r>
          </w:p>
        </w:tc>
        <w:tc>
          <w:tcPr>
            <w:tcW w:w="1440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11743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72</w:t>
            </w:r>
          </w:p>
        </w:tc>
      </w:tr>
      <w:tr w:rsidR="004E2F5C" w:rsidTr="00AA4D60">
        <w:tc>
          <w:tcPr>
            <w:tcW w:w="468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880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Odpadové hosp.</w:t>
            </w:r>
          </w:p>
        </w:tc>
        <w:tc>
          <w:tcPr>
            <w:tcW w:w="1440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4513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31</w:t>
            </w:r>
          </w:p>
        </w:tc>
      </w:tr>
      <w:tr w:rsidR="004E2F5C" w:rsidTr="00AA4D60">
        <w:tc>
          <w:tcPr>
            <w:tcW w:w="468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2880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Komunikácie, doprava</w:t>
            </w:r>
          </w:p>
        </w:tc>
        <w:tc>
          <w:tcPr>
            <w:tcW w:w="1440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1159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03</w:t>
            </w:r>
          </w:p>
        </w:tc>
      </w:tr>
      <w:tr w:rsidR="004E2F5C" w:rsidTr="00AA4D60">
        <w:tc>
          <w:tcPr>
            <w:tcW w:w="468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880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Š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port</w:t>
            </w:r>
          </w:p>
        </w:tc>
        <w:tc>
          <w:tcPr>
            <w:tcW w:w="1440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32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22</w:t>
            </w:r>
          </w:p>
        </w:tc>
      </w:tr>
      <w:tr w:rsidR="004E2F5C" w:rsidTr="00AA4D60">
        <w:tc>
          <w:tcPr>
            <w:tcW w:w="468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2880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Kultúra</w:t>
            </w:r>
          </w:p>
        </w:tc>
        <w:tc>
          <w:tcPr>
            <w:tcW w:w="1440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13090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83</w:t>
            </w:r>
          </w:p>
        </w:tc>
      </w:tr>
      <w:tr w:rsidR="004E2F5C" w:rsidTr="00AA4D60">
        <w:tc>
          <w:tcPr>
            <w:tcW w:w="468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0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Bezpečnosť</w:t>
            </w:r>
          </w:p>
        </w:tc>
        <w:tc>
          <w:tcPr>
            <w:tcW w:w="1440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414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53</w:t>
            </w:r>
          </w:p>
        </w:tc>
      </w:tr>
      <w:tr w:rsidR="004E2F5C" w:rsidTr="00AA4D60">
        <w:tc>
          <w:tcPr>
            <w:tcW w:w="468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2880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Prostredie a život</w:t>
            </w:r>
          </w:p>
        </w:tc>
        <w:tc>
          <w:tcPr>
            <w:tcW w:w="1440" w:type="dxa"/>
          </w:tcPr>
          <w:p w:rsidR="004E2F5C" w:rsidRPr="00AA4D60" w:rsidRDefault="004E2F5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2517,98</w:t>
            </w:r>
          </w:p>
        </w:tc>
      </w:tr>
      <w:tr w:rsidR="004E2F5C" w:rsidTr="00AA4D60">
        <w:tc>
          <w:tcPr>
            <w:tcW w:w="468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880" w:type="dxa"/>
          </w:tcPr>
          <w:p w:rsidR="004E2F5C" w:rsidRPr="00AA4D60" w:rsidRDefault="004E2F5C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</w:tcPr>
          <w:p w:rsidR="004E2F5C" w:rsidRPr="00AA4D60" w:rsidRDefault="004E2F5C" w:rsidP="001933C4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</w:tbl>
    <w:p w:rsidR="004E2F5C" w:rsidRDefault="004E2F5C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4E2F5C" w:rsidRPr="005C73D3" w:rsidRDefault="004E2F5C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C73D3">
        <w:rPr>
          <w:rFonts w:ascii="Times New Roman" w:eastAsia="Dotum" w:hAnsi="Times New Roman"/>
          <w:sz w:val="24"/>
          <w:szCs w:val="24"/>
          <w:lang w:eastAsia="cs-CZ"/>
        </w:rPr>
        <w:t>Obec Hrišovce vlastní podiel akcií v Podtatranskej vodárenskej spoločnosti a.s.</w:t>
      </w:r>
    </w:p>
    <w:p w:rsidR="004E2F5C" w:rsidRPr="005C73D3" w:rsidRDefault="004E2F5C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>1433,31 eur,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t.j.  </w:t>
      </w:r>
      <w:r>
        <w:rPr>
          <w:rFonts w:ascii="Times New Roman" w:eastAsia="Dotum" w:hAnsi="Times New Roman"/>
          <w:sz w:val="24"/>
          <w:szCs w:val="24"/>
          <w:lang w:eastAsia="cs-CZ"/>
        </w:rPr>
        <w:t>1301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 akcií v nominálnej hodnote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33,19 eur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</w:p>
    <w:p w:rsidR="004E2F5C" w:rsidRDefault="004E2F5C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C73D3">
        <w:rPr>
          <w:rFonts w:ascii="Times New Roman" w:eastAsia="Dotum" w:hAnsi="Times New Roman"/>
          <w:sz w:val="24"/>
          <w:szCs w:val="24"/>
          <w:lang w:eastAsia="cs-CZ"/>
        </w:rPr>
        <w:t>V roku 201</w:t>
      </w:r>
      <w:r>
        <w:rPr>
          <w:rFonts w:ascii="Times New Roman" w:eastAsia="Dotum" w:hAnsi="Times New Roman"/>
          <w:sz w:val="24"/>
          <w:szCs w:val="24"/>
          <w:lang w:eastAsia="cs-CZ"/>
        </w:rPr>
        <w:t>7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urobený oporný múr na cintoríne.</w:t>
      </w:r>
    </w:p>
    <w:p w:rsidR="004E2F5C" w:rsidRDefault="004E2F5C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>Bol usporiadaný Majáles 2016 s kultúrnym programom.</w:t>
      </w:r>
    </w:p>
    <w:p w:rsidR="004E2F5C" w:rsidRPr="005C73D3" w:rsidRDefault="004E2F5C" w:rsidP="009E3E3B">
      <w:pPr>
        <w:rPr>
          <w:rFonts w:ascii="Times New Roman" w:eastAsia="Dotum" w:hAnsi="Times New Roman"/>
          <w:sz w:val="24"/>
          <w:szCs w:val="24"/>
        </w:rPr>
      </w:pPr>
      <w:r w:rsidRPr="005C73D3">
        <w:rPr>
          <w:rFonts w:ascii="Times New Roman" w:eastAsia="Dotum" w:hAnsi="Times New Roman"/>
          <w:sz w:val="24"/>
          <w:szCs w:val="24"/>
        </w:rPr>
        <w:t>V rokoch 2010-2013 prebiehala rekonštrukcia bývalej školy na kultúrno-spoločenské centrum. Vzhľadom na to obec spláca úver, zostatok ktorého je k 31.12.201</w:t>
      </w:r>
      <w:r>
        <w:rPr>
          <w:rFonts w:ascii="Times New Roman" w:eastAsia="Dotum" w:hAnsi="Times New Roman"/>
          <w:sz w:val="24"/>
          <w:szCs w:val="24"/>
        </w:rPr>
        <w:t>7</w:t>
      </w:r>
      <w:r w:rsidRPr="005C73D3">
        <w:rPr>
          <w:rFonts w:ascii="Times New Roman" w:eastAsia="Dotum" w:hAnsi="Times New Roman"/>
          <w:sz w:val="24"/>
          <w:szCs w:val="24"/>
        </w:rPr>
        <w:t xml:space="preserve"> </w:t>
      </w:r>
      <w:r>
        <w:rPr>
          <w:rFonts w:ascii="Times New Roman" w:eastAsia="Dotum" w:hAnsi="Times New Roman"/>
          <w:sz w:val="24"/>
          <w:szCs w:val="24"/>
        </w:rPr>
        <w:t xml:space="preserve">  3137,</w:t>
      </w:r>
      <w:r w:rsidRPr="005C73D3">
        <w:rPr>
          <w:rFonts w:ascii="Times New Roman" w:eastAsia="Dotum" w:hAnsi="Times New Roman"/>
          <w:sz w:val="24"/>
          <w:szCs w:val="24"/>
        </w:rPr>
        <w:t>67eur.</w:t>
      </w:r>
    </w:p>
    <w:p w:rsidR="004E2F5C" w:rsidRDefault="004E2F5C" w:rsidP="009E3E3B">
      <w:pPr>
        <w:rPr>
          <w:rFonts w:ascii="Times New Roman" w:eastAsia="Dotum" w:hAnsi="Times New Roman"/>
          <w:b/>
          <w:sz w:val="24"/>
          <w:szCs w:val="24"/>
        </w:rPr>
      </w:pPr>
    </w:p>
    <w:p w:rsidR="004E2F5C" w:rsidRDefault="004E2F5C" w:rsidP="009E3E3B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b/>
          <w:sz w:val="24"/>
          <w:szCs w:val="24"/>
        </w:rPr>
        <w:t>V </w:t>
      </w:r>
      <w:r>
        <w:rPr>
          <w:rFonts w:ascii="Times New Roman" w:eastAsia="Dotum" w:hAnsi="Times New Roman"/>
          <w:b/>
          <w:sz w:val="24"/>
          <w:szCs w:val="24"/>
        </w:rPr>
        <w:t>Hrišovciach</w:t>
      </w:r>
      <w:r w:rsidRPr="005051C3">
        <w:rPr>
          <w:rFonts w:ascii="Times New Roman" w:eastAsia="Dotum" w:hAnsi="Times New Roman"/>
          <w:b/>
          <w:sz w:val="24"/>
          <w:szCs w:val="24"/>
        </w:rPr>
        <w:t xml:space="preserve"> </w:t>
      </w:r>
      <w:r>
        <w:rPr>
          <w:rFonts w:ascii="Times New Roman" w:eastAsia="Dotum" w:hAnsi="Times New Roman"/>
          <w:b/>
          <w:sz w:val="24"/>
          <w:szCs w:val="24"/>
        </w:rPr>
        <w:t>20.</w:t>
      </w:r>
      <w:r w:rsidRPr="005051C3">
        <w:rPr>
          <w:rFonts w:ascii="Times New Roman" w:eastAsia="Dotum" w:hAnsi="Times New Roman"/>
          <w:b/>
          <w:sz w:val="24"/>
          <w:szCs w:val="24"/>
        </w:rPr>
        <w:t>0</w:t>
      </w:r>
      <w:r>
        <w:rPr>
          <w:rFonts w:ascii="Times New Roman" w:eastAsia="Dotum" w:hAnsi="Times New Roman"/>
          <w:b/>
          <w:sz w:val="24"/>
          <w:szCs w:val="24"/>
        </w:rPr>
        <w:t>5</w:t>
      </w:r>
      <w:r w:rsidRPr="005051C3">
        <w:rPr>
          <w:rFonts w:ascii="Times New Roman" w:eastAsia="Dotum" w:hAnsi="Times New Roman"/>
          <w:b/>
          <w:sz w:val="24"/>
          <w:szCs w:val="24"/>
        </w:rPr>
        <w:t>.201</w:t>
      </w:r>
      <w:r>
        <w:rPr>
          <w:rFonts w:ascii="Times New Roman" w:eastAsia="Dotum" w:hAnsi="Times New Roman"/>
          <w:b/>
          <w:sz w:val="24"/>
          <w:szCs w:val="24"/>
        </w:rPr>
        <w:t xml:space="preserve">8 </w:t>
      </w:r>
      <w:r w:rsidRPr="005051C3">
        <w:rPr>
          <w:rFonts w:ascii="Times New Roman" w:eastAsia="Dotum" w:hAnsi="Times New Roman"/>
          <w:b/>
          <w:sz w:val="24"/>
          <w:szCs w:val="24"/>
        </w:rPr>
        <w:t xml:space="preserve">                                                   </w:t>
      </w:r>
    </w:p>
    <w:p w:rsidR="004E2F5C" w:rsidRDefault="004E2F5C" w:rsidP="009E3E3B">
      <w:pPr>
        <w:rPr>
          <w:rFonts w:ascii="Times New Roman" w:eastAsia="Dotum" w:hAnsi="Times New Roman"/>
          <w:b/>
          <w:sz w:val="24"/>
          <w:szCs w:val="24"/>
        </w:rPr>
      </w:pPr>
    </w:p>
    <w:p w:rsidR="004E2F5C" w:rsidRDefault="004E2F5C" w:rsidP="009E3E3B">
      <w:pPr>
        <w:rPr>
          <w:rFonts w:ascii="Times New Roman" w:eastAsia="Dotum" w:hAnsi="Times New Roman"/>
          <w:b/>
          <w:sz w:val="24"/>
          <w:szCs w:val="24"/>
        </w:rPr>
      </w:pPr>
    </w:p>
    <w:p w:rsidR="004E2F5C" w:rsidRPr="005051C3" w:rsidRDefault="004E2F5C" w:rsidP="009E3E3B">
      <w:pPr>
        <w:rPr>
          <w:rFonts w:ascii="Times New Roman" w:eastAsia="Dotum" w:hAnsi="Times New Roman"/>
          <w:b/>
          <w:sz w:val="24"/>
          <w:szCs w:val="24"/>
        </w:rPr>
      </w:pPr>
      <w:r>
        <w:rPr>
          <w:rFonts w:ascii="Times New Roman" w:eastAsia="Dotum" w:hAnsi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5051C3">
        <w:rPr>
          <w:rFonts w:ascii="Times New Roman" w:eastAsia="Dotum" w:hAnsi="Times New Roman"/>
          <w:b/>
          <w:sz w:val="24"/>
          <w:szCs w:val="24"/>
        </w:rPr>
        <w:t xml:space="preserve"> Milan </w:t>
      </w:r>
      <w:r>
        <w:rPr>
          <w:rFonts w:ascii="Times New Roman" w:eastAsia="Dotum" w:hAnsi="Times New Roman"/>
          <w:b/>
          <w:sz w:val="24"/>
          <w:szCs w:val="24"/>
        </w:rPr>
        <w:t>Michlík</w:t>
      </w:r>
    </w:p>
    <w:p w:rsidR="004E2F5C" w:rsidRPr="005051C3" w:rsidRDefault="004E2F5C" w:rsidP="009E3E3B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b/>
          <w:sz w:val="24"/>
          <w:szCs w:val="24"/>
        </w:rPr>
        <w:t xml:space="preserve">                                                                                                                Starosta obce</w:t>
      </w:r>
    </w:p>
    <w:sectPr w:rsidR="004E2F5C" w:rsidRPr="005051C3" w:rsidSect="006D6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otum">
    <w:altName w:val="Ąě˘¬??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B58F2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4D24C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7AA62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5569C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0A299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ACF3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0A3A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6BA06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658E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10DD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1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EB3"/>
    <w:rsid w:val="00013284"/>
    <w:rsid w:val="00072547"/>
    <w:rsid w:val="000B4A6A"/>
    <w:rsid w:val="000E7E57"/>
    <w:rsid w:val="00101EE0"/>
    <w:rsid w:val="00104533"/>
    <w:rsid w:val="00112E80"/>
    <w:rsid w:val="00175752"/>
    <w:rsid w:val="001933C4"/>
    <w:rsid w:val="001B3805"/>
    <w:rsid w:val="001D71F4"/>
    <w:rsid w:val="001F5DE7"/>
    <w:rsid w:val="00233B2F"/>
    <w:rsid w:val="00251707"/>
    <w:rsid w:val="002954C5"/>
    <w:rsid w:val="002D69A1"/>
    <w:rsid w:val="002E5444"/>
    <w:rsid w:val="002F403B"/>
    <w:rsid w:val="0031393F"/>
    <w:rsid w:val="00320AD5"/>
    <w:rsid w:val="00342717"/>
    <w:rsid w:val="00390C60"/>
    <w:rsid w:val="003A4821"/>
    <w:rsid w:val="003C3894"/>
    <w:rsid w:val="003D1A33"/>
    <w:rsid w:val="003E2EED"/>
    <w:rsid w:val="004303BD"/>
    <w:rsid w:val="004352F9"/>
    <w:rsid w:val="00475167"/>
    <w:rsid w:val="00487712"/>
    <w:rsid w:val="004A06E1"/>
    <w:rsid w:val="004A6769"/>
    <w:rsid w:val="004E2F5C"/>
    <w:rsid w:val="005003FC"/>
    <w:rsid w:val="005051C3"/>
    <w:rsid w:val="005354C5"/>
    <w:rsid w:val="00547EB6"/>
    <w:rsid w:val="0057037A"/>
    <w:rsid w:val="00572714"/>
    <w:rsid w:val="005C73D3"/>
    <w:rsid w:val="005D03ED"/>
    <w:rsid w:val="005D1EB3"/>
    <w:rsid w:val="005D7E05"/>
    <w:rsid w:val="005E00CD"/>
    <w:rsid w:val="00607DDA"/>
    <w:rsid w:val="00625F28"/>
    <w:rsid w:val="00627BC4"/>
    <w:rsid w:val="00685462"/>
    <w:rsid w:val="006C63CD"/>
    <w:rsid w:val="006D6AA5"/>
    <w:rsid w:val="006D6DE1"/>
    <w:rsid w:val="006D6EC1"/>
    <w:rsid w:val="006D7498"/>
    <w:rsid w:val="006F1151"/>
    <w:rsid w:val="00750405"/>
    <w:rsid w:val="00753FA9"/>
    <w:rsid w:val="0075752D"/>
    <w:rsid w:val="007B16F2"/>
    <w:rsid w:val="007E15B3"/>
    <w:rsid w:val="007E7D59"/>
    <w:rsid w:val="008037AC"/>
    <w:rsid w:val="00813FA1"/>
    <w:rsid w:val="008417FE"/>
    <w:rsid w:val="008617A9"/>
    <w:rsid w:val="008864AB"/>
    <w:rsid w:val="00896C47"/>
    <w:rsid w:val="008A23E0"/>
    <w:rsid w:val="008A7C40"/>
    <w:rsid w:val="008C0533"/>
    <w:rsid w:val="008E61F5"/>
    <w:rsid w:val="00913C13"/>
    <w:rsid w:val="00914F7A"/>
    <w:rsid w:val="00921406"/>
    <w:rsid w:val="009273E2"/>
    <w:rsid w:val="00970F72"/>
    <w:rsid w:val="00974593"/>
    <w:rsid w:val="00996BB3"/>
    <w:rsid w:val="009A0658"/>
    <w:rsid w:val="009A6CFD"/>
    <w:rsid w:val="009B3B38"/>
    <w:rsid w:val="009E3E3B"/>
    <w:rsid w:val="00A33A95"/>
    <w:rsid w:val="00A4251C"/>
    <w:rsid w:val="00A433BA"/>
    <w:rsid w:val="00A53C56"/>
    <w:rsid w:val="00A6457A"/>
    <w:rsid w:val="00A92B52"/>
    <w:rsid w:val="00AA18DD"/>
    <w:rsid w:val="00AA4D60"/>
    <w:rsid w:val="00AB096E"/>
    <w:rsid w:val="00AB2B26"/>
    <w:rsid w:val="00AF25CA"/>
    <w:rsid w:val="00B127D6"/>
    <w:rsid w:val="00B65A96"/>
    <w:rsid w:val="00B86E34"/>
    <w:rsid w:val="00BB2F82"/>
    <w:rsid w:val="00BE48A4"/>
    <w:rsid w:val="00BF6513"/>
    <w:rsid w:val="00C310D1"/>
    <w:rsid w:val="00C51BED"/>
    <w:rsid w:val="00C5273D"/>
    <w:rsid w:val="00C7581F"/>
    <w:rsid w:val="00C973C3"/>
    <w:rsid w:val="00CA10A8"/>
    <w:rsid w:val="00CE0043"/>
    <w:rsid w:val="00CE7E04"/>
    <w:rsid w:val="00D33A38"/>
    <w:rsid w:val="00D33BFD"/>
    <w:rsid w:val="00D813D8"/>
    <w:rsid w:val="00D9146E"/>
    <w:rsid w:val="00D91F64"/>
    <w:rsid w:val="00DB5E1D"/>
    <w:rsid w:val="00DC0BFB"/>
    <w:rsid w:val="00DE0EC3"/>
    <w:rsid w:val="00DF258B"/>
    <w:rsid w:val="00E0425A"/>
    <w:rsid w:val="00E76DC4"/>
    <w:rsid w:val="00EA547C"/>
    <w:rsid w:val="00EB6DCE"/>
    <w:rsid w:val="00EC13E3"/>
    <w:rsid w:val="00EC3B96"/>
    <w:rsid w:val="00EC4AD4"/>
    <w:rsid w:val="00ED2F28"/>
    <w:rsid w:val="00EF53CD"/>
    <w:rsid w:val="00F0617C"/>
    <w:rsid w:val="00F14DA9"/>
    <w:rsid w:val="00F25632"/>
    <w:rsid w:val="00F6485C"/>
    <w:rsid w:val="00FB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DE1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1EB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D1EB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D1EB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D1EB3"/>
    <w:rPr>
      <w:rFonts w:ascii="Cambria" w:hAnsi="Cambria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1EB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01328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504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styleId="TableGrid">
    <w:name w:val="Table Grid"/>
    <w:basedOn w:val="TableNormal"/>
    <w:uiPriority w:val="99"/>
    <w:locked/>
    <w:rsid w:val="008A23E0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33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33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risovce.sk" TargetMode="External"/><Relationship Id="rId5" Type="http://schemas.openxmlformats.org/officeDocument/2006/relationships/hyperlink" Target="mailto:ocu@hrisovce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</TotalTime>
  <Pages>9</Pages>
  <Words>1497</Words>
  <Characters>8538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</dc:title>
  <dc:subject/>
  <dc:creator>PC</dc:creator>
  <cp:keywords/>
  <dc:description/>
  <cp:lastModifiedBy>Home</cp:lastModifiedBy>
  <cp:revision>10</cp:revision>
  <cp:lastPrinted>2017-05-26T13:12:00Z</cp:lastPrinted>
  <dcterms:created xsi:type="dcterms:W3CDTF">2018-04-18T08:13:00Z</dcterms:created>
  <dcterms:modified xsi:type="dcterms:W3CDTF">2018-06-06T09:12:00Z</dcterms:modified>
</cp:coreProperties>
</file>