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FFC" w:rsidRDefault="000A5FFC" w:rsidP="000A5FF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</w:p>
    <w:p w:rsidR="00E70F55" w:rsidRDefault="00E70F55" w:rsidP="00DB7CB4">
      <w:pPr>
        <w:pStyle w:val="Nadpis2"/>
        <w:numPr>
          <w:ilvl w:val="0"/>
          <w:numId w:val="0"/>
        </w:numPr>
      </w:pPr>
    </w:p>
    <w:p w:rsidR="000A5FFC" w:rsidRDefault="002B630D" w:rsidP="000A5FFC">
      <w:pPr>
        <w:pStyle w:val="Nadpis2"/>
        <w:numPr>
          <w:ilvl w:val="0"/>
          <w:numId w:val="2"/>
        </w:numPr>
      </w:pPr>
      <w:r>
        <w:t>Obchodné meno a sídlo spoločnosti</w:t>
      </w:r>
    </w:p>
    <w:p w:rsidR="00AA7467" w:rsidRDefault="00742857" w:rsidP="00AA7467">
      <w:pPr>
        <w:pStyle w:val="Zkladntext"/>
      </w:pPr>
      <w:r>
        <w:t>ELMIRO, spol. s </w:t>
      </w:r>
      <w:proofErr w:type="spellStart"/>
      <w:r>
        <w:t>r.o</w:t>
      </w:r>
      <w:proofErr w:type="spellEnd"/>
      <w:r>
        <w:t>.</w:t>
      </w:r>
    </w:p>
    <w:p w:rsidR="002B630D" w:rsidRDefault="00742857" w:rsidP="00AA7467">
      <w:pPr>
        <w:pStyle w:val="Zkladntext"/>
      </w:pPr>
      <w:r>
        <w:t>Vajnorská 5</w:t>
      </w:r>
    </w:p>
    <w:p w:rsidR="002B630D" w:rsidRPr="00742857" w:rsidRDefault="00742857" w:rsidP="00AA7467">
      <w:pPr>
        <w:pStyle w:val="Zkladntext"/>
        <w:rPr>
          <w:b/>
        </w:rPr>
      </w:pPr>
      <w:r>
        <w:t xml:space="preserve">83103 </w:t>
      </w:r>
      <w:r>
        <w:rPr>
          <w:b/>
        </w:rPr>
        <w:t>Bratislava</w:t>
      </w:r>
    </w:p>
    <w:p w:rsidR="007B4E83" w:rsidRDefault="007B4E83" w:rsidP="00AA7467">
      <w:pPr>
        <w:pStyle w:val="Zkladntext"/>
      </w:pPr>
    </w:p>
    <w:p w:rsidR="007B4E83" w:rsidRDefault="007B4E83" w:rsidP="007B4E83">
      <w:pPr>
        <w:pStyle w:val="Zkladntext"/>
      </w:pPr>
      <w:r w:rsidRPr="00FA79EE">
        <w:t xml:space="preserve">Spoločnosť </w:t>
      </w:r>
      <w:r w:rsidR="00742857">
        <w:t>ELMIRO, spol. s </w:t>
      </w:r>
      <w:proofErr w:type="spellStart"/>
      <w:r w:rsidR="00742857">
        <w:t>r.o</w:t>
      </w:r>
      <w:proofErr w:type="spellEnd"/>
      <w:r w:rsidR="00742857" w:rsidRPr="00FA79EE">
        <w:t xml:space="preserve"> </w:t>
      </w:r>
      <w:r w:rsidRPr="00FA79EE">
        <w:t xml:space="preserve">(ďalej len Spoločnosť), bola založená </w:t>
      </w:r>
      <w:r w:rsidR="00A51FF6">
        <w:t>3.2.2016</w:t>
      </w:r>
      <w:r w:rsidRPr="00FA79EE">
        <w:t xml:space="preserve"> a do obchodného registra bola zapísaná </w:t>
      </w:r>
      <w:r w:rsidR="00A51FF6">
        <w:t>3</w:t>
      </w:r>
      <w:r w:rsidRPr="00FA79EE">
        <w:t xml:space="preserve">. </w:t>
      </w:r>
      <w:r w:rsidR="00A51FF6">
        <w:t>februára 2016</w:t>
      </w:r>
      <w:r w:rsidRPr="00A30352">
        <w:t>. (Obchodný register Okresného súdu v</w:t>
      </w:r>
      <w:r w:rsidR="00A51FF6">
        <w:t> </w:t>
      </w:r>
      <w:r w:rsidRPr="00A30352">
        <w:t>Bratislava</w:t>
      </w:r>
      <w:r w:rsidR="00A51FF6">
        <w:t xml:space="preserve"> I</w:t>
      </w:r>
      <w:r w:rsidRPr="00A30352">
        <w:t xml:space="preserve">, oddiel </w:t>
      </w:r>
      <w:proofErr w:type="spellStart"/>
      <w:r w:rsidRPr="00A30352">
        <w:t>sro</w:t>
      </w:r>
      <w:proofErr w:type="spellEnd"/>
      <w:r w:rsidRPr="00A30352">
        <w:t xml:space="preserve">, vložka č.. </w:t>
      </w:r>
      <w:r w:rsidR="00A51FF6">
        <w:t>108823</w:t>
      </w:r>
      <w:r w:rsidRPr="00A30352">
        <w:t>/B</w:t>
      </w:r>
      <w:r>
        <w:t>)</w:t>
      </w:r>
      <w:r w:rsidRPr="00A30352">
        <w:t xml:space="preserve">. </w:t>
      </w:r>
    </w:p>
    <w:p w:rsidR="007B4E83" w:rsidRDefault="007B4E83" w:rsidP="00AA7467">
      <w:pPr>
        <w:pStyle w:val="Zkladntext"/>
      </w:pPr>
    </w:p>
    <w:p w:rsidR="00DB7CB4" w:rsidRDefault="007B4E83" w:rsidP="00DB7CB4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:rsidR="00A51FF6" w:rsidRPr="00DB7CB4" w:rsidRDefault="00A51FF6" w:rsidP="00DB7CB4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</w:p>
    <w:p w:rsidR="007B4E83" w:rsidRDefault="007B4E83" w:rsidP="007B4E83">
      <w:pPr>
        <w:pStyle w:val="Zkladntext"/>
      </w:pPr>
      <w:r w:rsidRPr="00FA79EE">
        <w:t xml:space="preserve">– </w:t>
      </w:r>
      <w:r w:rsidR="00A51FF6">
        <w:t xml:space="preserve">  kúpa tovaru za účelom jeho predaja konečnému spotrebiteľovi (maloobchod) alebo iným prevádzkovateľom živnosti (veľkoobchod)</w:t>
      </w:r>
      <w:r>
        <w:t>,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sprostredkovateľská činnosť v oblasti obchodu,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 xml:space="preserve">sprostredkovateľská činnosť v oblasti </w:t>
      </w:r>
      <w:r>
        <w:t>služieb</w:t>
      </w:r>
      <w:r>
        <w:t>,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 xml:space="preserve">sprostredkovateľská činnosť v oblasti </w:t>
      </w:r>
      <w:r>
        <w:t>výroby</w:t>
      </w:r>
      <w:r>
        <w:t>,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reklamné a marketingové služby,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vydavateľská činnosť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prieskum trhu a verejnej mienky,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činnosť podnikateľských, ekonomických a organizačných poradcov,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administratívne služby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počítačové služby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prenájom nehnuteľností spojený s poskytovaním iných než základných služieb spojených s prenájmom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správa a údržba bytového a nebytového fondu v rozsahu voľnej živnosti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prenájom hnuteľných vecí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organizovanie športových kultúrnych a iných spoločenských podujatí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prípravné práce k realizácii stavby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kuriérske služby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nákladná cestná doprava vykonávaná vozidlami s celkovou hmotnosťou do 3,5 t vrátane prípojného vozidla</w:t>
      </w:r>
    </w:p>
    <w:p w:rsidR="00A51FF6" w:rsidRDefault="00A51FF6" w:rsidP="00A51FF6">
      <w:pPr>
        <w:pStyle w:val="Zkladntext"/>
        <w:numPr>
          <w:ilvl w:val="0"/>
          <w:numId w:val="8"/>
        </w:numPr>
      </w:pPr>
      <w:r>
        <w:t>poskytovanie služieb rýchleho občerstvenia v spojení s predajom na priamu konzumáciu</w:t>
      </w:r>
    </w:p>
    <w:p w:rsidR="00A51FF6" w:rsidRPr="00A30352" w:rsidRDefault="00A51FF6" w:rsidP="00A51FF6">
      <w:pPr>
        <w:pStyle w:val="Zkladntext"/>
        <w:numPr>
          <w:ilvl w:val="0"/>
          <w:numId w:val="8"/>
        </w:numPr>
      </w:pPr>
      <w:r>
        <w:t>prevádzkovanie cestovnej agentúry</w:t>
      </w:r>
    </w:p>
    <w:p w:rsidR="000A5FFC" w:rsidRPr="0060790D" w:rsidRDefault="000A5FFC" w:rsidP="000A5FFC">
      <w:pPr>
        <w:rPr>
          <w:sz w:val="18"/>
          <w:szCs w:val="18"/>
        </w:rPr>
      </w:pPr>
    </w:p>
    <w:p w:rsidR="000A5FFC" w:rsidRDefault="002B630D" w:rsidP="000A5FFC">
      <w:pPr>
        <w:pStyle w:val="Nadpis2"/>
        <w:numPr>
          <w:ilvl w:val="0"/>
          <w:numId w:val="2"/>
        </w:numPr>
      </w:pPr>
      <w:r>
        <w:t>Informácie o skupine</w:t>
      </w:r>
    </w:p>
    <w:p w:rsidR="00AA7467" w:rsidRDefault="002B630D" w:rsidP="00AA7467">
      <w:pPr>
        <w:pStyle w:val="Zkladntext"/>
      </w:pPr>
      <w:r>
        <w:t>Spoločnosť sa nezahrnuje do konsolidovaného celku</w:t>
      </w:r>
    </w:p>
    <w:p w:rsidR="002B630D" w:rsidRPr="00A30352" w:rsidRDefault="002B630D" w:rsidP="00AA7467">
      <w:pPr>
        <w:pStyle w:val="Zkladntext"/>
      </w:pPr>
      <w:r>
        <w:t>Spoločnosť nie je materskou spoločnosťou inej spoločnosti</w:t>
      </w:r>
    </w:p>
    <w:p w:rsidR="000A5FFC" w:rsidRDefault="000A5FFC" w:rsidP="00DB7CB4">
      <w:pPr>
        <w:pStyle w:val="Zkladntext"/>
        <w:ind w:left="0"/>
      </w:pPr>
    </w:p>
    <w:p w:rsidR="000A5FFC" w:rsidRDefault="000A5FFC" w:rsidP="000A5FFC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7B4E83" w:rsidRDefault="007B4E83" w:rsidP="007B4E83">
      <w:pPr>
        <w:pStyle w:val="Zkladntext"/>
        <w:ind w:left="0"/>
        <w:rPr>
          <w:szCs w:val="18"/>
        </w:rPr>
      </w:pPr>
      <w:r>
        <w:t xml:space="preserve">          </w:t>
      </w:r>
      <w:r w:rsidRPr="00075F4D">
        <w:rPr>
          <w:szCs w:val="18"/>
        </w:rPr>
        <w:t xml:space="preserve">Priemerný prepočítaný počet zamestnancov Spoločnosti v účtovnom období 2017 bol </w:t>
      </w:r>
      <w:r w:rsidR="00A51FF6">
        <w:rPr>
          <w:szCs w:val="18"/>
        </w:rPr>
        <w:t>0</w:t>
      </w:r>
    </w:p>
    <w:p w:rsidR="007B4E83" w:rsidRDefault="007B4E83" w:rsidP="007B4E83">
      <w:pPr>
        <w:pStyle w:val="Zkladntext"/>
        <w:ind w:left="0"/>
        <w:rPr>
          <w:szCs w:val="18"/>
        </w:rPr>
      </w:pPr>
    </w:p>
    <w:p w:rsidR="007B4E83" w:rsidRPr="00075F4D" w:rsidRDefault="007B4E83" w:rsidP="007B4E83">
      <w:pPr>
        <w:pStyle w:val="Nadpis2"/>
        <w:numPr>
          <w:ilvl w:val="0"/>
          <w:numId w:val="2"/>
        </w:numPr>
      </w:pPr>
      <w:r w:rsidRPr="00075F4D">
        <w:t>Údaje o neobmedzenom ručení</w:t>
      </w:r>
    </w:p>
    <w:p w:rsidR="007B4E83" w:rsidRPr="00075F4D" w:rsidRDefault="007B4E83" w:rsidP="007B4E83">
      <w:pPr>
        <w:ind w:left="450"/>
        <w:jc w:val="both"/>
        <w:rPr>
          <w:sz w:val="18"/>
          <w:szCs w:val="18"/>
        </w:rPr>
      </w:pPr>
      <w:r w:rsidRPr="00075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7B4E83" w:rsidRPr="00075F4D" w:rsidRDefault="007B4E83" w:rsidP="007B4E83">
      <w:pPr>
        <w:pStyle w:val="Zkladntext"/>
      </w:pPr>
    </w:p>
    <w:p w:rsidR="007B4E83" w:rsidRPr="00075F4D" w:rsidRDefault="007B4E83" w:rsidP="007B4E83">
      <w:pPr>
        <w:pStyle w:val="Nadpis2"/>
        <w:numPr>
          <w:ilvl w:val="0"/>
          <w:numId w:val="2"/>
        </w:numPr>
      </w:pPr>
      <w:r w:rsidRPr="00075F4D">
        <w:t>Právny dôvod na zostavenie účtovnej závierky</w:t>
      </w:r>
    </w:p>
    <w:p w:rsidR="007B4E83" w:rsidRPr="00075F4D" w:rsidRDefault="007B4E83" w:rsidP="007B4E83">
      <w:pPr>
        <w:pStyle w:val="Zkladntext"/>
        <w:ind w:hanging="426"/>
      </w:pPr>
      <w:r w:rsidRPr="00075F4D">
        <w:tab/>
        <w:t>Účtovná závierka Spoločnosti k 31. decembru 2017 je zostavená ako riadna účtovná závierka podľa § 17 ods. 6 zákona NR SR č. 431/2002 Z. z. o účtovníctve za účtovné obdobie od 1. j</w:t>
      </w:r>
      <w:r>
        <w:t>anuár</w:t>
      </w:r>
      <w:r w:rsidRPr="00075F4D">
        <w:t>a 2017 do 31. decembra 2017.</w:t>
      </w:r>
    </w:p>
    <w:p w:rsidR="007B4E83" w:rsidRPr="00075F4D" w:rsidRDefault="007B4E83" w:rsidP="007B4E83">
      <w:pPr>
        <w:pStyle w:val="Zkladntext"/>
        <w:ind w:hanging="426"/>
      </w:pPr>
    </w:p>
    <w:p w:rsidR="007B4E83" w:rsidRDefault="007B4E83" w:rsidP="007B4E83">
      <w:pPr>
        <w:pStyle w:val="Nadpis2"/>
        <w:numPr>
          <w:ilvl w:val="0"/>
          <w:numId w:val="2"/>
        </w:numPr>
      </w:pPr>
      <w:r w:rsidRPr="00075F4D">
        <w:t>Dátum schválenia účtovnej závierky za predchádzajúce účtovné obdobie</w:t>
      </w:r>
    </w:p>
    <w:p w:rsidR="007B4E83" w:rsidRPr="007B4E83" w:rsidRDefault="007B4E83" w:rsidP="007B4E83">
      <w:pPr>
        <w:ind w:left="360"/>
      </w:pPr>
      <w:r>
        <w:t>Účtovná závierka za rok 2016 bola schválená dňa 2</w:t>
      </w:r>
      <w:r w:rsidR="0074437A">
        <w:t>5</w:t>
      </w:r>
      <w:r>
        <w:t>.</w:t>
      </w:r>
      <w:r w:rsidR="0074437A">
        <w:t>6</w:t>
      </w:r>
      <w:r>
        <w:t>.2017</w:t>
      </w:r>
    </w:p>
    <w:p w:rsidR="000A5FFC" w:rsidRDefault="007B4E83" w:rsidP="007B4E83">
      <w:pPr>
        <w:pStyle w:val="Zkladntext"/>
        <w:ind w:left="0"/>
      </w:pPr>
      <w:r w:rsidRPr="00075F4D">
        <w:tab/>
      </w:r>
      <w:r w:rsidRPr="00075F4D">
        <w:tab/>
      </w:r>
      <w:r w:rsidRPr="00075F4D">
        <w:tab/>
      </w:r>
      <w:r w:rsidRPr="00075F4D">
        <w:tab/>
      </w:r>
    </w:p>
    <w:p w:rsidR="000A5FFC" w:rsidRDefault="000A5FFC" w:rsidP="000A5FFC">
      <w:pPr>
        <w:spacing w:after="200" w:line="276" w:lineRule="auto"/>
        <w:rPr>
          <w:b/>
          <w:caps/>
          <w:sz w:val="18"/>
        </w:rPr>
      </w:pPr>
    </w:p>
    <w:p w:rsidR="0074437A" w:rsidRDefault="0074437A" w:rsidP="000A5FFC">
      <w:pPr>
        <w:spacing w:after="200" w:line="276" w:lineRule="auto"/>
        <w:rPr>
          <w:b/>
          <w:caps/>
          <w:sz w:val="18"/>
        </w:rPr>
      </w:pPr>
    </w:p>
    <w:p w:rsidR="0074437A" w:rsidRDefault="0074437A" w:rsidP="000A5FFC">
      <w:pPr>
        <w:spacing w:after="200" w:line="276" w:lineRule="auto"/>
        <w:rPr>
          <w:b/>
          <w:caps/>
          <w:sz w:val="18"/>
        </w:rPr>
      </w:pPr>
    </w:p>
    <w:p w:rsidR="0074437A" w:rsidRDefault="0074437A" w:rsidP="000A5FFC">
      <w:pPr>
        <w:spacing w:after="200" w:line="276" w:lineRule="auto"/>
        <w:rPr>
          <w:b/>
          <w:caps/>
          <w:sz w:val="18"/>
        </w:rPr>
      </w:pPr>
    </w:p>
    <w:p w:rsidR="0074437A" w:rsidRDefault="0074437A" w:rsidP="000A5FFC">
      <w:pPr>
        <w:spacing w:after="200" w:line="276" w:lineRule="auto"/>
        <w:rPr>
          <w:b/>
          <w:caps/>
          <w:sz w:val="18"/>
        </w:rPr>
      </w:pPr>
    </w:p>
    <w:p w:rsidR="0074437A" w:rsidRDefault="0074437A" w:rsidP="000A5FFC">
      <w:pPr>
        <w:spacing w:after="200" w:line="276" w:lineRule="auto"/>
        <w:rPr>
          <w:b/>
          <w:caps/>
          <w:sz w:val="18"/>
        </w:rPr>
      </w:pPr>
    </w:p>
    <w:p w:rsidR="0074437A" w:rsidRDefault="0074437A" w:rsidP="000A5FFC">
      <w:pPr>
        <w:spacing w:after="200" w:line="276" w:lineRule="auto"/>
        <w:rPr>
          <w:b/>
          <w:caps/>
          <w:sz w:val="18"/>
        </w:rPr>
      </w:pPr>
    </w:p>
    <w:p w:rsidR="0074437A" w:rsidRDefault="0074437A" w:rsidP="000A5FFC">
      <w:pPr>
        <w:spacing w:after="200" w:line="276" w:lineRule="auto"/>
        <w:rPr>
          <w:b/>
          <w:caps/>
          <w:sz w:val="18"/>
        </w:rPr>
      </w:pPr>
    </w:p>
    <w:p w:rsidR="000A5FFC" w:rsidRDefault="000A5FFC" w:rsidP="000A5FF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</w:p>
    <w:p w:rsidR="00AA7467" w:rsidRDefault="00AA7467" w:rsidP="00AA7467">
      <w:pPr>
        <w:pStyle w:val="Zkladntext"/>
      </w:pPr>
    </w:p>
    <w:p w:rsidR="00AA7467" w:rsidRPr="008A6410" w:rsidRDefault="00DB7CB4" w:rsidP="00AA7467">
      <w:pPr>
        <w:pStyle w:val="Zkladntext"/>
      </w:pPr>
      <w:r>
        <w:t>Š</w:t>
      </w:r>
      <w:r w:rsidR="00AA7467" w:rsidRPr="008A6410">
        <w:t xml:space="preserve">truktúra spoločníkov </w:t>
      </w:r>
      <w:r>
        <w:t xml:space="preserve">k </w:t>
      </w:r>
      <w:r w:rsidR="00AA7467">
        <w:t>31.</w:t>
      </w:r>
      <w:r w:rsidR="00371F1D">
        <w:t>12</w:t>
      </w:r>
      <w:r w:rsidR="00AA7467">
        <w:t>.201</w:t>
      </w:r>
      <w:r>
        <w:t>7</w:t>
      </w:r>
      <w:r w:rsidR="00AA7467">
        <w:t xml:space="preserve"> bola takáto</w:t>
      </w:r>
      <w:r w:rsidR="00AA7467" w:rsidRPr="008A6410">
        <w:t xml:space="preserve">: </w:t>
      </w:r>
    </w:p>
    <w:p w:rsidR="000A5FFC" w:rsidRPr="00423AFA" w:rsidRDefault="000A5FFC" w:rsidP="000A5FFC">
      <w:pPr>
        <w:pStyle w:val="Zkladntext"/>
      </w:pPr>
    </w:p>
    <w:p w:rsidR="000A5FFC" w:rsidRDefault="000A5FFC" w:rsidP="000A5FFC">
      <w:pPr>
        <w:pStyle w:val="Zkladntext"/>
      </w:pPr>
    </w:p>
    <w:p w:rsidR="000A5FFC" w:rsidRDefault="000A5FFC" w:rsidP="000A5FFC">
      <w:pPr>
        <w:pStyle w:val="Zkladntext"/>
      </w:pP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85"/>
        <w:gridCol w:w="2940"/>
        <w:gridCol w:w="480"/>
        <w:gridCol w:w="480"/>
        <w:gridCol w:w="185"/>
        <w:gridCol w:w="1320"/>
        <w:gridCol w:w="185"/>
        <w:gridCol w:w="1380"/>
      </w:tblGrid>
      <w:tr w:rsidR="0074437A" w:rsidRPr="0074437A" w:rsidTr="0074437A">
        <w:trPr>
          <w:trHeight w:val="92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Spoločník, akcionár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Výška podielu na základnom imaní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Podiel na hlasovacích právach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Iný podiel na ostatných položkách VI         ako na ZI</w:t>
            </w:r>
          </w:p>
        </w:tc>
      </w:tr>
      <w:tr w:rsidR="0074437A" w:rsidRPr="0074437A" w:rsidTr="0074437A">
        <w:trPr>
          <w:trHeight w:val="23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absolútne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v %</w:t>
            </w:r>
          </w:p>
        </w:tc>
      </w:tr>
      <w:tr w:rsidR="0074437A" w:rsidRPr="0074437A" w:rsidTr="0074437A">
        <w:trPr>
          <w:trHeight w:val="230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e</w:t>
            </w:r>
          </w:p>
        </w:tc>
      </w:tr>
      <w:tr w:rsidR="0074437A" w:rsidRPr="0074437A" w:rsidTr="0074437A">
        <w:trPr>
          <w:trHeight w:val="23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4437A" w:rsidRPr="0074437A" w:rsidTr="0074437A">
        <w:trPr>
          <w:trHeight w:val="23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Elena Guštafíková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-</w:t>
            </w:r>
          </w:p>
        </w:tc>
      </w:tr>
      <w:tr w:rsidR="0074437A" w:rsidRPr="0074437A" w:rsidTr="0074437A">
        <w:trPr>
          <w:trHeight w:val="23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4437A" w:rsidRPr="0074437A" w:rsidTr="0074437A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437A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437A">
              <w:rPr>
                <w:b/>
                <w:bCs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437A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437A">
              <w:rPr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437A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437A">
              <w:rPr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437A">
              <w:rPr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74437A" w:rsidRPr="0074437A" w:rsidTr="0074437A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AA7467" w:rsidRDefault="00AA7467" w:rsidP="00AA7467">
      <w:pPr>
        <w:pStyle w:val="Zkladntext"/>
      </w:pPr>
    </w:p>
    <w:p w:rsidR="000A5FFC" w:rsidRDefault="000A5FFC" w:rsidP="00395360">
      <w:pPr>
        <w:jc w:val="both"/>
        <w:rPr>
          <w:szCs w:val="18"/>
        </w:rPr>
      </w:pPr>
    </w:p>
    <w:p w:rsidR="000A5FFC" w:rsidRDefault="000A5FFC" w:rsidP="000A5FFC">
      <w:pPr>
        <w:pStyle w:val="Zkladntext"/>
      </w:pPr>
    </w:p>
    <w:p w:rsidR="00AA7467" w:rsidRDefault="00AA7467" w:rsidP="00AA7467">
      <w:pPr>
        <w:pStyle w:val="Zkladntext"/>
        <w:ind w:hanging="426"/>
      </w:pPr>
    </w:p>
    <w:p w:rsidR="000A5FFC" w:rsidRDefault="000A5FFC" w:rsidP="000A5FF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2B630D">
        <w:t> prijatých postupoch</w:t>
      </w:r>
    </w:p>
    <w:p w:rsidR="000A5FFC" w:rsidRDefault="000A5FFC" w:rsidP="000A5FFC">
      <w:pPr>
        <w:pStyle w:val="Zkladn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B4E83" w:rsidRDefault="007B4E83" w:rsidP="007B4E8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7B4E83" w:rsidRDefault="007B4E83" w:rsidP="007B4E83">
      <w:pPr>
        <w:pStyle w:val="Zkladntext"/>
        <w:ind w:left="450"/>
      </w:pPr>
    </w:p>
    <w:p w:rsidR="007B4E83" w:rsidRDefault="007B4E83" w:rsidP="007B4E83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 xml:space="preserve">. </w:t>
      </w:r>
    </w:p>
    <w:p w:rsidR="007B4E83" w:rsidRDefault="007B4E83" w:rsidP="007B4E83">
      <w:pPr>
        <w:pStyle w:val="Zkladntext"/>
        <w:ind w:left="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7B4E83" w:rsidRDefault="007B4E83" w:rsidP="007B4E83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7B4E83" w:rsidRDefault="007B4E83" w:rsidP="007B4E8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20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12,5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</w:t>
      </w:r>
      <w:r>
        <w:lastRenderedPageBreak/>
        <w:t>je 1 700 EUR a nižšia, sa odpisuje jednorazovo pri uvedení do používania. Pozemky sa neodpisujú. Predpokladaná doba používania, metóda odpisovania a odpisová sadzba sú uvedené v nasledujúcej tabuľke:</w:t>
      </w:r>
    </w:p>
    <w:p w:rsidR="007B4E83" w:rsidRDefault="007B4E83" w:rsidP="007B4E83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8,3 až 12,5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16 až 30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Pismenka"/>
        <w:numPr>
          <w:ilvl w:val="0"/>
          <w:numId w:val="0"/>
        </w:numPr>
      </w:pP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7B4E83" w:rsidRDefault="007B4E83" w:rsidP="007B4E83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7B4E83" w:rsidRDefault="007B4E83" w:rsidP="007B4E83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  <w:r>
        <w:t>Zníženie hodnoty zásob sa upravuje vytvorením opravnej položky.</w:t>
      </w:r>
    </w:p>
    <w:p w:rsidR="007B4E83" w:rsidRPr="00423AFA" w:rsidRDefault="007B4E83" w:rsidP="007B4E83">
      <w:pPr>
        <w:pStyle w:val="Pismenka"/>
        <w:numPr>
          <w:ilvl w:val="0"/>
          <w:numId w:val="0"/>
        </w:numPr>
        <w:rPr>
          <w:b w:val="0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Pohľadávky</w:t>
      </w:r>
    </w:p>
    <w:p w:rsidR="007B4E83" w:rsidRDefault="007B4E83" w:rsidP="007B4E83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7B4E83" w:rsidRDefault="007B4E83" w:rsidP="007B4E83">
      <w:pPr>
        <w:pStyle w:val="Zkladntext"/>
      </w:pPr>
      <w:r>
        <w:t>Peňažné prostriedky a ceniny sa oceňujú ich menovitou hodnotou. Zníženie ich hodnoty sa vyjadruje opravnou položkou.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7B4E83" w:rsidRDefault="007B4E83" w:rsidP="007B4E8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Rezervy</w:t>
      </w:r>
    </w:p>
    <w:p w:rsidR="007B4E83" w:rsidRDefault="007B4E83" w:rsidP="007B4E83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7B4E83" w:rsidRDefault="007B4E83" w:rsidP="007B4E83">
      <w:pPr>
        <w:pStyle w:val="Pismenka"/>
        <w:numPr>
          <w:ilvl w:val="0"/>
          <w:numId w:val="0"/>
        </w:numPr>
        <w:ind w:left="36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Záväzky</w:t>
      </w:r>
    </w:p>
    <w:p w:rsidR="007B4E83" w:rsidRDefault="007B4E83" w:rsidP="007B4E83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B4E83" w:rsidRPr="00B1412B" w:rsidRDefault="007B4E83" w:rsidP="007B4E83">
      <w:pPr>
        <w:pStyle w:val="Zkladntext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Prenájom (lízing)</w:t>
      </w:r>
    </w:p>
    <w:p w:rsidR="007B4E83" w:rsidRDefault="007B4E83" w:rsidP="007B4E83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7B4E83" w:rsidRDefault="007B4E83" w:rsidP="007B4E83">
      <w:pPr>
        <w:pStyle w:val="Zkladntext"/>
      </w:pPr>
    </w:p>
    <w:p w:rsidR="007B4E83" w:rsidRPr="00B1412B" w:rsidRDefault="007B4E83" w:rsidP="00DB7CB4">
      <w:pPr>
        <w:pStyle w:val="Zkladntext"/>
        <w:ind w:left="0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Cudzia mena</w:t>
      </w:r>
    </w:p>
    <w:p w:rsidR="007B4E83" w:rsidRDefault="007B4E83" w:rsidP="007B4E83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Výnosy</w:t>
      </w:r>
    </w:p>
    <w:p w:rsidR="007B4E83" w:rsidRDefault="007B4E83" w:rsidP="007B4E83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B4E83" w:rsidRDefault="007B4E83" w:rsidP="007B4E83">
      <w:pPr>
        <w:pStyle w:val="Zkladntext"/>
      </w:pPr>
    </w:p>
    <w:p w:rsidR="007B4E83" w:rsidRDefault="007B4E83" w:rsidP="007B4E83">
      <w:pPr>
        <w:pStyle w:val="Zkladntext"/>
        <w:rPr>
          <w:sz w:val="16"/>
          <w:szCs w:val="16"/>
        </w:rPr>
      </w:pPr>
    </w:p>
    <w:p w:rsidR="00DB7CB4" w:rsidRDefault="00DB7CB4" w:rsidP="007B4E83">
      <w:pPr>
        <w:pStyle w:val="Zkladntext"/>
        <w:rPr>
          <w:sz w:val="16"/>
          <w:szCs w:val="16"/>
        </w:rPr>
      </w:pPr>
    </w:p>
    <w:p w:rsidR="00DB7CB4" w:rsidRDefault="00DB7CB4" w:rsidP="007B4E83">
      <w:pPr>
        <w:pStyle w:val="Zkladntext"/>
        <w:rPr>
          <w:sz w:val="16"/>
          <w:szCs w:val="16"/>
        </w:rPr>
      </w:pPr>
    </w:p>
    <w:p w:rsidR="00DB7CB4" w:rsidRDefault="00DB7CB4" w:rsidP="007B4E83">
      <w:pPr>
        <w:pStyle w:val="Zkladntext"/>
        <w:rPr>
          <w:sz w:val="16"/>
          <w:szCs w:val="16"/>
        </w:rPr>
      </w:pPr>
    </w:p>
    <w:p w:rsidR="009E4902" w:rsidRDefault="009E4902" w:rsidP="007B4E83">
      <w:pPr>
        <w:pStyle w:val="Zkladntext"/>
        <w:rPr>
          <w:sz w:val="16"/>
          <w:szCs w:val="16"/>
        </w:rPr>
      </w:pPr>
    </w:p>
    <w:p w:rsidR="009E4902" w:rsidRDefault="009E4902" w:rsidP="007B4E83">
      <w:pPr>
        <w:pStyle w:val="Zkladntext"/>
        <w:rPr>
          <w:sz w:val="16"/>
          <w:szCs w:val="16"/>
        </w:rPr>
      </w:pPr>
    </w:p>
    <w:p w:rsidR="009E4902" w:rsidRDefault="009E4902" w:rsidP="007B4E83">
      <w:pPr>
        <w:pStyle w:val="Zkladntext"/>
        <w:rPr>
          <w:sz w:val="16"/>
          <w:szCs w:val="16"/>
        </w:rPr>
      </w:pPr>
    </w:p>
    <w:p w:rsidR="00DB7CB4" w:rsidRDefault="00DB7CB4" w:rsidP="007B4E83">
      <w:pPr>
        <w:pStyle w:val="Zkladntext"/>
        <w:rPr>
          <w:sz w:val="16"/>
          <w:szCs w:val="16"/>
        </w:rPr>
      </w:pPr>
    </w:p>
    <w:p w:rsidR="00DB7CB4" w:rsidRDefault="00DB7CB4" w:rsidP="007B4E83">
      <w:pPr>
        <w:pStyle w:val="Zkladntext"/>
        <w:rPr>
          <w:sz w:val="16"/>
          <w:szCs w:val="16"/>
        </w:rPr>
      </w:pPr>
    </w:p>
    <w:p w:rsidR="00DB7CB4" w:rsidRDefault="00DB7CB4" w:rsidP="007B4E83">
      <w:pPr>
        <w:pStyle w:val="Zkladntext"/>
        <w:rPr>
          <w:sz w:val="16"/>
          <w:szCs w:val="16"/>
        </w:rPr>
      </w:pPr>
    </w:p>
    <w:p w:rsidR="00DB7CB4" w:rsidRDefault="00DB7CB4" w:rsidP="007B4E83">
      <w:pPr>
        <w:pStyle w:val="Zkladntext"/>
        <w:rPr>
          <w:sz w:val="16"/>
          <w:szCs w:val="16"/>
        </w:rPr>
      </w:pPr>
    </w:p>
    <w:p w:rsidR="000A5FFC" w:rsidRDefault="000A5FFC" w:rsidP="000A5FF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</w:t>
      </w:r>
      <w:r w:rsidR="002B630D">
        <w:t>k polo</w:t>
      </w:r>
      <w:r w:rsidR="00DB7CB4">
        <w:t>Ž</w:t>
      </w:r>
      <w:r w:rsidR="002B630D">
        <w:t>k</w:t>
      </w:r>
      <w:r w:rsidR="00DB7CB4">
        <w:t>á</w:t>
      </w:r>
      <w:r w:rsidR="002B630D">
        <w:t>m súvahy a výkazu ziskov a strát</w:t>
      </w:r>
    </w:p>
    <w:p w:rsidR="00A67D42" w:rsidRDefault="00A67D42" w:rsidP="00A67D42">
      <w:pPr>
        <w:pStyle w:val="Zkladntext"/>
      </w:pPr>
      <w:bookmarkStart w:id="1" w:name="_Toc530739903"/>
      <w:bookmarkEnd w:id="0"/>
    </w:p>
    <w:p w:rsidR="0038408E" w:rsidRPr="00B1412B" w:rsidRDefault="0038408E" w:rsidP="0038408E">
      <w:pPr>
        <w:pStyle w:val="Zkladntext"/>
        <w:ind w:left="0"/>
        <w:rPr>
          <w:sz w:val="16"/>
          <w:szCs w:val="16"/>
        </w:rPr>
      </w:pPr>
    </w:p>
    <w:p w:rsidR="0038408E" w:rsidRDefault="0038408E" w:rsidP="0038408E">
      <w:pPr>
        <w:pStyle w:val="Nadpis2"/>
        <w:numPr>
          <w:ilvl w:val="0"/>
          <w:numId w:val="7"/>
        </w:numPr>
      </w:pPr>
      <w:r>
        <w:t>Dlhodobý nehmotný majetok a dlhodobý hmotný majetok</w:t>
      </w:r>
    </w:p>
    <w:p w:rsidR="0038408E" w:rsidRPr="00B1412B" w:rsidRDefault="0038408E" w:rsidP="0038408E">
      <w:pPr>
        <w:pStyle w:val="Zkladntext"/>
        <w:rPr>
          <w:sz w:val="16"/>
          <w:szCs w:val="16"/>
        </w:rPr>
      </w:pPr>
    </w:p>
    <w:p w:rsidR="0038408E" w:rsidRDefault="0038408E" w:rsidP="0038408E">
      <w:pPr>
        <w:pStyle w:val="Zkladntext"/>
      </w:pPr>
      <w:r>
        <w:t>Spoločnosť neeviduje dlhodobý majetok</w:t>
      </w:r>
    </w:p>
    <w:p w:rsidR="0038408E" w:rsidRDefault="0038408E" w:rsidP="0038408E">
      <w:pPr>
        <w:pStyle w:val="Nadpis2"/>
        <w:numPr>
          <w:ilvl w:val="0"/>
          <w:numId w:val="0"/>
        </w:numPr>
        <w:ind w:left="786"/>
      </w:pPr>
    </w:p>
    <w:p w:rsidR="00A67D42" w:rsidRDefault="00A67D42" w:rsidP="0038408E">
      <w:pPr>
        <w:pStyle w:val="Nadpis2"/>
        <w:numPr>
          <w:ilvl w:val="0"/>
          <w:numId w:val="7"/>
        </w:numPr>
      </w:pPr>
      <w:r>
        <w:t>Záväzky</w:t>
      </w:r>
    </w:p>
    <w:p w:rsidR="00A67D42" w:rsidRDefault="00A67D42" w:rsidP="00A67D42">
      <w:pPr>
        <w:pStyle w:val="Zkladntext"/>
      </w:pPr>
    </w:p>
    <w:p w:rsidR="00A67D42" w:rsidRDefault="00A67D42" w:rsidP="00A67D42">
      <w:pPr>
        <w:pStyle w:val="Zkladntext"/>
      </w:pPr>
      <w:r>
        <w:t xml:space="preserve">Štruktúra záväzkov (okrem </w:t>
      </w:r>
      <w:r w:rsidR="001D7EF2">
        <w:t>záväzkov zo sociálneho fondu a odloženého daňového záväzku</w:t>
      </w:r>
      <w:r>
        <w:t>) podľa zostatkovej doby splatnosti je uvedená v nasledujúcom prehľade:</w:t>
      </w:r>
    </w:p>
    <w:p w:rsidR="00A67D42" w:rsidRDefault="00A67D42" w:rsidP="00A67D42">
      <w:pPr>
        <w:pStyle w:val="Zkladntext"/>
      </w:pPr>
    </w:p>
    <w:p w:rsidR="00B206A2" w:rsidRDefault="00B206A2" w:rsidP="00A67D42">
      <w:pPr>
        <w:pStyle w:val="Zkladntext"/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680"/>
        <w:gridCol w:w="1680"/>
        <w:gridCol w:w="220"/>
        <w:gridCol w:w="1680"/>
      </w:tblGrid>
      <w:tr w:rsidR="0074437A" w:rsidRPr="0074437A" w:rsidTr="0074437A">
        <w:trPr>
          <w:trHeight w:val="23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31. 12. 2017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31. 12. 2016</w:t>
            </w:r>
          </w:p>
        </w:tc>
      </w:tr>
      <w:tr w:rsidR="0074437A" w:rsidRPr="0074437A" w:rsidTr="0074437A">
        <w:trPr>
          <w:trHeight w:val="230"/>
        </w:trPr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74437A" w:rsidRPr="0074437A" w:rsidTr="0074437A">
        <w:trPr>
          <w:trHeight w:val="23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437A" w:rsidRPr="0074437A" w:rsidRDefault="0074437A" w:rsidP="0074437A">
            <w:pPr>
              <w:jc w:val="center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74437A" w:rsidRPr="0074437A" w:rsidTr="0074437A">
        <w:trPr>
          <w:trHeight w:val="23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101</w:t>
            </w:r>
          </w:p>
        </w:tc>
      </w:tr>
      <w:tr w:rsidR="0074437A" w:rsidRPr="0074437A" w:rsidTr="0074437A">
        <w:trPr>
          <w:trHeight w:val="23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74437A" w:rsidRPr="0074437A" w:rsidTr="0074437A">
        <w:trPr>
          <w:trHeight w:val="23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Záväzky so zostatkovou dobou splatnosti viac ako 5 rokov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74437A" w:rsidRPr="0074437A" w:rsidTr="0074437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74437A">
              <w:rPr>
                <w:b/>
                <w:bCs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437A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74437A">
              <w:rPr>
                <w:b/>
                <w:bCs/>
                <w:sz w:val="18"/>
                <w:szCs w:val="18"/>
                <w:lang w:eastAsia="sk-SK"/>
              </w:rPr>
              <w:t>101</w:t>
            </w:r>
          </w:p>
        </w:tc>
      </w:tr>
      <w:tr w:rsidR="0074437A" w:rsidRPr="0074437A" w:rsidTr="0074437A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4437A" w:rsidRPr="0074437A" w:rsidRDefault="0074437A" w:rsidP="0074437A">
            <w:pPr>
              <w:jc w:val="right"/>
              <w:rPr>
                <w:sz w:val="18"/>
                <w:szCs w:val="18"/>
                <w:lang w:eastAsia="sk-SK"/>
              </w:rPr>
            </w:pPr>
            <w:r w:rsidRPr="0074437A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A67D42" w:rsidRDefault="00A67D42" w:rsidP="00A67D42">
      <w:pPr>
        <w:ind w:left="426"/>
      </w:pPr>
    </w:p>
    <w:p w:rsidR="002B6465" w:rsidRPr="00EF5A2F" w:rsidRDefault="002B6465" w:rsidP="0038408E">
      <w:pPr>
        <w:pStyle w:val="Nadpis2"/>
        <w:numPr>
          <w:ilvl w:val="0"/>
          <w:numId w:val="6"/>
        </w:numPr>
      </w:pPr>
      <w:r>
        <w:t>Náklady, ktoré majú výnimočný rozsah alebo výskyt</w:t>
      </w:r>
    </w:p>
    <w:p w:rsidR="002B6465" w:rsidRDefault="002B6465" w:rsidP="002B6465">
      <w:pPr>
        <w:pStyle w:val="Zkladntext"/>
      </w:pPr>
    </w:p>
    <w:p w:rsidR="002B6465" w:rsidRDefault="002B6465" w:rsidP="002B6465">
      <w:pPr>
        <w:pStyle w:val="Zkladntext"/>
      </w:pPr>
      <w:r>
        <w:t>Spoločnosť nemá náplň</w:t>
      </w:r>
    </w:p>
    <w:p w:rsidR="002B6465" w:rsidRDefault="002B6465" w:rsidP="002B6465">
      <w:pPr>
        <w:pStyle w:val="Zkladntext"/>
        <w:ind w:left="0"/>
      </w:pPr>
    </w:p>
    <w:p w:rsidR="002B6465" w:rsidRPr="00EF5A2F" w:rsidRDefault="002B6465" w:rsidP="0038408E">
      <w:pPr>
        <w:pStyle w:val="Nadpis2"/>
        <w:numPr>
          <w:ilvl w:val="0"/>
          <w:numId w:val="6"/>
        </w:numPr>
      </w:pPr>
      <w:r>
        <w:t>Výnosy, ktoré majú výnimočný rozsah alebo výskyt</w:t>
      </w:r>
    </w:p>
    <w:p w:rsidR="002B6465" w:rsidRDefault="002B6465" w:rsidP="002B6465">
      <w:pPr>
        <w:pStyle w:val="Zkladntext"/>
      </w:pPr>
    </w:p>
    <w:p w:rsidR="002B6465" w:rsidRDefault="002B6465" w:rsidP="002B6465">
      <w:pPr>
        <w:pStyle w:val="Zkladntext"/>
      </w:pPr>
      <w:r>
        <w:t>Spoločnosť nemá náplň</w:t>
      </w:r>
    </w:p>
    <w:p w:rsidR="00A67D42" w:rsidRDefault="00A67D42" w:rsidP="001D7EF2">
      <w:pPr>
        <w:pStyle w:val="Zkladntext"/>
        <w:ind w:left="0"/>
      </w:pPr>
    </w:p>
    <w:p w:rsidR="00A67D42" w:rsidRPr="000F038C" w:rsidRDefault="00A67D42" w:rsidP="002B6465">
      <w:pPr>
        <w:pStyle w:val="Zkladntext"/>
        <w:ind w:left="0"/>
      </w:pPr>
    </w:p>
    <w:p w:rsidR="00A67D42" w:rsidRPr="000F038C" w:rsidRDefault="00A67D42" w:rsidP="00A67D42">
      <w:pPr>
        <w:pStyle w:val="Zkladntext"/>
      </w:pPr>
    </w:p>
    <w:p w:rsidR="00A67D42" w:rsidRPr="000F038C" w:rsidRDefault="00A67D42" w:rsidP="00A67D4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67D42" w:rsidRDefault="00A67D42" w:rsidP="00A67D42">
      <w:pPr>
        <w:pStyle w:val="Zkladntext"/>
        <w:ind w:left="0"/>
      </w:pPr>
    </w:p>
    <w:p w:rsidR="00A67D42" w:rsidRDefault="00A67D42" w:rsidP="00A67D42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2B6465" w:rsidRDefault="002B6465" w:rsidP="002B6465">
      <w:pPr>
        <w:pStyle w:val="Zkladntext"/>
        <w:ind w:left="0"/>
      </w:pPr>
    </w:p>
    <w:p w:rsidR="002B6465" w:rsidRDefault="002B6465" w:rsidP="002B646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925"/>
      <w:r>
        <w:lastRenderedPageBreak/>
        <w:t>Informácie o skutočnostiach, ktoré nastali po dni, ku ktorému sa zostavuje účtovná závierka, do dňa zostavenia účtovnej závierky</w:t>
      </w:r>
      <w:bookmarkEnd w:id="2"/>
    </w:p>
    <w:p w:rsidR="002B6465" w:rsidRDefault="002B6465" w:rsidP="002B6465">
      <w:pPr>
        <w:pStyle w:val="Zkladntext"/>
      </w:pPr>
    </w:p>
    <w:p w:rsidR="002B6465" w:rsidRDefault="0074437A" w:rsidP="002B6465">
      <w:pPr>
        <w:pStyle w:val="Zkladntext"/>
      </w:pPr>
      <w:r>
        <w:t>Nenastali žiadne zmeny v podieloch spoločnosti</w:t>
      </w:r>
      <w:r w:rsidR="002B6465">
        <w:t>.</w:t>
      </w:r>
    </w:p>
    <w:p w:rsidR="00A67D42" w:rsidRDefault="00A67D42" w:rsidP="00A67D42">
      <w:pPr>
        <w:spacing w:after="200" w:line="276" w:lineRule="auto"/>
        <w:rPr>
          <w:sz w:val="18"/>
        </w:rPr>
      </w:pPr>
      <w:bookmarkStart w:id="3" w:name="_GoBack"/>
      <w:bookmarkEnd w:id="1"/>
      <w:bookmarkEnd w:id="3"/>
    </w:p>
    <w:sectPr w:rsidR="00A67D42" w:rsidSect="005B316E">
      <w:headerReference w:type="default" r:id="rId8"/>
      <w:headerReference w:type="first" r:id="rId9"/>
      <w:footerReference w:type="first" r:id="rId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9A2" w:rsidRDefault="00FB79A2" w:rsidP="00E95128">
      <w:r>
        <w:separator/>
      </w:r>
    </w:p>
  </w:endnote>
  <w:endnote w:type="continuationSeparator" w:id="0">
    <w:p w:rsidR="00FB79A2" w:rsidRDefault="00FB79A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360" w:rsidRPr="00F70C00" w:rsidRDefault="0039536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9A2" w:rsidRDefault="00FB79A2" w:rsidP="00E95128">
      <w:r>
        <w:separator/>
      </w:r>
    </w:p>
  </w:footnote>
  <w:footnote w:type="continuationSeparator" w:id="0">
    <w:p w:rsidR="00FB79A2" w:rsidRDefault="00FB79A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117" w:rsidRDefault="00051117" w:rsidP="00051117">
    <w:pPr>
      <w:pStyle w:val="Hlavika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proofErr w:type="spellStart"/>
    <w:r>
      <w:rPr>
        <w:sz w:val="18"/>
        <w:szCs w:val="18"/>
        <w:lang w:val="en-GB"/>
      </w:rPr>
      <w:t>Poznámky</w:t>
    </w:r>
    <w:proofErr w:type="spellEnd"/>
    <w:r>
      <w:rPr>
        <w:sz w:val="18"/>
        <w:szCs w:val="18"/>
        <w:lang w:val="en-GB"/>
      </w:rPr>
      <w:t xml:space="preserve"> </w:t>
    </w:r>
    <w:proofErr w:type="spellStart"/>
    <w:r>
      <w:rPr>
        <w:sz w:val="18"/>
        <w:szCs w:val="18"/>
        <w:lang w:val="en-GB"/>
      </w:rPr>
      <w:t>Úč</w:t>
    </w:r>
    <w:proofErr w:type="spellEnd"/>
    <w:r>
      <w:rPr>
        <w:sz w:val="18"/>
        <w:szCs w:val="18"/>
        <w:lang w:val="en-GB"/>
      </w:rPr>
      <w:t xml:space="preserve"> MÚJ 3 – 01</w:t>
    </w:r>
    <w:r>
      <w:rPr>
        <w:sz w:val="18"/>
        <w:szCs w:val="18"/>
        <w:lang w:val="en-GB"/>
      </w:rPr>
      <w:tab/>
      <w:t xml:space="preserve">                                                                         </w:t>
    </w:r>
    <w:r w:rsidR="00A4165E">
      <w:rPr>
        <w:sz w:val="18"/>
        <w:szCs w:val="18"/>
        <w:lang w:val="en-GB"/>
      </w:rPr>
      <w:t>IČO: 12345678 DIČ: 2020202020</w:t>
    </w:r>
  </w:p>
  <w:p w:rsidR="00395360" w:rsidRPr="00E95128" w:rsidRDefault="00395360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117" w:rsidRDefault="00051117" w:rsidP="00051117">
    <w:pPr>
      <w:pStyle w:val="Hlavika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proofErr w:type="spellStart"/>
    <w:r>
      <w:rPr>
        <w:sz w:val="18"/>
        <w:szCs w:val="18"/>
        <w:lang w:val="en-GB"/>
      </w:rPr>
      <w:t>Poznámky</w:t>
    </w:r>
    <w:proofErr w:type="spellEnd"/>
    <w:r>
      <w:rPr>
        <w:sz w:val="18"/>
        <w:szCs w:val="18"/>
        <w:lang w:val="en-GB"/>
      </w:rPr>
      <w:t xml:space="preserve"> </w:t>
    </w:r>
    <w:proofErr w:type="spellStart"/>
    <w:r>
      <w:rPr>
        <w:sz w:val="18"/>
        <w:szCs w:val="18"/>
        <w:lang w:val="en-GB"/>
      </w:rPr>
      <w:t>Úč</w:t>
    </w:r>
    <w:proofErr w:type="spellEnd"/>
    <w:r>
      <w:rPr>
        <w:sz w:val="18"/>
        <w:szCs w:val="18"/>
        <w:lang w:val="en-GB"/>
      </w:rPr>
      <w:t xml:space="preserve"> MÚJ 3 – 01</w:t>
    </w:r>
    <w:r>
      <w:rPr>
        <w:sz w:val="18"/>
        <w:szCs w:val="18"/>
        <w:lang w:val="en-GB"/>
      </w:rPr>
      <w:tab/>
      <w:t xml:space="preserve">                                                                         IČO: </w:t>
    </w:r>
    <w:r w:rsidR="00742857">
      <w:rPr>
        <w:sz w:val="18"/>
        <w:szCs w:val="18"/>
        <w:lang w:val="en-GB"/>
      </w:rPr>
      <w:t>50133047</w:t>
    </w:r>
    <w:r>
      <w:rPr>
        <w:sz w:val="18"/>
        <w:szCs w:val="18"/>
        <w:lang w:val="en-GB"/>
      </w:rPr>
      <w:t xml:space="preserve"> DIČ: </w:t>
    </w:r>
    <w:r w:rsidR="00742857">
      <w:rPr>
        <w:sz w:val="18"/>
        <w:szCs w:val="18"/>
        <w:lang w:val="en-GB"/>
      </w:rPr>
      <w:t>2120193163</w:t>
    </w:r>
  </w:p>
  <w:p w:rsidR="00395360" w:rsidRDefault="0039536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742857" w:rsidRPr="00E95128" w:rsidRDefault="0074285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A5AAE"/>
    <w:multiLevelType w:val="hybridMultilevel"/>
    <w:tmpl w:val="F74A8D16"/>
    <w:lvl w:ilvl="0" w:tplc="70A6082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E8B7DA1"/>
    <w:multiLevelType w:val="hybridMultilevel"/>
    <w:tmpl w:val="150E3438"/>
    <w:lvl w:ilvl="0" w:tplc="0E008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6BE61C3"/>
    <w:multiLevelType w:val="multilevel"/>
    <w:tmpl w:val="9FEA819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2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530"/>
    <w:rsid w:val="0000290B"/>
    <w:rsid w:val="00002921"/>
    <w:rsid w:val="00003C63"/>
    <w:rsid w:val="000040F5"/>
    <w:rsid w:val="00006F02"/>
    <w:rsid w:val="00010822"/>
    <w:rsid w:val="00010C2A"/>
    <w:rsid w:val="0001388A"/>
    <w:rsid w:val="00017791"/>
    <w:rsid w:val="000331E6"/>
    <w:rsid w:val="000422E9"/>
    <w:rsid w:val="00045A17"/>
    <w:rsid w:val="000470EC"/>
    <w:rsid w:val="00051117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37C"/>
    <w:rsid w:val="00092C39"/>
    <w:rsid w:val="00093CC4"/>
    <w:rsid w:val="000965D0"/>
    <w:rsid w:val="000A1BBA"/>
    <w:rsid w:val="000A5FFC"/>
    <w:rsid w:val="000A6FBA"/>
    <w:rsid w:val="000B4629"/>
    <w:rsid w:val="000B6195"/>
    <w:rsid w:val="000C2309"/>
    <w:rsid w:val="000C2D66"/>
    <w:rsid w:val="000C68B3"/>
    <w:rsid w:val="000D0B75"/>
    <w:rsid w:val="000D22FF"/>
    <w:rsid w:val="000E143D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353B"/>
    <w:rsid w:val="00177051"/>
    <w:rsid w:val="00177C59"/>
    <w:rsid w:val="0019293B"/>
    <w:rsid w:val="00193EE6"/>
    <w:rsid w:val="001A1C39"/>
    <w:rsid w:val="001A566C"/>
    <w:rsid w:val="001A5AC5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6E81"/>
    <w:rsid w:val="001D7EF2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6B39"/>
    <w:rsid w:val="002418D5"/>
    <w:rsid w:val="00251BF2"/>
    <w:rsid w:val="00254418"/>
    <w:rsid w:val="0025662A"/>
    <w:rsid w:val="00260C4C"/>
    <w:rsid w:val="00262CD4"/>
    <w:rsid w:val="0027298D"/>
    <w:rsid w:val="002779DE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630D"/>
    <w:rsid w:val="002B6465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71F1D"/>
    <w:rsid w:val="0038408E"/>
    <w:rsid w:val="00395360"/>
    <w:rsid w:val="003B3094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15C93"/>
    <w:rsid w:val="00420D87"/>
    <w:rsid w:val="00421558"/>
    <w:rsid w:val="00423AFA"/>
    <w:rsid w:val="004262D7"/>
    <w:rsid w:val="00430148"/>
    <w:rsid w:val="004313A2"/>
    <w:rsid w:val="004330B3"/>
    <w:rsid w:val="004357A5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E0BAA"/>
    <w:rsid w:val="005001A0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765CD"/>
    <w:rsid w:val="0058479C"/>
    <w:rsid w:val="00592B74"/>
    <w:rsid w:val="00595530"/>
    <w:rsid w:val="005A2F42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7F7C"/>
    <w:rsid w:val="006A1FB9"/>
    <w:rsid w:val="006A3C75"/>
    <w:rsid w:val="006A737C"/>
    <w:rsid w:val="006B2D6D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2857"/>
    <w:rsid w:val="0074437A"/>
    <w:rsid w:val="00746C9E"/>
    <w:rsid w:val="00750259"/>
    <w:rsid w:val="007508D8"/>
    <w:rsid w:val="0075139D"/>
    <w:rsid w:val="00753000"/>
    <w:rsid w:val="007658EA"/>
    <w:rsid w:val="0077399F"/>
    <w:rsid w:val="00777324"/>
    <w:rsid w:val="007845DB"/>
    <w:rsid w:val="00785733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4E83"/>
    <w:rsid w:val="007C3B50"/>
    <w:rsid w:val="007D3E38"/>
    <w:rsid w:val="007D6502"/>
    <w:rsid w:val="007E47FA"/>
    <w:rsid w:val="007E4E9F"/>
    <w:rsid w:val="007F4606"/>
    <w:rsid w:val="0080015B"/>
    <w:rsid w:val="0080548E"/>
    <w:rsid w:val="00806EE2"/>
    <w:rsid w:val="0081233E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74D3D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3264"/>
    <w:rsid w:val="00906A24"/>
    <w:rsid w:val="0091399F"/>
    <w:rsid w:val="009226CD"/>
    <w:rsid w:val="009441EB"/>
    <w:rsid w:val="009458E0"/>
    <w:rsid w:val="0095003F"/>
    <w:rsid w:val="00954399"/>
    <w:rsid w:val="009738C3"/>
    <w:rsid w:val="009743BF"/>
    <w:rsid w:val="00975B9E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E4902"/>
    <w:rsid w:val="009F614A"/>
    <w:rsid w:val="009F6927"/>
    <w:rsid w:val="00A02942"/>
    <w:rsid w:val="00A02F18"/>
    <w:rsid w:val="00A05FBA"/>
    <w:rsid w:val="00A07873"/>
    <w:rsid w:val="00A13E99"/>
    <w:rsid w:val="00A2012A"/>
    <w:rsid w:val="00A25722"/>
    <w:rsid w:val="00A26359"/>
    <w:rsid w:val="00A31DFF"/>
    <w:rsid w:val="00A4165E"/>
    <w:rsid w:val="00A51FF6"/>
    <w:rsid w:val="00A5618F"/>
    <w:rsid w:val="00A639F4"/>
    <w:rsid w:val="00A67D42"/>
    <w:rsid w:val="00A70B8E"/>
    <w:rsid w:val="00A7144F"/>
    <w:rsid w:val="00A72805"/>
    <w:rsid w:val="00A73577"/>
    <w:rsid w:val="00A8108C"/>
    <w:rsid w:val="00A813F9"/>
    <w:rsid w:val="00A9048F"/>
    <w:rsid w:val="00A910FB"/>
    <w:rsid w:val="00A947C7"/>
    <w:rsid w:val="00A95312"/>
    <w:rsid w:val="00AA7467"/>
    <w:rsid w:val="00AB3FDB"/>
    <w:rsid w:val="00AB572C"/>
    <w:rsid w:val="00AB6B04"/>
    <w:rsid w:val="00AC12B2"/>
    <w:rsid w:val="00AD4FCA"/>
    <w:rsid w:val="00AD6758"/>
    <w:rsid w:val="00B0191D"/>
    <w:rsid w:val="00B03577"/>
    <w:rsid w:val="00B0368E"/>
    <w:rsid w:val="00B12204"/>
    <w:rsid w:val="00B12629"/>
    <w:rsid w:val="00B146E6"/>
    <w:rsid w:val="00B206A2"/>
    <w:rsid w:val="00B2502A"/>
    <w:rsid w:val="00B345EE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85D3C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09F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6D6A"/>
    <w:rsid w:val="00C83FF3"/>
    <w:rsid w:val="00C94FB8"/>
    <w:rsid w:val="00CA0147"/>
    <w:rsid w:val="00CA1CFF"/>
    <w:rsid w:val="00CA33E7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2852"/>
    <w:rsid w:val="00D75116"/>
    <w:rsid w:val="00D75C9B"/>
    <w:rsid w:val="00D90AF1"/>
    <w:rsid w:val="00D91BEC"/>
    <w:rsid w:val="00D933FB"/>
    <w:rsid w:val="00DA2806"/>
    <w:rsid w:val="00DB1FDB"/>
    <w:rsid w:val="00DB4BB7"/>
    <w:rsid w:val="00DB7CB4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92F"/>
    <w:rsid w:val="00E34DCA"/>
    <w:rsid w:val="00E34E5E"/>
    <w:rsid w:val="00E3652A"/>
    <w:rsid w:val="00E56466"/>
    <w:rsid w:val="00E5726F"/>
    <w:rsid w:val="00E626B1"/>
    <w:rsid w:val="00E627BF"/>
    <w:rsid w:val="00E70F55"/>
    <w:rsid w:val="00E72BF2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B79A2"/>
    <w:rsid w:val="00FD44E7"/>
    <w:rsid w:val="00FD4736"/>
    <w:rsid w:val="00FD5FE7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C3319"/>
  <w15:docId w15:val="{0D8AE80C-0941-4A9E-A754-2D9B9AE0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A67D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7D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7D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7D42"/>
    <w:rPr>
      <w:rFonts w:ascii="Times New Roman" w:eastAsia="Times New Roman" w:hAnsi="Times New Roman"/>
      <w:b/>
      <w:bCs/>
      <w:lang w:eastAsia="en-US"/>
    </w:rPr>
  </w:style>
  <w:style w:type="paragraph" w:styleId="Revzia">
    <w:name w:val="Revision"/>
    <w:hidden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A67D42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A67D42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A67D4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67D42"/>
    <w:rPr>
      <w:rFonts w:ascii="Times New Roman" w:eastAsia="Times New Roman" w:hAnsi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9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60524-7CF7-428D-A781-70CE6254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26</TotalTime>
  <Pages>5</Pages>
  <Words>1604</Words>
  <Characters>9147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Parizkova Renata</dc:creator>
  <cp:keywords/>
  <cp:lastModifiedBy>Elena Gustafikova</cp:lastModifiedBy>
  <cp:revision>3</cp:revision>
  <cp:lastPrinted>2011-11-22T08:34:00Z</cp:lastPrinted>
  <dcterms:created xsi:type="dcterms:W3CDTF">2018-06-26T17:52:00Z</dcterms:created>
  <dcterms:modified xsi:type="dcterms:W3CDTF">2018-06-26T18:18:00Z</dcterms:modified>
</cp:coreProperties>
</file>