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935" w:rsidRDefault="00E67935" w:rsidP="00EE72E0">
      <w:pPr>
        <w:spacing w:before="2" w:line="140" w:lineRule="exact"/>
        <w:rPr>
          <w:sz w:val="14"/>
          <w:szCs w:val="14"/>
          <w:lang w:val="en-US"/>
        </w:rPr>
      </w:pPr>
    </w:p>
    <w:p w:rsidR="00E67935" w:rsidRPr="00A55E63" w:rsidRDefault="00E67935" w:rsidP="00EE72E0">
      <w:pPr>
        <w:spacing w:before="2" w:line="140" w:lineRule="exact"/>
        <w:rPr>
          <w:sz w:val="14"/>
          <w:szCs w:val="14"/>
          <w:lang w:val="en-US"/>
        </w:rPr>
      </w:pPr>
    </w:p>
    <w:p w:rsidR="00E67935" w:rsidRPr="00EE72E0" w:rsidRDefault="00E67935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2017</w:t>
      </w:r>
    </w:p>
    <w:p w:rsidR="00E67935" w:rsidRPr="00EE72E0" w:rsidRDefault="00E67935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E67935" w:rsidRPr="0067320F" w:rsidRDefault="00E67935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:rsidR="00E67935" w:rsidRPr="003A1784" w:rsidRDefault="00E67935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E67935" w:rsidRPr="007653AA" w:rsidRDefault="00E67935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E67935" w:rsidRPr="008E5EEC" w:rsidRDefault="00E67935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E67935" w:rsidRDefault="00E67935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9"/>
        <w:gridCol w:w="3602"/>
      </w:tblGrid>
      <w:tr w:rsidR="00E67935" w:rsidTr="0067320F">
        <w:trPr>
          <w:trHeight w:val="170"/>
        </w:trPr>
        <w:tc>
          <w:tcPr>
            <w:tcW w:w="4139" w:type="dxa"/>
          </w:tcPr>
          <w:p w:rsidR="00E67935" w:rsidRPr="008E5EEC" w:rsidRDefault="00E6793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E67935" w:rsidRPr="006C0C8E" w:rsidRDefault="00E6793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Tabela REAL s.r.o.</w:t>
            </w:r>
          </w:p>
        </w:tc>
      </w:tr>
      <w:tr w:rsidR="00E67935" w:rsidTr="0067320F">
        <w:trPr>
          <w:trHeight w:val="170"/>
        </w:trPr>
        <w:tc>
          <w:tcPr>
            <w:tcW w:w="4139" w:type="dxa"/>
          </w:tcPr>
          <w:p w:rsidR="00E67935" w:rsidRPr="008E5EEC" w:rsidRDefault="00E6793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E67935" w:rsidRPr="006C0C8E" w:rsidRDefault="00E6793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E67935" w:rsidTr="0067320F">
        <w:trPr>
          <w:trHeight w:val="170"/>
        </w:trPr>
        <w:tc>
          <w:tcPr>
            <w:tcW w:w="4139" w:type="dxa"/>
          </w:tcPr>
          <w:p w:rsidR="00E67935" w:rsidRPr="008E5EEC" w:rsidRDefault="00E6793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E67935" w:rsidRPr="006C0C8E" w:rsidRDefault="00E6793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Železničná 295/29 púchov 020 01</w:t>
            </w:r>
          </w:p>
        </w:tc>
      </w:tr>
      <w:tr w:rsidR="00E67935" w:rsidTr="0067320F">
        <w:trPr>
          <w:trHeight w:val="170"/>
        </w:trPr>
        <w:tc>
          <w:tcPr>
            <w:tcW w:w="4139" w:type="dxa"/>
          </w:tcPr>
          <w:p w:rsidR="00E67935" w:rsidRPr="008E5EEC" w:rsidRDefault="00E6793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E67935" w:rsidRPr="00262EED" w:rsidRDefault="00E67935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Realitné služby</w:t>
            </w:r>
          </w:p>
        </w:tc>
      </w:tr>
    </w:tbl>
    <w:p w:rsidR="00E67935" w:rsidRPr="007653AA" w:rsidRDefault="00E67935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E67935" w:rsidRPr="00CE50BF" w:rsidRDefault="00E67935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E67935" w:rsidRPr="00262EED" w:rsidRDefault="00E67935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 xml:space="preserve">Účtovná závierka zostavená k 31.12.2016 bola </w:t>
      </w:r>
      <w:r w:rsidRPr="00827012">
        <w:rPr>
          <w:rFonts w:ascii="Times New Roman" w:hAnsi="Times New Roman"/>
          <w:b/>
          <w:bCs/>
          <w:sz w:val="20"/>
        </w:rPr>
        <w:t xml:space="preserve">schválená dňa </w:t>
      </w:r>
      <w:r>
        <w:rPr>
          <w:rFonts w:ascii="Times New Roman" w:hAnsi="Times New Roman"/>
          <w:b/>
          <w:bCs/>
          <w:sz w:val="20"/>
        </w:rPr>
        <w:t>27</w:t>
      </w:r>
      <w:r w:rsidRPr="00827012">
        <w:rPr>
          <w:rFonts w:ascii="Times New Roman" w:hAnsi="Times New Roman"/>
          <w:b/>
          <w:bCs/>
          <w:sz w:val="20"/>
        </w:rPr>
        <w:t>.0</w:t>
      </w:r>
      <w:r>
        <w:rPr>
          <w:rFonts w:ascii="Times New Roman" w:hAnsi="Times New Roman"/>
          <w:b/>
          <w:bCs/>
          <w:sz w:val="20"/>
        </w:rPr>
        <w:t>3</w:t>
      </w:r>
      <w:r w:rsidRPr="00827012">
        <w:rPr>
          <w:rFonts w:ascii="Times New Roman" w:hAnsi="Times New Roman"/>
          <w:b/>
          <w:bCs/>
          <w:sz w:val="20"/>
        </w:rPr>
        <w:t>.201</w:t>
      </w:r>
      <w:r>
        <w:rPr>
          <w:rFonts w:ascii="Times New Roman" w:hAnsi="Times New Roman"/>
          <w:b/>
          <w:bCs/>
          <w:sz w:val="20"/>
        </w:rPr>
        <w:t>7.</w:t>
      </w:r>
    </w:p>
    <w:p w:rsidR="00E67935" w:rsidRPr="007653AA" w:rsidRDefault="00E67935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E67935" w:rsidRPr="00CE50BF" w:rsidRDefault="00E67935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E67935" w:rsidRPr="008E5EEC" w:rsidRDefault="00E67935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E67935" w:rsidRPr="006C0C8E" w:rsidRDefault="00E67935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31.12.201</w:t>
      </w:r>
      <w:r>
        <w:rPr>
          <w:rFonts w:ascii="Times New Roman" w:hAnsi="Times New Roman"/>
          <w:b/>
          <w:sz w:val="20"/>
        </w:rPr>
        <w:t>7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01.01. 2017</w:t>
      </w:r>
      <w:r w:rsidRPr="006C0C8E">
        <w:rPr>
          <w:rFonts w:ascii="Times New Roman" w:hAnsi="Times New Roman"/>
          <w:b/>
          <w:sz w:val="20"/>
        </w:rPr>
        <w:t xml:space="preserve"> do 31.12. 201</w:t>
      </w:r>
      <w:r>
        <w:rPr>
          <w:rFonts w:ascii="Times New Roman" w:hAnsi="Times New Roman"/>
          <w:b/>
          <w:sz w:val="20"/>
        </w:rPr>
        <w:t>7</w:t>
      </w:r>
    </w:p>
    <w:p w:rsidR="00E67935" w:rsidRPr="007653AA" w:rsidRDefault="00E67935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E67935" w:rsidRPr="00865491" w:rsidRDefault="00E67935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E67935" w:rsidRPr="004F635D" w:rsidRDefault="00E67935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E67935" w:rsidRPr="008E5EEC" w:rsidRDefault="00E67935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E67935" w:rsidRPr="008E5EEC" w:rsidRDefault="00E67935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E67935" w:rsidRPr="008E5EEC" w:rsidRDefault="00E67935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E67935" w:rsidRPr="008E5EEC" w:rsidRDefault="00E67935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:rsidR="00E67935" w:rsidRDefault="00E67935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:rsidR="00E67935" w:rsidRPr="00FF0C58" w:rsidRDefault="00E67935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E67935" w:rsidRPr="007653AA" w:rsidRDefault="00E67935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E67935" w:rsidRDefault="00E67935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E67935" w:rsidRDefault="00E67935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1"/>
        <w:gridCol w:w="2128"/>
        <w:gridCol w:w="2875"/>
      </w:tblGrid>
      <w:tr w:rsidR="00E67935" w:rsidRPr="00B6663C" w:rsidTr="00D842BF">
        <w:trPr>
          <w:jc w:val="center"/>
        </w:trPr>
        <w:tc>
          <w:tcPr>
            <w:tcW w:w="3681" w:type="dxa"/>
            <w:vAlign w:val="center"/>
          </w:tcPr>
          <w:p w:rsidR="00E67935" w:rsidRPr="00D842BF" w:rsidRDefault="00E67935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E67935" w:rsidRPr="00D842BF" w:rsidRDefault="00E67935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E67935" w:rsidRPr="00D842BF" w:rsidRDefault="00E67935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E67935" w:rsidRPr="006C0C8E" w:rsidTr="00D842BF">
        <w:trPr>
          <w:jc w:val="center"/>
        </w:trPr>
        <w:tc>
          <w:tcPr>
            <w:tcW w:w="3681" w:type="dxa"/>
            <w:vAlign w:val="center"/>
          </w:tcPr>
          <w:p w:rsidR="00E67935" w:rsidRPr="006C0C8E" w:rsidRDefault="00E67935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E67935" w:rsidRPr="00827012" w:rsidRDefault="00E67935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27012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828" w:type="dxa"/>
          </w:tcPr>
          <w:p w:rsidR="00E67935" w:rsidRPr="00827012" w:rsidRDefault="00E67935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8,2</w:t>
            </w:r>
          </w:p>
        </w:tc>
      </w:tr>
    </w:tbl>
    <w:p w:rsidR="00E67935" w:rsidRPr="006C0C8E" w:rsidRDefault="00E67935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E67935" w:rsidRDefault="00E67935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E67935" w:rsidRPr="003A1784" w:rsidRDefault="00E67935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E67935" w:rsidRPr="007653AA" w:rsidRDefault="00E67935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67935" w:rsidRPr="007653AA" w:rsidRDefault="00E67935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E67935" w:rsidRPr="007653AA" w:rsidRDefault="00E67935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E67935" w:rsidRPr="007653AA" w:rsidRDefault="00E67935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E67935" w:rsidRPr="007653AA" w:rsidRDefault="00E67935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E67935" w:rsidRDefault="00E67935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E67935" w:rsidRPr="00CA58F1" w:rsidRDefault="00E67935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E67935" w:rsidRPr="007653AA" w:rsidRDefault="00E67935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E67935" w:rsidRPr="007653AA" w:rsidRDefault="00E67935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E67935" w:rsidRDefault="00E67935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E67935" w:rsidRPr="00CA58F1" w:rsidRDefault="00E67935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:rsidR="00E67935" w:rsidRPr="007653AA" w:rsidRDefault="00E67935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E67935" w:rsidRPr="003A1784" w:rsidRDefault="00E67935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E67935" w:rsidRPr="007653AA" w:rsidRDefault="00E67935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67935" w:rsidRDefault="00E67935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E67935" w:rsidRPr="006C0C8E" w:rsidRDefault="00E67935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E67935" w:rsidRPr="006C0C8E" w:rsidRDefault="00E67935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201</w:t>
      </w:r>
      <w:r>
        <w:rPr>
          <w:rFonts w:ascii="Times New Roman" w:hAnsi="Times New Roman"/>
          <w:b/>
          <w:sz w:val="20"/>
        </w:rPr>
        <w:t>6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E67935" w:rsidRPr="007653AA" w:rsidRDefault="00E67935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E67935" w:rsidRPr="000256DB" w:rsidRDefault="00E67935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E67935" w:rsidRDefault="00E67935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E67935" w:rsidRPr="001B5EAD" w:rsidRDefault="00E67935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E67935" w:rsidRPr="007653AA" w:rsidRDefault="00E67935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E67935" w:rsidRPr="007653AA" w:rsidRDefault="00E67935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E67935" w:rsidRPr="006C0C8E" w:rsidRDefault="00E67935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:rsidR="00E67935" w:rsidRPr="007653AA" w:rsidRDefault="00E67935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E67935" w:rsidRPr="007653AA" w:rsidRDefault="00E67935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E67935" w:rsidRPr="007653AA" w:rsidRDefault="00E67935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E67935" w:rsidRPr="007653AA" w:rsidRDefault="00E67935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E67935" w:rsidRDefault="00E67935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E67935" w:rsidRPr="007653AA" w:rsidRDefault="00E67935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E67935" w:rsidRPr="007653AA" w:rsidRDefault="00E67935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E67935" w:rsidRPr="007653AA" w:rsidRDefault="00E67935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E67935" w:rsidRPr="007653AA" w:rsidRDefault="00E67935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E67935" w:rsidRPr="007653AA" w:rsidRDefault="00E67935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:rsidR="00E67935" w:rsidRPr="007653AA" w:rsidRDefault="00E67935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E67935" w:rsidRPr="007653AA" w:rsidRDefault="00E67935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E67935" w:rsidRPr="007653AA" w:rsidRDefault="00E67935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E67935" w:rsidRDefault="00E67935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E67935" w:rsidRDefault="00E67935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76"/>
        <w:gridCol w:w="4220"/>
      </w:tblGrid>
      <w:tr w:rsidR="00E67935" w:rsidRPr="00B15261" w:rsidTr="001B5EAD">
        <w:tc>
          <w:tcPr>
            <w:tcW w:w="3576" w:type="dxa"/>
          </w:tcPr>
          <w:p w:rsidR="00E67935" w:rsidRPr="001B5EAD" w:rsidRDefault="00E67935" w:rsidP="001B5EAD">
            <w:pPr>
              <w:pStyle w:val="Body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:rsidR="00E67935" w:rsidRPr="001B5EAD" w:rsidRDefault="00E67935" w:rsidP="001A35C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E67935" w:rsidRPr="00B15261" w:rsidTr="001B5EAD">
        <w:tc>
          <w:tcPr>
            <w:tcW w:w="3576" w:type="dxa"/>
          </w:tcPr>
          <w:p w:rsidR="00E67935" w:rsidRPr="001B5EAD" w:rsidRDefault="00E67935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E67935" w:rsidRPr="00393C7E" w:rsidRDefault="00E67935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E67935" w:rsidRPr="00B15261" w:rsidTr="001B5EAD">
        <w:tc>
          <w:tcPr>
            <w:tcW w:w="3576" w:type="dxa"/>
          </w:tcPr>
          <w:p w:rsidR="00E67935" w:rsidRPr="001B5EAD" w:rsidRDefault="00E67935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E67935" w:rsidRPr="00393C7E" w:rsidRDefault="00E67935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E67935" w:rsidRPr="00B15261" w:rsidTr="001B5EAD">
        <w:tc>
          <w:tcPr>
            <w:tcW w:w="3576" w:type="dxa"/>
          </w:tcPr>
          <w:p w:rsidR="00E67935" w:rsidRPr="001B5EAD" w:rsidRDefault="00E67935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E67935" w:rsidRPr="00393C7E" w:rsidRDefault="00E67935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E67935" w:rsidRPr="00B15261" w:rsidTr="001B5EAD">
        <w:tc>
          <w:tcPr>
            <w:tcW w:w="3576" w:type="dxa"/>
          </w:tcPr>
          <w:p w:rsidR="00E67935" w:rsidRPr="001B5EAD" w:rsidRDefault="00E67935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:rsidR="00E67935" w:rsidRPr="00393C7E" w:rsidRDefault="00E67935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E67935" w:rsidRPr="00B15261" w:rsidTr="001B5EAD">
        <w:tc>
          <w:tcPr>
            <w:tcW w:w="3576" w:type="dxa"/>
          </w:tcPr>
          <w:p w:rsidR="00E67935" w:rsidRPr="001B5EAD" w:rsidRDefault="00E67935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:rsidR="00E67935" w:rsidRPr="00393C7E" w:rsidRDefault="00E67935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E67935" w:rsidRPr="00B15261" w:rsidTr="001B5EAD">
        <w:tc>
          <w:tcPr>
            <w:tcW w:w="3576" w:type="dxa"/>
          </w:tcPr>
          <w:p w:rsidR="00E67935" w:rsidRPr="001B5EAD" w:rsidRDefault="00E67935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E67935" w:rsidRPr="00393C7E" w:rsidRDefault="00E67935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E67935" w:rsidRPr="00B15261" w:rsidTr="001B5EAD">
        <w:tc>
          <w:tcPr>
            <w:tcW w:w="3576" w:type="dxa"/>
          </w:tcPr>
          <w:p w:rsidR="00E67935" w:rsidRPr="001B5EAD" w:rsidRDefault="00E67935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E67935" w:rsidRPr="00393C7E" w:rsidRDefault="00E67935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E67935" w:rsidRPr="00B15261" w:rsidTr="001B5EAD">
        <w:tc>
          <w:tcPr>
            <w:tcW w:w="3576" w:type="dxa"/>
          </w:tcPr>
          <w:p w:rsidR="00E67935" w:rsidRPr="001B5EAD" w:rsidRDefault="00E67935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E67935" w:rsidRPr="00393C7E" w:rsidRDefault="00E67935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E67935" w:rsidRPr="00B15261" w:rsidTr="001B5EAD">
        <w:tc>
          <w:tcPr>
            <w:tcW w:w="3576" w:type="dxa"/>
          </w:tcPr>
          <w:p w:rsidR="00E67935" w:rsidRPr="001B5EAD" w:rsidRDefault="00E67935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:rsidR="00E67935" w:rsidRPr="00393C7E" w:rsidRDefault="00E67935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E67935" w:rsidRPr="00B15261" w:rsidTr="001B5EAD">
        <w:tc>
          <w:tcPr>
            <w:tcW w:w="3576" w:type="dxa"/>
          </w:tcPr>
          <w:p w:rsidR="00E67935" w:rsidRPr="001B5EAD" w:rsidRDefault="00E67935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:rsidR="00E67935" w:rsidRPr="00393C7E" w:rsidRDefault="00E67935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E67935" w:rsidRPr="00B15261" w:rsidTr="001B5EAD">
        <w:tc>
          <w:tcPr>
            <w:tcW w:w="3576" w:type="dxa"/>
          </w:tcPr>
          <w:p w:rsidR="00E67935" w:rsidRPr="001B5EAD" w:rsidRDefault="00E67935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:rsidR="00E67935" w:rsidRPr="00393C7E" w:rsidRDefault="00E67935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E67935" w:rsidRPr="00B15261" w:rsidTr="001B5EAD">
        <w:tc>
          <w:tcPr>
            <w:tcW w:w="3576" w:type="dxa"/>
          </w:tcPr>
          <w:p w:rsidR="00E67935" w:rsidRPr="001B5EAD" w:rsidRDefault="00E67935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:rsidR="00E67935" w:rsidRPr="00393C7E" w:rsidRDefault="00E67935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E67935" w:rsidRPr="007653AA" w:rsidRDefault="00E67935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E67935" w:rsidRDefault="00E67935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:rsidR="00E67935" w:rsidRPr="00393C7E" w:rsidRDefault="00E67935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E67935" w:rsidRPr="007653AA" w:rsidRDefault="00E67935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E67935" w:rsidRPr="00393C7E" w:rsidRDefault="00E67935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E67935" w:rsidRDefault="00E67935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:rsidR="00E67935" w:rsidRDefault="00E67935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966"/>
        <w:gridCol w:w="1701"/>
        <w:gridCol w:w="1701"/>
        <w:gridCol w:w="1843"/>
      </w:tblGrid>
      <w:tr w:rsidR="00E67935" w:rsidRPr="006D4614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E67935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935" w:rsidRDefault="00E67935">
            <w:pPr>
              <w:pStyle w:val="Heading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935" w:rsidRDefault="00E67935">
            <w:pPr>
              <w:pStyle w:val="Heading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E67935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935" w:rsidRDefault="00E67935">
            <w:pPr>
              <w:pStyle w:val="Heading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935" w:rsidRDefault="00E67935">
            <w:pPr>
              <w:pStyle w:val="Heading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E67935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935" w:rsidRDefault="00E67935">
            <w:pPr>
              <w:pStyle w:val="Heading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935" w:rsidRDefault="00E67935">
            <w:pPr>
              <w:pStyle w:val="Heading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E67935" w:rsidRPr="00393C7E" w:rsidRDefault="00E67935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E67935" w:rsidRPr="00393C7E" w:rsidRDefault="00E67935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E67935" w:rsidRPr="00393C7E" w:rsidRDefault="00E67935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E67935" w:rsidRPr="00393C7E" w:rsidRDefault="00E67935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E67935" w:rsidRPr="007653AA" w:rsidRDefault="00E67935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E67935" w:rsidRPr="007653AA" w:rsidRDefault="00E67935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E67935" w:rsidRPr="00F3124D" w:rsidRDefault="00E67935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E67935" w:rsidRPr="00F3124D" w:rsidRDefault="00E67935" w:rsidP="00F3124D">
      <w:pPr>
        <w:pStyle w:val="ListParagraph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:rsidR="00E67935" w:rsidRPr="00832582" w:rsidRDefault="00E67935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E67935" w:rsidRPr="007653AA" w:rsidRDefault="00E67935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E67935" w:rsidRPr="007653AA" w:rsidRDefault="00E67935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E67935" w:rsidRPr="003A1784" w:rsidRDefault="00E67935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E67935" w:rsidRPr="007653AA" w:rsidRDefault="00E67935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:rsidR="00E67935" w:rsidRDefault="00E67935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 w:rsidR="00E67935" w:rsidRPr="00347857" w:rsidRDefault="00E67935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E67935" w:rsidRDefault="00E67935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E67935" w:rsidRPr="007653AA" w:rsidRDefault="00E67935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:rsidR="00E67935" w:rsidRDefault="00E67935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E67935" w:rsidRPr="007653AA" w:rsidRDefault="00E67935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E67935" w:rsidRPr="007653AA" w:rsidRDefault="00E67935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E67935" w:rsidRPr="007653AA" w:rsidRDefault="00E67935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E67935" w:rsidRPr="006D4614" w:rsidRDefault="00E67935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E67935" w:rsidRPr="006D4614" w:rsidRDefault="00E67935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E67935" w:rsidRDefault="00E67935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E67935" w:rsidRDefault="00E67935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:rsidR="00E67935" w:rsidRPr="007653AA" w:rsidRDefault="00E67935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E67935" w:rsidRPr="007653AA" w:rsidRDefault="00E67935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E67935" w:rsidRPr="007653AA" w:rsidRDefault="00E67935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:rsidR="00E67935" w:rsidRPr="007653AA" w:rsidRDefault="00E67935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E67935" w:rsidRPr="007653AA" w:rsidRDefault="00E67935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E67935" w:rsidRDefault="00E67935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E67935" w:rsidRDefault="00E67935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E67935" w:rsidRPr="007653AA" w:rsidRDefault="00E67935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E67935" w:rsidRPr="007653AA" w:rsidRDefault="00E67935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E67935" w:rsidRDefault="00E67935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E67935" w:rsidRPr="007653AA" w:rsidRDefault="00E67935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E67935" w:rsidRPr="003A1784" w:rsidRDefault="00E67935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E67935" w:rsidRPr="007653AA" w:rsidRDefault="00E67935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:rsidR="00E67935" w:rsidRPr="007653AA" w:rsidRDefault="00E67935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E67935" w:rsidRPr="008B6D67" w:rsidRDefault="00E67935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E67935" w:rsidRPr="007653AA" w:rsidRDefault="00E67935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E67935" w:rsidRPr="007653AA" w:rsidRDefault="00E67935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E67935" w:rsidRPr="007653AA" w:rsidRDefault="00E67935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E67935" w:rsidRPr="007653AA" w:rsidRDefault="00E67935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E67935" w:rsidRDefault="00E67935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E67935" w:rsidRPr="007653AA" w:rsidRDefault="00E67935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E67935" w:rsidRDefault="00E67935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E67935" w:rsidRDefault="00E67935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E67935" w:rsidRDefault="00E67935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E67935" w:rsidRPr="007653AA" w:rsidRDefault="00E67935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E67935" w:rsidRDefault="00E67935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E67935" w:rsidRPr="007653AA" w:rsidRDefault="00E67935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E67935" w:rsidRPr="007653AA" w:rsidRDefault="00E67935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:rsidR="00E67935" w:rsidRPr="003A1784" w:rsidRDefault="00E67935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E67935" w:rsidRPr="007653AA" w:rsidRDefault="00E67935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E67935" w:rsidRPr="007653AA" w:rsidRDefault="00E67935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E67935" w:rsidRPr="00832582" w:rsidRDefault="00E67935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E67935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E67935" w:rsidRPr="00347857" w:rsidRDefault="00E67935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E67935" w:rsidRPr="00347857" w:rsidRDefault="00E67935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>Do dňa zostavenia účtovnej závierky nenastali po 31. decembri 201</w:t>
      </w:r>
      <w:r>
        <w:rPr>
          <w:rFonts w:ascii="Times New Roman" w:hAnsi="Times New Roman"/>
          <w:b/>
          <w:sz w:val="20"/>
          <w:lang w:val="cs-CZ"/>
        </w:rPr>
        <w:t>7</w:t>
      </w:r>
      <w:r w:rsidRPr="00347857">
        <w:rPr>
          <w:rFonts w:ascii="Times New Roman" w:hAnsi="Times New Roman"/>
          <w:b/>
          <w:sz w:val="20"/>
          <w:lang w:val="cs-CZ"/>
        </w:rPr>
        <w:t xml:space="preserve"> žiadne také udalosti, ktoré by výz</w:t>
      </w:r>
      <w:r>
        <w:rPr>
          <w:rFonts w:ascii="Times New Roman" w:hAnsi="Times New Roman"/>
          <w:b/>
          <w:sz w:val="20"/>
          <w:lang w:val="cs-CZ"/>
        </w:rPr>
        <w:t>namým spôsobom ovplyvnili majeto</w:t>
      </w:r>
      <w:r w:rsidRPr="00347857">
        <w:rPr>
          <w:rFonts w:ascii="Times New Roman" w:hAnsi="Times New Roman"/>
          <w:b/>
          <w:sz w:val="20"/>
          <w:lang w:val="cs-CZ"/>
        </w:rPr>
        <w:t>k, vlastné imanie a záväzky, náklady a výnosy spoločnosti.</w:t>
      </w:r>
    </w:p>
    <w:p w:rsidR="00E67935" w:rsidRPr="007653AA" w:rsidRDefault="00E67935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E67935" w:rsidRPr="003A1784" w:rsidRDefault="00E67935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:rsidR="00E67935" w:rsidRPr="007653AA" w:rsidRDefault="00E67935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:rsidR="00E67935" w:rsidRPr="007653AA" w:rsidRDefault="00E67935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E67935" w:rsidRPr="007653AA" w:rsidRDefault="00E67935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E67935" w:rsidRPr="007653AA" w:rsidRDefault="00E67935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E67935" w:rsidRDefault="00E67935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E67935" w:rsidRPr="001B5EAD" w:rsidRDefault="00E67935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E67935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935" w:rsidRDefault="00E67935" w:rsidP="000820C4">
      <w:pPr>
        <w:spacing w:after="0" w:line="240" w:lineRule="auto"/>
      </w:pPr>
      <w:r>
        <w:separator/>
      </w:r>
    </w:p>
  </w:endnote>
  <w:endnote w:type="continuationSeparator" w:id="0">
    <w:p w:rsidR="00E67935" w:rsidRDefault="00E67935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935" w:rsidRDefault="00E67935">
    <w:pPr>
      <w:pStyle w:val="Footer"/>
      <w:jc w:val="right"/>
    </w:pPr>
    <w:fldSimple w:instr="PAGE   \* MERGEFORMAT">
      <w:r>
        <w:rPr>
          <w:noProof/>
        </w:rPr>
        <w:t>5</w:t>
      </w:r>
    </w:fldSimple>
  </w:p>
  <w:p w:rsidR="00E67935" w:rsidRDefault="00E6793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935" w:rsidRDefault="00E67935" w:rsidP="000820C4">
      <w:pPr>
        <w:spacing w:after="0" w:line="240" w:lineRule="auto"/>
      </w:pPr>
      <w:r>
        <w:separator/>
      </w:r>
    </w:p>
  </w:footnote>
  <w:footnote w:type="continuationSeparator" w:id="0">
    <w:p w:rsidR="00E67935" w:rsidRDefault="00E67935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935" w:rsidRPr="003A1784" w:rsidRDefault="00E67935" w:rsidP="008E5EEC">
    <w:pPr>
      <w:pStyle w:val="Body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46494235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>2023440947</w:t>
    </w:r>
    <w:r w:rsidRPr="003A1784">
      <w:rPr>
        <w:szCs w:val="22"/>
        <w:bdr w:val="single" w:sz="4" w:space="0" w:color="auto"/>
      </w:rPr>
      <w:t xml:space="preserve"> </w:t>
    </w:r>
    <w:r>
      <w:rPr>
        <w:szCs w:val="22"/>
        <w:bdr w:val="single" w:sz="4" w:space="0" w:color="auto"/>
      </w:rPr>
      <w:t xml:space="preserve">    </w:t>
    </w:r>
  </w:p>
  <w:p w:rsidR="00E67935" w:rsidRDefault="00E6793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20C4"/>
    <w:rsid w:val="000256DB"/>
    <w:rsid w:val="00074C22"/>
    <w:rsid w:val="000820C4"/>
    <w:rsid w:val="000A1E09"/>
    <w:rsid w:val="000F5285"/>
    <w:rsid w:val="00100334"/>
    <w:rsid w:val="0014798B"/>
    <w:rsid w:val="001A35C6"/>
    <w:rsid w:val="001B5EAD"/>
    <w:rsid w:val="001E2CB3"/>
    <w:rsid w:val="001F191B"/>
    <w:rsid w:val="001F6337"/>
    <w:rsid w:val="00262EED"/>
    <w:rsid w:val="002952CF"/>
    <w:rsid w:val="002A1FDB"/>
    <w:rsid w:val="00306719"/>
    <w:rsid w:val="00333464"/>
    <w:rsid w:val="00336E56"/>
    <w:rsid w:val="00347857"/>
    <w:rsid w:val="00363014"/>
    <w:rsid w:val="00393C7E"/>
    <w:rsid w:val="00395D69"/>
    <w:rsid w:val="003A1784"/>
    <w:rsid w:val="003B5B3E"/>
    <w:rsid w:val="003D405E"/>
    <w:rsid w:val="00425414"/>
    <w:rsid w:val="00465F6A"/>
    <w:rsid w:val="004726D6"/>
    <w:rsid w:val="004D66C5"/>
    <w:rsid w:val="004F635D"/>
    <w:rsid w:val="005317BD"/>
    <w:rsid w:val="005347F2"/>
    <w:rsid w:val="005A3D69"/>
    <w:rsid w:val="005F4229"/>
    <w:rsid w:val="0067176D"/>
    <w:rsid w:val="0067320F"/>
    <w:rsid w:val="00680372"/>
    <w:rsid w:val="006B7822"/>
    <w:rsid w:val="006C038A"/>
    <w:rsid w:val="006C0C8E"/>
    <w:rsid w:val="006D2BA3"/>
    <w:rsid w:val="006D4614"/>
    <w:rsid w:val="006D58A4"/>
    <w:rsid w:val="00710FEB"/>
    <w:rsid w:val="00714127"/>
    <w:rsid w:val="00727A81"/>
    <w:rsid w:val="0075657B"/>
    <w:rsid w:val="007653AA"/>
    <w:rsid w:val="00765AC8"/>
    <w:rsid w:val="00786CEC"/>
    <w:rsid w:val="007A48DB"/>
    <w:rsid w:val="007A7F6F"/>
    <w:rsid w:val="007B22EF"/>
    <w:rsid w:val="007B3C9D"/>
    <w:rsid w:val="007C7CF5"/>
    <w:rsid w:val="008210A8"/>
    <w:rsid w:val="00827012"/>
    <w:rsid w:val="00832582"/>
    <w:rsid w:val="0086261E"/>
    <w:rsid w:val="00865491"/>
    <w:rsid w:val="008B6D67"/>
    <w:rsid w:val="008D5C77"/>
    <w:rsid w:val="008E3598"/>
    <w:rsid w:val="008E5EEC"/>
    <w:rsid w:val="0090251E"/>
    <w:rsid w:val="00960EBD"/>
    <w:rsid w:val="0096540D"/>
    <w:rsid w:val="009863ED"/>
    <w:rsid w:val="009B73B7"/>
    <w:rsid w:val="00A26B9B"/>
    <w:rsid w:val="00A53ACC"/>
    <w:rsid w:val="00A55E63"/>
    <w:rsid w:val="00A71C58"/>
    <w:rsid w:val="00A830B9"/>
    <w:rsid w:val="00AA2C87"/>
    <w:rsid w:val="00AD0A0B"/>
    <w:rsid w:val="00AD1485"/>
    <w:rsid w:val="00AF7709"/>
    <w:rsid w:val="00B11102"/>
    <w:rsid w:val="00B15261"/>
    <w:rsid w:val="00B33101"/>
    <w:rsid w:val="00B6663C"/>
    <w:rsid w:val="00B7031C"/>
    <w:rsid w:val="00B94C9F"/>
    <w:rsid w:val="00BC1988"/>
    <w:rsid w:val="00BE2A0E"/>
    <w:rsid w:val="00C60E89"/>
    <w:rsid w:val="00C76B78"/>
    <w:rsid w:val="00CA41EC"/>
    <w:rsid w:val="00CA58F1"/>
    <w:rsid w:val="00CB48D0"/>
    <w:rsid w:val="00CD21AD"/>
    <w:rsid w:val="00CE50BF"/>
    <w:rsid w:val="00D025C6"/>
    <w:rsid w:val="00D10067"/>
    <w:rsid w:val="00D215B9"/>
    <w:rsid w:val="00D36715"/>
    <w:rsid w:val="00D534D9"/>
    <w:rsid w:val="00D842BF"/>
    <w:rsid w:val="00DA3630"/>
    <w:rsid w:val="00DA6FFF"/>
    <w:rsid w:val="00DF703F"/>
    <w:rsid w:val="00DF7D73"/>
    <w:rsid w:val="00E47AE4"/>
    <w:rsid w:val="00E67935"/>
    <w:rsid w:val="00E8251B"/>
    <w:rsid w:val="00EE72E0"/>
    <w:rsid w:val="00F304D8"/>
    <w:rsid w:val="00F3124D"/>
    <w:rsid w:val="00F74044"/>
    <w:rsid w:val="00F8139B"/>
    <w:rsid w:val="00F85D45"/>
    <w:rsid w:val="00FF0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0C4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ListParagraphChar">
    <w:name w:val="List Paragraph Char"/>
    <w:link w:val="ListParagraph"/>
    <w:uiPriority w:val="99"/>
    <w:locked/>
    <w:rsid w:val="000820C4"/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FootnoteText">
    <w:name w:val="footnote text"/>
    <w:basedOn w:val="Normal"/>
    <w:link w:val="FootnoteText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0820C4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E5EEC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E5EEC"/>
    <w:rPr>
      <w:rFonts w:ascii="Calibri" w:hAnsi="Calibri" w:cs="Times New Roman"/>
    </w:rPr>
  </w:style>
  <w:style w:type="paragraph" w:styleId="BodyText">
    <w:name w:val="Body Text"/>
    <w:basedOn w:val="Normal"/>
    <w:link w:val="Body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al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basedOn w:val="DefaultParagraphFont"/>
    <w:uiPriority w:val="99"/>
    <w:rsid w:val="004F635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3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5</Pages>
  <Words>2198</Words>
  <Characters>12529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valachova</cp:lastModifiedBy>
  <cp:revision>3</cp:revision>
  <dcterms:created xsi:type="dcterms:W3CDTF">2018-06-26T14:47:00Z</dcterms:created>
  <dcterms:modified xsi:type="dcterms:W3CDTF">2018-06-26T14:50:00Z</dcterms:modified>
</cp:coreProperties>
</file>