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Bunčiaková,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Gen. M. R. Štefánika 366/68, 916 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 upratovacie služby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>Dátum schválenia účtovnej závierky za bezprostredne predchádzajúce účtovné obdobie: 8.2.2018</w:t>
      </w:r>
    </w:p>
    <w:p>
      <w:pPr>
        <w:pStyle w:val="ListParagraph"/>
        <w:keepNext/>
        <w:numPr>
          <w:ilvl w:val="0"/>
          <w:numId w:val="0"/>
        </w:numPr>
        <w:spacing w:lineRule="auto" w:line="240" w:before="0" w:after="0"/>
        <w:ind w:left="357" w:hanging="0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4"/>
        <w:gridCol w:w="313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5"/>
        <w:gridCol w:w="558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7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9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240"/>
        <w:gridCol w:w="8"/>
        <w:gridCol w:w="1705"/>
        <w:gridCol w:w="278"/>
        <w:gridCol w:w="712"/>
        <w:gridCol w:w="988"/>
        <w:gridCol w:w="147"/>
        <w:gridCol w:w="141"/>
        <w:gridCol w:w="1279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ListParagraph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Stroje na čistenie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6 rokov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106"/>
        <w:gridCol w:w="3972"/>
        <w:gridCol w:w="1420"/>
      </w:tblGrid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50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</w:t>
          </w:r>
          <w:r>
            <w:rPr/>
            <w:t xml:space="preserve">Rok 2018  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IČO:48296180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DIČ:2120126965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0" w:semiHidden="0" w:qFormat="1"/>
    <w:lsdException w:name="heading 2" w:uiPriority="0" w:semiHidden="0" w:qFormat="1"/>
    <w:lsdException w:name="heading 3" w:uiPriority="0" w:semiHidden="0" w:qFormat="1"/>
    <w:lsdException w:name="heading 4" w:uiPriority="0" w:semiHidden="0" w:qFormat="1"/>
    <w:lsdException w:name="heading 5" w:uiPriority="0" w:semiHidden="0" w:qFormat="1"/>
    <w:lsdException w:name="heading 6" w:uiPriority="0" w:semiHidden="0" w:qFormat="1"/>
    <w:lsdException w:name="heading 7" w:uiPriority="0" w:semiHidden="0" w:qFormat="1"/>
    <w:lsdException w:name="heading 8" w:uiPriority="0" w:semiHidden="0" w:qFormat="1"/>
    <w:lsdException w:name="heading 9" w:uiPriority="0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uiPriority="0" w:semiHidden="0"/>
    <w:lsdException w:name="toc 2" w:uiPriority="0" w:semiHidden="0"/>
    <w:lsdException w:name="toc 3" w:uiPriority="0" w:semiHidden="0"/>
    <w:lsdException w:name="toc 4" w:uiPriority="0" w:semiHidden="0"/>
    <w:lsdException w:name="toc 5" w:uiPriority="0" w:semiHidden="0"/>
    <w:lsdException w:name="toc 6" w:uiPriority="0" w:semiHidden="0"/>
    <w:lsdException w:name="toc 7" w:uiPriority="0" w:semiHidden="0"/>
    <w:lsdException w:name="toc 8" w:uiPriority="0" w:semiHidden="0"/>
    <w:lsdException w:name="toc 9" w:uiPriority="0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semiHidden="0" w:qFormat="1"/>
    <w:lsdException w:name="Closing" w:locked="1" w:unhideWhenUsed="1"/>
    <w:lsdException w:name="Signature" w:locked="1" w:unhideWhenUsed="1"/>
    <w:lsdException w:name="Default Paragraph Font" w:uiPriority="0" w:semiHidden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uiPriority="0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uiPriority="0" w:semiHidden="0" w:qFormat="1"/>
    <w:lsdException w:name="Emphasis" w:uiPriority="0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uiPriority="0" w:semiHidden="0"/>
    <w:lsdException w:name="Table Theme" w:locked="1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632729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63272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632729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632729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632729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632729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632729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632729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632729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632729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632729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632729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632729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632729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632729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632729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632729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632729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632729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632729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632729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632729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632729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632729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632729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632729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632729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632729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632729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632729"/>
    <w:rPr>
      <w:sz w:val="20"/>
      <w:szCs w:val="20"/>
    </w:rPr>
  </w:style>
  <w:style w:type="character" w:styleId="NzovChar128" w:customStyle="1">
    <w:name w:val="Názov Char12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632729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32729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632729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632729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632729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632729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632729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632729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632729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632729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632729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632729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632729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632729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632729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632729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632729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632729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632729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632729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632729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632729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632729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632729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632729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632729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632729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632729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632729"/>
    <w:rPr>
      <w:sz w:val="36"/>
      <w:szCs w:val="36"/>
    </w:rPr>
  </w:style>
  <w:style w:type="character" w:styleId="PodtitulChar128" w:customStyle="1">
    <w:name w:val="Podtitul Char12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632729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632729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632729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632729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632729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632729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632729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632729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632729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632729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632729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632729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632729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632729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632729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632729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632729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632729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632729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632729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632729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632729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632729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632729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632729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632729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632729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632729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632729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632729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632729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632729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632729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632729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632729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632729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632729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632729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632729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632729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632729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632729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632729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632729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632729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632729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632729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632729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632729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632729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632729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632729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632729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632729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632729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632729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632729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632729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632729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632729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632729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632729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632729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632729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632729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632729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632729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632729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632729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632729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632729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632729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632729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632729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632729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632729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632729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632729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632729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632729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632729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632729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632729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632729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632729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632729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632729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632729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32729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808</TotalTime>
  <Application>LibreOffice/5.4.1.2$Windows_X86_64 LibreOffice_project/ea7cb86e6eeb2bf3a5af73a8f7777ac570321527</Application>
  <Pages>13</Pages>
  <Words>2307</Words>
  <Characters>13809</Characters>
  <CharactersWithSpaces>15945</CharactersWithSpaces>
  <Paragraphs>241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2019-01-28T12:11:06Z</cp:lastPrinted>
  <dcterms:modified xsi:type="dcterms:W3CDTF">2019-01-28T12:11:35Z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